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W w:w="5000" w:type="pct"/>
        <w:tblCellMar>
          <w:left w:w="0" w:type="dxa"/>
          <w:bottom w:w="115" w:type="dxa"/>
          <w:right w:w="0" w:type="dxa"/>
        </w:tblCellMar>
        <w:tblLook w:val="04A0" w:firstRow="1" w:lastRow="0" w:firstColumn="1" w:lastColumn="0" w:noHBand="0" w:noVBand="1"/>
        <w:tblDescription w:val="Tabla de diseño para el nombre, la información de contacto y el objetivo"/>
      </w:tblPr>
      <w:tblGrid>
        <w:gridCol w:w="9050"/>
      </w:tblGrid>
      <w:tr w:rsidR="00692703" w:rsidRPr="00FD7C80" w14:paraId="359B40E0" w14:textId="77777777" w:rsidTr="002E4F8C">
        <w:trPr>
          <w:trHeight w:hRule="exact" w:val="1984"/>
        </w:trPr>
        <w:tc>
          <w:tcPr>
            <w:tcW w:w="9026" w:type="dxa"/>
            <w:tcMar>
              <w:top w:w="0" w:type="dxa"/>
              <w:bottom w:w="0" w:type="dxa"/>
            </w:tcMar>
          </w:tcPr>
          <w:p w14:paraId="291173C8" w14:textId="78AB76D8" w:rsidR="00692703" w:rsidRPr="00000D32" w:rsidRDefault="00000D32" w:rsidP="00913946">
            <w:pPr>
              <w:pStyle w:val="Ttulo"/>
              <w:rPr>
                <w:sz w:val="56"/>
                <w:szCs w:val="52"/>
              </w:rPr>
            </w:pPr>
            <w:r w:rsidRPr="00000D32">
              <w:rPr>
                <w:rStyle w:val="nfasisintenso"/>
                <w:sz w:val="56"/>
                <w:szCs w:val="52"/>
              </w:rPr>
              <w:t>L’organització cel·lular dels éssers vius</w:t>
            </w:r>
          </w:p>
          <w:p w14:paraId="1D9384BE" w14:textId="3D43C2FA" w:rsidR="00692703" w:rsidRPr="00FD7C80" w:rsidRDefault="00000D32" w:rsidP="00913946">
            <w:pPr>
              <w:pStyle w:val="Informacindecontacto"/>
              <w:contextualSpacing w:val="0"/>
            </w:pPr>
            <w:r>
              <w:t>Biologia i geologia</w:t>
            </w:r>
            <w:r w:rsidR="00692703" w:rsidRPr="00FD7C80">
              <w:rPr>
                <w:lang w:bidi="es-ES"/>
              </w:rPr>
              <w:t xml:space="preserve"> </w:t>
            </w:r>
            <w:sdt>
              <w:sdtPr>
                <w:alias w:val="Punto de división:"/>
                <w:tag w:val="Punto de división:"/>
                <w:id w:val="-1459182552"/>
                <w:placeholder>
                  <w:docPart w:val="847B2DF8CDEE46BB9575528FB6511979"/>
                </w:placeholder>
                <w:temporary/>
                <w:showingPlcHdr/>
                <w15:appearance w15:val="hidden"/>
              </w:sdtPr>
              <w:sdtEndPr/>
              <w:sdtContent>
                <w:r w:rsidR="00692703" w:rsidRPr="00FD7C80">
                  <w:rPr>
                    <w:lang w:bidi="es-ES"/>
                  </w:rPr>
                  <w:t>·</w:t>
                </w:r>
              </w:sdtContent>
            </w:sdt>
            <w:r w:rsidR="00692703" w:rsidRPr="00FD7C80">
              <w:rPr>
                <w:lang w:bidi="es-ES"/>
              </w:rPr>
              <w:t xml:space="preserve"> </w:t>
            </w:r>
            <w:r>
              <w:t>4ºC</w:t>
            </w:r>
          </w:p>
          <w:p w14:paraId="3F5832A2" w14:textId="1C3670FC" w:rsidR="00692703" w:rsidRPr="00FD7C80" w:rsidRDefault="002E4F8C" w:rsidP="00913946">
            <w:pPr>
              <w:pStyle w:val="nfasisenlainformacindecontacto"/>
              <w:contextualSpacing w:val="0"/>
            </w:pPr>
            <w:r>
              <w:t xml:space="preserve">UNITAT </w:t>
            </w:r>
            <w:r w:rsidR="00000D32">
              <w:t>1</w:t>
            </w:r>
          </w:p>
        </w:tc>
      </w:tr>
    </w:tbl>
    <w:p w14:paraId="2014AAEB" w14:textId="64DAC446" w:rsidR="004E01EB" w:rsidRPr="002E4F8C" w:rsidRDefault="00000D32" w:rsidP="0042642F">
      <w:pPr>
        <w:pStyle w:val="Ttulo1"/>
        <w:ind w:left="709" w:hanging="42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35DA64" wp14:editId="58276569">
                <wp:simplePos x="0" y="0"/>
                <wp:positionH relativeFrom="column">
                  <wp:posOffset>-51758</wp:posOffset>
                </wp:positionH>
                <wp:positionV relativeFrom="paragraph">
                  <wp:posOffset>673076</wp:posOffset>
                </wp:positionV>
                <wp:extent cx="0" cy="172528"/>
                <wp:effectExtent l="0" t="0" r="38100" b="37465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252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0F1CD4" id="Conector recto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1pt,53pt" to="-4.1pt,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" strokecolor="#99cb38 [3204]" strokeweight="1pt">
                <v:stroke joinstyle="miter"/>
              </v:line>
            </w:pict>
          </mc:Fallback>
        </mc:AlternateContent>
      </w:r>
      <w:r>
        <w:t>La teoria cel·lular</w:t>
      </w:r>
    </w:p>
    <w:p w14:paraId="65014C94" w14:textId="674C088B" w:rsidR="00B452D8" w:rsidRDefault="00000D32" w:rsidP="00000D32">
      <w:r>
        <w:t xml:space="preserve">La </w:t>
      </w:r>
      <w:r>
        <w:rPr>
          <w:b/>
          <w:bCs/>
        </w:rPr>
        <w:t>teoria cel·lular</w:t>
      </w:r>
      <w:r>
        <w:t xml:space="preserve"> pot ser resumida en els punts següents:</w:t>
      </w:r>
    </w:p>
    <w:p w14:paraId="0433621D" w14:textId="1112EE30" w:rsidR="00000D32" w:rsidRPr="00DA40DF" w:rsidRDefault="00000D32" w:rsidP="00E209B6">
      <w:pPr>
        <w:pStyle w:val="Prrafodelista"/>
        <w:numPr>
          <w:ilvl w:val="0"/>
          <w:numId w:val="15"/>
        </w:numPr>
        <w:ind w:left="567" w:hanging="207"/>
        <w:rPr>
          <w:u w:color="99CB38" w:themeColor="accent1"/>
        </w:rPr>
      </w:pPr>
      <w:r w:rsidRPr="00DA40DF">
        <w:rPr>
          <w:u w:color="99CB38" w:themeColor="accent1"/>
        </w:rPr>
        <w:t xml:space="preserve">La cèl·lula és la </w:t>
      </w:r>
      <w:r w:rsidRPr="00DA40DF">
        <w:rPr>
          <w:b/>
          <w:bCs/>
          <w:u w:color="99CB38" w:themeColor="accent1"/>
        </w:rPr>
        <w:t>unitat estructural</w:t>
      </w:r>
      <w:r w:rsidRPr="00DA40DF">
        <w:rPr>
          <w:u w:color="99CB38" w:themeColor="accent1"/>
        </w:rPr>
        <w:t xml:space="preserve"> dels éssers vius: formen part de l’</w:t>
      </w:r>
      <w:r w:rsidRPr="00DA40DF">
        <w:rPr>
          <w:u w:val="single" w:color="99CB38" w:themeColor="accent1"/>
        </w:rPr>
        <w:t>estructura</w:t>
      </w:r>
      <w:r w:rsidRPr="00DA40DF">
        <w:rPr>
          <w:u w:color="99CB38" w:themeColor="accent1"/>
        </w:rPr>
        <w:t xml:space="preserve"> de qua</w:t>
      </w:r>
      <w:r w:rsidR="00F33B62">
        <w:rPr>
          <w:u w:color="99CB38" w:themeColor="accent1"/>
        </w:rPr>
        <w:t>l</w:t>
      </w:r>
      <w:r w:rsidRPr="00DA40DF">
        <w:rPr>
          <w:u w:color="99CB38" w:themeColor="accent1"/>
        </w:rPr>
        <w:t xml:space="preserve">sevol ésser viu </w:t>
      </w:r>
      <w:r w:rsidRPr="00DA40DF">
        <w:rPr>
          <w:color w:val="99CB38" w:themeColor="accent1"/>
          <w:u w:color="99CB38" w:themeColor="accent1"/>
        </w:rPr>
        <w:t>(una o més cèl·lules)</w:t>
      </w:r>
      <w:r w:rsidRPr="00DA40DF">
        <w:rPr>
          <w:u w:color="99CB38" w:themeColor="accent1"/>
        </w:rPr>
        <w:t>.</w:t>
      </w:r>
    </w:p>
    <w:p w14:paraId="35C5A44B" w14:textId="1E60783D" w:rsidR="00000D32" w:rsidRPr="00DA40DF" w:rsidRDefault="00000D32" w:rsidP="00E209B6">
      <w:pPr>
        <w:pStyle w:val="Prrafodelista"/>
        <w:numPr>
          <w:ilvl w:val="0"/>
          <w:numId w:val="15"/>
        </w:numPr>
        <w:ind w:left="567" w:hanging="207"/>
        <w:rPr>
          <w:u w:color="99CB38" w:themeColor="accent1"/>
        </w:rPr>
      </w:pPr>
      <w:r w:rsidRPr="00DA40DF">
        <w:rPr>
          <w:u w:color="99CB38" w:themeColor="accent1"/>
        </w:rPr>
        <w:t xml:space="preserve">La cèl·lula és la </w:t>
      </w:r>
      <w:r w:rsidRPr="00DA40DF">
        <w:rPr>
          <w:b/>
          <w:bCs/>
          <w:u w:color="99CB38" w:themeColor="accent1"/>
        </w:rPr>
        <w:t>unitat fisiològica</w:t>
      </w:r>
      <w:r w:rsidRPr="00DA40DF">
        <w:rPr>
          <w:u w:color="99CB38" w:themeColor="accent1"/>
        </w:rPr>
        <w:t xml:space="preserve"> dels éssers vius: fa les </w:t>
      </w:r>
      <w:r w:rsidRPr="00DA40DF">
        <w:rPr>
          <w:u w:val="single" w:color="99CB38" w:themeColor="accent1"/>
        </w:rPr>
        <w:t>funcions vitals</w:t>
      </w:r>
      <w:r w:rsidRPr="00DA40DF">
        <w:rPr>
          <w:u w:color="99CB38" w:themeColor="accent1"/>
        </w:rPr>
        <w:t xml:space="preserve"> </w:t>
      </w:r>
      <w:r w:rsidRPr="00DA40DF">
        <w:rPr>
          <w:color w:val="99CB38" w:themeColor="accent1"/>
          <w:u w:color="99CB38" w:themeColor="accent1"/>
        </w:rPr>
        <w:t>(nutrició, relació i reproducció)</w:t>
      </w:r>
      <w:r w:rsidRPr="00DA40DF">
        <w:rPr>
          <w:u w:color="99CB38" w:themeColor="accent1"/>
        </w:rPr>
        <w:t>.</w:t>
      </w:r>
    </w:p>
    <w:p w14:paraId="234D89EC" w14:textId="5EC9C912" w:rsidR="00000D32" w:rsidRPr="00DA40DF" w:rsidRDefault="00000D32" w:rsidP="00E209B6">
      <w:pPr>
        <w:pStyle w:val="Prrafodelista"/>
        <w:numPr>
          <w:ilvl w:val="0"/>
          <w:numId w:val="15"/>
        </w:numPr>
        <w:ind w:left="567" w:hanging="207"/>
        <w:rPr>
          <w:u w:color="99CB38" w:themeColor="accent1"/>
        </w:rPr>
      </w:pPr>
      <w:r w:rsidRPr="00DA40DF">
        <w:rPr>
          <w:u w:color="99CB38" w:themeColor="accent1"/>
        </w:rPr>
        <w:t xml:space="preserve">La cèl·lula és la </w:t>
      </w:r>
      <w:r w:rsidRPr="00DA40DF">
        <w:rPr>
          <w:b/>
          <w:bCs/>
          <w:u w:color="99CB38" w:themeColor="accent1"/>
        </w:rPr>
        <w:t>unitat d’origen</w:t>
      </w:r>
      <w:r w:rsidRPr="00DA40DF">
        <w:rPr>
          <w:u w:color="99CB38" w:themeColor="accent1"/>
        </w:rPr>
        <w:t xml:space="preserve"> dels éssers vius: totes provenen, per </w:t>
      </w:r>
      <w:r w:rsidRPr="00DA40DF">
        <w:rPr>
          <w:u w:val="single" w:color="99CB38" w:themeColor="accent1"/>
        </w:rPr>
        <w:t>divisió</w:t>
      </w:r>
      <w:r w:rsidRPr="00DA40DF">
        <w:rPr>
          <w:u w:color="99CB38" w:themeColor="accent1"/>
        </w:rPr>
        <w:t>, d’altres cèl·lules preexistents.</w:t>
      </w:r>
    </w:p>
    <w:p w14:paraId="7500772C" w14:textId="32405894" w:rsidR="00000D32" w:rsidRDefault="00000D32" w:rsidP="00E209B6">
      <w:pPr>
        <w:pStyle w:val="Prrafodelista"/>
        <w:numPr>
          <w:ilvl w:val="0"/>
          <w:numId w:val="15"/>
        </w:numPr>
        <w:ind w:left="567" w:hanging="207"/>
        <w:rPr>
          <w:u w:color="99CB38" w:themeColor="accent1"/>
        </w:rPr>
      </w:pPr>
      <w:r w:rsidRPr="00DA40DF">
        <w:rPr>
          <w:u w:color="99CB38" w:themeColor="accent1"/>
        </w:rPr>
        <w:t xml:space="preserve">La cèl·lula és la </w:t>
      </w:r>
      <w:r w:rsidRPr="00DA40DF">
        <w:rPr>
          <w:b/>
          <w:bCs/>
          <w:u w:color="99CB38" w:themeColor="accent1"/>
        </w:rPr>
        <w:t>unitat genètica</w:t>
      </w:r>
      <w:r w:rsidRPr="00DA40DF">
        <w:rPr>
          <w:u w:color="99CB38" w:themeColor="accent1"/>
        </w:rPr>
        <w:t xml:space="preserve"> dels éssers vius.</w:t>
      </w:r>
      <w:r w:rsidR="009175BE" w:rsidRPr="009175BE">
        <w:rPr>
          <w:noProof/>
        </w:rPr>
        <w:t xml:space="preserve"> </w:t>
      </w:r>
    </w:p>
    <w:p w14:paraId="194E6394" w14:textId="312EEE40" w:rsidR="00DA40DF" w:rsidRDefault="009175BE" w:rsidP="00DA40DF">
      <w:pPr>
        <w:pStyle w:val="Ttulo2"/>
        <w:rPr>
          <w:u w:color="99CB38" w:themeColor="accen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16E1F7" wp14:editId="1A6FC758">
                <wp:simplePos x="0" y="0"/>
                <wp:positionH relativeFrom="column">
                  <wp:posOffset>-38735</wp:posOffset>
                </wp:positionH>
                <wp:positionV relativeFrom="paragraph">
                  <wp:posOffset>281001</wp:posOffset>
                </wp:positionV>
                <wp:extent cx="0" cy="172528"/>
                <wp:effectExtent l="0" t="0" r="38100" b="37465"/>
                <wp:wrapNone/>
                <wp:docPr id="98" name="Conector recto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252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6F4A3D" id="Conector recto 98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05pt,22.15pt" to="-3.05pt,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" strokecolor="#99cb38 [3204]" strokeweight="1pt">
                <v:stroke joinstyle="miter"/>
              </v:line>
            </w:pict>
          </mc:Fallback>
        </mc:AlternateContent>
      </w:r>
      <w:r w:rsidR="00DA40DF">
        <w:rPr>
          <w:u w:color="99CB38" w:themeColor="accent1"/>
        </w:rPr>
        <w:t>parts d’una cèl·lula</w:t>
      </w:r>
    </w:p>
    <w:p w14:paraId="256F6533" w14:textId="50550373" w:rsidR="00DA40DF" w:rsidRDefault="00F33B62" w:rsidP="00DA40DF">
      <w:pPr>
        <w:rPr>
          <w:u w:color="99CB38" w:themeColor="accent1"/>
        </w:rPr>
      </w:pPr>
      <w:r w:rsidRPr="00F33B62">
        <w:rPr>
          <w:noProof/>
          <w:u w:val="single" w:color="99CB38" w:themeColor="accent1"/>
        </w:rPr>
        <w:drawing>
          <wp:anchor distT="0" distB="0" distL="114300" distR="114300" simplePos="0" relativeHeight="251670528" behindDoc="1" locked="0" layoutInCell="1" allowOverlap="1" wp14:anchorId="0F124DB0" wp14:editId="00A4C9E0">
            <wp:simplePos x="0" y="0"/>
            <wp:positionH relativeFrom="column">
              <wp:posOffset>4889500</wp:posOffset>
            </wp:positionH>
            <wp:positionV relativeFrom="paragraph">
              <wp:posOffset>40226</wp:posOffset>
            </wp:positionV>
            <wp:extent cx="914400" cy="1437773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437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0DF">
        <w:rPr>
          <w:u w:color="99CB38" w:themeColor="accent1"/>
        </w:rPr>
        <w:t>Totes les cèl·lules comparteixen una organització comuna que consta de:</w:t>
      </w:r>
    </w:p>
    <w:p w14:paraId="723F49E9" w14:textId="132FC170" w:rsidR="00DA40DF" w:rsidRDefault="00DA40DF" w:rsidP="00E209B6">
      <w:pPr>
        <w:pStyle w:val="Prrafodelista"/>
        <w:numPr>
          <w:ilvl w:val="0"/>
          <w:numId w:val="16"/>
        </w:numPr>
        <w:ind w:left="567" w:hanging="207"/>
        <w:rPr>
          <w:u w:color="99CB38" w:themeColor="accent1"/>
        </w:rPr>
      </w:pPr>
      <w:r>
        <w:rPr>
          <w:b/>
          <w:bCs/>
          <w:u w:val="single" w:color="99CB38" w:themeColor="accent1"/>
        </w:rPr>
        <w:t>Membrana plasmàtica</w:t>
      </w:r>
      <w:r>
        <w:rPr>
          <w:b/>
          <w:bCs/>
          <w:u w:color="99CB38" w:themeColor="accent1"/>
        </w:rPr>
        <w:t>:</w:t>
      </w:r>
      <w:r>
        <w:rPr>
          <w:u w:color="99CB38" w:themeColor="accent1"/>
        </w:rPr>
        <w:t xml:space="preserve"> estructura externa que </w:t>
      </w:r>
      <w:r>
        <w:rPr>
          <w:u w:val="single" w:color="99CB38" w:themeColor="accent1"/>
        </w:rPr>
        <w:t>delimita</w:t>
      </w:r>
      <w:r>
        <w:rPr>
          <w:u w:color="99CB38" w:themeColor="accent1"/>
        </w:rPr>
        <w:t xml:space="preserve"> la cèl·lula.</w:t>
      </w:r>
      <w:r w:rsidRPr="00DA40DF">
        <w:rPr>
          <w:b/>
          <w:bCs/>
          <w:noProof/>
          <w:color w:val="99CB38" w:themeColor="accent1"/>
          <w:u w:color="99CB38" w:themeColor="accent1"/>
        </w:rPr>
        <w:t xml:space="preserve"> </w:t>
      </w:r>
    </w:p>
    <w:p w14:paraId="76C16632" w14:textId="38B643CF" w:rsidR="00DA40DF" w:rsidRDefault="00DA40DF" w:rsidP="00E209B6">
      <w:pPr>
        <w:pStyle w:val="Prrafodelista"/>
        <w:numPr>
          <w:ilvl w:val="1"/>
          <w:numId w:val="16"/>
        </w:numPr>
        <w:ind w:left="1276" w:hanging="196"/>
        <w:rPr>
          <w:u w:color="99CB38" w:themeColor="accent1"/>
        </w:rPr>
      </w:pPr>
      <w:r>
        <w:rPr>
          <w:b/>
          <w:bCs/>
          <w:noProof/>
          <w:color w:val="99CB38" w:themeColor="accent1"/>
          <w:u w:color="99CB38" w:themeColor="accen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49FA3B" wp14:editId="106AB227">
                <wp:simplePos x="0" y="0"/>
                <wp:positionH relativeFrom="column">
                  <wp:posOffset>1487170</wp:posOffset>
                </wp:positionH>
                <wp:positionV relativeFrom="paragraph">
                  <wp:posOffset>85725</wp:posOffset>
                </wp:positionV>
                <wp:extent cx="170180" cy="0"/>
                <wp:effectExtent l="0" t="76200" r="20320" b="95250"/>
                <wp:wrapNone/>
                <wp:docPr id="31" name="Conector recto de flech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18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8700F7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1" o:spid="_x0000_s1026" type="#_x0000_t32" style="position:absolute;margin-left:117.1pt;margin-top:6.75pt;width:13.4pt;height: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" strokecolor="#99cb38 [3204]" strokeweight="1pt">
                <v:stroke endarrow="block" joinstyle="miter"/>
              </v:shape>
            </w:pict>
          </mc:Fallback>
        </mc:AlternateContent>
      </w:r>
      <w:r>
        <w:rPr>
          <w:b/>
          <w:bCs/>
          <w:noProof/>
          <w:color w:val="99CB38" w:themeColor="accent1"/>
          <w:u w:color="99CB38" w:themeColor="accent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171587" wp14:editId="39EAF63B">
                <wp:simplePos x="0" y="0"/>
                <wp:positionH relativeFrom="column">
                  <wp:posOffset>1518285</wp:posOffset>
                </wp:positionH>
                <wp:positionV relativeFrom="paragraph">
                  <wp:posOffset>83820</wp:posOffset>
                </wp:positionV>
                <wp:extent cx="0" cy="181610"/>
                <wp:effectExtent l="0" t="0" r="38100" b="27940"/>
                <wp:wrapNone/>
                <wp:docPr id="93" name="Conector recto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161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6B7DDF" id="Conector recto 93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9.55pt,6.6pt" to="119.55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" strokecolor="#99cb38 [3204]" strokeweight="1pt">
                <v:stroke joinstyle="miter"/>
              </v:line>
            </w:pict>
          </mc:Fallback>
        </mc:AlternateContent>
      </w:r>
      <w:r>
        <w:rPr>
          <w:b/>
          <w:bCs/>
          <w:noProof/>
          <w:color w:val="99CB38" w:themeColor="accent1"/>
          <w:u w:color="99CB38" w:themeColor="accent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4D5D63" wp14:editId="05F4FA5F">
                <wp:simplePos x="0" y="0"/>
                <wp:positionH relativeFrom="column">
                  <wp:posOffset>1516380</wp:posOffset>
                </wp:positionH>
                <wp:positionV relativeFrom="paragraph">
                  <wp:posOffset>264464</wp:posOffset>
                </wp:positionV>
                <wp:extent cx="140855" cy="0"/>
                <wp:effectExtent l="0" t="76200" r="12065" b="95250"/>
                <wp:wrapNone/>
                <wp:docPr id="94" name="Conector recto de flecha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85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86C83A" id="Conector recto de flecha 94" o:spid="_x0000_s1026" type="#_x0000_t32" style="position:absolute;margin-left:119.4pt;margin-top:20.8pt;width:11.1pt;height:0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" strokecolor="#99cb38 [3204]" strokeweight="1pt">
                <v:stroke endarrow="block" joinstyle="miter"/>
              </v:shape>
            </w:pict>
          </mc:Fallback>
        </mc:AlternateContent>
      </w:r>
      <w:r w:rsidRPr="00DA40DF">
        <w:rPr>
          <w:b/>
          <w:bCs/>
          <w:color w:val="99CB38" w:themeColor="accent1"/>
          <w:u w:color="99CB38" w:themeColor="accent1"/>
        </w:rPr>
        <w:t>FUNCIONS</w:t>
      </w:r>
      <w:r>
        <w:rPr>
          <w:b/>
          <w:bCs/>
          <w:u w:color="99CB38" w:themeColor="accent1"/>
        </w:rPr>
        <w:t xml:space="preserve">:       </w:t>
      </w:r>
      <w:r>
        <w:rPr>
          <w:u w:color="99CB38" w:themeColor="accent1"/>
        </w:rPr>
        <w:t xml:space="preserve">regula el </w:t>
      </w:r>
      <w:r>
        <w:rPr>
          <w:u w:val="single" w:color="99CB38" w:themeColor="accent1"/>
        </w:rPr>
        <w:t>pas de substàncies</w:t>
      </w:r>
      <w:r>
        <w:rPr>
          <w:u w:val="single" w:color="99CB38" w:themeColor="accent1"/>
        </w:rPr>
        <w:br/>
      </w:r>
      <w:r>
        <w:rPr>
          <w:u w:color="99CB38" w:themeColor="accent1"/>
        </w:rPr>
        <w:t xml:space="preserve">                           permet la </w:t>
      </w:r>
      <w:r>
        <w:rPr>
          <w:u w:val="single" w:color="99CB38" w:themeColor="accent1"/>
        </w:rPr>
        <w:t>comunicació</w:t>
      </w:r>
      <w:r w:rsidRPr="00DA40DF">
        <w:rPr>
          <w:u w:color="99CB38" w:themeColor="accent1"/>
        </w:rPr>
        <w:t xml:space="preserve"> amb altres cèl·lules</w:t>
      </w:r>
    </w:p>
    <w:p w14:paraId="3041B070" w14:textId="225DEBD4" w:rsidR="00DA40DF" w:rsidRDefault="00DA40DF" w:rsidP="00E209B6">
      <w:pPr>
        <w:pStyle w:val="Prrafodelista"/>
        <w:numPr>
          <w:ilvl w:val="0"/>
          <w:numId w:val="16"/>
        </w:numPr>
        <w:ind w:left="567" w:hanging="207"/>
        <w:rPr>
          <w:u w:color="99CB38" w:themeColor="accent1"/>
        </w:rPr>
      </w:pPr>
      <w:r w:rsidRPr="00DA40DF">
        <w:rPr>
          <w:b/>
          <w:bCs/>
          <w:noProof/>
          <w:u w:val="single" w:color="99CB38" w:themeColor="accent1"/>
        </w:rPr>
        <w:t>Citoplasma</w:t>
      </w:r>
      <w:r w:rsidRPr="00DA40DF">
        <w:rPr>
          <w:b/>
          <w:bCs/>
          <w:noProof/>
          <w:u w:color="99CB38" w:themeColor="accent1"/>
        </w:rPr>
        <w:t>:</w:t>
      </w:r>
      <w:r w:rsidRPr="00DA40DF">
        <w:rPr>
          <w:noProof/>
          <w:u w:color="99CB38" w:themeColor="accent1"/>
        </w:rPr>
        <w:t xml:space="preserve"> </w:t>
      </w:r>
      <w:r>
        <w:rPr>
          <w:noProof/>
          <w:u w:val="single" w:color="99CB38" w:themeColor="accent1"/>
        </w:rPr>
        <w:t>espai intern</w:t>
      </w:r>
      <w:r>
        <w:rPr>
          <w:noProof/>
          <w:u w:color="99CB38" w:themeColor="accent1"/>
        </w:rPr>
        <w:t xml:space="preserve"> on tenen lloc els </w:t>
      </w:r>
      <w:r>
        <w:rPr>
          <w:noProof/>
          <w:u w:val="single" w:color="99CB38" w:themeColor="accent1"/>
        </w:rPr>
        <w:t>processos metabòlics</w:t>
      </w:r>
      <w:r>
        <w:rPr>
          <w:noProof/>
          <w:u w:color="99CB38" w:themeColor="accent1"/>
        </w:rPr>
        <w:t xml:space="preserve"> de la cèl·lula.</w:t>
      </w:r>
    </w:p>
    <w:p w14:paraId="3FCAC66D" w14:textId="62607F9E" w:rsidR="00DA40DF" w:rsidRPr="00F33B62" w:rsidRDefault="00DA40DF" w:rsidP="00E209B6">
      <w:pPr>
        <w:pStyle w:val="Prrafodelista"/>
        <w:numPr>
          <w:ilvl w:val="1"/>
          <w:numId w:val="16"/>
        </w:numPr>
        <w:ind w:left="1276" w:hanging="196"/>
        <w:rPr>
          <w:u w:color="99CB38" w:themeColor="accent1"/>
        </w:rPr>
      </w:pPr>
      <w:r w:rsidRPr="00DA40DF">
        <w:rPr>
          <w:i/>
          <w:iCs/>
          <w:noProof/>
          <w:color w:val="99CB38" w:themeColor="accent1"/>
          <w:sz w:val="20"/>
          <w:szCs w:val="20"/>
          <w:u w:color="99CB38" w:themeColor="accent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F9DBC4" wp14:editId="20D48D5C">
                <wp:simplePos x="0" y="0"/>
                <wp:positionH relativeFrom="column">
                  <wp:posOffset>1731645</wp:posOffset>
                </wp:positionH>
                <wp:positionV relativeFrom="paragraph">
                  <wp:posOffset>94615</wp:posOffset>
                </wp:positionV>
                <wp:extent cx="0" cy="181610"/>
                <wp:effectExtent l="0" t="0" r="38100" b="27940"/>
                <wp:wrapNone/>
                <wp:docPr id="96" name="Conector recto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161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EB3557" id="Conector recto 96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6.35pt,7.45pt" to="136.35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" strokecolor="#99cb38 [3204]" strokeweight="1pt">
                <v:stroke joinstyle="miter"/>
              </v:line>
            </w:pict>
          </mc:Fallback>
        </mc:AlternateContent>
      </w:r>
      <w:r w:rsidRPr="00DA40DF">
        <w:rPr>
          <w:i/>
          <w:iCs/>
          <w:noProof/>
          <w:color w:val="99CB38" w:themeColor="accent1"/>
          <w:sz w:val="20"/>
          <w:szCs w:val="20"/>
          <w:u w:color="99CB38" w:themeColor="accent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3B59B9" wp14:editId="2773722C">
                <wp:simplePos x="0" y="0"/>
                <wp:positionH relativeFrom="column">
                  <wp:posOffset>1727639</wp:posOffset>
                </wp:positionH>
                <wp:positionV relativeFrom="paragraph">
                  <wp:posOffset>273685</wp:posOffset>
                </wp:positionV>
                <wp:extent cx="140335" cy="0"/>
                <wp:effectExtent l="0" t="76200" r="12065" b="95250"/>
                <wp:wrapNone/>
                <wp:docPr id="97" name="Conector recto de flecha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33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1F32F8" id="Conector recto de flecha 97" o:spid="_x0000_s1026" type="#_x0000_t32" style="position:absolute;margin-left:136.05pt;margin-top:21.55pt;width:11.05pt;height:0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" strokecolor="#99cb38 [3204]" strokeweight="1pt">
                <v:stroke endarrow="block" joinstyle="miter"/>
              </v:shape>
            </w:pict>
          </mc:Fallback>
        </mc:AlternateContent>
      </w:r>
      <w:r w:rsidRPr="00DA40DF">
        <w:rPr>
          <w:i/>
          <w:iCs/>
          <w:noProof/>
          <w:color w:val="99CB38" w:themeColor="accent1"/>
          <w:sz w:val="20"/>
          <w:szCs w:val="20"/>
          <w:u w:color="99CB38" w:themeColor="accent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AE8B9A" wp14:editId="27E518CB">
                <wp:simplePos x="0" y="0"/>
                <wp:positionH relativeFrom="column">
                  <wp:posOffset>1708981</wp:posOffset>
                </wp:positionH>
                <wp:positionV relativeFrom="paragraph">
                  <wp:posOffset>86995</wp:posOffset>
                </wp:positionV>
                <wp:extent cx="170180" cy="0"/>
                <wp:effectExtent l="0" t="76200" r="20320" b="95250"/>
                <wp:wrapNone/>
                <wp:docPr id="95" name="Conector recto de flecha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18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008D3A" id="Conector recto de flecha 95" o:spid="_x0000_s1026" type="#_x0000_t32" style="position:absolute;margin-left:134.55pt;margin-top:6.85pt;width:13.4pt;height: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" strokecolor="#99cb38 [3204]" strokeweight="1pt">
                <v:stroke endarrow="block" joinstyle="miter"/>
              </v:shape>
            </w:pict>
          </mc:Fallback>
        </mc:AlternateContent>
      </w:r>
      <w:r>
        <w:rPr>
          <w:b/>
          <w:bCs/>
          <w:noProof/>
          <w:u w:color="99CB38" w:themeColor="accent1"/>
        </w:rPr>
        <w:t>COMPOST PER:</w:t>
      </w:r>
      <w:r>
        <w:rPr>
          <w:noProof/>
          <w:u w:color="99CB38" w:themeColor="accent1"/>
        </w:rPr>
        <w:t xml:space="preserve">      </w:t>
      </w:r>
      <w:r>
        <w:rPr>
          <w:b/>
          <w:bCs/>
          <w:noProof/>
          <w:u w:color="99CB38" w:themeColor="accent1"/>
        </w:rPr>
        <w:t>citosol</w:t>
      </w:r>
      <w:r>
        <w:rPr>
          <w:noProof/>
          <w:u w:color="99CB38" w:themeColor="accent1"/>
        </w:rPr>
        <w:t>: part aquosa</w:t>
      </w:r>
      <w:r>
        <w:rPr>
          <w:noProof/>
          <w:u w:color="99CB38" w:themeColor="accent1"/>
        </w:rPr>
        <w:br/>
        <w:t xml:space="preserve">                                  </w:t>
      </w:r>
      <w:r>
        <w:rPr>
          <w:b/>
          <w:bCs/>
          <w:noProof/>
          <w:u w:color="99CB38" w:themeColor="accent1"/>
        </w:rPr>
        <w:t>orgànuls</w:t>
      </w:r>
      <w:r>
        <w:rPr>
          <w:noProof/>
          <w:u w:color="99CB38" w:themeColor="accent1"/>
        </w:rPr>
        <w:t xml:space="preserve"> </w:t>
      </w:r>
      <w:r w:rsidRPr="00DA40DF">
        <w:rPr>
          <w:i/>
          <w:iCs/>
          <w:noProof/>
          <w:color w:val="99CB38" w:themeColor="accent1"/>
          <w:sz w:val="20"/>
          <w:szCs w:val="20"/>
          <w:u w:color="99CB38" w:themeColor="accent1"/>
        </w:rPr>
        <w:t>(ex: ribosomes)</w:t>
      </w:r>
    </w:p>
    <w:p w14:paraId="6A588BA4" w14:textId="29A304B7" w:rsidR="00F33B62" w:rsidRPr="00F33B62" w:rsidRDefault="00F33B62" w:rsidP="00E209B6">
      <w:pPr>
        <w:pStyle w:val="Prrafodelista"/>
        <w:numPr>
          <w:ilvl w:val="0"/>
          <w:numId w:val="16"/>
        </w:numPr>
        <w:ind w:left="567" w:hanging="207"/>
        <w:rPr>
          <w:sz w:val="24"/>
          <w:szCs w:val="24"/>
          <w:u w:color="99CB38" w:themeColor="accent1"/>
        </w:rPr>
      </w:pPr>
      <w:r w:rsidRPr="00F33B62">
        <w:rPr>
          <w:b/>
          <w:bCs/>
          <w:noProof/>
          <w:u w:val="single" w:color="99CB38" w:themeColor="accent1"/>
        </w:rPr>
        <w:t>Material genètic</w:t>
      </w:r>
      <w:r w:rsidRPr="00F33B62">
        <w:rPr>
          <w:b/>
          <w:bCs/>
          <w:noProof/>
          <w:u w:color="99CB38" w:themeColor="accent1"/>
        </w:rPr>
        <w:t>:</w:t>
      </w:r>
      <w:r w:rsidRPr="00F33B62">
        <w:rPr>
          <w:noProof/>
          <w:u w:color="99CB38" w:themeColor="accent1"/>
        </w:rPr>
        <w:t xml:space="preserve"> </w:t>
      </w:r>
      <w:r>
        <w:rPr>
          <w:noProof/>
          <w:u w:color="99CB38" w:themeColor="accent1"/>
        </w:rPr>
        <w:t xml:space="preserve">conté el </w:t>
      </w:r>
      <w:r>
        <w:rPr>
          <w:noProof/>
          <w:u w:val="single" w:color="99CB38" w:themeColor="accent1"/>
        </w:rPr>
        <w:t>material hereditari</w:t>
      </w:r>
      <w:r>
        <w:rPr>
          <w:noProof/>
          <w:u w:color="99CB38" w:themeColor="accent1"/>
        </w:rPr>
        <w:t xml:space="preserve"> i es troba en forma d’</w:t>
      </w:r>
      <w:r>
        <w:rPr>
          <w:b/>
          <w:bCs/>
          <w:noProof/>
          <w:u w:color="99CB38" w:themeColor="accent1"/>
        </w:rPr>
        <w:t>ADN</w:t>
      </w:r>
      <w:r>
        <w:rPr>
          <w:noProof/>
          <w:u w:color="99CB38" w:themeColor="accent1"/>
        </w:rPr>
        <w:t>.</w:t>
      </w:r>
    </w:p>
    <w:p w14:paraId="16E2C3C8" w14:textId="7512638A" w:rsidR="00F33B62" w:rsidRPr="001E3C3B" w:rsidRDefault="00F33B62" w:rsidP="00E209B6">
      <w:pPr>
        <w:pStyle w:val="Prrafodelista"/>
        <w:numPr>
          <w:ilvl w:val="1"/>
          <w:numId w:val="16"/>
        </w:numPr>
        <w:ind w:left="1276" w:hanging="196"/>
        <w:rPr>
          <w:sz w:val="24"/>
          <w:szCs w:val="24"/>
          <w:u w:color="99CB38" w:themeColor="accent1"/>
        </w:rPr>
      </w:pPr>
      <w:r>
        <w:rPr>
          <w:noProof/>
          <w:u w:color="99CB38" w:themeColor="accent1"/>
        </w:rPr>
        <w:t xml:space="preserve">Es transmet de la </w:t>
      </w:r>
      <w:r>
        <w:rPr>
          <w:noProof/>
          <w:u w:val="single" w:color="99CB38" w:themeColor="accent1"/>
        </w:rPr>
        <w:t>cèl·lula mare</w:t>
      </w:r>
      <w:r>
        <w:rPr>
          <w:noProof/>
          <w:u w:color="99CB38" w:themeColor="accent1"/>
        </w:rPr>
        <w:t xml:space="preserve"> </w:t>
      </w:r>
      <w:r w:rsidRPr="00F33B62">
        <w:rPr>
          <w:noProof/>
          <w:color w:val="99CB38" w:themeColor="accent1"/>
          <w:u w:color="99CB38" w:themeColor="accent1"/>
        </w:rPr>
        <w:sym w:font="Wingdings" w:char="F0E0"/>
      </w:r>
      <w:r>
        <w:rPr>
          <w:noProof/>
          <w:u w:color="99CB38" w:themeColor="accent1"/>
        </w:rPr>
        <w:t xml:space="preserve"> </w:t>
      </w:r>
      <w:r>
        <w:rPr>
          <w:noProof/>
          <w:u w:val="single" w:color="99CB38" w:themeColor="accent1"/>
        </w:rPr>
        <w:t>cèl·lules filles</w:t>
      </w:r>
    </w:p>
    <w:p w14:paraId="7CEBEA31" w14:textId="2A6223F7" w:rsidR="001E3C3B" w:rsidRDefault="009175BE" w:rsidP="001E3C3B">
      <w:pPr>
        <w:pStyle w:val="Ttulo1"/>
        <w:ind w:left="851" w:hanging="491"/>
        <w:rPr>
          <w:u w:color="99CB38" w:themeColor="accen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61CF51D" wp14:editId="36C806B1">
                <wp:simplePos x="0" y="0"/>
                <wp:positionH relativeFrom="column">
                  <wp:posOffset>-47625</wp:posOffset>
                </wp:positionH>
                <wp:positionV relativeFrom="paragraph">
                  <wp:posOffset>671526</wp:posOffset>
                </wp:positionV>
                <wp:extent cx="0" cy="172528"/>
                <wp:effectExtent l="0" t="0" r="38100" b="37465"/>
                <wp:wrapNone/>
                <wp:docPr id="99" name="Conector recto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252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69AE87" id="Conector recto 99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75pt,52.9pt" to="-3.75pt,6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" strokecolor="#99cb38 [3204]" strokeweight="1pt">
                <v:stroke joinstyle="miter"/>
              </v:line>
            </w:pict>
          </mc:Fallback>
        </mc:AlternateContent>
      </w:r>
      <w:r w:rsidR="001E3C3B">
        <w:rPr>
          <w:u w:color="99CB38" w:themeColor="accent1"/>
        </w:rPr>
        <w:t>Relació evolutiva cel·lular</w:t>
      </w:r>
    </w:p>
    <w:p w14:paraId="3357BE7F" w14:textId="02B7C57F" w:rsidR="001E3C3B" w:rsidRDefault="001E3C3B" w:rsidP="001E3C3B">
      <w:pPr>
        <w:rPr>
          <w:u w:color="99CB38" w:themeColor="accent1"/>
        </w:rPr>
      </w:pPr>
      <w:r>
        <w:rPr>
          <w:u w:color="99CB38" w:themeColor="accent1"/>
        </w:rPr>
        <w:t xml:space="preserve">Hi han </w:t>
      </w:r>
      <w:r>
        <w:rPr>
          <w:b/>
          <w:bCs/>
          <w:u w:color="99CB38" w:themeColor="accent1"/>
        </w:rPr>
        <w:t>2 tipus de cèl·lules</w:t>
      </w:r>
      <w:r>
        <w:rPr>
          <w:u w:color="99CB38" w:themeColor="accent1"/>
        </w:rPr>
        <w:t xml:space="preserve"> de </w:t>
      </w:r>
      <w:r>
        <w:rPr>
          <w:u w:val="single" w:color="99CB38" w:themeColor="accent1"/>
        </w:rPr>
        <w:t>complexitat</w:t>
      </w:r>
      <w:r>
        <w:rPr>
          <w:u w:color="99CB38" w:themeColor="accent1"/>
        </w:rPr>
        <w:t xml:space="preserve"> i </w:t>
      </w:r>
      <w:r>
        <w:rPr>
          <w:u w:val="single" w:color="99CB38" w:themeColor="accent1"/>
        </w:rPr>
        <w:t>organització</w:t>
      </w:r>
      <w:r>
        <w:rPr>
          <w:u w:color="99CB38" w:themeColor="accent1"/>
        </w:rPr>
        <w:t xml:space="preserve"> diferents:</w:t>
      </w:r>
    </w:p>
    <w:tbl>
      <w:tblPr>
        <w:tblStyle w:val="Tabladelista1clara-nfasis1"/>
        <w:tblW w:w="0" w:type="auto"/>
        <w:tblLook w:val="0420" w:firstRow="1" w:lastRow="0" w:firstColumn="0" w:lastColumn="0" w:noHBand="0" w:noVBand="1"/>
      </w:tblPr>
      <w:tblGrid>
        <w:gridCol w:w="3686"/>
        <w:gridCol w:w="5364"/>
      </w:tblGrid>
      <w:tr w:rsidR="009175BE" w14:paraId="5F0CA16A" w14:textId="77777777" w:rsidTr="003B56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686" w:type="dxa"/>
            <w:tcBorders>
              <w:right w:val="single" w:sz="4" w:space="0" w:color="99CB38" w:themeColor="accent1"/>
            </w:tcBorders>
          </w:tcPr>
          <w:p w14:paraId="50AC0EA6" w14:textId="29B5CE55" w:rsidR="009175BE" w:rsidRPr="009175BE" w:rsidRDefault="009175BE" w:rsidP="009175BE">
            <w:pPr>
              <w:jc w:val="center"/>
              <w:rPr>
                <w:color w:val="99CB38" w:themeColor="accent1"/>
                <w:u w:color="99CB38" w:themeColor="accent1"/>
              </w:rPr>
            </w:pPr>
            <w:r>
              <w:rPr>
                <w:color w:val="99CB38" w:themeColor="accent1"/>
                <w:u w:color="99CB38" w:themeColor="accent1"/>
              </w:rPr>
              <w:t>CÈL·LULA PROCARIOTA</w:t>
            </w:r>
          </w:p>
        </w:tc>
        <w:tc>
          <w:tcPr>
            <w:tcW w:w="5364" w:type="dxa"/>
            <w:tcBorders>
              <w:left w:val="single" w:sz="4" w:space="0" w:color="99CB38" w:themeColor="accent1"/>
            </w:tcBorders>
          </w:tcPr>
          <w:p w14:paraId="73BAC461" w14:textId="18CF0F1F" w:rsidR="009175BE" w:rsidRPr="009175BE" w:rsidRDefault="009175BE" w:rsidP="009175BE">
            <w:pPr>
              <w:jc w:val="center"/>
              <w:rPr>
                <w:color w:val="99CB38" w:themeColor="accent1"/>
                <w:u w:color="99CB38" w:themeColor="accent1"/>
              </w:rPr>
            </w:pPr>
            <w:r>
              <w:rPr>
                <w:color w:val="99CB38" w:themeColor="accent1"/>
                <w:u w:color="99CB38" w:themeColor="accent1"/>
              </w:rPr>
              <w:t>CÈL·LULA EUCARIOTA</w:t>
            </w:r>
          </w:p>
        </w:tc>
      </w:tr>
      <w:tr w:rsidR="009175BE" w14:paraId="325974DE" w14:textId="77777777" w:rsidTr="003B56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686" w:type="dxa"/>
            <w:tcBorders>
              <w:right w:val="single" w:sz="4" w:space="0" w:color="99CB38" w:themeColor="accent1"/>
            </w:tcBorders>
          </w:tcPr>
          <w:p w14:paraId="02995A2B" w14:textId="02383340" w:rsidR="009175BE" w:rsidRPr="009175BE" w:rsidRDefault="009175BE" w:rsidP="00E209B6">
            <w:pPr>
              <w:pStyle w:val="Prrafodelista"/>
              <w:numPr>
                <w:ilvl w:val="0"/>
                <w:numId w:val="17"/>
              </w:numPr>
              <w:ind w:left="171" w:hanging="171"/>
              <w:rPr>
                <w:u w:color="99CB38" w:themeColor="accent1"/>
              </w:rPr>
            </w:pPr>
            <w:r>
              <w:rPr>
                <w:b/>
                <w:bCs/>
                <w:u w:color="99CB38" w:themeColor="accent1"/>
              </w:rPr>
              <w:t>Tamany:</w:t>
            </w:r>
            <w:r>
              <w:rPr>
                <w:u w:color="99CB38" w:themeColor="accent1"/>
              </w:rPr>
              <w:t xml:space="preserve"> de 1 a 10 µm</w:t>
            </w:r>
          </w:p>
        </w:tc>
        <w:tc>
          <w:tcPr>
            <w:tcW w:w="5364" w:type="dxa"/>
            <w:tcBorders>
              <w:left w:val="single" w:sz="4" w:space="0" w:color="99CB38" w:themeColor="accent1"/>
            </w:tcBorders>
          </w:tcPr>
          <w:p w14:paraId="5024E45C" w14:textId="211CDC17" w:rsidR="009175BE" w:rsidRPr="009175BE" w:rsidRDefault="009175BE" w:rsidP="00E209B6">
            <w:pPr>
              <w:pStyle w:val="Prrafodelista"/>
              <w:numPr>
                <w:ilvl w:val="0"/>
                <w:numId w:val="17"/>
              </w:numPr>
              <w:ind w:left="187" w:hanging="187"/>
              <w:rPr>
                <w:u w:color="99CB38" w:themeColor="accent1"/>
              </w:rPr>
            </w:pPr>
            <w:r>
              <w:rPr>
                <w:b/>
                <w:bCs/>
                <w:u w:color="99CB38" w:themeColor="accent1"/>
              </w:rPr>
              <w:t>Tamany:</w:t>
            </w:r>
            <w:r>
              <w:rPr>
                <w:u w:color="99CB38" w:themeColor="accent1"/>
              </w:rPr>
              <w:t xml:space="preserve"> de 10 a 100 µm</w:t>
            </w:r>
          </w:p>
        </w:tc>
      </w:tr>
      <w:tr w:rsidR="009175BE" w14:paraId="7C38DDDA" w14:textId="77777777" w:rsidTr="003B56B8">
        <w:tc>
          <w:tcPr>
            <w:tcW w:w="3686" w:type="dxa"/>
            <w:tcBorders>
              <w:right w:val="single" w:sz="4" w:space="0" w:color="99CB38" w:themeColor="accent1"/>
            </w:tcBorders>
          </w:tcPr>
          <w:p w14:paraId="2CE53228" w14:textId="3E382E58" w:rsidR="009175BE" w:rsidRPr="009175BE" w:rsidRDefault="009175BE" w:rsidP="00E209B6">
            <w:pPr>
              <w:pStyle w:val="Prrafodelista"/>
              <w:numPr>
                <w:ilvl w:val="0"/>
                <w:numId w:val="17"/>
              </w:numPr>
              <w:ind w:left="171" w:hanging="171"/>
              <w:rPr>
                <w:u w:color="99CB38" w:themeColor="accent1"/>
              </w:rPr>
            </w:pPr>
            <w:r>
              <w:rPr>
                <w:u w:val="single" w:color="99CB38" w:themeColor="accent1"/>
              </w:rPr>
              <w:t>No</w:t>
            </w:r>
            <w:r>
              <w:rPr>
                <w:u w:color="99CB38" w:themeColor="accent1"/>
              </w:rPr>
              <w:t xml:space="preserve"> té </w:t>
            </w:r>
            <w:r>
              <w:rPr>
                <w:b/>
                <w:bCs/>
                <w:u w:color="99CB38" w:themeColor="accent1"/>
              </w:rPr>
              <w:t>nucli</w:t>
            </w:r>
          </w:p>
        </w:tc>
        <w:tc>
          <w:tcPr>
            <w:tcW w:w="5364" w:type="dxa"/>
            <w:tcBorders>
              <w:left w:val="single" w:sz="4" w:space="0" w:color="99CB38" w:themeColor="accent1"/>
            </w:tcBorders>
          </w:tcPr>
          <w:p w14:paraId="6FC1E346" w14:textId="7BFEB2AE" w:rsidR="009175BE" w:rsidRPr="009175BE" w:rsidRDefault="009175BE" w:rsidP="00E209B6">
            <w:pPr>
              <w:pStyle w:val="Prrafodelista"/>
              <w:numPr>
                <w:ilvl w:val="0"/>
                <w:numId w:val="17"/>
              </w:numPr>
              <w:ind w:left="187" w:hanging="187"/>
              <w:rPr>
                <w:u w:color="99CB38" w:themeColor="accent1"/>
              </w:rPr>
            </w:pPr>
            <w:r>
              <w:rPr>
                <w:u w:color="99CB38" w:themeColor="accent1"/>
              </w:rPr>
              <w:t xml:space="preserve">Té </w:t>
            </w:r>
            <w:r>
              <w:rPr>
                <w:b/>
                <w:bCs/>
                <w:u w:color="99CB38" w:themeColor="accent1"/>
              </w:rPr>
              <w:t>nucli</w:t>
            </w:r>
          </w:p>
        </w:tc>
      </w:tr>
      <w:tr w:rsidR="009175BE" w14:paraId="7F989EE2" w14:textId="77777777" w:rsidTr="003B56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686" w:type="dxa"/>
            <w:tcBorders>
              <w:right w:val="single" w:sz="4" w:space="0" w:color="99CB38" w:themeColor="accent1"/>
            </w:tcBorders>
          </w:tcPr>
          <w:p w14:paraId="2CA3E3EA" w14:textId="08D95185" w:rsidR="009175BE" w:rsidRPr="009175BE" w:rsidRDefault="009175BE" w:rsidP="00E209B6">
            <w:pPr>
              <w:pStyle w:val="Prrafodelista"/>
              <w:numPr>
                <w:ilvl w:val="0"/>
                <w:numId w:val="17"/>
              </w:numPr>
              <w:ind w:left="171" w:hanging="171"/>
              <w:rPr>
                <w:u w:color="99CB38" w:themeColor="accent1"/>
              </w:rPr>
            </w:pPr>
            <w:r>
              <w:rPr>
                <w:u w:color="99CB38" w:themeColor="accent1"/>
              </w:rPr>
              <w:t>1 únic tipus d’orgànuls:</w:t>
            </w:r>
            <w:r>
              <w:rPr>
                <w:b/>
                <w:bCs/>
                <w:u w:color="99CB38" w:themeColor="accent1"/>
              </w:rPr>
              <w:t xml:space="preserve"> ribosomes</w:t>
            </w:r>
          </w:p>
        </w:tc>
        <w:tc>
          <w:tcPr>
            <w:tcW w:w="5364" w:type="dxa"/>
            <w:tcBorders>
              <w:left w:val="single" w:sz="4" w:space="0" w:color="99CB38" w:themeColor="accent1"/>
            </w:tcBorders>
          </w:tcPr>
          <w:p w14:paraId="266B5B41" w14:textId="60152974" w:rsidR="009175BE" w:rsidRPr="009175BE" w:rsidRDefault="009175BE" w:rsidP="00E209B6">
            <w:pPr>
              <w:pStyle w:val="Prrafodelista"/>
              <w:numPr>
                <w:ilvl w:val="0"/>
                <w:numId w:val="17"/>
              </w:numPr>
              <w:ind w:left="187" w:hanging="187"/>
              <w:rPr>
                <w:u w:color="99CB38" w:themeColor="accent1"/>
              </w:rPr>
            </w:pPr>
            <w:r w:rsidRPr="009175BE">
              <w:rPr>
                <w:sz w:val="20"/>
                <w:szCs w:val="20"/>
                <w:u w:color="99CB38" w:themeColor="accent1"/>
              </w:rPr>
              <w:t xml:space="preserve">Diferents tipus d’orgànuls </w:t>
            </w:r>
            <w:r w:rsidRPr="009175BE">
              <w:rPr>
                <w:b/>
                <w:bCs/>
                <w:sz w:val="20"/>
                <w:szCs w:val="20"/>
                <w:u w:color="99CB38" w:themeColor="accent1"/>
              </w:rPr>
              <w:t>membranosos</w:t>
            </w:r>
            <w:r w:rsidRPr="009175BE">
              <w:rPr>
                <w:sz w:val="20"/>
                <w:szCs w:val="20"/>
                <w:u w:color="99CB38" w:themeColor="accent1"/>
              </w:rPr>
              <w:t xml:space="preserve"> i </w:t>
            </w:r>
            <w:r w:rsidRPr="009175BE">
              <w:rPr>
                <w:b/>
                <w:bCs/>
                <w:sz w:val="20"/>
                <w:szCs w:val="20"/>
                <w:u w:color="99CB38" w:themeColor="accent1"/>
              </w:rPr>
              <w:t>no membranosos</w:t>
            </w:r>
          </w:p>
        </w:tc>
      </w:tr>
      <w:tr w:rsidR="009175BE" w14:paraId="3B687705" w14:textId="77777777" w:rsidTr="003B56B8">
        <w:tc>
          <w:tcPr>
            <w:tcW w:w="3686" w:type="dxa"/>
            <w:tcBorders>
              <w:right w:val="single" w:sz="4" w:space="0" w:color="99CB38" w:themeColor="accent1"/>
            </w:tcBorders>
          </w:tcPr>
          <w:p w14:paraId="3F77540D" w14:textId="19843F32" w:rsidR="009175BE" w:rsidRPr="009175BE" w:rsidRDefault="009175BE" w:rsidP="001E3C3B">
            <w:pPr>
              <w:rPr>
                <w:u w:color="99CB38" w:themeColor="accent1"/>
              </w:rPr>
            </w:pPr>
            <w:r w:rsidRPr="009175BE">
              <w:rPr>
                <w:color w:val="99CB38" w:themeColor="accent1"/>
                <w:u w:val="single" w:color="99CB38" w:themeColor="accent1"/>
              </w:rPr>
              <w:t>EXEMPLE</w:t>
            </w:r>
            <w:r w:rsidRPr="009175BE">
              <w:rPr>
                <w:color w:val="99CB38" w:themeColor="accent1"/>
                <w:u w:color="99CB38" w:themeColor="accent1"/>
              </w:rPr>
              <w:t xml:space="preserve">: </w:t>
            </w:r>
            <w:r>
              <w:rPr>
                <w:u w:color="99CB38" w:themeColor="accent1"/>
              </w:rPr>
              <w:t>bacteris</w:t>
            </w:r>
          </w:p>
        </w:tc>
        <w:tc>
          <w:tcPr>
            <w:tcW w:w="5364" w:type="dxa"/>
            <w:tcBorders>
              <w:left w:val="single" w:sz="4" w:space="0" w:color="99CB38" w:themeColor="accent1"/>
            </w:tcBorders>
          </w:tcPr>
          <w:p w14:paraId="5FE04FF6" w14:textId="4A3FFA94" w:rsidR="009175BE" w:rsidRDefault="009175BE" w:rsidP="001E3C3B">
            <w:pPr>
              <w:rPr>
                <w:u w:color="99CB38" w:themeColor="accent1"/>
              </w:rPr>
            </w:pPr>
            <w:r w:rsidRPr="009175BE">
              <w:rPr>
                <w:color w:val="99CB38" w:themeColor="accent1"/>
                <w:u w:val="single" w:color="99CB38" w:themeColor="accent1"/>
              </w:rPr>
              <w:t>EXEMPLE</w:t>
            </w:r>
            <w:r w:rsidRPr="009175BE">
              <w:rPr>
                <w:color w:val="99CB38" w:themeColor="accent1"/>
                <w:u w:color="99CB38" w:themeColor="accent1"/>
              </w:rPr>
              <w:t xml:space="preserve">: </w:t>
            </w:r>
            <w:r>
              <w:rPr>
                <w:u w:color="99CB38" w:themeColor="accent1"/>
              </w:rPr>
              <w:t>animals, vegetals, fongs, protoctists</w:t>
            </w:r>
          </w:p>
        </w:tc>
      </w:tr>
    </w:tbl>
    <w:p w14:paraId="57B0B96D" w14:textId="184CB2DA" w:rsidR="009175BE" w:rsidRDefault="009175BE" w:rsidP="001E3C3B">
      <w:pPr>
        <w:rPr>
          <w:u w:color="99CB38" w:themeColor="accent1"/>
        </w:rPr>
      </w:pPr>
      <w:r w:rsidRPr="009175BE">
        <w:rPr>
          <w:noProof/>
          <w:u w:color="99CB38" w:themeColor="accent1"/>
        </w:rPr>
        <w:drawing>
          <wp:anchor distT="0" distB="0" distL="114300" distR="114300" simplePos="0" relativeHeight="251676672" behindDoc="0" locked="0" layoutInCell="1" allowOverlap="1" wp14:anchorId="46ECFBE1" wp14:editId="1FE0164E">
            <wp:simplePos x="0" y="0"/>
            <wp:positionH relativeFrom="column">
              <wp:posOffset>334279</wp:posOffset>
            </wp:positionH>
            <wp:positionV relativeFrom="paragraph">
              <wp:posOffset>56433</wp:posOffset>
            </wp:positionV>
            <wp:extent cx="1545755" cy="916841"/>
            <wp:effectExtent l="0" t="0" r="0" b="0"/>
            <wp:wrapNone/>
            <wp:docPr id="2050" name="Picture 2" descr="▷ Células procariotas ◁ Definición, tipos y clasificación">
              <a:extLst xmlns:a="http://schemas.openxmlformats.org/drawingml/2006/main">
                <a:ext uri="{FF2B5EF4-FFF2-40B4-BE49-F238E27FC236}">
                  <a16:creationId xmlns:a16="http://schemas.microsoft.com/office/drawing/2014/main" id="{AA59C24C-3988-4145-8814-364A86B4DA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▷ Células procariotas ◁ Definición, tipos y clasificación">
                      <a:extLst>
                        <a:ext uri="{FF2B5EF4-FFF2-40B4-BE49-F238E27FC236}">
                          <a16:creationId xmlns:a16="http://schemas.microsoft.com/office/drawing/2014/main" id="{AA59C24C-3988-4145-8814-364A86B4DAF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0" b="90000" l="9483" r="93391">
                                  <a14:foregroundMark x1="85057" y1="24545" x2="91379" y2="45455"/>
                                  <a14:foregroundMark x1="91379" y1="45455" x2="89655" y2="49091"/>
                                  <a14:foregroundMark x1="90805" y1="39091" x2="90517" y2="23182"/>
                                  <a14:foregroundMark x1="93391" y1="31818" x2="91954" y2="44091"/>
                                  <a14:foregroundMark x1="90230" y1="31364" x2="85632" y2="23182"/>
                                </a14:backgroundRemoval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21" t="14679" r="2435" b="17228"/>
                    <a:stretch/>
                  </pic:blipFill>
                  <pic:spPr bwMode="auto">
                    <a:xfrm>
                      <a:off x="0" y="0"/>
                      <a:ext cx="1545755" cy="91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75BE">
        <w:rPr>
          <w:noProof/>
          <w:u w:color="99CB38" w:themeColor="accent1"/>
        </w:rPr>
        <w:drawing>
          <wp:anchor distT="0" distB="0" distL="114300" distR="114300" simplePos="0" relativeHeight="251677696" behindDoc="0" locked="0" layoutInCell="1" allowOverlap="1" wp14:anchorId="4E024A4D" wp14:editId="2A78BCA5">
            <wp:simplePos x="0" y="0"/>
            <wp:positionH relativeFrom="column">
              <wp:posOffset>3434543</wp:posOffset>
            </wp:positionH>
            <wp:positionV relativeFrom="paragraph">
              <wp:posOffset>10160</wp:posOffset>
            </wp:positionV>
            <wp:extent cx="1359673" cy="1201951"/>
            <wp:effectExtent l="0" t="0" r="0" b="0"/>
            <wp:wrapNone/>
            <wp:docPr id="2052" name="Picture 4" descr="Juegos de Ciencias | Juego de Partes de la célula eucariota para  estudiantes de octavo | Cerebriti">
              <a:extLst xmlns:a="http://schemas.openxmlformats.org/drawingml/2006/main">
                <a:ext uri="{FF2B5EF4-FFF2-40B4-BE49-F238E27FC236}">
                  <a16:creationId xmlns:a16="http://schemas.microsoft.com/office/drawing/2014/main" id="{B9714700-FE55-4CFB-9FA8-C1B701A484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Juegos de Ciencias | Juego de Partes de la célula eucariota para  estudiantes de octavo | Cerebriti">
                      <a:extLst>
                        <a:ext uri="{FF2B5EF4-FFF2-40B4-BE49-F238E27FC236}">
                          <a16:creationId xmlns:a16="http://schemas.microsoft.com/office/drawing/2014/main" id="{B9714700-FE55-4CFB-9FA8-C1B701A484D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9276" b="91403" l="10000" r="90000">
                                  <a14:foregroundMark x1="58400" y1="9729" x2="55000" y2="9502"/>
                                  <a14:foregroundMark x1="47200" y1="91403" x2="45200" y2="9117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673" cy="1201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46D47F" w14:textId="7994DC24" w:rsidR="009175BE" w:rsidRDefault="009175BE" w:rsidP="001E3C3B">
      <w:pPr>
        <w:rPr>
          <w:u w:color="99CB38" w:themeColor="accent1"/>
        </w:rPr>
      </w:pPr>
    </w:p>
    <w:p w14:paraId="69735A57" w14:textId="4A8F2501" w:rsidR="009175BE" w:rsidRDefault="009175BE" w:rsidP="001E3C3B">
      <w:pPr>
        <w:rPr>
          <w:u w:color="99CB38" w:themeColor="accent1"/>
        </w:rPr>
      </w:pPr>
    </w:p>
    <w:p w14:paraId="67CD75FA" w14:textId="7987B4FC" w:rsidR="009175BE" w:rsidRDefault="009175BE" w:rsidP="001E3C3B">
      <w:pPr>
        <w:rPr>
          <w:u w:color="99CB38" w:themeColor="accent1"/>
        </w:rPr>
      </w:pPr>
    </w:p>
    <w:p w14:paraId="60279E85" w14:textId="66372008" w:rsidR="009175BE" w:rsidRDefault="00DF4144" w:rsidP="001E3C3B">
      <w:pPr>
        <w:rPr>
          <w:u w:color="99CB38" w:themeColor="accent1"/>
        </w:rPr>
      </w:pPr>
      <w:r>
        <w:rPr>
          <w:noProof/>
          <w:u w:color="99CB38" w:themeColor="accent1"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67C2A164" wp14:editId="1F813A92">
                <wp:simplePos x="0" y="0"/>
                <wp:positionH relativeFrom="column">
                  <wp:posOffset>4706620</wp:posOffset>
                </wp:positionH>
                <wp:positionV relativeFrom="paragraph">
                  <wp:posOffset>84179</wp:posOffset>
                </wp:positionV>
                <wp:extent cx="1473780" cy="445273"/>
                <wp:effectExtent l="0" t="0" r="12700" b="12065"/>
                <wp:wrapNone/>
                <wp:docPr id="39" name="Rectángul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780" cy="445273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0BAB3A" w14:textId="0B328743" w:rsidR="00DF4144" w:rsidRPr="00DF4144" w:rsidRDefault="00DF4144" w:rsidP="00DF4144">
                            <w:pPr>
                              <w:jc w:val="center"/>
                            </w:pPr>
                            <w:r>
                              <w:t xml:space="preserve">També coneguda com </w:t>
                            </w:r>
                            <w:r>
                              <w:rPr>
                                <w:b/>
                                <w:bCs/>
                              </w:rPr>
                              <w:t>simbiosi seriada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C2A164" id="Rectángulo 39" o:spid="_x0000_s1026" style="position:absolute;margin-left:370.6pt;margin-top:6.65pt;width:116.05pt;height:35.05pt;z-index:-251568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" fillcolor="#badc7a [2164]" strokecolor="#99cb38 [3204]" strokeweight=".5pt">
                <v:fill color2="#acd55e [2612]" rotate="t" colors="0 #c8e3a5;.5 #bfde97;1 #b7dd83" focus="100%" type="gradient">
                  <o:fill v:ext="view" type="gradientUnscaled"/>
                </v:fill>
                <v:textbox>
                  <w:txbxContent>
                    <w:p w14:paraId="410BAB3A" w14:textId="0B328743" w:rsidR="00DF4144" w:rsidRPr="00DF4144" w:rsidRDefault="00DF4144" w:rsidP="00DF4144">
                      <w:pPr>
                        <w:jc w:val="center"/>
                      </w:pPr>
                      <w:r>
                        <w:t xml:space="preserve">També coneguda com </w:t>
                      </w:r>
                      <w:r>
                        <w:rPr>
                          <w:b/>
                          <w:bCs/>
                        </w:rPr>
                        <w:t>simbiosi seriada</w:t>
                      </w:r>
                    </w:p>
                  </w:txbxContent>
                </v:textbox>
              </v:rect>
            </w:pict>
          </mc:Fallback>
        </mc:AlternateContent>
      </w:r>
    </w:p>
    <w:p w14:paraId="32F12496" w14:textId="312262F0" w:rsidR="001E3C3B" w:rsidRDefault="001E3C3B" w:rsidP="001E3C3B">
      <w:pPr>
        <w:rPr>
          <w:u w:color="99CB38" w:themeColor="accent1"/>
        </w:rPr>
      </w:pPr>
    </w:p>
    <w:p w14:paraId="2EEBA269" w14:textId="13B38941" w:rsidR="009175BE" w:rsidRDefault="002C154E" w:rsidP="009175BE">
      <w:pPr>
        <w:pStyle w:val="Ttulo2"/>
        <w:rPr>
          <w:u w:color="99CB38" w:themeColor="accen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29C9AF3" wp14:editId="03100626">
                <wp:simplePos x="0" y="0"/>
                <wp:positionH relativeFrom="column">
                  <wp:posOffset>-39701</wp:posOffset>
                </wp:positionH>
                <wp:positionV relativeFrom="paragraph">
                  <wp:posOffset>273050</wp:posOffset>
                </wp:positionV>
                <wp:extent cx="0" cy="172085"/>
                <wp:effectExtent l="0" t="0" r="38100" b="37465"/>
                <wp:wrapNone/>
                <wp:docPr id="100" name="Conector recto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634E31" id="Conector recto 100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15pt,21.5pt" to="-3.15pt,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" strokecolor="#99cb38 [3204]" strokeweight="1pt">
                <v:stroke joinstyle="miter"/>
              </v:line>
            </w:pict>
          </mc:Fallback>
        </mc:AlternateContent>
      </w:r>
      <w:r w:rsidR="009175BE">
        <w:rPr>
          <w:u w:color="99CB38" w:themeColor="accent1"/>
        </w:rPr>
        <w:t>la teoria endosimbiòtica</w:t>
      </w:r>
    </w:p>
    <w:p w14:paraId="72877EA1" w14:textId="0D1BA14C" w:rsidR="009175BE" w:rsidRDefault="009175BE" w:rsidP="009175BE">
      <w:pPr>
        <w:rPr>
          <w:u w:color="99CB38" w:themeColor="accent1"/>
        </w:rPr>
      </w:pPr>
      <w:r>
        <w:rPr>
          <w:u w:color="99CB38" w:themeColor="accent1"/>
        </w:rPr>
        <w:t xml:space="preserve">Teoria </w:t>
      </w:r>
      <w:r>
        <w:rPr>
          <w:u w:val="single" w:color="99CB38" w:themeColor="accent1"/>
        </w:rPr>
        <w:t>més acceptada</w:t>
      </w:r>
      <w:r>
        <w:rPr>
          <w:u w:color="99CB38" w:themeColor="accent1"/>
        </w:rPr>
        <w:t xml:space="preserve"> per la comunitat científica per </w:t>
      </w:r>
      <w:r>
        <w:rPr>
          <w:b/>
          <w:bCs/>
          <w:u w:color="99CB38" w:themeColor="accent1"/>
        </w:rPr>
        <w:t>explicar l’origen de les cèl·lules eucariotes</w:t>
      </w:r>
      <w:r>
        <w:rPr>
          <w:u w:color="99CB38" w:themeColor="accent1"/>
        </w:rPr>
        <w:t>.</w:t>
      </w:r>
    </w:p>
    <w:p w14:paraId="72AB9BFB" w14:textId="43024CA2" w:rsidR="009175BE" w:rsidRPr="009175BE" w:rsidRDefault="002C154E" w:rsidP="00E209B6">
      <w:pPr>
        <w:pStyle w:val="Prrafodelista"/>
        <w:numPr>
          <w:ilvl w:val="0"/>
          <w:numId w:val="18"/>
        </w:numPr>
        <w:tabs>
          <w:tab w:val="left" w:pos="426"/>
        </w:tabs>
        <w:ind w:left="426" w:hanging="284"/>
        <w:rPr>
          <w:u w:color="99CB38" w:themeColor="accent1"/>
        </w:rPr>
      </w:pPr>
      <w:r>
        <w:rPr>
          <w:noProof/>
          <w:u w:color="99CB38" w:themeColor="accent1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1D89175B" wp14:editId="7CDAA924">
                <wp:simplePos x="0" y="0"/>
                <wp:positionH relativeFrom="column">
                  <wp:posOffset>-64770</wp:posOffset>
                </wp:positionH>
                <wp:positionV relativeFrom="paragraph">
                  <wp:posOffset>205105</wp:posOffset>
                </wp:positionV>
                <wp:extent cx="6137910" cy="802640"/>
                <wp:effectExtent l="0" t="0" r="15240" b="16510"/>
                <wp:wrapNone/>
                <wp:docPr id="101" name="Rectángulo: esquinas redondeadas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7910" cy="802640"/>
                        </a:xfrm>
                        <a:prstGeom prst="roundRect">
                          <a:avLst>
                            <a:gd name="adj" fmla="val 15676"/>
                          </a:avLst>
                        </a:prstGeom>
                        <a:solidFill>
                          <a:srgbClr val="99CB38">
                            <a:alpha val="20000"/>
                          </a:srgbClr>
                        </a:solidFill>
                        <a:ln w="19050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2A9EC3" id="Rectángulo: esquinas redondeadas 101" o:spid="_x0000_s1026" style="position:absolute;margin-left:-5.1pt;margin-top:16.15pt;width:483.3pt;height:63.2pt;z-index:-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2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" fillcolor="#99cb38" strokecolor="#99cb38 [3204]" strokeweight="1.5pt">
                <v:fill opacity="13107f"/>
              </v:roundrect>
            </w:pict>
          </mc:Fallback>
        </mc:AlternateContent>
      </w:r>
      <w:r w:rsidR="009175BE" w:rsidRPr="009175BE">
        <w:rPr>
          <w:u w:color="99CB38" w:themeColor="accent1"/>
        </w:rPr>
        <w:t xml:space="preserve">Va ser proposada per </w:t>
      </w:r>
      <w:r w:rsidR="009175BE" w:rsidRPr="009175BE">
        <w:rPr>
          <w:b/>
          <w:bCs/>
          <w:u w:color="99CB38" w:themeColor="accent1"/>
        </w:rPr>
        <w:t>Lynn Margulis</w:t>
      </w:r>
      <w:r w:rsidR="009175BE" w:rsidRPr="009175BE">
        <w:rPr>
          <w:u w:color="99CB38" w:themeColor="accent1"/>
        </w:rPr>
        <w:t xml:space="preserve"> en </w:t>
      </w:r>
      <w:r w:rsidR="009175BE" w:rsidRPr="009175BE">
        <w:rPr>
          <w:b/>
          <w:bCs/>
          <w:u w:color="99CB38" w:themeColor="accent1"/>
        </w:rPr>
        <w:t>1967</w:t>
      </w:r>
      <w:r w:rsidR="009175BE" w:rsidRPr="009175BE">
        <w:rPr>
          <w:u w:color="99CB38" w:themeColor="accent1"/>
        </w:rPr>
        <w:t>.</w:t>
      </w:r>
    </w:p>
    <w:p w14:paraId="681C469E" w14:textId="6FF0F971" w:rsidR="009175BE" w:rsidRDefault="002C154E" w:rsidP="00E209B6">
      <w:pPr>
        <w:pStyle w:val="Prrafodelista"/>
        <w:numPr>
          <w:ilvl w:val="0"/>
          <w:numId w:val="19"/>
        </w:numPr>
        <w:spacing w:before="120"/>
        <w:ind w:left="284" w:hanging="284"/>
        <w:contextualSpacing w:val="0"/>
        <w:rPr>
          <w:u w:color="99CB38" w:themeColor="accent1"/>
        </w:rPr>
      </w:pPr>
      <w:r>
        <w:rPr>
          <w:u w:color="99CB38" w:themeColor="accent1"/>
        </w:rPr>
        <w:t xml:space="preserve">La primitiva </w:t>
      </w:r>
      <w:r>
        <w:rPr>
          <w:u w:val="single" w:color="99CB38" w:themeColor="accent1"/>
        </w:rPr>
        <w:t>cèl·lula procariota</w:t>
      </w:r>
      <w:r>
        <w:rPr>
          <w:u w:color="99CB38" w:themeColor="accent1"/>
        </w:rPr>
        <w:t xml:space="preserve"> </w:t>
      </w:r>
      <w:r w:rsidRPr="002C154E">
        <w:rPr>
          <w:color w:val="99CB38" w:themeColor="accent1"/>
          <w:u w:color="99CB38" w:themeColor="accent1"/>
        </w:rPr>
        <w:sym w:font="Wingdings" w:char="F0E0"/>
      </w:r>
      <w:r>
        <w:rPr>
          <w:u w:color="99CB38" w:themeColor="accent1"/>
        </w:rPr>
        <w:t xml:space="preserve"> perd la </w:t>
      </w:r>
      <w:r>
        <w:rPr>
          <w:b/>
          <w:bCs/>
          <w:u w:color="99CB38" w:themeColor="accent1"/>
        </w:rPr>
        <w:t>paret cel·lular</w:t>
      </w:r>
      <w:r>
        <w:rPr>
          <w:u w:color="99CB38" w:themeColor="accent1"/>
        </w:rPr>
        <w:t>.</w:t>
      </w:r>
    </w:p>
    <w:p w14:paraId="11B6E98C" w14:textId="0345F453" w:rsidR="002C154E" w:rsidRDefault="002C154E" w:rsidP="00E209B6">
      <w:pPr>
        <w:pStyle w:val="Prrafodelista"/>
        <w:numPr>
          <w:ilvl w:val="0"/>
          <w:numId w:val="19"/>
        </w:numPr>
        <w:ind w:left="284" w:hanging="284"/>
        <w:contextualSpacing w:val="0"/>
        <w:rPr>
          <w:u w:color="99CB38" w:themeColor="accent1"/>
        </w:rPr>
      </w:pPr>
      <w:r>
        <w:rPr>
          <w:u w:color="99CB38" w:themeColor="accent1"/>
        </w:rPr>
        <w:t xml:space="preserve">Es </w:t>
      </w:r>
      <w:r>
        <w:rPr>
          <w:u w:val="single" w:color="99CB38" w:themeColor="accent1"/>
        </w:rPr>
        <w:t>deforma</w:t>
      </w:r>
      <w:r>
        <w:rPr>
          <w:u w:color="99CB38" w:themeColor="accent1"/>
        </w:rPr>
        <w:t xml:space="preserve"> la membrana </w:t>
      </w:r>
      <w:r w:rsidRPr="002C154E">
        <w:rPr>
          <w:color w:val="99CB38" w:themeColor="accent1"/>
          <w:u w:color="99CB38" w:themeColor="accent1"/>
        </w:rPr>
        <w:sym w:font="Wingdings" w:char="F0E0"/>
      </w:r>
      <w:r w:rsidRPr="002C154E">
        <w:rPr>
          <w:color w:val="99CB38" w:themeColor="accent1"/>
          <w:u w:color="99CB38" w:themeColor="accent1"/>
        </w:rPr>
        <w:t xml:space="preserve"> </w:t>
      </w:r>
      <w:r>
        <w:rPr>
          <w:u w:color="99CB38" w:themeColor="accent1"/>
        </w:rPr>
        <w:t xml:space="preserve">fomarció </w:t>
      </w:r>
      <w:r>
        <w:rPr>
          <w:b/>
          <w:bCs/>
          <w:u w:color="99CB38" w:themeColor="accent1"/>
        </w:rPr>
        <w:t>membranes internes</w:t>
      </w:r>
      <w:r>
        <w:rPr>
          <w:u w:color="99CB38" w:themeColor="accent1"/>
        </w:rPr>
        <w:t xml:space="preserve"> que envolten als bacteris.</w:t>
      </w:r>
    </w:p>
    <w:p w14:paraId="1999B5A2" w14:textId="15609E5D" w:rsidR="002C154E" w:rsidRDefault="002C154E" w:rsidP="00E209B6">
      <w:pPr>
        <w:pStyle w:val="Prrafodelista"/>
        <w:numPr>
          <w:ilvl w:val="0"/>
          <w:numId w:val="19"/>
        </w:numPr>
        <w:ind w:left="284" w:right="-731" w:hanging="284"/>
        <w:contextualSpacing w:val="0"/>
        <w:rPr>
          <w:u w:color="99CB38" w:themeColor="accent1"/>
        </w:rPr>
      </w:pPr>
      <w:r w:rsidRPr="002C154E">
        <w:rPr>
          <w:noProof/>
          <w:u w:color="99CB38" w:themeColor="accent1"/>
        </w:rPr>
        <mc:AlternateContent>
          <mc:Choice Requires="wps">
            <w:drawing>
              <wp:anchor distT="45720" distB="45720" distL="114300" distR="114300" simplePos="0" relativeHeight="251681792" behindDoc="1" locked="0" layoutInCell="1" allowOverlap="1" wp14:anchorId="20373F77" wp14:editId="46395C27">
                <wp:simplePos x="0" y="0"/>
                <wp:positionH relativeFrom="column">
                  <wp:posOffset>5008659</wp:posOffset>
                </wp:positionH>
                <wp:positionV relativeFrom="paragraph">
                  <wp:posOffset>118441</wp:posOffset>
                </wp:positionV>
                <wp:extent cx="1311965" cy="140462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19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041381" w14:textId="0DCDE8F1" w:rsidR="002C154E" w:rsidRPr="002C154E" w:rsidRDefault="002C154E">
                            <w:pPr>
                              <w:rPr>
                                <w:b/>
                                <w:bCs/>
                                <w:color w:val="99CB38" w:themeColor="accent1"/>
                                <w:sz w:val="18"/>
                                <w:szCs w:val="18"/>
                              </w:rPr>
                            </w:pPr>
                            <w:r w:rsidRPr="002C154E">
                              <w:rPr>
                                <w:b/>
                                <w:bCs/>
                                <w:color w:val="99CB38" w:themeColor="accent1"/>
                                <w:sz w:val="18"/>
                                <w:szCs w:val="18"/>
                              </w:rPr>
                              <w:t>*SOSTÉ LA TEORIA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0373F7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0;text-align:left;margin-left:394.4pt;margin-top:9.35pt;width:103.3pt;height:110.6pt;z-index:-2516346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" filled="f" stroked="f">
                <v:textbox style="mso-fit-shape-to-text:t">
                  <w:txbxContent>
                    <w:p w14:paraId="1B041381" w14:textId="0DCDE8F1" w:rsidR="002C154E" w:rsidRPr="002C154E" w:rsidRDefault="002C154E">
                      <w:pPr>
                        <w:rPr>
                          <w:b/>
                          <w:bCs/>
                          <w:color w:val="99CB38" w:themeColor="accent1"/>
                          <w:sz w:val="18"/>
                          <w:szCs w:val="18"/>
                        </w:rPr>
                      </w:pPr>
                      <w:r w:rsidRPr="002C154E">
                        <w:rPr>
                          <w:b/>
                          <w:bCs/>
                          <w:color w:val="99CB38" w:themeColor="accent1"/>
                          <w:sz w:val="18"/>
                          <w:szCs w:val="18"/>
                        </w:rPr>
                        <w:t>*SOSTÉ LA TEORIA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u w:color="99CB38" w:themeColor="accent1"/>
        </w:rPr>
        <w:t xml:space="preserve">La cèl·lula ingereix </w:t>
      </w:r>
      <w:r>
        <w:rPr>
          <w:b/>
          <w:bCs/>
          <w:u w:color="99CB38" w:themeColor="accent1"/>
        </w:rPr>
        <w:t>bacteris aerobis</w:t>
      </w:r>
      <w:r>
        <w:rPr>
          <w:u w:color="99CB38" w:themeColor="accent1"/>
        </w:rPr>
        <w:t xml:space="preserve"> </w:t>
      </w:r>
      <w:r w:rsidRPr="002C154E">
        <w:rPr>
          <w:color w:val="99CB38" w:themeColor="accent1"/>
          <w:u w:color="99CB38" w:themeColor="accent1"/>
        </w:rPr>
        <w:sym w:font="Wingdings" w:char="F0E0"/>
      </w:r>
      <w:r>
        <w:rPr>
          <w:u w:color="99CB38" w:themeColor="accent1"/>
        </w:rPr>
        <w:t xml:space="preserve"> donen lloc als </w:t>
      </w:r>
      <w:r>
        <w:rPr>
          <w:b/>
          <w:bCs/>
          <w:u w:color="99CB38" w:themeColor="accent1"/>
        </w:rPr>
        <w:t>mitocondris</w:t>
      </w:r>
      <w:r>
        <w:rPr>
          <w:u w:color="99CB38" w:themeColor="accent1"/>
        </w:rPr>
        <w:t xml:space="preserve"> </w:t>
      </w:r>
      <w:r w:rsidRPr="002C154E">
        <w:rPr>
          <w:u w:color="99CB38" w:themeColor="accent1"/>
        </w:rPr>
        <w:t>(</w:t>
      </w:r>
      <w:r w:rsidRPr="002C154E">
        <w:rPr>
          <w:u w:val="thick" w:color="99CB38" w:themeColor="accent1"/>
        </w:rPr>
        <w:t>membrana i material genètic propis</w:t>
      </w:r>
      <w:r w:rsidRPr="002C154E">
        <w:rPr>
          <w:u w:color="99CB38" w:themeColor="accent1"/>
        </w:rPr>
        <w:t>).</w:t>
      </w:r>
    </w:p>
    <w:p w14:paraId="52EDDB89" w14:textId="7592D091" w:rsidR="0079799A" w:rsidRDefault="002C154E" w:rsidP="00E209B6">
      <w:pPr>
        <w:pStyle w:val="Prrafodelista"/>
        <w:numPr>
          <w:ilvl w:val="0"/>
          <w:numId w:val="19"/>
        </w:numPr>
        <w:ind w:left="284" w:hanging="284"/>
        <w:contextualSpacing w:val="0"/>
        <w:rPr>
          <w:u w:color="99CB38" w:themeColor="accent1"/>
        </w:rPr>
      </w:pPr>
      <w:r>
        <w:rPr>
          <w:u w:color="99CB38" w:themeColor="accent1"/>
        </w:rPr>
        <w:t xml:space="preserve">Algunes cèl·lules ingereixen també </w:t>
      </w:r>
      <w:r>
        <w:rPr>
          <w:b/>
          <w:bCs/>
          <w:u w:color="99CB38" w:themeColor="accent1"/>
        </w:rPr>
        <w:t>bacteris fotosintètics</w:t>
      </w:r>
      <w:r>
        <w:rPr>
          <w:u w:color="99CB38" w:themeColor="accent1"/>
        </w:rPr>
        <w:t xml:space="preserve"> </w:t>
      </w:r>
      <w:r w:rsidRPr="002C154E">
        <w:rPr>
          <w:color w:val="99CB38" w:themeColor="accent1"/>
          <w:u w:color="99CB38" w:themeColor="accent1"/>
        </w:rPr>
        <w:sym w:font="Wingdings" w:char="F0E0"/>
      </w:r>
      <w:r>
        <w:rPr>
          <w:u w:color="99CB38" w:themeColor="accent1"/>
        </w:rPr>
        <w:t xml:space="preserve"> </w:t>
      </w:r>
      <w:r>
        <w:rPr>
          <w:b/>
          <w:bCs/>
          <w:u w:color="99CB38" w:themeColor="accent1"/>
        </w:rPr>
        <w:t>cloroplasts</w:t>
      </w:r>
      <w:r>
        <w:rPr>
          <w:u w:color="99CB38" w:themeColor="accent1"/>
        </w:rPr>
        <w:t>.</w:t>
      </w:r>
    </w:p>
    <w:p w14:paraId="0A299D52" w14:textId="798507C3" w:rsidR="0079799A" w:rsidRPr="0079799A" w:rsidRDefault="0079799A" w:rsidP="0079799A">
      <w:pPr>
        <w:rPr>
          <w:u w:color="99CB38" w:themeColor="accent1"/>
        </w:rPr>
      </w:pPr>
      <w:r>
        <w:rPr>
          <w:u w:color="99CB38" w:themeColor="accent1"/>
        </w:rPr>
        <w:br w:type="page"/>
      </w:r>
    </w:p>
    <w:p w14:paraId="1537CE93" w14:textId="6F183C3C" w:rsidR="0079799A" w:rsidRPr="0079799A" w:rsidRDefault="002C154E" w:rsidP="0079799A">
      <w:r w:rsidRPr="002C154E">
        <w:rPr>
          <w:noProof/>
          <w:u w:color="99CB38" w:themeColor="accent1"/>
        </w:rPr>
        <w:lastRenderedPageBreak/>
        <w:drawing>
          <wp:anchor distT="0" distB="0" distL="114300" distR="114300" simplePos="0" relativeHeight="251682816" behindDoc="1" locked="0" layoutInCell="1" allowOverlap="1" wp14:anchorId="6C44C79A" wp14:editId="46A9FB2C">
            <wp:simplePos x="0" y="0"/>
            <wp:positionH relativeFrom="column">
              <wp:posOffset>-389614</wp:posOffset>
            </wp:positionH>
            <wp:positionV relativeFrom="paragraph">
              <wp:posOffset>-38707</wp:posOffset>
            </wp:positionV>
            <wp:extent cx="6527860" cy="930302"/>
            <wp:effectExtent l="0" t="0" r="6350" b="3175"/>
            <wp:wrapNone/>
            <wp:docPr id="102" name="Imagen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16"/>
                    <a:stretch/>
                  </pic:blipFill>
                  <pic:spPr bwMode="auto">
                    <a:xfrm>
                      <a:off x="0" y="0"/>
                      <a:ext cx="6549831" cy="933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008EDD" w14:textId="20758090" w:rsidR="0079799A" w:rsidRPr="0079799A" w:rsidRDefault="0079799A" w:rsidP="0079799A"/>
    <w:p w14:paraId="56D1EAB4" w14:textId="4E25E5CA" w:rsidR="0079799A" w:rsidRPr="0079799A" w:rsidRDefault="0079799A" w:rsidP="0079799A"/>
    <w:p w14:paraId="1EED4D87" w14:textId="10C3F10A" w:rsidR="0079799A" w:rsidRPr="0079799A" w:rsidRDefault="0079799A" w:rsidP="0079799A"/>
    <w:p w14:paraId="7B3F036E" w14:textId="5B406B8F" w:rsidR="0079799A" w:rsidRDefault="0079799A" w:rsidP="0079799A">
      <w:pPr>
        <w:pStyle w:val="Ttulo1"/>
        <w:ind w:left="851" w:hanging="491"/>
      </w:pPr>
      <w:r>
        <w:t>la cèl·lula procariota</w:t>
      </w:r>
    </w:p>
    <w:p w14:paraId="516B3B18" w14:textId="332D4CE8" w:rsidR="0079799A" w:rsidRPr="00B62AC5" w:rsidRDefault="0079799A" w:rsidP="00E209B6">
      <w:pPr>
        <w:pStyle w:val="Prrafodelista"/>
        <w:numPr>
          <w:ilvl w:val="0"/>
          <w:numId w:val="20"/>
        </w:numPr>
        <w:ind w:left="567" w:hanging="207"/>
        <w:rPr>
          <w:u w:color="99CB38" w:themeColor="accent1"/>
        </w:rPr>
      </w:pPr>
      <w:r w:rsidRPr="00B62AC5">
        <w:rPr>
          <w:b/>
          <w:bCs/>
          <w:u w:val="single" w:color="99CB38" w:themeColor="accent1"/>
        </w:rPr>
        <w:t>Paret cel·lular</w:t>
      </w:r>
      <w:r w:rsidRPr="00B62AC5">
        <w:rPr>
          <w:b/>
          <w:bCs/>
          <w:u w:color="99CB38" w:themeColor="accent1"/>
        </w:rPr>
        <w:t>:</w:t>
      </w:r>
      <w:r w:rsidRPr="00B62AC5">
        <w:rPr>
          <w:u w:color="99CB38" w:themeColor="accent1"/>
        </w:rPr>
        <w:t xml:space="preserve"> dóna </w:t>
      </w:r>
      <w:r w:rsidRPr="00B62AC5">
        <w:rPr>
          <w:b/>
          <w:bCs/>
          <w:u w:color="99CB38" w:themeColor="accent1"/>
        </w:rPr>
        <w:t>forma</w:t>
      </w:r>
      <w:r w:rsidRPr="00B62AC5">
        <w:rPr>
          <w:u w:color="99CB38" w:themeColor="accent1"/>
        </w:rPr>
        <w:t xml:space="preserve"> a la cèl·lula.</w:t>
      </w:r>
    </w:p>
    <w:p w14:paraId="6BEC2596" w14:textId="47F345D0" w:rsidR="0079799A" w:rsidRPr="00B62AC5" w:rsidRDefault="006B34DB" w:rsidP="00E209B6">
      <w:pPr>
        <w:pStyle w:val="Prrafodelista"/>
        <w:numPr>
          <w:ilvl w:val="0"/>
          <w:numId w:val="20"/>
        </w:numPr>
        <w:ind w:left="567" w:hanging="207"/>
        <w:rPr>
          <w:u w:color="99CB38" w:themeColor="accent1"/>
        </w:rPr>
      </w:pPr>
      <w:r>
        <w:rPr>
          <w:b/>
          <w:bCs/>
          <w:u w:color="99CB38" w:themeColor="accent1"/>
        </w:rPr>
        <w:t>*</w:t>
      </w:r>
      <w:r w:rsidR="0079799A" w:rsidRPr="00B62AC5">
        <w:rPr>
          <w:b/>
          <w:bCs/>
          <w:u w:val="single" w:color="99CB38" w:themeColor="accent1"/>
        </w:rPr>
        <w:t>Càpsula</w:t>
      </w:r>
      <w:r w:rsidR="0079799A" w:rsidRPr="00B62AC5">
        <w:rPr>
          <w:b/>
          <w:bCs/>
          <w:u w:color="99CB38" w:themeColor="accent1"/>
        </w:rPr>
        <w:t>:</w:t>
      </w:r>
      <w:r w:rsidR="0079799A" w:rsidRPr="00B62AC5">
        <w:rPr>
          <w:u w:color="99CB38" w:themeColor="accent1"/>
        </w:rPr>
        <w:t xml:space="preserve"> </w:t>
      </w:r>
      <w:r w:rsidR="0079799A" w:rsidRPr="00B62AC5">
        <w:rPr>
          <w:b/>
          <w:bCs/>
          <w:u w:color="99CB38" w:themeColor="accent1"/>
        </w:rPr>
        <w:t>protegeix</w:t>
      </w:r>
      <w:r w:rsidR="0079799A" w:rsidRPr="00B62AC5">
        <w:rPr>
          <w:u w:color="99CB38" w:themeColor="accent1"/>
        </w:rPr>
        <w:t xml:space="preserve"> la cèl·lula i permet que s’</w:t>
      </w:r>
      <w:r w:rsidR="0079799A" w:rsidRPr="00B62AC5">
        <w:rPr>
          <w:b/>
          <w:bCs/>
          <w:u w:color="99CB38" w:themeColor="accent1"/>
        </w:rPr>
        <w:t>adherisca</w:t>
      </w:r>
      <w:r w:rsidR="0079799A" w:rsidRPr="00B62AC5">
        <w:rPr>
          <w:u w:color="99CB38" w:themeColor="accent1"/>
        </w:rPr>
        <w:t xml:space="preserve"> a substàncies o cèl·lules.</w:t>
      </w:r>
    </w:p>
    <w:p w14:paraId="0FA5EC92" w14:textId="577332CE" w:rsidR="0079799A" w:rsidRPr="00B62AC5" w:rsidRDefault="00437FA9" w:rsidP="00E209B6">
      <w:pPr>
        <w:pStyle w:val="Prrafodelista"/>
        <w:numPr>
          <w:ilvl w:val="0"/>
          <w:numId w:val="20"/>
        </w:numPr>
        <w:ind w:left="567" w:hanging="207"/>
        <w:rPr>
          <w:u w:color="99CB38" w:themeColor="accent1"/>
        </w:rPr>
      </w:pPr>
      <w:r w:rsidRPr="00B62AC5">
        <w:rPr>
          <w:b/>
          <w:bCs/>
          <w:u w:val="single" w:color="99CB38" w:themeColor="accent1"/>
        </w:rPr>
        <w:t>Membrana plasmàtica</w:t>
      </w:r>
      <w:r w:rsidRPr="00B62AC5">
        <w:rPr>
          <w:u w:color="99CB38" w:themeColor="accent1"/>
        </w:rPr>
        <w:t>.</w:t>
      </w:r>
    </w:p>
    <w:p w14:paraId="3AFC5903" w14:textId="6ED23592" w:rsidR="00F443EA" w:rsidRPr="00B62AC5" w:rsidRDefault="00F443EA" w:rsidP="00E209B6">
      <w:pPr>
        <w:pStyle w:val="Prrafodelista"/>
        <w:numPr>
          <w:ilvl w:val="0"/>
          <w:numId w:val="20"/>
        </w:numPr>
        <w:ind w:left="567" w:hanging="207"/>
        <w:rPr>
          <w:u w:color="99CB38" w:themeColor="accent1"/>
        </w:rPr>
      </w:pPr>
      <w:r w:rsidRPr="00B62AC5">
        <w:rPr>
          <w:b/>
          <w:bCs/>
          <w:u w:val="single" w:color="99CB38" w:themeColor="accent1"/>
        </w:rPr>
        <w:t>Citoplasma</w:t>
      </w:r>
      <w:r w:rsidRPr="00B62AC5">
        <w:rPr>
          <w:u w:color="99CB38" w:themeColor="accent1"/>
        </w:rPr>
        <w:t>.</w:t>
      </w:r>
    </w:p>
    <w:p w14:paraId="344CC658" w14:textId="6785CB37" w:rsidR="00437FA9" w:rsidRPr="00B62AC5" w:rsidRDefault="006B34DB" w:rsidP="00E209B6">
      <w:pPr>
        <w:pStyle w:val="Prrafodelista"/>
        <w:numPr>
          <w:ilvl w:val="0"/>
          <w:numId w:val="20"/>
        </w:numPr>
        <w:ind w:left="567" w:hanging="207"/>
        <w:rPr>
          <w:u w:color="99CB38" w:themeColor="accent1"/>
        </w:rPr>
      </w:pPr>
      <w:r>
        <w:rPr>
          <w:b/>
          <w:bCs/>
          <w:u w:color="99CB38" w:themeColor="accent1"/>
        </w:rPr>
        <w:t>*</w:t>
      </w:r>
      <w:r w:rsidR="00437FA9" w:rsidRPr="00B62AC5">
        <w:rPr>
          <w:b/>
          <w:bCs/>
          <w:u w:val="single" w:color="99CB38" w:themeColor="accent1"/>
        </w:rPr>
        <w:t>Cilis</w:t>
      </w:r>
      <w:r w:rsidR="00437FA9" w:rsidRPr="00B62AC5">
        <w:rPr>
          <w:b/>
          <w:bCs/>
          <w:u w:color="99CB38" w:themeColor="accent1"/>
        </w:rPr>
        <w:t>:</w:t>
      </w:r>
      <w:r w:rsidR="00437FA9" w:rsidRPr="00B62AC5">
        <w:rPr>
          <w:u w:color="99CB38" w:themeColor="accent1"/>
        </w:rPr>
        <w:t xml:space="preserve"> permeten </w:t>
      </w:r>
      <w:r w:rsidR="00437FA9" w:rsidRPr="00B62AC5">
        <w:rPr>
          <w:b/>
          <w:bCs/>
          <w:u w:color="99CB38" w:themeColor="accent1"/>
        </w:rPr>
        <w:t>fixar</w:t>
      </w:r>
      <w:r w:rsidR="00437FA9" w:rsidRPr="00B62AC5">
        <w:rPr>
          <w:u w:color="99CB38" w:themeColor="accent1"/>
        </w:rPr>
        <w:t xml:space="preserve"> la cèl·lula a un substrat e </w:t>
      </w:r>
      <w:r w:rsidR="00437FA9" w:rsidRPr="00B62AC5">
        <w:rPr>
          <w:b/>
          <w:bCs/>
          <w:u w:color="99CB38" w:themeColor="accent1"/>
        </w:rPr>
        <w:t>interca</w:t>
      </w:r>
      <w:r>
        <w:rPr>
          <w:b/>
          <w:bCs/>
          <w:u w:color="99CB38" w:themeColor="accent1"/>
        </w:rPr>
        <w:t>nv</w:t>
      </w:r>
      <w:r w:rsidR="00437FA9" w:rsidRPr="00B62AC5">
        <w:rPr>
          <w:b/>
          <w:bCs/>
          <w:u w:color="99CB38" w:themeColor="accent1"/>
        </w:rPr>
        <w:t>iar</w:t>
      </w:r>
      <w:r w:rsidR="00437FA9" w:rsidRPr="00B62AC5">
        <w:rPr>
          <w:u w:color="99CB38" w:themeColor="accent1"/>
        </w:rPr>
        <w:t xml:space="preserve"> molècules amb altres cèl·lules.</w:t>
      </w:r>
    </w:p>
    <w:p w14:paraId="63860ACF" w14:textId="17B2E91B" w:rsidR="00437FA9" w:rsidRPr="00B62AC5" w:rsidRDefault="006B34DB" w:rsidP="00E209B6">
      <w:pPr>
        <w:pStyle w:val="Prrafodelista"/>
        <w:numPr>
          <w:ilvl w:val="0"/>
          <w:numId w:val="20"/>
        </w:numPr>
        <w:ind w:left="567" w:hanging="207"/>
        <w:rPr>
          <w:u w:color="99CB38" w:themeColor="accent1"/>
        </w:rPr>
      </w:pPr>
      <w:r>
        <w:rPr>
          <w:b/>
          <w:bCs/>
          <w:u w:color="99CB38" w:themeColor="accent1"/>
        </w:rPr>
        <w:t>*</w:t>
      </w:r>
      <w:r w:rsidR="00FB6AE4" w:rsidRPr="00B62AC5">
        <w:rPr>
          <w:b/>
          <w:bCs/>
          <w:u w:val="single" w:color="99CB38" w:themeColor="accent1"/>
        </w:rPr>
        <w:t>Flagel</w:t>
      </w:r>
      <w:r w:rsidR="00FB6AE4" w:rsidRPr="00B62AC5">
        <w:rPr>
          <w:u w:color="99CB38" w:themeColor="accent1"/>
        </w:rPr>
        <w:t xml:space="preserve">: permeten el </w:t>
      </w:r>
      <w:r w:rsidR="00FB6AE4" w:rsidRPr="00B62AC5">
        <w:rPr>
          <w:b/>
          <w:bCs/>
          <w:u w:color="99CB38" w:themeColor="accent1"/>
        </w:rPr>
        <w:t>moviment</w:t>
      </w:r>
      <w:r w:rsidR="00FB6AE4" w:rsidRPr="00B62AC5">
        <w:rPr>
          <w:u w:color="99CB38" w:themeColor="accent1"/>
        </w:rPr>
        <w:t xml:space="preserve"> de la cèl·lula.</w:t>
      </w:r>
    </w:p>
    <w:p w14:paraId="2D44DD93" w14:textId="6EE9C484" w:rsidR="00FB6AE4" w:rsidRPr="00B62AC5" w:rsidRDefault="00FB6AE4" w:rsidP="00E209B6">
      <w:pPr>
        <w:pStyle w:val="Prrafodelista"/>
        <w:numPr>
          <w:ilvl w:val="0"/>
          <w:numId w:val="20"/>
        </w:numPr>
        <w:ind w:left="567" w:hanging="207"/>
        <w:rPr>
          <w:u w:color="99CB38" w:themeColor="accent1"/>
        </w:rPr>
      </w:pPr>
      <w:r w:rsidRPr="00B62AC5">
        <w:rPr>
          <w:b/>
          <w:bCs/>
          <w:u w:val="single" w:color="99CB38" w:themeColor="accent1"/>
        </w:rPr>
        <w:t>Ribosomes</w:t>
      </w:r>
      <w:r w:rsidRPr="00B62AC5">
        <w:rPr>
          <w:u w:color="99CB38" w:themeColor="accent1"/>
        </w:rPr>
        <w:t xml:space="preserve">: s’encarreguen de la </w:t>
      </w:r>
      <w:r w:rsidRPr="00B62AC5">
        <w:rPr>
          <w:b/>
          <w:bCs/>
          <w:u w:color="99CB38" w:themeColor="accent1"/>
        </w:rPr>
        <w:t>síntesi de proteïnes</w:t>
      </w:r>
      <w:r w:rsidRPr="00B62AC5">
        <w:rPr>
          <w:u w:color="99CB38" w:themeColor="accent1"/>
        </w:rPr>
        <w:t>.</w:t>
      </w:r>
      <w:r w:rsidR="00F443EA" w:rsidRPr="00B62AC5">
        <w:rPr>
          <w:noProof/>
          <w:u w:color="99CB38" w:themeColor="accent1"/>
        </w:rPr>
        <w:t xml:space="preserve"> </w:t>
      </w:r>
    </w:p>
    <w:p w14:paraId="72909929" w14:textId="3F2A739E" w:rsidR="00FB6AE4" w:rsidRDefault="00CE5909" w:rsidP="00E209B6">
      <w:pPr>
        <w:pStyle w:val="Prrafodelista"/>
        <w:numPr>
          <w:ilvl w:val="0"/>
          <w:numId w:val="20"/>
        </w:numPr>
        <w:ind w:left="567" w:hanging="207"/>
      </w:pPr>
      <w:r w:rsidRPr="00B62AC5">
        <w:rPr>
          <w:b/>
          <w:bCs/>
          <w:noProof/>
          <w:u w:val="single" w:color="99CB38" w:themeColor="accent1"/>
        </w:rPr>
        <mc:AlternateContent>
          <mc:Choice Requires="wps">
            <w:drawing>
              <wp:anchor distT="45720" distB="45720" distL="114300" distR="114300" simplePos="0" relativeHeight="251711488" behindDoc="1" locked="0" layoutInCell="1" allowOverlap="1" wp14:anchorId="2D603C78" wp14:editId="1125F177">
                <wp:simplePos x="0" y="0"/>
                <wp:positionH relativeFrom="column">
                  <wp:posOffset>4590097</wp:posOffset>
                </wp:positionH>
                <wp:positionV relativeFrom="paragraph">
                  <wp:posOffset>1169987</wp:posOffset>
                </wp:positionV>
                <wp:extent cx="557213" cy="1404620"/>
                <wp:effectExtent l="0" t="0" r="0" b="0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21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5A8906" w14:textId="2606CB77" w:rsidR="00CE5909" w:rsidRDefault="00CE5909" w:rsidP="00CE5909">
                            <w:r>
                              <w:t>Flagel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603C78" id="_x0000_s1028" type="#_x0000_t202" style="position:absolute;left:0;text-align:left;margin-left:361.4pt;margin-top:92.1pt;width:43.9pt;height:110.6pt;z-index:-2516049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" filled="f" stroked="f">
                <v:textbox style="mso-fit-shape-to-text:t">
                  <w:txbxContent>
                    <w:p w14:paraId="6C5A8906" w14:textId="2606CB77" w:rsidR="00CE5909" w:rsidRDefault="00CE5909" w:rsidP="00CE5909">
                      <w:r>
                        <w:t>Flagel</w:t>
                      </w:r>
                    </w:p>
                  </w:txbxContent>
                </v:textbox>
              </v:shape>
            </w:pict>
          </mc:Fallback>
        </mc:AlternateContent>
      </w:r>
      <w:r w:rsidRPr="00B62AC5">
        <w:rPr>
          <w:noProof/>
          <w:u w:color="99CB38" w:themeColor="accent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D393650" wp14:editId="11DEE77C">
                <wp:simplePos x="0" y="0"/>
                <wp:positionH relativeFrom="column">
                  <wp:posOffset>4338638</wp:posOffset>
                </wp:positionH>
                <wp:positionV relativeFrom="paragraph">
                  <wp:posOffset>1308735</wp:posOffset>
                </wp:positionV>
                <wp:extent cx="300037" cy="152718"/>
                <wp:effectExtent l="0" t="0" r="24130" b="19050"/>
                <wp:wrapNone/>
                <wp:docPr id="17" name="Conector rec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0037" cy="15271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BD35DE" id="Conector recto 17" o:spid="_x0000_s1026" style="position:absolute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1.65pt,103.05pt" to="365.25pt,1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" strokecolor="#31521b [1605]" strokeweight="1pt">
                <v:stroke joinstyle="miter"/>
              </v:line>
            </w:pict>
          </mc:Fallback>
        </mc:AlternateContent>
      </w:r>
      <w:r w:rsidRPr="00B62AC5">
        <w:rPr>
          <w:b/>
          <w:bCs/>
          <w:noProof/>
          <w:u w:val="single" w:color="99CB38" w:themeColor="accent1"/>
        </w:rPr>
        <mc:AlternateContent>
          <mc:Choice Requires="wps">
            <w:drawing>
              <wp:anchor distT="45720" distB="45720" distL="114300" distR="114300" simplePos="0" relativeHeight="251707392" behindDoc="1" locked="0" layoutInCell="1" allowOverlap="1" wp14:anchorId="3B71FDE0" wp14:editId="2F634A9A">
                <wp:simplePos x="0" y="0"/>
                <wp:positionH relativeFrom="column">
                  <wp:posOffset>3962400</wp:posOffset>
                </wp:positionH>
                <wp:positionV relativeFrom="paragraph">
                  <wp:posOffset>770890</wp:posOffset>
                </wp:positionV>
                <wp:extent cx="1295400" cy="1404620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A58325" w14:textId="4DA13630" w:rsidR="00CE5909" w:rsidRDefault="00CE5909" w:rsidP="00CE5909">
                            <w:r>
                              <w:t>ADN (al nucleoide)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71FDE0" id="_x0000_s1029" type="#_x0000_t202" style="position:absolute;left:0;text-align:left;margin-left:312pt;margin-top:60.7pt;width:102pt;height:110.6pt;z-index:-2516090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" filled="f" stroked="f">
                <v:textbox style="mso-fit-shape-to-text:t">
                  <w:txbxContent>
                    <w:p w14:paraId="13A58325" w14:textId="4DA13630" w:rsidR="00CE5909" w:rsidRDefault="00CE5909" w:rsidP="00CE5909">
                      <w:r>
                        <w:t>ADN (al nucleoide)</w:t>
                      </w:r>
                    </w:p>
                  </w:txbxContent>
                </v:textbox>
              </v:shape>
            </w:pict>
          </mc:Fallback>
        </mc:AlternateContent>
      </w:r>
      <w:r w:rsidRPr="00B62AC5">
        <w:rPr>
          <w:noProof/>
          <w:u w:color="99CB38" w:themeColor="accent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946ABAC" wp14:editId="0F31C586">
                <wp:simplePos x="0" y="0"/>
                <wp:positionH relativeFrom="column">
                  <wp:posOffset>3057524</wp:posOffset>
                </wp:positionH>
                <wp:positionV relativeFrom="paragraph">
                  <wp:posOffset>932815</wp:posOffset>
                </wp:positionV>
                <wp:extent cx="976313" cy="375920"/>
                <wp:effectExtent l="0" t="0" r="14605" b="24130"/>
                <wp:wrapNone/>
                <wp:docPr id="15" name="Conector rec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6313" cy="37592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ED63F9" id="Conector recto 15" o:spid="_x0000_s1026" style="position:absolute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0.75pt,73.45pt" to="317.65pt,1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" strokecolor="red" strokeweight="1pt">
                <v:stroke joinstyle="miter"/>
              </v:line>
            </w:pict>
          </mc:Fallback>
        </mc:AlternateContent>
      </w:r>
      <w:r w:rsidR="00F443EA" w:rsidRPr="00B62AC5">
        <w:rPr>
          <w:b/>
          <w:bCs/>
          <w:noProof/>
          <w:u w:val="single" w:color="99CB38" w:themeColor="accent1"/>
        </w:rPr>
        <mc:AlternateContent>
          <mc:Choice Requires="wps">
            <w:drawing>
              <wp:anchor distT="45720" distB="45720" distL="114300" distR="114300" simplePos="0" relativeHeight="251703296" behindDoc="1" locked="0" layoutInCell="1" allowOverlap="1" wp14:anchorId="194F98CC" wp14:editId="0373556A">
                <wp:simplePos x="0" y="0"/>
                <wp:positionH relativeFrom="column">
                  <wp:posOffset>442595</wp:posOffset>
                </wp:positionH>
                <wp:positionV relativeFrom="paragraph">
                  <wp:posOffset>1123315</wp:posOffset>
                </wp:positionV>
                <wp:extent cx="828675" cy="1404620"/>
                <wp:effectExtent l="0" t="0" r="0" b="0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14D6D2" w14:textId="76A332D8" w:rsidR="00F443EA" w:rsidRDefault="00F443EA" w:rsidP="00F443EA">
                            <w:r>
                              <w:t>Citoplasma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4F98CC" id="_x0000_s1030" type="#_x0000_t202" style="position:absolute;left:0;text-align:left;margin-left:34.85pt;margin-top:88.45pt;width:65.25pt;height:110.6pt;z-index:-2516131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" filled="f" stroked="f">
                <v:textbox style="mso-fit-shape-to-text:t">
                  <w:txbxContent>
                    <w:p w14:paraId="7414D6D2" w14:textId="76A332D8" w:rsidR="00F443EA" w:rsidRDefault="00F443EA" w:rsidP="00F443EA">
                      <w:r>
                        <w:t>Citoplasma</w:t>
                      </w:r>
                    </w:p>
                  </w:txbxContent>
                </v:textbox>
              </v:shape>
            </w:pict>
          </mc:Fallback>
        </mc:AlternateContent>
      </w:r>
      <w:r w:rsidR="00F443EA" w:rsidRPr="00B62AC5">
        <w:rPr>
          <w:noProof/>
          <w:u w:color="99CB38" w:themeColor="accent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8B66143" wp14:editId="7AA06BAB">
                <wp:simplePos x="0" y="0"/>
                <wp:positionH relativeFrom="column">
                  <wp:posOffset>1185545</wp:posOffset>
                </wp:positionH>
                <wp:positionV relativeFrom="paragraph">
                  <wp:posOffset>1272540</wp:posOffset>
                </wp:positionV>
                <wp:extent cx="790575" cy="291465"/>
                <wp:effectExtent l="0" t="0" r="28575" b="32385"/>
                <wp:wrapNone/>
                <wp:docPr id="13" name="Conector rec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90575" cy="29146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F7BD8D" id="Conector recto 13" o:spid="_x0000_s1026" style="position:absolute;flip:x 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35pt,100.2pt" to="155.6pt,1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" strokecolor="#dcf3fd [665]" strokeweight="1pt">
                <v:stroke joinstyle="miter"/>
              </v:line>
            </w:pict>
          </mc:Fallback>
        </mc:AlternateContent>
      </w:r>
      <w:r w:rsidR="00F443EA" w:rsidRPr="00B62AC5">
        <w:rPr>
          <w:b/>
          <w:bCs/>
          <w:noProof/>
          <w:u w:val="single" w:color="99CB38" w:themeColor="accent1"/>
        </w:rPr>
        <mc:AlternateContent>
          <mc:Choice Requires="wps">
            <w:drawing>
              <wp:anchor distT="45720" distB="45720" distL="114300" distR="114300" simplePos="0" relativeHeight="251699200" behindDoc="1" locked="0" layoutInCell="1" allowOverlap="1" wp14:anchorId="5D417E27" wp14:editId="774F66BE">
                <wp:simplePos x="0" y="0"/>
                <wp:positionH relativeFrom="column">
                  <wp:posOffset>895032</wp:posOffset>
                </wp:positionH>
                <wp:positionV relativeFrom="paragraph">
                  <wp:posOffset>906463</wp:posOffset>
                </wp:positionV>
                <wp:extent cx="490537" cy="1404620"/>
                <wp:effectExtent l="0" t="0" r="0" b="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53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B2D72A" w14:textId="3CCBAE6E" w:rsidR="00F443EA" w:rsidRDefault="00F443EA" w:rsidP="00F443EA">
                            <w:r>
                              <w:t>Cilis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417E27" id="_x0000_s1031" type="#_x0000_t202" style="position:absolute;left:0;text-align:left;margin-left:70.45pt;margin-top:71.4pt;width:38.6pt;height:110.6pt;z-index:-2516172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" filled="f" stroked="f">
                <v:textbox style="mso-fit-shape-to-text:t">
                  <w:txbxContent>
                    <w:p w14:paraId="6EB2D72A" w14:textId="3CCBAE6E" w:rsidR="00F443EA" w:rsidRDefault="00F443EA" w:rsidP="00F443EA">
                      <w:r>
                        <w:t>Cilis</w:t>
                      </w:r>
                    </w:p>
                  </w:txbxContent>
                </v:textbox>
              </v:shape>
            </w:pict>
          </mc:Fallback>
        </mc:AlternateContent>
      </w:r>
      <w:r w:rsidR="00F443EA" w:rsidRPr="00B62AC5">
        <w:rPr>
          <w:noProof/>
          <w:u w:color="99CB38" w:themeColor="accent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A5652C3" wp14:editId="3C258F52">
                <wp:simplePos x="0" y="0"/>
                <wp:positionH relativeFrom="column">
                  <wp:posOffset>1233487</wp:posOffset>
                </wp:positionH>
                <wp:positionV relativeFrom="paragraph">
                  <wp:posOffset>1059814</wp:posOffset>
                </wp:positionV>
                <wp:extent cx="300037" cy="147955"/>
                <wp:effectExtent l="0" t="0" r="24130" b="23495"/>
                <wp:wrapNone/>
                <wp:docPr id="11" name="Conector rec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0037" cy="14795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8EB859" id="Conector recto 11" o:spid="_x0000_s1026" style="position:absolute;flip:x 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1pt,83.45pt" to="120.7pt,9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" strokecolor="#31521b [1605]" strokeweight="1pt">
                <v:stroke joinstyle="miter"/>
              </v:line>
            </w:pict>
          </mc:Fallback>
        </mc:AlternateContent>
      </w:r>
      <w:r w:rsidR="00F443EA" w:rsidRPr="00B62AC5">
        <w:rPr>
          <w:b/>
          <w:bCs/>
          <w:noProof/>
          <w:u w:val="single" w:color="99CB38" w:themeColor="accent1"/>
        </w:rPr>
        <mc:AlternateContent>
          <mc:Choice Requires="wps">
            <w:drawing>
              <wp:anchor distT="45720" distB="45720" distL="114300" distR="114300" simplePos="0" relativeHeight="251695104" behindDoc="1" locked="0" layoutInCell="1" allowOverlap="1" wp14:anchorId="6E56121E" wp14:editId="07F7FFDB">
                <wp:simplePos x="0" y="0"/>
                <wp:positionH relativeFrom="column">
                  <wp:posOffset>1167448</wp:posOffset>
                </wp:positionH>
                <wp:positionV relativeFrom="paragraph">
                  <wp:posOffset>491807</wp:posOffset>
                </wp:positionV>
                <wp:extent cx="1519238" cy="1404620"/>
                <wp:effectExtent l="0" t="0" r="0" b="0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9238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E94243" w14:textId="76D46159" w:rsidR="00F443EA" w:rsidRDefault="00F443EA" w:rsidP="00F443EA">
                            <w:r>
                              <w:t>Membrana plasmàtica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56121E" id="_x0000_s1032" type="#_x0000_t202" style="position:absolute;left:0;text-align:left;margin-left:91.95pt;margin-top:38.7pt;width:119.65pt;height:110.6pt;z-index:-2516213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" filled="f" stroked="f">
                <v:textbox style="mso-fit-shape-to-text:t">
                  <w:txbxContent>
                    <w:p w14:paraId="46E94243" w14:textId="76D46159" w:rsidR="00F443EA" w:rsidRDefault="00F443EA" w:rsidP="00F443EA">
                      <w:r>
                        <w:t>Membrana plasmàtica</w:t>
                      </w:r>
                    </w:p>
                  </w:txbxContent>
                </v:textbox>
              </v:shape>
            </w:pict>
          </mc:Fallback>
        </mc:AlternateContent>
      </w:r>
      <w:r w:rsidR="00F443EA" w:rsidRPr="00B62AC5">
        <w:rPr>
          <w:b/>
          <w:bCs/>
          <w:noProof/>
          <w:u w:val="single" w:color="99CB38" w:themeColor="accent1"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4C9C5F53" wp14:editId="501F1779">
                <wp:simplePos x="0" y="0"/>
                <wp:positionH relativeFrom="column">
                  <wp:posOffset>2808605</wp:posOffset>
                </wp:positionH>
                <wp:positionV relativeFrom="paragraph">
                  <wp:posOffset>317817</wp:posOffset>
                </wp:positionV>
                <wp:extent cx="667068" cy="1404620"/>
                <wp:effectExtent l="0" t="0" r="0" b="0"/>
                <wp:wrapNone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068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E68A7B" w14:textId="3379BED7" w:rsidR="00F443EA" w:rsidRDefault="00F443EA" w:rsidP="00F443EA">
                            <w:r>
                              <w:t>Càpsula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9C5F53" id="_x0000_s1033" type="#_x0000_t202" style="position:absolute;left:0;text-align:left;margin-left:221.15pt;margin-top:25pt;width:52.55pt;height:110.6pt;z-index:-2516254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" filled="f" stroked="f">
                <v:textbox style="mso-fit-shape-to-text:t">
                  <w:txbxContent>
                    <w:p w14:paraId="16E68A7B" w14:textId="3379BED7" w:rsidR="00F443EA" w:rsidRDefault="00F443EA" w:rsidP="00F443EA">
                      <w:r>
                        <w:t>Càpsula</w:t>
                      </w:r>
                    </w:p>
                  </w:txbxContent>
                </v:textbox>
              </v:shape>
            </w:pict>
          </mc:Fallback>
        </mc:AlternateContent>
      </w:r>
      <w:r w:rsidR="00F443EA" w:rsidRPr="00B62AC5">
        <w:rPr>
          <w:noProof/>
          <w:u w:color="99CB38" w:themeColor="accent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A4E5D32" wp14:editId="53D46F86">
                <wp:simplePos x="0" y="0"/>
                <wp:positionH relativeFrom="column">
                  <wp:posOffset>2557462</wp:posOffset>
                </wp:positionH>
                <wp:positionV relativeFrom="paragraph">
                  <wp:posOffset>644525</wp:posOffset>
                </wp:positionV>
                <wp:extent cx="847725" cy="477838"/>
                <wp:effectExtent l="0" t="0" r="28575" b="36830"/>
                <wp:wrapNone/>
                <wp:docPr id="9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47725" cy="477838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FFC5D3" id="Conector recto 9" o:spid="_x0000_s1026" style="position:absolute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1.35pt,50.75pt" to="268.1pt,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" strokecolor="#00b050" strokeweight="1pt">
                <v:stroke joinstyle="miter"/>
              </v:line>
            </w:pict>
          </mc:Fallback>
        </mc:AlternateContent>
      </w:r>
      <w:r w:rsidR="00F443EA" w:rsidRPr="00B62AC5">
        <w:rPr>
          <w:b/>
          <w:bCs/>
          <w:noProof/>
          <w:u w:val="single" w:color="99CB38" w:themeColor="accent1"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0639ECBB" wp14:editId="17C7371B">
                <wp:simplePos x="0" y="0"/>
                <wp:positionH relativeFrom="column">
                  <wp:posOffset>1757997</wp:posOffset>
                </wp:positionH>
                <wp:positionV relativeFrom="paragraph">
                  <wp:posOffset>330835</wp:posOffset>
                </wp:positionV>
                <wp:extent cx="996740" cy="1404620"/>
                <wp:effectExtent l="0" t="0" r="0" b="0"/>
                <wp:wrapNone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7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3709FE" w14:textId="6373ABFE" w:rsidR="00F443EA" w:rsidRDefault="00F443EA">
                            <w:r>
                              <w:t>Paret cel·lular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39ECBB" id="_x0000_s1034" type="#_x0000_t202" style="position:absolute;left:0;text-align:left;margin-left:138.4pt;margin-top:26.05pt;width:78.5pt;height:110.6pt;z-index:-2516295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" filled="f" stroked="f">
                <v:textbox style="mso-fit-shape-to-text:t">
                  <w:txbxContent>
                    <w:p w14:paraId="3C3709FE" w14:textId="6373ABFE" w:rsidR="00F443EA" w:rsidRDefault="00F443EA">
                      <w:r>
                        <w:t>Paret cel·lular</w:t>
                      </w:r>
                    </w:p>
                  </w:txbxContent>
                </v:textbox>
              </v:shape>
            </w:pict>
          </mc:Fallback>
        </mc:AlternateContent>
      </w:r>
      <w:r w:rsidR="00F443EA" w:rsidRPr="00B62AC5">
        <w:rPr>
          <w:noProof/>
          <w:u w:color="99CB38" w:themeColor="accent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8D26E31" wp14:editId="5099CEF7">
                <wp:simplePos x="0" y="0"/>
                <wp:positionH relativeFrom="column">
                  <wp:posOffset>3357563</wp:posOffset>
                </wp:positionH>
                <wp:positionV relativeFrom="paragraph">
                  <wp:posOffset>492124</wp:posOffset>
                </wp:positionV>
                <wp:extent cx="323850" cy="478155"/>
                <wp:effectExtent l="0" t="0" r="33655" b="26670"/>
                <wp:wrapNone/>
                <wp:docPr id="7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3850" cy="478155"/>
                        </a:xfrm>
                        <a:prstGeom prst="line">
                          <a:avLst/>
                        </a:prstGeom>
                        <a:ln>
                          <a:solidFill>
                            <a:srgbClr val="CC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ABF07A" id="Conector recto 7" o:spid="_x0000_s1026" style="position:absolute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4.4pt,38.75pt" to="289.9pt,7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" strokecolor="#c00" strokeweight="1pt">
                <v:stroke joinstyle="miter"/>
              </v:line>
            </w:pict>
          </mc:Fallback>
        </mc:AlternateContent>
      </w:r>
      <w:r w:rsidR="00F443EA" w:rsidRPr="00B62AC5">
        <w:rPr>
          <w:noProof/>
          <w:u w:color="99CB38" w:themeColor="accent1"/>
        </w:rPr>
        <w:drawing>
          <wp:anchor distT="0" distB="0" distL="114300" distR="114300" simplePos="0" relativeHeight="251656189" behindDoc="1" locked="0" layoutInCell="1" allowOverlap="1" wp14:anchorId="37E82B47" wp14:editId="2B087DB8">
            <wp:simplePos x="0" y="0"/>
            <wp:positionH relativeFrom="column">
              <wp:posOffset>1475105</wp:posOffset>
            </wp:positionH>
            <wp:positionV relativeFrom="paragraph">
              <wp:posOffset>579120</wp:posOffset>
            </wp:positionV>
            <wp:extent cx="2812415" cy="1820545"/>
            <wp:effectExtent l="247650" t="552450" r="254635" b="541655"/>
            <wp:wrapNone/>
            <wp:docPr id="103" name="Imagen 103" descr="Células - Curriculum Nacional. MINEDUC. Chi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élulas - Curriculum Nacional. MINEDUC. Chile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98270">
                      <a:off x="0" y="0"/>
                      <a:ext cx="2812415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43EA" w:rsidRPr="00B62AC5">
        <w:rPr>
          <w:noProof/>
          <w:u w:color="99CB38" w:themeColor="accent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A40B39C" wp14:editId="37A5B080">
                <wp:simplePos x="0" y="0"/>
                <wp:positionH relativeFrom="column">
                  <wp:posOffset>2644775</wp:posOffset>
                </wp:positionH>
                <wp:positionV relativeFrom="paragraph">
                  <wp:posOffset>494030</wp:posOffset>
                </wp:positionV>
                <wp:extent cx="814705" cy="567690"/>
                <wp:effectExtent l="0" t="0" r="23495" b="22860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14705" cy="56769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99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263A29" id="Conector recto 2" o:spid="_x0000_s1026" style="position:absolute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8.25pt,38.9pt" to="272.4pt,8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" strokecolor="#ff9" strokeweight="1pt">
                <v:stroke joinstyle="miter"/>
              </v:line>
            </w:pict>
          </mc:Fallback>
        </mc:AlternateContent>
      </w:r>
      <w:r w:rsidR="00F443EA" w:rsidRPr="00B62AC5">
        <w:rPr>
          <w:noProof/>
          <w:u w:color="99CB38" w:themeColor="accent1"/>
        </w:rPr>
        <mc:AlternateContent>
          <mc:Choice Requires="wps">
            <w:drawing>
              <wp:anchor distT="0" distB="0" distL="114300" distR="114300" simplePos="0" relativeHeight="251657214" behindDoc="1" locked="0" layoutInCell="1" allowOverlap="1" wp14:anchorId="5ED3F13F" wp14:editId="6A70DF03">
                <wp:simplePos x="0" y="0"/>
                <wp:positionH relativeFrom="column">
                  <wp:posOffset>2501900</wp:posOffset>
                </wp:positionH>
                <wp:positionV relativeFrom="paragraph">
                  <wp:posOffset>389890</wp:posOffset>
                </wp:positionV>
                <wp:extent cx="186055" cy="155575"/>
                <wp:effectExtent l="0" t="0" r="23495" b="15875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55" cy="155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1556BD" id="Rectángulo 3" o:spid="_x0000_s1026" style="position:absolute;margin-left:197pt;margin-top:30.7pt;width:14.65pt;height:12.25pt;z-index:-2516592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" fillcolor="white [3212]" strokecolor="white [3212]" strokeweight="1pt"/>
            </w:pict>
          </mc:Fallback>
        </mc:AlternateContent>
      </w:r>
      <w:r w:rsidR="00FB6AE4" w:rsidRPr="00B62AC5">
        <w:rPr>
          <w:b/>
          <w:bCs/>
          <w:u w:val="single" w:color="99CB38" w:themeColor="accent1"/>
        </w:rPr>
        <w:t>Nucleoide</w:t>
      </w:r>
      <w:r w:rsidR="00FB6AE4" w:rsidRPr="00B62AC5">
        <w:rPr>
          <w:b/>
          <w:bCs/>
          <w:u w:color="99CB38" w:themeColor="accent1"/>
        </w:rPr>
        <w:t>:</w:t>
      </w:r>
      <w:r w:rsidR="00FB6AE4" w:rsidRPr="00B62AC5">
        <w:rPr>
          <w:u w:color="99CB38" w:themeColor="accent1"/>
        </w:rPr>
        <w:t xml:space="preserve"> regió que conté el </w:t>
      </w:r>
      <w:r w:rsidR="00FB6AE4" w:rsidRPr="00B62AC5">
        <w:rPr>
          <w:b/>
          <w:bCs/>
          <w:u w:color="99CB38" w:themeColor="accent1"/>
        </w:rPr>
        <w:t>material genètic</w:t>
      </w:r>
      <w:r w:rsidR="00FB6AE4">
        <w:t>.</w:t>
      </w:r>
    </w:p>
    <w:p w14:paraId="5AA25A4D" w14:textId="216F1703" w:rsidR="00B62AC5" w:rsidRPr="00B62AC5" w:rsidRDefault="00B62AC5" w:rsidP="00B62AC5"/>
    <w:p w14:paraId="3DD29C2A" w14:textId="53BDDB70" w:rsidR="00B62AC5" w:rsidRPr="00B62AC5" w:rsidRDefault="00B62AC5" w:rsidP="00B62AC5"/>
    <w:p w14:paraId="35982BE8" w14:textId="29D9436A" w:rsidR="00B62AC5" w:rsidRPr="00B62AC5" w:rsidRDefault="00B62AC5" w:rsidP="00B62AC5"/>
    <w:p w14:paraId="0EFC1513" w14:textId="77C12C07" w:rsidR="00B62AC5" w:rsidRPr="00B62AC5" w:rsidRDefault="00B62AC5" w:rsidP="00B62AC5"/>
    <w:p w14:paraId="48C2F63D" w14:textId="7A6D5900" w:rsidR="00B62AC5" w:rsidRPr="00B62AC5" w:rsidRDefault="00B62AC5" w:rsidP="00B62AC5"/>
    <w:p w14:paraId="4FFC42D8" w14:textId="1B9D3D66" w:rsidR="00B62AC5" w:rsidRPr="00B62AC5" w:rsidRDefault="00B62AC5" w:rsidP="00B62AC5"/>
    <w:p w14:paraId="7A493F3A" w14:textId="670B97B8" w:rsidR="00B62AC5" w:rsidRPr="00B62AC5" w:rsidRDefault="00B62AC5" w:rsidP="00B62AC5"/>
    <w:p w14:paraId="42C84D3A" w14:textId="19478CAE" w:rsidR="00B62AC5" w:rsidRPr="00B62AC5" w:rsidRDefault="00B62AC5" w:rsidP="00B62AC5"/>
    <w:p w14:paraId="68ECA42F" w14:textId="59638906" w:rsidR="00B62AC5" w:rsidRPr="00B62AC5" w:rsidRDefault="00B62AC5" w:rsidP="00B62AC5"/>
    <w:p w14:paraId="5A8C7EE0" w14:textId="5AEC2D17" w:rsidR="00B62AC5" w:rsidRPr="00B62AC5" w:rsidRDefault="00B62AC5" w:rsidP="00B62AC5"/>
    <w:p w14:paraId="318AC3C4" w14:textId="33850C12" w:rsidR="00B62AC5" w:rsidRPr="00B62AC5" w:rsidRDefault="00B62AC5" w:rsidP="00B62AC5"/>
    <w:p w14:paraId="7CA20925" w14:textId="6F45C122" w:rsidR="00B62AC5" w:rsidRPr="00B62AC5" w:rsidRDefault="00B62AC5" w:rsidP="00B62AC5"/>
    <w:p w14:paraId="53FF4012" w14:textId="6DF11FA6" w:rsidR="00B62AC5" w:rsidRDefault="00B62AC5" w:rsidP="00B62AC5">
      <w:pPr>
        <w:pStyle w:val="Ttulo1"/>
        <w:ind w:left="851" w:hanging="491"/>
      </w:pPr>
      <w:r>
        <w:t>la cèl·lula eucariota</w:t>
      </w:r>
    </w:p>
    <w:p w14:paraId="249ABC90" w14:textId="4AF9074F" w:rsidR="006B34DB" w:rsidRPr="00C11A09" w:rsidRDefault="006B34DB" w:rsidP="00E209B6">
      <w:pPr>
        <w:pStyle w:val="Prrafodelista"/>
        <w:numPr>
          <w:ilvl w:val="0"/>
          <w:numId w:val="21"/>
        </w:numPr>
        <w:ind w:left="567" w:hanging="207"/>
        <w:rPr>
          <w:u w:color="99CB38" w:themeColor="accent1"/>
        </w:rPr>
      </w:pPr>
      <w:r w:rsidRPr="00C11A09">
        <w:rPr>
          <w:b/>
          <w:bCs/>
          <w:u w:val="single" w:color="99CB38" w:themeColor="accent1"/>
        </w:rPr>
        <w:t>Paret cel·lular</w:t>
      </w:r>
      <w:r w:rsidRPr="00C11A09">
        <w:rPr>
          <w:b/>
          <w:bCs/>
          <w:u w:color="99CB38" w:themeColor="accent1"/>
        </w:rPr>
        <w:t>:</w:t>
      </w:r>
      <w:r w:rsidRPr="00C11A09">
        <w:rPr>
          <w:u w:color="99CB38" w:themeColor="accent1"/>
        </w:rPr>
        <w:t xml:space="preserve"> dóna </w:t>
      </w:r>
      <w:r w:rsidRPr="00C11A09">
        <w:rPr>
          <w:b/>
          <w:bCs/>
          <w:u w:color="99CB38" w:themeColor="accent1"/>
        </w:rPr>
        <w:t>forma</w:t>
      </w:r>
      <w:r w:rsidRPr="00C11A09">
        <w:rPr>
          <w:u w:color="99CB38" w:themeColor="accent1"/>
        </w:rPr>
        <w:t xml:space="preserve"> a la cèl·lula i la </w:t>
      </w:r>
      <w:r w:rsidRPr="00C11A09">
        <w:rPr>
          <w:b/>
          <w:bCs/>
          <w:u w:color="99CB38" w:themeColor="accent1"/>
        </w:rPr>
        <w:t>protegeix</w:t>
      </w:r>
      <w:r w:rsidRPr="00C11A09">
        <w:rPr>
          <w:u w:color="99CB38" w:themeColor="accent1"/>
        </w:rPr>
        <w:t>.</w:t>
      </w:r>
    </w:p>
    <w:p w14:paraId="4E9A3B03" w14:textId="2871A690" w:rsidR="006B34DB" w:rsidRPr="00C11A09" w:rsidRDefault="006B34DB" w:rsidP="00E209B6">
      <w:pPr>
        <w:pStyle w:val="Prrafodelista"/>
        <w:numPr>
          <w:ilvl w:val="0"/>
          <w:numId w:val="21"/>
        </w:numPr>
        <w:ind w:left="567" w:hanging="207"/>
        <w:rPr>
          <w:u w:color="99CB38" w:themeColor="accent1"/>
        </w:rPr>
      </w:pPr>
      <w:r w:rsidRPr="00C11A09">
        <w:rPr>
          <w:b/>
          <w:bCs/>
          <w:u w:val="single" w:color="99CB38" w:themeColor="accent1"/>
        </w:rPr>
        <w:t>Membrana plasmàtica</w:t>
      </w:r>
      <w:r w:rsidRPr="00C11A09">
        <w:rPr>
          <w:b/>
          <w:bCs/>
          <w:u w:color="99CB38" w:themeColor="accent1"/>
        </w:rPr>
        <w:t>.</w:t>
      </w:r>
    </w:p>
    <w:p w14:paraId="45A39860" w14:textId="54D8C66D" w:rsidR="006B34DB" w:rsidRPr="00C11A09" w:rsidRDefault="00C11A09" w:rsidP="00E209B6">
      <w:pPr>
        <w:pStyle w:val="Prrafodelista"/>
        <w:numPr>
          <w:ilvl w:val="0"/>
          <w:numId w:val="21"/>
        </w:numPr>
        <w:ind w:left="567" w:hanging="207"/>
        <w:rPr>
          <w:u w:color="99CB38" w:themeColor="accent1"/>
        </w:rPr>
      </w:pPr>
      <w:r>
        <w:rPr>
          <w:i/>
          <w:iCs/>
          <w:noProof/>
          <w:color w:val="99CB38" w:themeColor="accent1"/>
          <w:sz w:val="20"/>
          <w:szCs w:val="20"/>
          <w:u w:color="99CB38" w:themeColor="accent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B412C0D" wp14:editId="67B2A073">
                <wp:simplePos x="0" y="0"/>
                <wp:positionH relativeFrom="column">
                  <wp:posOffset>740229</wp:posOffset>
                </wp:positionH>
                <wp:positionV relativeFrom="paragraph">
                  <wp:posOffset>108313</wp:posOffset>
                </wp:positionV>
                <wp:extent cx="0" cy="155121"/>
                <wp:effectExtent l="0" t="0" r="38100" b="16510"/>
                <wp:wrapNone/>
                <wp:docPr id="23" name="Conector rec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5121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08864F" id="Conector recto 23" o:spid="_x0000_s1026" style="position:absolute;flip:y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3pt,8.55pt" to="58.3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" strokecolor="#99cb38 [3204]" strokeweight="1pt">
                <v:stroke joinstyle="miter"/>
              </v:line>
            </w:pict>
          </mc:Fallback>
        </mc:AlternateContent>
      </w:r>
      <w:r w:rsidRPr="00DA40DF">
        <w:rPr>
          <w:i/>
          <w:iCs/>
          <w:noProof/>
          <w:color w:val="99CB38" w:themeColor="accent1"/>
          <w:sz w:val="20"/>
          <w:szCs w:val="20"/>
          <w:u w:color="99CB38" w:themeColor="accent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7023CB8" wp14:editId="7326B56D">
                <wp:simplePos x="0" y="0"/>
                <wp:positionH relativeFrom="column">
                  <wp:posOffset>740229</wp:posOffset>
                </wp:positionH>
                <wp:positionV relativeFrom="paragraph">
                  <wp:posOffset>263525</wp:posOffset>
                </wp:positionV>
                <wp:extent cx="140645" cy="0"/>
                <wp:effectExtent l="0" t="76200" r="12065" b="95250"/>
                <wp:wrapNone/>
                <wp:docPr id="22" name="Conector recto de flech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64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208241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2" o:spid="_x0000_s1026" type="#_x0000_t32" style="position:absolute;margin-left:58.3pt;margin-top:20.75pt;width:11.05pt;height:0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" strokecolor="#99cb38 [3204]" strokeweight="1pt">
                <v:stroke endarrow="block" joinstyle="miter"/>
              </v:shape>
            </w:pict>
          </mc:Fallback>
        </mc:AlternateContent>
      </w:r>
      <w:r w:rsidRPr="00DA40DF">
        <w:rPr>
          <w:i/>
          <w:iCs/>
          <w:noProof/>
          <w:color w:val="99CB38" w:themeColor="accent1"/>
          <w:sz w:val="20"/>
          <w:szCs w:val="20"/>
          <w:u w:color="99CB38" w:themeColor="accent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4F333FE" wp14:editId="7880F498">
                <wp:simplePos x="0" y="0"/>
                <wp:positionH relativeFrom="column">
                  <wp:posOffset>709477</wp:posOffset>
                </wp:positionH>
                <wp:positionV relativeFrom="paragraph">
                  <wp:posOffset>106680</wp:posOffset>
                </wp:positionV>
                <wp:extent cx="170180" cy="0"/>
                <wp:effectExtent l="0" t="76200" r="20320" b="95250"/>
                <wp:wrapNone/>
                <wp:docPr id="21" name="Conector recto de flech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18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003C7A" id="Conector recto de flecha 21" o:spid="_x0000_s1026" type="#_x0000_t32" style="position:absolute;margin-left:55.85pt;margin-top:8.4pt;width:13.4pt;height:0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" strokecolor="#99cb38 [3204]" strokeweight="1pt">
                <v:stroke endarrow="block" joinstyle="miter"/>
              </v:shape>
            </w:pict>
          </mc:Fallback>
        </mc:AlternateContent>
      </w:r>
      <w:r w:rsidR="006B34DB" w:rsidRPr="00C11A09">
        <w:rPr>
          <w:b/>
          <w:bCs/>
          <w:u w:color="99CB38" w:themeColor="accent1"/>
        </w:rPr>
        <w:t>*</w:t>
      </w:r>
      <w:r w:rsidR="006B34DB" w:rsidRPr="00C11A09">
        <w:rPr>
          <w:b/>
          <w:bCs/>
          <w:u w:val="single" w:color="99CB38" w:themeColor="accent1"/>
        </w:rPr>
        <w:t>Cilis</w:t>
      </w:r>
      <w:r w:rsidR="006B34DB" w:rsidRPr="00C11A09">
        <w:rPr>
          <w:b/>
          <w:bCs/>
          <w:u w:color="99CB38" w:themeColor="accent1"/>
        </w:rPr>
        <w:t>:</w:t>
      </w:r>
      <w:r w:rsidR="006B34DB" w:rsidRPr="00C11A09">
        <w:rPr>
          <w:u w:color="99CB38" w:themeColor="accent1"/>
        </w:rPr>
        <w:t xml:space="preserve">   </w:t>
      </w:r>
      <w:r w:rsidR="008734DB" w:rsidRPr="00C11A09">
        <w:rPr>
          <w:u w:color="99CB38" w:themeColor="accent1"/>
        </w:rPr>
        <w:t xml:space="preserve"> </w:t>
      </w:r>
      <w:r w:rsidR="006B34DB" w:rsidRPr="00C11A09">
        <w:rPr>
          <w:u w:color="99CB38" w:themeColor="accent1"/>
        </w:rPr>
        <w:t xml:space="preserve">  permet </w:t>
      </w:r>
      <w:r w:rsidR="006B34DB" w:rsidRPr="00C11A09">
        <w:rPr>
          <w:b/>
          <w:bCs/>
          <w:u w:color="99CB38" w:themeColor="accent1"/>
        </w:rPr>
        <w:t>fixar</w:t>
      </w:r>
      <w:r w:rsidR="006B34DB" w:rsidRPr="00C11A09">
        <w:rPr>
          <w:u w:color="99CB38" w:themeColor="accent1"/>
        </w:rPr>
        <w:t xml:space="preserve"> la cèl·lula a un substrat</w:t>
      </w:r>
      <w:r w:rsidR="006B34DB" w:rsidRPr="00C11A09">
        <w:rPr>
          <w:u w:color="99CB38" w:themeColor="accent1"/>
        </w:rPr>
        <w:br/>
        <w:t xml:space="preserve">             </w:t>
      </w:r>
      <w:r w:rsidR="008734DB" w:rsidRPr="00C11A09">
        <w:rPr>
          <w:u w:color="99CB38" w:themeColor="accent1"/>
        </w:rPr>
        <w:t xml:space="preserve"> </w:t>
      </w:r>
      <w:r w:rsidR="006B34DB" w:rsidRPr="00C11A09">
        <w:rPr>
          <w:u w:color="99CB38" w:themeColor="accent1"/>
        </w:rPr>
        <w:t xml:space="preserve">   permeten l’</w:t>
      </w:r>
      <w:r w:rsidR="006B34DB" w:rsidRPr="00C11A09">
        <w:rPr>
          <w:b/>
          <w:bCs/>
          <w:u w:color="99CB38" w:themeColor="accent1"/>
        </w:rPr>
        <w:t>intercanvi</w:t>
      </w:r>
      <w:r w:rsidR="006B34DB" w:rsidRPr="00C11A09">
        <w:rPr>
          <w:u w:color="99CB38" w:themeColor="accent1"/>
        </w:rPr>
        <w:t xml:space="preserve"> de molècules amb altres cèl·lules</w:t>
      </w:r>
    </w:p>
    <w:p w14:paraId="4F1E4D3B" w14:textId="087273DF" w:rsidR="006B34DB" w:rsidRPr="00C11A09" w:rsidRDefault="008734DB" w:rsidP="00E209B6">
      <w:pPr>
        <w:pStyle w:val="Prrafodelista"/>
        <w:numPr>
          <w:ilvl w:val="0"/>
          <w:numId w:val="21"/>
        </w:numPr>
        <w:ind w:left="567" w:hanging="207"/>
        <w:rPr>
          <w:u w:color="99CB38" w:themeColor="accent1"/>
        </w:rPr>
      </w:pPr>
      <w:r w:rsidRPr="00C11A09">
        <w:rPr>
          <w:b/>
          <w:bCs/>
          <w:u w:val="single" w:color="99CB38" w:themeColor="accent1"/>
        </w:rPr>
        <w:t>Flagel</w:t>
      </w:r>
      <w:r w:rsidRPr="00C11A09">
        <w:rPr>
          <w:b/>
          <w:bCs/>
          <w:u w:color="99CB38" w:themeColor="accent1"/>
        </w:rPr>
        <w:t>:</w:t>
      </w:r>
      <w:r w:rsidRPr="00C11A09">
        <w:rPr>
          <w:u w:color="99CB38" w:themeColor="accent1"/>
        </w:rPr>
        <w:t xml:space="preserve"> permet el </w:t>
      </w:r>
      <w:r w:rsidRPr="00C11A09">
        <w:rPr>
          <w:b/>
          <w:bCs/>
          <w:u w:color="99CB38" w:themeColor="accent1"/>
        </w:rPr>
        <w:t>moviment</w:t>
      </w:r>
      <w:r w:rsidRPr="00C11A09">
        <w:rPr>
          <w:u w:color="99CB38" w:themeColor="accent1"/>
        </w:rPr>
        <w:t xml:space="preserve"> de la cèl·lula.</w:t>
      </w:r>
    </w:p>
    <w:p w14:paraId="29D3E770" w14:textId="1D6C373B" w:rsidR="008734DB" w:rsidRPr="00C11A09" w:rsidRDefault="008734DB" w:rsidP="00E209B6">
      <w:pPr>
        <w:pStyle w:val="Prrafodelista"/>
        <w:numPr>
          <w:ilvl w:val="0"/>
          <w:numId w:val="21"/>
        </w:numPr>
        <w:ind w:left="567" w:hanging="207"/>
        <w:rPr>
          <w:u w:color="99CB38" w:themeColor="accent1"/>
        </w:rPr>
      </w:pPr>
      <w:r w:rsidRPr="00C11A09">
        <w:rPr>
          <w:b/>
          <w:bCs/>
          <w:u w:val="single" w:color="99CB38" w:themeColor="accent1"/>
        </w:rPr>
        <w:t>Mitocondris</w:t>
      </w:r>
      <w:r w:rsidRPr="00C11A09">
        <w:rPr>
          <w:b/>
          <w:bCs/>
          <w:u w:color="99CB38" w:themeColor="accent1"/>
        </w:rPr>
        <w:t>:</w:t>
      </w:r>
      <w:r w:rsidRPr="00C11A09">
        <w:rPr>
          <w:u w:color="99CB38" w:themeColor="accent1"/>
        </w:rPr>
        <w:t xml:space="preserve"> té lloc la </w:t>
      </w:r>
      <w:r w:rsidRPr="00C11A09">
        <w:rPr>
          <w:u w:val="single" w:color="99CB38" w:themeColor="accent1"/>
        </w:rPr>
        <w:t>respiració cel·lular</w:t>
      </w:r>
      <w:r w:rsidRPr="00C11A09">
        <w:rPr>
          <w:u w:color="99CB38" w:themeColor="accent1"/>
        </w:rPr>
        <w:t xml:space="preserve"> per obtindre </w:t>
      </w:r>
      <w:r w:rsidRPr="00C11A09">
        <w:rPr>
          <w:b/>
          <w:bCs/>
          <w:u w:color="99CB38" w:themeColor="accent1"/>
        </w:rPr>
        <w:t>energia</w:t>
      </w:r>
      <w:r w:rsidRPr="00C11A09">
        <w:rPr>
          <w:u w:color="99CB38" w:themeColor="accent1"/>
        </w:rPr>
        <w:t>.</w:t>
      </w:r>
    </w:p>
    <w:p w14:paraId="5B8F96C4" w14:textId="32FCF249" w:rsidR="008734DB" w:rsidRPr="00C11A09" w:rsidRDefault="008734DB" w:rsidP="00E209B6">
      <w:pPr>
        <w:pStyle w:val="Prrafodelista"/>
        <w:numPr>
          <w:ilvl w:val="0"/>
          <w:numId w:val="21"/>
        </w:numPr>
        <w:ind w:left="567" w:hanging="207"/>
        <w:rPr>
          <w:u w:color="99CB38" w:themeColor="accent1"/>
        </w:rPr>
      </w:pPr>
      <w:r w:rsidRPr="00C11A09">
        <w:rPr>
          <w:b/>
          <w:bCs/>
          <w:u w:val="single" w:color="99CB38" w:themeColor="accent1"/>
        </w:rPr>
        <w:t>Cloroplasts</w:t>
      </w:r>
      <w:r w:rsidRPr="00C11A09">
        <w:rPr>
          <w:b/>
          <w:bCs/>
          <w:u w:color="99CB38" w:themeColor="accent1"/>
        </w:rPr>
        <w:t>:</w:t>
      </w:r>
      <w:r w:rsidRPr="00C11A09">
        <w:rPr>
          <w:u w:color="99CB38" w:themeColor="accent1"/>
        </w:rPr>
        <w:t xml:space="preserve"> fan la </w:t>
      </w:r>
      <w:r w:rsidRPr="00C11A09">
        <w:rPr>
          <w:b/>
          <w:bCs/>
          <w:u w:color="99CB38" w:themeColor="accent1"/>
        </w:rPr>
        <w:t>fotosíntesi</w:t>
      </w:r>
      <w:r w:rsidRPr="00C11A09">
        <w:rPr>
          <w:u w:color="99CB38" w:themeColor="accent1"/>
        </w:rPr>
        <w:t xml:space="preserve"> i donen el </w:t>
      </w:r>
      <w:r w:rsidRPr="00C11A09">
        <w:rPr>
          <w:b/>
          <w:bCs/>
          <w:u w:color="99CB38" w:themeColor="accent1"/>
        </w:rPr>
        <w:t>color verd</w:t>
      </w:r>
      <w:r w:rsidRPr="00C11A09">
        <w:rPr>
          <w:u w:color="99CB38" w:themeColor="accent1"/>
        </w:rPr>
        <w:t xml:space="preserve"> a la cèl·lula.</w:t>
      </w:r>
    </w:p>
    <w:p w14:paraId="57763948" w14:textId="2A433A99" w:rsidR="008734DB" w:rsidRPr="00C11A09" w:rsidRDefault="008734DB" w:rsidP="00E209B6">
      <w:pPr>
        <w:pStyle w:val="Prrafodelista"/>
        <w:numPr>
          <w:ilvl w:val="0"/>
          <w:numId w:val="21"/>
        </w:numPr>
        <w:ind w:left="567" w:hanging="207"/>
        <w:rPr>
          <w:u w:color="99CB38" w:themeColor="accent1"/>
        </w:rPr>
      </w:pPr>
      <w:r w:rsidRPr="00C11A09">
        <w:rPr>
          <w:b/>
          <w:bCs/>
          <w:u w:val="single" w:color="99CB38" w:themeColor="accent1"/>
        </w:rPr>
        <w:t>Ribosomes</w:t>
      </w:r>
      <w:r w:rsidRPr="00C11A09">
        <w:rPr>
          <w:b/>
          <w:bCs/>
          <w:u w:color="99CB38" w:themeColor="accent1"/>
        </w:rPr>
        <w:t>:</w:t>
      </w:r>
      <w:r w:rsidRPr="00C11A09">
        <w:rPr>
          <w:u w:color="99CB38" w:themeColor="accent1"/>
        </w:rPr>
        <w:t xml:space="preserve"> s’encarreguen de la </w:t>
      </w:r>
      <w:r w:rsidRPr="00C11A09">
        <w:rPr>
          <w:b/>
          <w:bCs/>
          <w:u w:color="99CB38" w:themeColor="accent1"/>
        </w:rPr>
        <w:t>síntesi de proteïnes</w:t>
      </w:r>
      <w:r w:rsidRPr="00C11A09">
        <w:rPr>
          <w:u w:color="99CB38" w:themeColor="accent1"/>
        </w:rPr>
        <w:t>.</w:t>
      </w:r>
    </w:p>
    <w:p w14:paraId="4E8E3684" w14:textId="2F8F5E6D" w:rsidR="008734DB" w:rsidRPr="00C11A09" w:rsidRDefault="008734DB" w:rsidP="00E209B6">
      <w:pPr>
        <w:pStyle w:val="Prrafodelista"/>
        <w:numPr>
          <w:ilvl w:val="0"/>
          <w:numId w:val="21"/>
        </w:numPr>
        <w:ind w:left="567" w:hanging="207"/>
        <w:rPr>
          <w:u w:color="99CB38" w:themeColor="accent1"/>
        </w:rPr>
      </w:pPr>
      <w:r w:rsidRPr="00C11A09">
        <w:rPr>
          <w:b/>
          <w:bCs/>
          <w:u w:val="single" w:color="99CB38" w:themeColor="accent1"/>
        </w:rPr>
        <w:t>Lisosomes</w:t>
      </w:r>
      <w:r w:rsidRPr="00C11A09">
        <w:rPr>
          <w:b/>
          <w:bCs/>
          <w:u w:color="99CB38" w:themeColor="accent1"/>
        </w:rPr>
        <w:t>:</w:t>
      </w:r>
      <w:r w:rsidRPr="00C11A09">
        <w:rPr>
          <w:u w:color="99CB38" w:themeColor="accent1"/>
        </w:rPr>
        <w:t xml:space="preserve"> participen en la </w:t>
      </w:r>
      <w:r w:rsidRPr="00C11A09">
        <w:rPr>
          <w:b/>
          <w:bCs/>
          <w:u w:color="99CB38" w:themeColor="accent1"/>
        </w:rPr>
        <w:t>degradació de substàncies</w:t>
      </w:r>
      <w:r w:rsidRPr="00C11A09">
        <w:rPr>
          <w:u w:color="99CB38" w:themeColor="accent1"/>
        </w:rPr>
        <w:t xml:space="preserve"> (enzims) ingerides per la cèl·lula (bacteri) o procedents de l’interior.</w:t>
      </w:r>
    </w:p>
    <w:p w14:paraId="354306EA" w14:textId="1E400BB2" w:rsidR="008734DB" w:rsidRPr="00C11A09" w:rsidRDefault="00C11A09" w:rsidP="00E209B6">
      <w:pPr>
        <w:pStyle w:val="Prrafodelista"/>
        <w:numPr>
          <w:ilvl w:val="0"/>
          <w:numId w:val="21"/>
        </w:numPr>
        <w:ind w:left="567" w:hanging="207"/>
        <w:rPr>
          <w:u w:color="99CB38" w:themeColor="accent1"/>
        </w:rPr>
      </w:pPr>
      <w:r>
        <w:rPr>
          <w:i/>
          <w:iCs/>
          <w:noProof/>
          <w:color w:val="99CB38" w:themeColor="accent1"/>
          <w:sz w:val="20"/>
          <w:szCs w:val="20"/>
          <w:u w:color="99CB38" w:themeColor="accent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BF608A7" wp14:editId="699CED45">
                <wp:simplePos x="0" y="0"/>
                <wp:positionH relativeFrom="column">
                  <wp:posOffset>1681480</wp:posOffset>
                </wp:positionH>
                <wp:positionV relativeFrom="paragraph">
                  <wp:posOffset>99241</wp:posOffset>
                </wp:positionV>
                <wp:extent cx="0" cy="170633"/>
                <wp:effectExtent l="0" t="0" r="38100" b="20320"/>
                <wp:wrapNone/>
                <wp:docPr id="26" name="Conector rec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70633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C714D6" id="Conector recto 26" o:spid="_x0000_s1026" style="position:absolute;flip:y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2.4pt,7.8pt" to="132.4pt,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" strokecolor="#99cb38 [3204]" strokeweight="1pt">
                <v:stroke joinstyle="miter"/>
              </v:line>
            </w:pict>
          </mc:Fallback>
        </mc:AlternateContent>
      </w:r>
      <w:r w:rsidRPr="00DA40DF">
        <w:rPr>
          <w:i/>
          <w:iCs/>
          <w:noProof/>
          <w:color w:val="99CB38" w:themeColor="accent1"/>
          <w:sz w:val="20"/>
          <w:szCs w:val="20"/>
          <w:u w:color="99CB38" w:themeColor="accent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628532F" wp14:editId="1BB32EF6">
                <wp:simplePos x="0" y="0"/>
                <wp:positionH relativeFrom="column">
                  <wp:posOffset>1684474</wp:posOffset>
                </wp:positionH>
                <wp:positionV relativeFrom="paragraph">
                  <wp:posOffset>264886</wp:posOffset>
                </wp:positionV>
                <wp:extent cx="140645" cy="0"/>
                <wp:effectExtent l="0" t="76200" r="12065" b="95250"/>
                <wp:wrapNone/>
                <wp:docPr id="25" name="Conector recto de flech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64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E5D5C4" id="Conector recto de flecha 25" o:spid="_x0000_s1026" type="#_x0000_t32" style="position:absolute;margin-left:132.65pt;margin-top:20.85pt;width:11.05pt;height:0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" strokecolor="#99cb38 [3204]" strokeweight="1pt">
                <v:stroke endarrow="block" joinstyle="miter"/>
              </v:shape>
            </w:pict>
          </mc:Fallback>
        </mc:AlternateContent>
      </w:r>
      <w:r w:rsidRPr="00DA40DF">
        <w:rPr>
          <w:i/>
          <w:iCs/>
          <w:noProof/>
          <w:color w:val="99CB38" w:themeColor="accent1"/>
          <w:sz w:val="20"/>
          <w:szCs w:val="20"/>
          <w:u w:color="99CB38" w:themeColor="accent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23C0558" wp14:editId="3840DC18">
                <wp:simplePos x="0" y="0"/>
                <wp:positionH relativeFrom="column">
                  <wp:posOffset>1654629</wp:posOffset>
                </wp:positionH>
                <wp:positionV relativeFrom="paragraph">
                  <wp:posOffset>97972</wp:posOffset>
                </wp:positionV>
                <wp:extent cx="170180" cy="0"/>
                <wp:effectExtent l="0" t="76200" r="20320" b="95250"/>
                <wp:wrapNone/>
                <wp:docPr id="24" name="Conector recto de flech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18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191375" id="Conector recto de flecha 24" o:spid="_x0000_s1026" type="#_x0000_t32" style="position:absolute;margin-left:130.3pt;margin-top:7.7pt;width:13.4pt;height:0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" strokecolor="#99cb38 [3204]" strokeweight="1pt">
                <v:stroke endarrow="block" joinstyle="miter"/>
              </v:shape>
            </w:pict>
          </mc:Fallback>
        </mc:AlternateContent>
      </w:r>
      <w:r w:rsidR="008734DB" w:rsidRPr="00C11A09">
        <w:rPr>
          <w:b/>
          <w:bCs/>
          <w:u w:val="single" w:color="99CB38" w:themeColor="accent1"/>
        </w:rPr>
        <w:t>Reticle endoplasmàtic</w:t>
      </w:r>
      <w:r w:rsidR="008734DB" w:rsidRPr="00C11A09">
        <w:rPr>
          <w:b/>
          <w:bCs/>
          <w:u w:color="99CB38" w:themeColor="accent1"/>
        </w:rPr>
        <w:t xml:space="preserve">      </w:t>
      </w:r>
      <w:r w:rsidR="008734DB" w:rsidRPr="00C11A09">
        <w:rPr>
          <w:b/>
          <w:bCs/>
          <w:u w:val="single" w:color="99CB38" w:themeColor="accent1"/>
        </w:rPr>
        <w:t>llis</w:t>
      </w:r>
      <w:r w:rsidR="008734DB" w:rsidRPr="00C11A09">
        <w:rPr>
          <w:b/>
          <w:bCs/>
          <w:u w:color="99CB38" w:themeColor="accent1"/>
        </w:rPr>
        <w:t>:</w:t>
      </w:r>
      <w:r w:rsidR="008734DB" w:rsidRPr="00C11A09">
        <w:rPr>
          <w:u w:color="99CB38" w:themeColor="accent1"/>
        </w:rPr>
        <w:t xml:space="preserve"> s’encarrega de la </w:t>
      </w:r>
      <w:r w:rsidR="008734DB" w:rsidRPr="00C11A09">
        <w:rPr>
          <w:b/>
          <w:bCs/>
          <w:u w:color="99CB38" w:themeColor="accent1"/>
        </w:rPr>
        <w:t>síntesi de lípids</w:t>
      </w:r>
      <w:r w:rsidR="008734DB" w:rsidRPr="00C11A09">
        <w:rPr>
          <w:u w:color="99CB38" w:themeColor="accent1"/>
        </w:rPr>
        <w:br/>
        <w:t xml:space="preserve">                                              </w:t>
      </w:r>
      <w:r w:rsidR="008734DB" w:rsidRPr="00C11A09">
        <w:rPr>
          <w:b/>
          <w:bCs/>
          <w:u w:color="99CB38" w:themeColor="accent1"/>
        </w:rPr>
        <w:t xml:space="preserve"> </w:t>
      </w:r>
      <w:r w:rsidR="008734DB" w:rsidRPr="00C11A09">
        <w:rPr>
          <w:b/>
          <w:bCs/>
          <w:u w:val="single" w:color="99CB38" w:themeColor="accent1"/>
        </w:rPr>
        <w:t>rugòs</w:t>
      </w:r>
      <w:r w:rsidR="008734DB" w:rsidRPr="00C11A09">
        <w:rPr>
          <w:u w:color="99CB38" w:themeColor="accent1"/>
        </w:rPr>
        <w:t xml:space="preserve"> (amb </w:t>
      </w:r>
      <w:r w:rsidR="008734DB" w:rsidRPr="00C11A09">
        <w:rPr>
          <w:u w:val="single" w:color="99CB38" w:themeColor="accent1"/>
        </w:rPr>
        <w:t>ribosomes</w:t>
      </w:r>
      <w:r w:rsidR="008734DB" w:rsidRPr="00C11A09">
        <w:rPr>
          <w:u w:color="99CB38" w:themeColor="accent1"/>
        </w:rPr>
        <w:t xml:space="preserve">): s’encarrega de la </w:t>
      </w:r>
      <w:r w:rsidR="008734DB" w:rsidRPr="00C11A09">
        <w:rPr>
          <w:b/>
          <w:bCs/>
          <w:u w:color="99CB38" w:themeColor="accent1"/>
        </w:rPr>
        <w:t>síntesi de proteïnes</w:t>
      </w:r>
    </w:p>
    <w:p w14:paraId="24CA406A" w14:textId="4A3DA9B9" w:rsidR="008734DB" w:rsidRPr="00C11A09" w:rsidRDefault="00C11A09" w:rsidP="00E209B6">
      <w:pPr>
        <w:pStyle w:val="Prrafodelista"/>
        <w:numPr>
          <w:ilvl w:val="0"/>
          <w:numId w:val="21"/>
        </w:numPr>
        <w:ind w:left="567" w:hanging="207"/>
        <w:rPr>
          <w:u w:color="99CB38" w:themeColor="accent1"/>
        </w:rPr>
      </w:pPr>
      <w:r w:rsidRPr="00DA40DF">
        <w:rPr>
          <w:i/>
          <w:iCs/>
          <w:noProof/>
          <w:color w:val="99CB38" w:themeColor="accent1"/>
          <w:sz w:val="20"/>
          <w:szCs w:val="20"/>
          <w:u w:color="99CB38" w:themeColor="accent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16983C9" wp14:editId="4AFEEFA0">
                <wp:simplePos x="0" y="0"/>
                <wp:positionH relativeFrom="column">
                  <wp:posOffset>1381760</wp:posOffset>
                </wp:positionH>
                <wp:positionV relativeFrom="paragraph">
                  <wp:posOffset>272415</wp:posOffset>
                </wp:positionV>
                <wp:extent cx="140335" cy="0"/>
                <wp:effectExtent l="0" t="76200" r="12065" b="95250"/>
                <wp:wrapNone/>
                <wp:docPr id="28" name="Conector recto de fl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33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D3DC34" id="Conector recto de flecha 28" o:spid="_x0000_s1026" type="#_x0000_t32" style="position:absolute;margin-left:108.8pt;margin-top:21.45pt;width:11.05pt;height:0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" strokecolor="#99cb38 [3204]" strokeweight="1pt">
                <v:stroke endarrow="block" joinstyle="miter"/>
              </v:shape>
            </w:pict>
          </mc:Fallback>
        </mc:AlternateContent>
      </w:r>
      <w:r>
        <w:rPr>
          <w:i/>
          <w:iCs/>
          <w:noProof/>
          <w:color w:val="99CB38" w:themeColor="accent1"/>
          <w:sz w:val="20"/>
          <w:szCs w:val="20"/>
          <w:u w:color="99CB38" w:themeColor="accent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978122B" wp14:editId="42475CCA">
                <wp:simplePos x="0" y="0"/>
                <wp:positionH relativeFrom="column">
                  <wp:posOffset>1387475</wp:posOffset>
                </wp:positionH>
                <wp:positionV relativeFrom="paragraph">
                  <wp:posOffset>108585</wp:posOffset>
                </wp:positionV>
                <wp:extent cx="0" cy="332105"/>
                <wp:effectExtent l="0" t="0" r="38100" b="10795"/>
                <wp:wrapNone/>
                <wp:docPr id="30" name="Conector rec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3210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B1EF88" id="Conector recto 30" o:spid="_x0000_s1026" style="position:absolute;flip:y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9.25pt,8.55pt" to="109.25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" strokecolor="#99cb38 [3204]" strokeweight="1pt">
                <v:stroke joinstyle="miter"/>
              </v:line>
            </w:pict>
          </mc:Fallback>
        </mc:AlternateContent>
      </w:r>
      <w:r w:rsidRPr="00DA40DF">
        <w:rPr>
          <w:i/>
          <w:iCs/>
          <w:noProof/>
          <w:color w:val="99CB38" w:themeColor="accent1"/>
          <w:sz w:val="20"/>
          <w:szCs w:val="20"/>
          <w:u w:color="99CB38" w:themeColor="accent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9330678" wp14:editId="50777586">
                <wp:simplePos x="0" y="0"/>
                <wp:positionH relativeFrom="column">
                  <wp:posOffset>1382849</wp:posOffset>
                </wp:positionH>
                <wp:positionV relativeFrom="paragraph">
                  <wp:posOffset>438785</wp:posOffset>
                </wp:positionV>
                <wp:extent cx="140335" cy="0"/>
                <wp:effectExtent l="0" t="76200" r="12065" b="95250"/>
                <wp:wrapNone/>
                <wp:docPr id="29" name="Conector recto de flech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33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C05C3C" id="Conector recto de flecha 29" o:spid="_x0000_s1026" type="#_x0000_t32" style="position:absolute;margin-left:108.9pt;margin-top:34.55pt;width:11.05pt;height:0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" strokecolor="#99cb38 [3204]" strokeweight="1pt">
                <v:stroke endarrow="block" joinstyle="miter"/>
              </v:shape>
            </w:pict>
          </mc:Fallback>
        </mc:AlternateContent>
      </w:r>
      <w:r w:rsidRPr="00DA40DF">
        <w:rPr>
          <w:i/>
          <w:iCs/>
          <w:noProof/>
          <w:color w:val="99CB38" w:themeColor="accent1"/>
          <w:sz w:val="20"/>
          <w:szCs w:val="20"/>
          <w:u w:color="99CB38" w:themeColor="accent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08E0953" wp14:editId="7BBED306">
                <wp:simplePos x="0" y="0"/>
                <wp:positionH relativeFrom="column">
                  <wp:posOffset>1330779</wp:posOffset>
                </wp:positionH>
                <wp:positionV relativeFrom="paragraph">
                  <wp:posOffset>103414</wp:posOffset>
                </wp:positionV>
                <wp:extent cx="170180" cy="0"/>
                <wp:effectExtent l="0" t="76200" r="20320" b="95250"/>
                <wp:wrapNone/>
                <wp:docPr id="27" name="Conector recto de flech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18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B8762B" id="Conector recto de flecha 27" o:spid="_x0000_s1026" type="#_x0000_t32" style="position:absolute;margin-left:104.8pt;margin-top:8.15pt;width:13.4pt;height:0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" strokecolor="#99cb38 [3204]" strokeweight="1pt">
                <v:stroke endarrow="block" joinstyle="miter"/>
              </v:shape>
            </w:pict>
          </mc:Fallback>
        </mc:AlternateContent>
      </w:r>
      <w:r w:rsidR="008734DB" w:rsidRPr="00C11A09">
        <w:rPr>
          <w:b/>
          <w:bCs/>
          <w:u w:val="single" w:color="99CB38" w:themeColor="accent1"/>
        </w:rPr>
        <w:t>Aparell de Golgi</w:t>
      </w:r>
      <w:r w:rsidR="008734DB" w:rsidRPr="00C11A09">
        <w:rPr>
          <w:b/>
          <w:bCs/>
          <w:u w:color="99CB38" w:themeColor="accent1"/>
        </w:rPr>
        <w:t>:</w:t>
      </w:r>
      <w:r w:rsidR="008734DB" w:rsidRPr="00C11A09">
        <w:rPr>
          <w:u w:color="99CB38" w:themeColor="accent1"/>
        </w:rPr>
        <w:t xml:space="preserve">      </w:t>
      </w:r>
      <w:r w:rsidR="008734DB" w:rsidRPr="00C11A09">
        <w:rPr>
          <w:b/>
          <w:bCs/>
          <w:u w:color="99CB38" w:themeColor="accent1"/>
        </w:rPr>
        <w:t>modificació de substàncies</w:t>
      </w:r>
      <w:r w:rsidR="008734DB" w:rsidRPr="00C11A09">
        <w:rPr>
          <w:u w:color="99CB38" w:themeColor="accent1"/>
        </w:rPr>
        <w:t xml:space="preserve"> producides al </w:t>
      </w:r>
      <w:r w:rsidR="008734DB" w:rsidRPr="00C11A09">
        <w:rPr>
          <w:b/>
          <w:bCs/>
          <w:u w:color="99CB38" w:themeColor="accent1"/>
        </w:rPr>
        <w:t>R.E.</w:t>
      </w:r>
      <w:r w:rsidR="008734DB" w:rsidRPr="00C11A09">
        <w:rPr>
          <w:u w:color="99CB38" w:themeColor="accent1"/>
        </w:rPr>
        <w:br/>
        <w:t xml:space="preserve">                                     a les animals </w:t>
      </w:r>
      <w:r w:rsidR="008734DB" w:rsidRPr="00C11A09">
        <w:rPr>
          <w:color w:val="99CB38" w:themeColor="accent1"/>
          <w:u w:color="99CB38" w:themeColor="accent1"/>
        </w:rPr>
        <w:sym w:font="Wingdings" w:char="F0E0"/>
      </w:r>
      <w:r w:rsidR="008734DB" w:rsidRPr="00C11A09">
        <w:rPr>
          <w:u w:color="99CB38" w:themeColor="accent1"/>
        </w:rPr>
        <w:t xml:space="preserve"> formen </w:t>
      </w:r>
      <w:r w:rsidR="008734DB" w:rsidRPr="00C11A09">
        <w:rPr>
          <w:b/>
          <w:bCs/>
          <w:u w:color="99CB38" w:themeColor="accent1"/>
        </w:rPr>
        <w:t>lisosomes</w:t>
      </w:r>
      <w:r w:rsidR="008734DB" w:rsidRPr="00C11A09">
        <w:rPr>
          <w:u w:color="99CB38" w:themeColor="accent1"/>
        </w:rPr>
        <w:br/>
        <w:t xml:space="preserve">                                     a les vegetals </w:t>
      </w:r>
      <w:r w:rsidR="008734DB" w:rsidRPr="00C11A09">
        <w:rPr>
          <w:color w:val="99CB38" w:themeColor="accent1"/>
          <w:u w:color="99CB38" w:themeColor="accent1"/>
        </w:rPr>
        <w:sym w:font="Wingdings" w:char="F0E0"/>
      </w:r>
      <w:r w:rsidR="008734DB" w:rsidRPr="00C11A09">
        <w:rPr>
          <w:u w:color="99CB38" w:themeColor="accent1"/>
        </w:rPr>
        <w:t xml:space="preserve"> formen </w:t>
      </w:r>
      <w:r w:rsidR="008734DB" w:rsidRPr="00C11A09">
        <w:rPr>
          <w:b/>
          <w:bCs/>
          <w:u w:color="99CB38" w:themeColor="accent1"/>
        </w:rPr>
        <w:t>vacúols</w:t>
      </w:r>
    </w:p>
    <w:p w14:paraId="1216225B" w14:textId="1B40344F" w:rsidR="008734DB" w:rsidRPr="00C11A09" w:rsidRDefault="00C11A09" w:rsidP="00E209B6">
      <w:pPr>
        <w:pStyle w:val="Prrafodelista"/>
        <w:numPr>
          <w:ilvl w:val="0"/>
          <w:numId w:val="21"/>
        </w:numPr>
        <w:ind w:left="567" w:hanging="207"/>
        <w:rPr>
          <w:u w:color="99CB38" w:themeColor="accent1"/>
        </w:rPr>
      </w:pPr>
      <w:r w:rsidRPr="00DA40DF">
        <w:rPr>
          <w:i/>
          <w:iCs/>
          <w:noProof/>
          <w:color w:val="99CB38" w:themeColor="accent1"/>
          <w:sz w:val="20"/>
          <w:szCs w:val="20"/>
          <w:u w:color="99CB38" w:themeColor="accent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446DA9D" wp14:editId="0A5AE02C">
                <wp:simplePos x="0" y="0"/>
                <wp:positionH relativeFrom="column">
                  <wp:posOffset>879210</wp:posOffset>
                </wp:positionH>
                <wp:positionV relativeFrom="paragraph">
                  <wp:posOffset>268605</wp:posOffset>
                </wp:positionV>
                <wp:extent cx="140335" cy="0"/>
                <wp:effectExtent l="0" t="76200" r="12065" b="95250"/>
                <wp:wrapNone/>
                <wp:docPr id="33" name="Conector recto de flecha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33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917CD4" id="Conector recto de flecha 33" o:spid="_x0000_s1026" type="#_x0000_t32" style="position:absolute;margin-left:69.25pt;margin-top:21.15pt;width:11.05pt;height:0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" strokecolor="#99cb38 [3204]" strokeweight="1pt">
                <v:stroke endarrow="block" joinstyle="miter"/>
              </v:shape>
            </w:pict>
          </mc:Fallback>
        </mc:AlternateContent>
      </w:r>
      <w:r>
        <w:rPr>
          <w:i/>
          <w:iCs/>
          <w:noProof/>
          <w:color w:val="99CB38" w:themeColor="accent1"/>
          <w:sz w:val="20"/>
          <w:szCs w:val="20"/>
          <w:u w:color="99CB38" w:themeColor="accent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D40297C" wp14:editId="09237C31">
                <wp:simplePos x="0" y="0"/>
                <wp:positionH relativeFrom="column">
                  <wp:posOffset>883285</wp:posOffset>
                </wp:positionH>
                <wp:positionV relativeFrom="paragraph">
                  <wp:posOffset>96785</wp:posOffset>
                </wp:positionV>
                <wp:extent cx="0" cy="170633"/>
                <wp:effectExtent l="0" t="0" r="38100" b="20320"/>
                <wp:wrapNone/>
                <wp:docPr id="34" name="Conector rec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70633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2060F2" id="Conector recto 34" o:spid="_x0000_s1026" style="position:absolute;flip:y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9.55pt,7.6pt" to="69.55pt,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" strokecolor="#99cb38 [3204]" strokeweight="1pt">
                <v:stroke joinstyle="miter"/>
              </v:line>
            </w:pict>
          </mc:Fallback>
        </mc:AlternateContent>
      </w:r>
      <w:r w:rsidRPr="00DA40DF">
        <w:rPr>
          <w:i/>
          <w:iCs/>
          <w:noProof/>
          <w:color w:val="99CB38" w:themeColor="accent1"/>
          <w:sz w:val="20"/>
          <w:szCs w:val="20"/>
          <w:u w:color="99CB38" w:themeColor="accent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C786F24" wp14:editId="64BDC29A">
                <wp:simplePos x="0" y="0"/>
                <wp:positionH relativeFrom="column">
                  <wp:posOffset>833057</wp:posOffset>
                </wp:positionH>
                <wp:positionV relativeFrom="paragraph">
                  <wp:posOffset>104249</wp:posOffset>
                </wp:positionV>
                <wp:extent cx="170180" cy="0"/>
                <wp:effectExtent l="0" t="76200" r="20320" b="95250"/>
                <wp:wrapNone/>
                <wp:docPr id="32" name="Conector recto de flecha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18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05D8C9" id="Conector recto de flecha 32" o:spid="_x0000_s1026" type="#_x0000_t32" style="position:absolute;margin-left:65.6pt;margin-top:8.2pt;width:13.4pt;height:0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" strokecolor="#99cb38 [3204]" strokeweight="1pt">
                <v:stroke endarrow="block" joinstyle="miter"/>
              </v:shape>
            </w:pict>
          </mc:Fallback>
        </mc:AlternateContent>
      </w:r>
      <w:r w:rsidR="008734DB" w:rsidRPr="00C11A09">
        <w:rPr>
          <w:b/>
          <w:bCs/>
          <w:u w:val="single" w:color="99CB38" w:themeColor="accent1"/>
        </w:rPr>
        <w:t>Vacúols</w:t>
      </w:r>
      <w:r w:rsidR="008734DB" w:rsidRPr="00C11A09">
        <w:rPr>
          <w:u w:color="99CB38" w:themeColor="accent1"/>
        </w:rPr>
        <w:t xml:space="preserve">:     </w:t>
      </w:r>
      <w:r w:rsidR="008734DB" w:rsidRPr="00C11A09">
        <w:rPr>
          <w:b/>
          <w:bCs/>
          <w:u w:color="99CB38" w:themeColor="accent1"/>
        </w:rPr>
        <w:t>emmagatzemen</w:t>
      </w:r>
      <w:r w:rsidR="008734DB" w:rsidRPr="00C11A09">
        <w:rPr>
          <w:u w:color="99CB38" w:themeColor="accent1"/>
        </w:rPr>
        <w:t xml:space="preserve"> aigua i substàncies de rebuig</w:t>
      </w:r>
      <w:r w:rsidR="008734DB" w:rsidRPr="00C11A09">
        <w:rPr>
          <w:u w:color="99CB38" w:themeColor="accent1"/>
        </w:rPr>
        <w:br/>
        <w:t xml:space="preserve">                     a les vegetals </w:t>
      </w:r>
      <w:r w:rsidR="008734DB" w:rsidRPr="00C11A09">
        <w:rPr>
          <w:b/>
          <w:bCs/>
          <w:u w:color="99CB38" w:themeColor="accent1"/>
        </w:rPr>
        <w:t>segreguen substàncies</w:t>
      </w:r>
      <w:r w:rsidR="008734DB" w:rsidRPr="00C11A09">
        <w:rPr>
          <w:u w:color="99CB38" w:themeColor="accent1"/>
        </w:rPr>
        <w:t xml:space="preserve"> a l’exterior</w:t>
      </w:r>
    </w:p>
    <w:p w14:paraId="250CDFB5" w14:textId="26541FA3" w:rsidR="008734DB" w:rsidRPr="00C11A09" w:rsidRDefault="00C11A09" w:rsidP="00E209B6">
      <w:pPr>
        <w:pStyle w:val="Prrafodelista"/>
        <w:numPr>
          <w:ilvl w:val="0"/>
          <w:numId w:val="21"/>
        </w:numPr>
        <w:ind w:left="567" w:hanging="207"/>
        <w:rPr>
          <w:u w:color="99CB38" w:themeColor="accent1"/>
        </w:rPr>
      </w:pPr>
      <w:r w:rsidRPr="00C11A09">
        <w:rPr>
          <w:b/>
          <w:bCs/>
          <w:u w:val="single" w:color="99CB38" w:themeColor="accent1"/>
        </w:rPr>
        <w:t>Centrosoma</w:t>
      </w:r>
      <w:r w:rsidRPr="00C11A09">
        <w:rPr>
          <w:b/>
          <w:bCs/>
          <w:u w:color="99CB38" w:themeColor="accent1"/>
        </w:rPr>
        <w:t xml:space="preserve"> (amb centríols):</w:t>
      </w:r>
      <w:r w:rsidRPr="00C11A09">
        <w:rPr>
          <w:u w:color="99CB38" w:themeColor="accent1"/>
        </w:rPr>
        <w:t xml:space="preserve"> es produeixen els </w:t>
      </w:r>
      <w:r w:rsidRPr="00C11A09">
        <w:rPr>
          <w:b/>
          <w:bCs/>
          <w:u w:color="99CB38" w:themeColor="accent1"/>
        </w:rPr>
        <w:t>filaments del citoesquelet</w:t>
      </w:r>
      <w:r w:rsidRPr="00C11A09">
        <w:rPr>
          <w:u w:color="99CB38" w:themeColor="accent1"/>
        </w:rPr>
        <w:t>.</w:t>
      </w:r>
    </w:p>
    <w:p w14:paraId="71AE14C2" w14:textId="5C33A401" w:rsidR="006B34DB" w:rsidRPr="00C11A09" w:rsidRDefault="00C11A09" w:rsidP="00E209B6">
      <w:pPr>
        <w:pStyle w:val="Prrafodelista"/>
        <w:numPr>
          <w:ilvl w:val="0"/>
          <w:numId w:val="21"/>
        </w:numPr>
        <w:ind w:left="567" w:hanging="207"/>
      </w:pPr>
      <w:r>
        <w:rPr>
          <w:i/>
          <w:iCs/>
          <w:noProof/>
          <w:color w:val="99CB38" w:themeColor="accent1"/>
          <w:sz w:val="20"/>
          <w:szCs w:val="20"/>
          <w:u w:color="99CB38" w:themeColor="accent1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9752189" wp14:editId="3DFA3A3A">
                <wp:simplePos x="0" y="0"/>
                <wp:positionH relativeFrom="column">
                  <wp:posOffset>1196340</wp:posOffset>
                </wp:positionH>
                <wp:positionV relativeFrom="paragraph">
                  <wp:posOffset>110490</wp:posOffset>
                </wp:positionV>
                <wp:extent cx="0" cy="332105"/>
                <wp:effectExtent l="0" t="0" r="38100" b="10795"/>
                <wp:wrapNone/>
                <wp:docPr id="38" name="Conector rec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3210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2DAFD9" id="Conector recto 38" o:spid="_x0000_s1026" style="position:absolute;flip:y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4.2pt,8.7pt" to="94.2pt,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" strokecolor="#99cb38 [3204]" strokeweight="1pt">
                <v:stroke joinstyle="miter"/>
              </v:line>
            </w:pict>
          </mc:Fallback>
        </mc:AlternateContent>
      </w:r>
      <w:r w:rsidRPr="00DA40DF">
        <w:rPr>
          <w:i/>
          <w:iCs/>
          <w:noProof/>
          <w:color w:val="99CB38" w:themeColor="accent1"/>
          <w:sz w:val="20"/>
          <w:szCs w:val="20"/>
          <w:u w:color="99CB38" w:themeColor="accent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AF2F604" wp14:editId="600AF947">
                <wp:simplePos x="0" y="0"/>
                <wp:positionH relativeFrom="column">
                  <wp:posOffset>1193535</wp:posOffset>
                </wp:positionH>
                <wp:positionV relativeFrom="paragraph">
                  <wp:posOffset>272415</wp:posOffset>
                </wp:positionV>
                <wp:extent cx="140335" cy="0"/>
                <wp:effectExtent l="0" t="76200" r="12065" b="95250"/>
                <wp:wrapNone/>
                <wp:docPr id="36" name="Conector recto de flech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33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057A05" id="Conector recto de flecha 36" o:spid="_x0000_s1026" type="#_x0000_t32" style="position:absolute;margin-left:94pt;margin-top:21.45pt;width:11.05pt;height:0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" strokecolor="#99cb38 [3204]" strokeweight="1pt">
                <v:stroke endarrow="block" joinstyle="miter"/>
              </v:shape>
            </w:pict>
          </mc:Fallback>
        </mc:AlternateContent>
      </w:r>
      <w:r w:rsidRPr="00DA40DF">
        <w:rPr>
          <w:i/>
          <w:iCs/>
          <w:noProof/>
          <w:color w:val="99CB38" w:themeColor="accent1"/>
          <w:sz w:val="20"/>
          <w:szCs w:val="20"/>
          <w:u w:color="99CB38" w:themeColor="accent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F6DBF70" wp14:editId="442797E0">
                <wp:simplePos x="0" y="0"/>
                <wp:positionH relativeFrom="column">
                  <wp:posOffset>1193800</wp:posOffset>
                </wp:positionH>
                <wp:positionV relativeFrom="paragraph">
                  <wp:posOffset>446670</wp:posOffset>
                </wp:positionV>
                <wp:extent cx="140335" cy="0"/>
                <wp:effectExtent l="0" t="76200" r="12065" b="95250"/>
                <wp:wrapNone/>
                <wp:docPr id="37" name="Conector recto de flecha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33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811860" id="Conector recto de flecha 37" o:spid="_x0000_s1026" type="#_x0000_t32" style="position:absolute;margin-left:94pt;margin-top:35.15pt;width:11.05pt;height:0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" strokecolor="#99cb38 [3204]" strokeweight="1pt">
                <v:stroke endarrow="block" joinstyle="miter"/>
              </v:shape>
            </w:pict>
          </mc:Fallback>
        </mc:AlternateContent>
      </w:r>
      <w:r w:rsidRPr="00DA40DF">
        <w:rPr>
          <w:i/>
          <w:iCs/>
          <w:noProof/>
          <w:color w:val="99CB38" w:themeColor="accent1"/>
          <w:sz w:val="20"/>
          <w:szCs w:val="20"/>
          <w:u w:color="99CB38" w:themeColor="accent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B8A644D" wp14:editId="75DBF469">
                <wp:simplePos x="0" y="0"/>
                <wp:positionH relativeFrom="column">
                  <wp:posOffset>1137920</wp:posOffset>
                </wp:positionH>
                <wp:positionV relativeFrom="paragraph">
                  <wp:posOffset>103875</wp:posOffset>
                </wp:positionV>
                <wp:extent cx="170180" cy="0"/>
                <wp:effectExtent l="0" t="76200" r="20320" b="95250"/>
                <wp:wrapNone/>
                <wp:docPr id="35" name="Conector recto de flecha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18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60831F" id="Conector recto de flecha 35" o:spid="_x0000_s1026" type="#_x0000_t32" style="position:absolute;margin-left:89.6pt;margin-top:8.2pt;width:13.4pt;height:0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" strokecolor="#99cb38 [3204]" strokeweight="1pt">
                <v:stroke endarrow="block" joinstyle="miter"/>
              </v:shape>
            </w:pict>
          </mc:Fallback>
        </mc:AlternateContent>
      </w:r>
      <w:r w:rsidRPr="00C11A09">
        <w:rPr>
          <w:b/>
          <w:bCs/>
          <w:u w:val="single" w:color="99CB38" w:themeColor="accent1"/>
        </w:rPr>
        <w:t>Citoesquelet</w:t>
      </w:r>
      <w:r w:rsidRPr="00C11A09">
        <w:rPr>
          <w:b/>
          <w:bCs/>
          <w:u w:color="99CB38" w:themeColor="accent1"/>
        </w:rPr>
        <w:t>:</w:t>
      </w:r>
      <w:r w:rsidRPr="00C11A09">
        <w:rPr>
          <w:u w:color="99CB38" w:themeColor="accent1"/>
        </w:rPr>
        <w:t xml:space="preserve">      dóna </w:t>
      </w:r>
      <w:r w:rsidRPr="00C11A09">
        <w:rPr>
          <w:b/>
          <w:bCs/>
          <w:u w:color="99CB38" w:themeColor="accent1"/>
        </w:rPr>
        <w:t>forma</w:t>
      </w:r>
      <w:r w:rsidRPr="00C11A09">
        <w:rPr>
          <w:u w:color="99CB38" w:themeColor="accent1"/>
        </w:rPr>
        <w:t xml:space="preserve"> a la cèl·lula</w:t>
      </w:r>
      <w:r w:rsidRPr="00C11A09">
        <w:rPr>
          <w:u w:color="99CB38" w:themeColor="accent1"/>
        </w:rPr>
        <w:br/>
        <w:t xml:space="preserve">                               permet la </w:t>
      </w:r>
      <w:r w:rsidRPr="00C11A09">
        <w:rPr>
          <w:b/>
          <w:bCs/>
          <w:u w:color="99CB38" w:themeColor="accent1"/>
        </w:rPr>
        <w:t>movilitat</w:t>
      </w:r>
      <w:r w:rsidRPr="00C11A09">
        <w:rPr>
          <w:u w:color="99CB38" w:themeColor="accent1"/>
        </w:rPr>
        <w:br/>
        <w:t xml:space="preserve">                               s’encarrega del </w:t>
      </w:r>
      <w:r w:rsidRPr="00C11A09">
        <w:rPr>
          <w:b/>
          <w:bCs/>
          <w:u w:color="99CB38" w:themeColor="accent1"/>
        </w:rPr>
        <w:t>repartiment dur</w:t>
      </w:r>
      <w:r>
        <w:rPr>
          <w:b/>
          <w:bCs/>
        </w:rPr>
        <w:t>ant la divisió</w:t>
      </w:r>
      <w:r>
        <w:t xml:space="preserve"> dins de la cèl·lula.</w:t>
      </w:r>
    </w:p>
    <w:p w14:paraId="6EE50614" w14:textId="77777777" w:rsidR="00C11A09" w:rsidRDefault="00C11A09">
      <w:r>
        <w:br w:type="page"/>
      </w:r>
    </w:p>
    <w:p w14:paraId="1F5809E7" w14:textId="05DC48E4" w:rsidR="006B34DB" w:rsidRPr="006B34DB" w:rsidRDefault="006B34DB" w:rsidP="006B34DB">
      <w:r w:rsidRPr="00B62AC5">
        <w:lastRenderedPageBreak/>
        <w:drawing>
          <wp:anchor distT="0" distB="0" distL="114300" distR="114300" simplePos="0" relativeHeight="251712512" behindDoc="1" locked="0" layoutInCell="1" allowOverlap="1" wp14:anchorId="32CB0C09" wp14:editId="4578C583">
            <wp:simplePos x="0" y="0"/>
            <wp:positionH relativeFrom="column">
              <wp:posOffset>174846</wp:posOffset>
            </wp:positionH>
            <wp:positionV relativeFrom="paragraph">
              <wp:posOffset>56601</wp:posOffset>
            </wp:positionV>
            <wp:extent cx="5702701" cy="3188473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701" cy="3188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896D30" w14:textId="5A2EBECD" w:rsidR="006B34DB" w:rsidRPr="006B34DB" w:rsidRDefault="006B34DB" w:rsidP="006B34DB"/>
    <w:p w14:paraId="4E5A9BAF" w14:textId="4E9E0AF1" w:rsidR="006B34DB" w:rsidRPr="006B34DB" w:rsidRDefault="006B34DB" w:rsidP="006B34DB"/>
    <w:p w14:paraId="5379D0C4" w14:textId="1A7BAC57" w:rsidR="006B34DB" w:rsidRPr="006B34DB" w:rsidRDefault="006B34DB" w:rsidP="006B34DB"/>
    <w:p w14:paraId="67D8B39D" w14:textId="7F6F79DB" w:rsidR="006B34DB" w:rsidRPr="006B34DB" w:rsidRDefault="006B34DB" w:rsidP="006B34DB"/>
    <w:p w14:paraId="72A2C602" w14:textId="699339E1" w:rsidR="006B34DB" w:rsidRPr="006B34DB" w:rsidRDefault="006B34DB" w:rsidP="006B34DB"/>
    <w:p w14:paraId="50205005" w14:textId="1AD8CA6C" w:rsidR="006B34DB" w:rsidRPr="006B34DB" w:rsidRDefault="006B34DB" w:rsidP="006B34DB"/>
    <w:p w14:paraId="665B594C" w14:textId="597DB60A" w:rsidR="006B34DB" w:rsidRPr="006B34DB" w:rsidRDefault="006B34DB" w:rsidP="006B34DB"/>
    <w:p w14:paraId="46BD9106" w14:textId="5EF8A221" w:rsidR="006B34DB" w:rsidRPr="006B34DB" w:rsidRDefault="006B34DB" w:rsidP="006B34DB"/>
    <w:p w14:paraId="25DDBC99" w14:textId="4698EE42" w:rsidR="006B34DB" w:rsidRPr="006B34DB" w:rsidRDefault="006B34DB" w:rsidP="006B34DB"/>
    <w:p w14:paraId="73F9280D" w14:textId="6555E464" w:rsidR="006B34DB" w:rsidRPr="006B34DB" w:rsidRDefault="006B34DB" w:rsidP="006B34DB"/>
    <w:p w14:paraId="7C7F9835" w14:textId="45FF36B8" w:rsidR="006B34DB" w:rsidRPr="006B34DB" w:rsidRDefault="006B34DB" w:rsidP="006B34DB"/>
    <w:p w14:paraId="6AE30848" w14:textId="3E220580" w:rsidR="006B34DB" w:rsidRPr="006B34DB" w:rsidRDefault="006B34DB" w:rsidP="006B34DB"/>
    <w:p w14:paraId="7BBEE6EC" w14:textId="4C937683" w:rsidR="006B34DB" w:rsidRPr="006B34DB" w:rsidRDefault="006B34DB" w:rsidP="006B34DB"/>
    <w:p w14:paraId="5ACE58B1" w14:textId="6272760D" w:rsidR="006B34DB" w:rsidRPr="006B34DB" w:rsidRDefault="006B34DB" w:rsidP="006B34DB"/>
    <w:p w14:paraId="1CCEC0EA" w14:textId="42CB9771" w:rsidR="006B34DB" w:rsidRDefault="006B34DB" w:rsidP="006B34DB"/>
    <w:p w14:paraId="177D9A01" w14:textId="6031FA1D" w:rsidR="006B34DB" w:rsidRDefault="006B34DB" w:rsidP="006B34DB"/>
    <w:p w14:paraId="6846F552" w14:textId="012BAFF4" w:rsidR="006B34DB" w:rsidRDefault="006B34DB" w:rsidP="006B34DB"/>
    <w:p w14:paraId="51C1278F" w14:textId="1889EFEC" w:rsidR="00C11A09" w:rsidRPr="00C11A09" w:rsidRDefault="00C11A09" w:rsidP="00C11A09"/>
    <w:p w14:paraId="73EE5AC5" w14:textId="04DC8031" w:rsidR="00C11A09" w:rsidRPr="00C11A09" w:rsidRDefault="00DF4144" w:rsidP="00C11A09">
      <w:r w:rsidRPr="006B34DB">
        <w:drawing>
          <wp:anchor distT="0" distB="0" distL="114300" distR="114300" simplePos="0" relativeHeight="251713536" behindDoc="1" locked="0" layoutInCell="1" allowOverlap="1" wp14:anchorId="70621FE4" wp14:editId="1CBCEE98">
            <wp:simplePos x="0" y="0"/>
            <wp:positionH relativeFrom="column">
              <wp:posOffset>24296</wp:posOffset>
            </wp:positionH>
            <wp:positionV relativeFrom="paragraph">
              <wp:posOffset>123577</wp:posOffset>
            </wp:positionV>
            <wp:extent cx="5677011" cy="3478347"/>
            <wp:effectExtent l="0" t="0" r="0" b="8255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7011" cy="3478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10C561" w14:textId="6038FA05" w:rsidR="00C11A09" w:rsidRPr="00C11A09" w:rsidRDefault="00C11A09" w:rsidP="00C11A09"/>
    <w:p w14:paraId="17C5F8C5" w14:textId="20E54A73" w:rsidR="00C11A09" w:rsidRPr="00C11A09" w:rsidRDefault="00C11A09" w:rsidP="00C11A09"/>
    <w:p w14:paraId="1765F00D" w14:textId="3CB6E722" w:rsidR="00C11A09" w:rsidRPr="00C11A09" w:rsidRDefault="00C11A09" w:rsidP="00C11A09"/>
    <w:p w14:paraId="4FCDD6F9" w14:textId="26BCDD35" w:rsidR="00C11A09" w:rsidRPr="00C11A09" w:rsidRDefault="00C11A09" w:rsidP="00C11A09"/>
    <w:p w14:paraId="367F106C" w14:textId="43A5D4BA" w:rsidR="00C11A09" w:rsidRPr="00C11A09" w:rsidRDefault="00C11A09" w:rsidP="00C11A09"/>
    <w:p w14:paraId="4BDEC713" w14:textId="3C880622" w:rsidR="00C11A09" w:rsidRPr="00C11A09" w:rsidRDefault="00C11A09" w:rsidP="00C11A09"/>
    <w:p w14:paraId="49602536" w14:textId="088060D0" w:rsidR="00C11A09" w:rsidRPr="00C11A09" w:rsidRDefault="00C11A09" w:rsidP="00C11A09"/>
    <w:p w14:paraId="400EB705" w14:textId="0F902225" w:rsidR="00C11A09" w:rsidRPr="00C11A09" w:rsidRDefault="00C11A09" w:rsidP="00C11A09"/>
    <w:p w14:paraId="277AAB6D" w14:textId="280F411A" w:rsidR="00C11A09" w:rsidRPr="00C11A09" w:rsidRDefault="00C11A09" w:rsidP="00C11A09"/>
    <w:p w14:paraId="6C414761" w14:textId="1F5C3247" w:rsidR="00C11A09" w:rsidRPr="00C11A09" w:rsidRDefault="00C11A09" w:rsidP="00C11A09"/>
    <w:p w14:paraId="2F017FC6" w14:textId="678F8853" w:rsidR="00C11A09" w:rsidRPr="00C11A09" w:rsidRDefault="00C11A09" w:rsidP="00C11A09"/>
    <w:p w14:paraId="086DB73D" w14:textId="741B65E4" w:rsidR="00C11A09" w:rsidRPr="00C11A09" w:rsidRDefault="00C11A09" w:rsidP="00C11A09"/>
    <w:p w14:paraId="5A20C7A6" w14:textId="369813D5" w:rsidR="00C11A09" w:rsidRPr="00C11A09" w:rsidRDefault="00C11A09" w:rsidP="00C11A09"/>
    <w:p w14:paraId="033D94C5" w14:textId="6C80FA7E" w:rsidR="00C11A09" w:rsidRPr="00C11A09" w:rsidRDefault="00C11A09" w:rsidP="00C11A09"/>
    <w:p w14:paraId="2B16A512" w14:textId="1EC7604F" w:rsidR="00C11A09" w:rsidRPr="00C11A09" w:rsidRDefault="00C11A09" w:rsidP="00C11A09"/>
    <w:p w14:paraId="2E65081F" w14:textId="77777777" w:rsidR="00DF4144" w:rsidRDefault="00DF4144" w:rsidP="00C11A09">
      <w:pPr>
        <w:pStyle w:val="Ttulo2"/>
      </w:pPr>
    </w:p>
    <w:p w14:paraId="04BDAAEA" w14:textId="77777777" w:rsidR="00DF4144" w:rsidRDefault="00DF4144" w:rsidP="00C11A09">
      <w:pPr>
        <w:pStyle w:val="Ttulo2"/>
      </w:pPr>
    </w:p>
    <w:p w14:paraId="29B30110" w14:textId="77777777" w:rsidR="00DF4144" w:rsidRDefault="00DF4144" w:rsidP="00C11A09">
      <w:pPr>
        <w:pStyle w:val="Ttulo2"/>
      </w:pPr>
    </w:p>
    <w:p w14:paraId="55641A95" w14:textId="77777777" w:rsidR="00DF4144" w:rsidRDefault="00DF4144" w:rsidP="00C11A09">
      <w:pPr>
        <w:pStyle w:val="Ttulo2"/>
      </w:pPr>
    </w:p>
    <w:p w14:paraId="51D61CCB" w14:textId="1426B093" w:rsidR="00C11A09" w:rsidRDefault="00C11A09" w:rsidP="00C11A09">
      <w:pPr>
        <w:pStyle w:val="Ttulo2"/>
      </w:pPr>
      <w:r>
        <w:t>diferències cèl·lules eucariotes</w:t>
      </w:r>
    </w:p>
    <w:tbl>
      <w:tblPr>
        <w:tblStyle w:val="Tabladelista1clara-nfasis1"/>
        <w:tblW w:w="0" w:type="auto"/>
        <w:tblLook w:val="0420" w:firstRow="1" w:lastRow="0" w:firstColumn="0" w:lastColumn="0" w:noHBand="0" w:noVBand="1"/>
      </w:tblPr>
      <w:tblGrid>
        <w:gridCol w:w="4525"/>
        <w:gridCol w:w="4525"/>
      </w:tblGrid>
      <w:tr w:rsidR="00C11A09" w14:paraId="7A673C7C" w14:textId="77777777" w:rsidTr="003B56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25" w:type="dxa"/>
            <w:tcBorders>
              <w:right w:val="single" w:sz="4" w:space="0" w:color="99CB38" w:themeColor="accent1"/>
            </w:tcBorders>
          </w:tcPr>
          <w:p w14:paraId="66AACDB1" w14:textId="27988313" w:rsidR="00C11A09" w:rsidRPr="00C11A09" w:rsidRDefault="00C11A09" w:rsidP="00C11A09">
            <w:pPr>
              <w:jc w:val="center"/>
              <w:rPr>
                <w:color w:val="99CB38" w:themeColor="accent1"/>
              </w:rPr>
            </w:pPr>
            <w:r>
              <w:rPr>
                <w:color w:val="99CB38" w:themeColor="accent1"/>
              </w:rPr>
              <w:t>CÈL·LULA EUCARIOTA ANIMAL</w:t>
            </w:r>
          </w:p>
        </w:tc>
        <w:tc>
          <w:tcPr>
            <w:tcW w:w="4525" w:type="dxa"/>
            <w:tcBorders>
              <w:left w:val="single" w:sz="4" w:space="0" w:color="99CB38" w:themeColor="accent1"/>
            </w:tcBorders>
          </w:tcPr>
          <w:p w14:paraId="41A1E1FB" w14:textId="701EA0E8" w:rsidR="00C11A09" w:rsidRPr="00C11A09" w:rsidRDefault="00C11A09" w:rsidP="00C11A09">
            <w:pPr>
              <w:jc w:val="center"/>
              <w:rPr>
                <w:color w:val="99CB38" w:themeColor="accent1"/>
              </w:rPr>
            </w:pPr>
            <w:r>
              <w:rPr>
                <w:color w:val="99CB38" w:themeColor="accent1"/>
              </w:rPr>
              <w:t>CÈL·LULA EUCARIOTA VEGETAL</w:t>
            </w:r>
          </w:p>
        </w:tc>
      </w:tr>
      <w:tr w:rsidR="00C11A09" w14:paraId="059F67CA" w14:textId="77777777" w:rsidTr="003B56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525" w:type="dxa"/>
            <w:tcBorders>
              <w:right w:val="single" w:sz="4" w:space="0" w:color="99CB38" w:themeColor="accent1"/>
            </w:tcBorders>
          </w:tcPr>
          <w:p w14:paraId="29DA6659" w14:textId="1C607526" w:rsidR="00C11A09" w:rsidRPr="00DF4144" w:rsidRDefault="00C11A09" w:rsidP="00E209B6">
            <w:pPr>
              <w:pStyle w:val="Prrafodelista"/>
              <w:numPr>
                <w:ilvl w:val="0"/>
                <w:numId w:val="22"/>
              </w:numPr>
              <w:ind w:left="313" w:hanging="313"/>
              <w:rPr>
                <w:u w:color="99CB38" w:themeColor="accent1"/>
              </w:rPr>
            </w:pPr>
            <w:r w:rsidRPr="00DF4144">
              <w:rPr>
                <w:u w:color="99CB38" w:themeColor="accent1"/>
              </w:rPr>
              <w:t xml:space="preserve">Forma </w:t>
            </w:r>
            <w:r w:rsidRPr="00DF4144">
              <w:rPr>
                <w:b/>
                <w:bCs/>
                <w:u w:color="99CB38" w:themeColor="accent1"/>
              </w:rPr>
              <w:t>irregular</w:t>
            </w:r>
          </w:p>
        </w:tc>
        <w:tc>
          <w:tcPr>
            <w:tcW w:w="4525" w:type="dxa"/>
            <w:tcBorders>
              <w:left w:val="single" w:sz="4" w:space="0" w:color="99CB38" w:themeColor="accent1"/>
            </w:tcBorders>
          </w:tcPr>
          <w:p w14:paraId="3A951DA7" w14:textId="339B3CEB" w:rsidR="00C11A09" w:rsidRPr="00DF4144" w:rsidRDefault="00C11A09" w:rsidP="00E209B6">
            <w:pPr>
              <w:pStyle w:val="Prrafodelista"/>
              <w:numPr>
                <w:ilvl w:val="0"/>
                <w:numId w:val="22"/>
              </w:numPr>
              <w:ind w:left="329" w:hanging="329"/>
              <w:rPr>
                <w:u w:color="99CB38" w:themeColor="accent1"/>
              </w:rPr>
            </w:pPr>
            <w:r w:rsidRPr="00DF4144">
              <w:rPr>
                <w:u w:color="99CB38" w:themeColor="accent1"/>
              </w:rPr>
              <w:t xml:space="preserve">Forma </w:t>
            </w:r>
            <w:r w:rsidRPr="00DF4144">
              <w:rPr>
                <w:b/>
                <w:bCs/>
                <w:u w:color="99CB38" w:themeColor="accent1"/>
              </w:rPr>
              <w:t>regular</w:t>
            </w:r>
          </w:p>
        </w:tc>
      </w:tr>
      <w:tr w:rsidR="00C11A09" w14:paraId="3F02A67A" w14:textId="77777777" w:rsidTr="003B56B8">
        <w:tc>
          <w:tcPr>
            <w:tcW w:w="4525" w:type="dxa"/>
            <w:tcBorders>
              <w:right w:val="single" w:sz="4" w:space="0" w:color="99CB38" w:themeColor="accent1"/>
            </w:tcBorders>
          </w:tcPr>
          <w:p w14:paraId="4F5D54DF" w14:textId="6DCB3E38" w:rsidR="00C11A09" w:rsidRPr="00DF4144" w:rsidRDefault="00C11A09" w:rsidP="00E209B6">
            <w:pPr>
              <w:pStyle w:val="Prrafodelista"/>
              <w:numPr>
                <w:ilvl w:val="0"/>
                <w:numId w:val="22"/>
              </w:numPr>
              <w:ind w:left="313" w:hanging="313"/>
              <w:rPr>
                <w:u w:color="99CB38" w:themeColor="accent1"/>
              </w:rPr>
            </w:pPr>
            <w:r w:rsidRPr="00DF4144">
              <w:rPr>
                <w:u w:color="99CB38" w:themeColor="accent1"/>
              </w:rPr>
              <w:t xml:space="preserve">Tamany entre </w:t>
            </w:r>
            <w:r w:rsidRPr="00DF4144">
              <w:rPr>
                <w:b/>
                <w:bCs/>
                <w:u w:color="99CB38" w:themeColor="accent1"/>
              </w:rPr>
              <w:t>10-30 µm</w:t>
            </w:r>
          </w:p>
        </w:tc>
        <w:tc>
          <w:tcPr>
            <w:tcW w:w="4525" w:type="dxa"/>
            <w:tcBorders>
              <w:left w:val="single" w:sz="4" w:space="0" w:color="99CB38" w:themeColor="accent1"/>
            </w:tcBorders>
          </w:tcPr>
          <w:p w14:paraId="4A8DDA75" w14:textId="37E056B8" w:rsidR="00C11A09" w:rsidRPr="00DF4144" w:rsidRDefault="00C11A09" w:rsidP="00E209B6">
            <w:pPr>
              <w:pStyle w:val="Prrafodelista"/>
              <w:numPr>
                <w:ilvl w:val="0"/>
                <w:numId w:val="22"/>
              </w:numPr>
              <w:ind w:left="329" w:hanging="329"/>
              <w:rPr>
                <w:u w:color="99CB38" w:themeColor="accent1"/>
              </w:rPr>
            </w:pPr>
            <w:r w:rsidRPr="00DF4144">
              <w:rPr>
                <w:u w:color="99CB38" w:themeColor="accent1"/>
              </w:rPr>
              <w:t xml:space="preserve">Tamany entre </w:t>
            </w:r>
            <w:r w:rsidRPr="00DF4144">
              <w:rPr>
                <w:b/>
                <w:bCs/>
                <w:u w:color="99CB38" w:themeColor="accent1"/>
              </w:rPr>
              <w:t>10-100 µm</w:t>
            </w:r>
          </w:p>
        </w:tc>
      </w:tr>
      <w:tr w:rsidR="00C11A09" w14:paraId="17CAB264" w14:textId="77777777" w:rsidTr="003B56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525" w:type="dxa"/>
            <w:tcBorders>
              <w:right w:val="single" w:sz="4" w:space="0" w:color="99CB38" w:themeColor="accent1"/>
            </w:tcBorders>
          </w:tcPr>
          <w:p w14:paraId="63B96658" w14:textId="347A68DF" w:rsidR="00C11A09" w:rsidRPr="00DF4144" w:rsidRDefault="00C11A09" w:rsidP="00E209B6">
            <w:pPr>
              <w:pStyle w:val="Prrafodelista"/>
              <w:numPr>
                <w:ilvl w:val="0"/>
                <w:numId w:val="22"/>
              </w:numPr>
              <w:ind w:left="313" w:hanging="313"/>
              <w:rPr>
                <w:u w:color="99CB38" w:themeColor="accent1"/>
              </w:rPr>
            </w:pPr>
            <w:r w:rsidRPr="00DF4144">
              <w:rPr>
                <w:u w:val="single" w:color="99CB38" w:themeColor="accent1"/>
              </w:rPr>
              <w:t>No</w:t>
            </w:r>
            <w:r w:rsidRPr="00DF4144">
              <w:rPr>
                <w:u w:color="99CB38" w:themeColor="accent1"/>
              </w:rPr>
              <w:t xml:space="preserve"> tenen </w:t>
            </w:r>
            <w:r w:rsidRPr="00DF4144">
              <w:rPr>
                <w:b/>
                <w:bCs/>
                <w:u w:color="99CB38" w:themeColor="accent1"/>
              </w:rPr>
              <w:t>paret cel·lular</w:t>
            </w:r>
          </w:p>
        </w:tc>
        <w:tc>
          <w:tcPr>
            <w:tcW w:w="4525" w:type="dxa"/>
            <w:tcBorders>
              <w:left w:val="single" w:sz="4" w:space="0" w:color="99CB38" w:themeColor="accent1"/>
            </w:tcBorders>
          </w:tcPr>
          <w:p w14:paraId="5A981782" w14:textId="67EBA4E0" w:rsidR="00C11A09" w:rsidRPr="00DF4144" w:rsidRDefault="00C11A09" w:rsidP="00E209B6">
            <w:pPr>
              <w:pStyle w:val="Prrafodelista"/>
              <w:numPr>
                <w:ilvl w:val="0"/>
                <w:numId w:val="22"/>
              </w:numPr>
              <w:ind w:left="329" w:hanging="329"/>
              <w:rPr>
                <w:u w:color="99CB38" w:themeColor="accent1"/>
              </w:rPr>
            </w:pPr>
            <w:r w:rsidRPr="00DF4144">
              <w:rPr>
                <w:u w:color="99CB38" w:themeColor="accent1"/>
              </w:rPr>
              <w:t xml:space="preserve">Tenen </w:t>
            </w:r>
            <w:r w:rsidRPr="00DF4144">
              <w:rPr>
                <w:b/>
                <w:bCs/>
                <w:u w:color="99CB38" w:themeColor="accent1"/>
              </w:rPr>
              <w:t>paret cel·lular</w:t>
            </w:r>
          </w:p>
        </w:tc>
      </w:tr>
      <w:tr w:rsidR="00C11A09" w14:paraId="76F0AA37" w14:textId="77777777" w:rsidTr="003B56B8">
        <w:tc>
          <w:tcPr>
            <w:tcW w:w="4525" w:type="dxa"/>
            <w:tcBorders>
              <w:right w:val="single" w:sz="4" w:space="0" w:color="99CB38" w:themeColor="accent1"/>
            </w:tcBorders>
          </w:tcPr>
          <w:p w14:paraId="562A69D6" w14:textId="060019A1" w:rsidR="00C11A09" w:rsidRPr="00DF4144" w:rsidRDefault="00C11A09" w:rsidP="00E209B6">
            <w:pPr>
              <w:pStyle w:val="Prrafodelista"/>
              <w:numPr>
                <w:ilvl w:val="0"/>
                <w:numId w:val="22"/>
              </w:numPr>
              <w:ind w:left="313" w:hanging="313"/>
              <w:rPr>
                <w:u w:color="99CB38" w:themeColor="accent1"/>
              </w:rPr>
            </w:pPr>
            <w:r w:rsidRPr="00DF4144">
              <w:rPr>
                <w:u w:val="single" w:color="99CB38" w:themeColor="accent1"/>
              </w:rPr>
              <w:t>Algunes</w:t>
            </w:r>
            <w:r w:rsidRPr="00DF4144">
              <w:rPr>
                <w:u w:color="99CB38" w:themeColor="accent1"/>
              </w:rPr>
              <w:t xml:space="preserve"> tenen </w:t>
            </w:r>
            <w:r w:rsidRPr="00DF4144">
              <w:rPr>
                <w:b/>
                <w:bCs/>
                <w:u w:color="99CB38" w:themeColor="accent1"/>
              </w:rPr>
              <w:t>cilis</w:t>
            </w:r>
            <w:r w:rsidRPr="00DF4144">
              <w:rPr>
                <w:u w:color="99CB38" w:themeColor="accent1"/>
              </w:rPr>
              <w:t xml:space="preserve"> o </w:t>
            </w:r>
            <w:r w:rsidRPr="00DF4144">
              <w:rPr>
                <w:b/>
                <w:bCs/>
                <w:u w:color="99CB38" w:themeColor="accent1"/>
              </w:rPr>
              <w:t>flagels</w:t>
            </w:r>
          </w:p>
        </w:tc>
        <w:tc>
          <w:tcPr>
            <w:tcW w:w="4525" w:type="dxa"/>
            <w:tcBorders>
              <w:left w:val="single" w:sz="4" w:space="0" w:color="99CB38" w:themeColor="accent1"/>
            </w:tcBorders>
          </w:tcPr>
          <w:p w14:paraId="342B29D5" w14:textId="0890DA07" w:rsidR="00C11A09" w:rsidRPr="00DF4144" w:rsidRDefault="00C11A09" w:rsidP="00E209B6">
            <w:pPr>
              <w:pStyle w:val="Prrafodelista"/>
              <w:numPr>
                <w:ilvl w:val="0"/>
                <w:numId w:val="22"/>
              </w:numPr>
              <w:ind w:left="329" w:hanging="329"/>
              <w:rPr>
                <w:u w:color="99CB38" w:themeColor="accent1"/>
              </w:rPr>
            </w:pPr>
            <w:r w:rsidRPr="00DF4144">
              <w:rPr>
                <w:u w:val="single" w:color="99CB38" w:themeColor="accent1"/>
              </w:rPr>
              <w:t>Mai</w:t>
            </w:r>
            <w:r w:rsidRPr="00DF4144">
              <w:rPr>
                <w:u w:color="99CB38" w:themeColor="accent1"/>
              </w:rPr>
              <w:t xml:space="preserve"> tenen ni </w:t>
            </w:r>
            <w:r w:rsidRPr="00DF4144">
              <w:rPr>
                <w:b/>
                <w:bCs/>
                <w:u w:color="99CB38" w:themeColor="accent1"/>
              </w:rPr>
              <w:t>cilis</w:t>
            </w:r>
            <w:r w:rsidRPr="00DF4144">
              <w:rPr>
                <w:u w:color="99CB38" w:themeColor="accent1"/>
              </w:rPr>
              <w:t xml:space="preserve"> ni </w:t>
            </w:r>
            <w:r w:rsidRPr="00DF4144">
              <w:rPr>
                <w:b/>
                <w:bCs/>
                <w:u w:color="99CB38" w:themeColor="accent1"/>
              </w:rPr>
              <w:t>flagels</w:t>
            </w:r>
          </w:p>
        </w:tc>
      </w:tr>
      <w:tr w:rsidR="00C11A09" w14:paraId="1A0A0E70" w14:textId="77777777" w:rsidTr="003B56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525" w:type="dxa"/>
            <w:tcBorders>
              <w:right w:val="single" w:sz="4" w:space="0" w:color="99CB38" w:themeColor="accent1"/>
            </w:tcBorders>
          </w:tcPr>
          <w:p w14:paraId="09BEF805" w14:textId="31C1D8C4" w:rsidR="00C11A09" w:rsidRPr="00DF4144" w:rsidRDefault="00C11A09" w:rsidP="00E209B6">
            <w:pPr>
              <w:pStyle w:val="Prrafodelista"/>
              <w:numPr>
                <w:ilvl w:val="0"/>
                <w:numId w:val="22"/>
              </w:numPr>
              <w:ind w:left="313" w:hanging="313"/>
              <w:rPr>
                <w:u w:color="99CB38" w:themeColor="accent1"/>
              </w:rPr>
            </w:pPr>
            <w:r w:rsidRPr="00DF4144">
              <w:rPr>
                <w:u w:val="single" w:color="99CB38" w:themeColor="accent1"/>
              </w:rPr>
              <w:t>No</w:t>
            </w:r>
            <w:r w:rsidRPr="00DF4144">
              <w:rPr>
                <w:u w:color="99CB38" w:themeColor="accent1"/>
              </w:rPr>
              <w:t xml:space="preserve"> té </w:t>
            </w:r>
            <w:r w:rsidRPr="00DF4144">
              <w:rPr>
                <w:b/>
                <w:bCs/>
                <w:u w:color="99CB38" w:themeColor="accent1"/>
              </w:rPr>
              <w:t>cloroplasts</w:t>
            </w:r>
          </w:p>
        </w:tc>
        <w:tc>
          <w:tcPr>
            <w:tcW w:w="4525" w:type="dxa"/>
            <w:tcBorders>
              <w:left w:val="single" w:sz="4" w:space="0" w:color="99CB38" w:themeColor="accent1"/>
            </w:tcBorders>
          </w:tcPr>
          <w:p w14:paraId="7E3D8AFD" w14:textId="4197793A" w:rsidR="00C11A09" w:rsidRPr="00DF4144" w:rsidRDefault="00C11A09" w:rsidP="00E209B6">
            <w:pPr>
              <w:pStyle w:val="Prrafodelista"/>
              <w:numPr>
                <w:ilvl w:val="0"/>
                <w:numId w:val="22"/>
              </w:numPr>
              <w:ind w:left="329" w:hanging="329"/>
              <w:rPr>
                <w:u w:color="99CB38" w:themeColor="accent1"/>
              </w:rPr>
            </w:pPr>
            <w:r w:rsidRPr="00DF4144">
              <w:rPr>
                <w:u w:color="99CB38" w:themeColor="accent1"/>
              </w:rPr>
              <w:t xml:space="preserve">Té </w:t>
            </w:r>
            <w:r w:rsidRPr="00DF4144">
              <w:rPr>
                <w:b/>
                <w:bCs/>
                <w:u w:color="99CB38" w:themeColor="accent1"/>
              </w:rPr>
              <w:t>cloroplasts</w:t>
            </w:r>
            <w:r w:rsidRPr="00DF4144">
              <w:rPr>
                <w:u w:color="99CB38" w:themeColor="accent1"/>
              </w:rPr>
              <w:t xml:space="preserve"> (fotosíntesi i color verd)</w:t>
            </w:r>
          </w:p>
        </w:tc>
      </w:tr>
      <w:tr w:rsidR="00C11A09" w14:paraId="4C87AA3C" w14:textId="77777777" w:rsidTr="003B56B8">
        <w:tc>
          <w:tcPr>
            <w:tcW w:w="4525" w:type="dxa"/>
            <w:tcBorders>
              <w:right w:val="single" w:sz="4" w:space="0" w:color="99CB38" w:themeColor="accent1"/>
            </w:tcBorders>
          </w:tcPr>
          <w:p w14:paraId="0ED8A25A" w14:textId="68F7F9E1" w:rsidR="00C11A09" w:rsidRPr="00DF4144" w:rsidRDefault="00F743B4" w:rsidP="00E209B6">
            <w:pPr>
              <w:pStyle w:val="Prrafodelista"/>
              <w:numPr>
                <w:ilvl w:val="0"/>
                <w:numId w:val="22"/>
              </w:numPr>
              <w:ind w:left="313" w:hanging="313"/>
              <w:rPr>
                <w:u w:color="99CB38" w:themeColor="accent1"/>
              </w:rPr>
            </w:pPr>
            <w:r>
              <w:rPr>
                <w:noProof/>
                <w:u w:val="single" w:color="99CB38" w:themeColor="accent1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2DEEE1E9" wp14:editId="414EC86E">
                      <wp:simplePos x="0" y="0"/>
                      <wp:positionH relativeFrom="column">
                        <wp:posOffset>215265</wp:posOffset>
                      </wp:positionH>
                      <wp:positionV relativeFrom="paragraph">
                        <wp:posOffset>168565</wp:posOffset>
                      </wp:positionV>
                      <wp:extent cx="132192" cy="135172"/>
                      <wp:effectExtent l="0" t="1270" r="38100" b="38100"/>
                      <wp:wrapNone/>
                      <wp:docPr id="41" name="Flecha: doblada hacia arriba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32192" cy="135172"/>
                              </a:xfrm>
                              <a:prstGeom prst="bent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D290D2E" id="Flecha: doblada hacia arriba 41" o:spid="_x0000_s1026" style="position:absolute;margin-left:16.95pt;margin-top:13.25pt;width:10.4pt;height:10.65pt;rotation:90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32192,135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" path="m,102124r82620,l82620,33048r-16524,l99144,r33048,33048l115668,33048r,102124l,135172,,102124xe" fillcolor="#99cb38 [3204]" strokecolor="#4c661a [1604]" strokeweight="1pt">
                      <v:stroke joinstyle="miter"/>
                      <v:path arrowok="t" o:connecttype="custom" o:connectlocs="0,102124;82620,102124;82620,33048;66096,33048;99144,0;132192,33048;115668,33048;115668,135172;0,135172;0,102124" o:connectangles="0,0,0,0,0,0,0,0,0,0"/>
                    </v:shape>
                  </w:pict>
                </mc:Fallback>
              </mc:AlternateContent>
            </w:r>
            <w:r w:rsidR="00DF4144" w:rsidRPr="00DF4144">
              <w:rPr>
                <w:u w:val="single" w:color="99CB38" w:themeColor="accent1"/>
              </w:rPr>
              <w:t>No</w:t>
            </w:r>
            <w:r w:rsidR="00DF4144" w:rsidRPr="00DF4144">
              <w:rPr>
                <w:u w:color="99CB38" w:themeColor="accent1"/>
              </w:rPr>
              <w:t xml:space="preserve"> totes tenen </w:t>
            </w:r>
            <w:r w:rsidR="00DF4144" w:rsidRPr="00DF4144">
              <w:rPr>
                <w:b/>
                <w:bCs/>
                <w:u w:color="99CB38" w:themeColor="accent1"/>
              </w:rPr>
              <w:t>vacúols</w:t>
            </w:r>
            <w:r w:rsidR="00DF4144" w:rsidRPr="00DF4144">
              <w:rPr>
                <w:u w:color="99CB38" w:themeColor="accent1"/>
              </w:rPr>
              <w:br/>
              <w:t xml:space="preserve">     </w:t>
            </w:r>
            <w:r w:rsidR="00DF4144" w:rsidRPr="00DF4144">
              <w:rPr>
                <w:b/>
                <w:bCs/>
                <w:u w:color="99CB38" w:themeColor="accent1"/>
              </w:rPr>
              <w:t>nombrosos</w:t>
            </w:r>
            <w:r w:rsidR="00DF4144" w:rsidRPr="00DF4144">
              <w:rPr>
                <w:u w:color="99CB38" w:themeColor="accent1"/>
              </w:rPr>
              <w:t xml:space="preserve"> i </w:t>
            </w:r>
            <w:r w:rsidR="00DF4144" w:rsidRPr="00DF4144">
              <w:rPr>
                <w:b/>
                <w:bCs/>
                <w:u w:color="99CB38" w:themeColor="accent1"/>
              </w:rPr>
              <w:t>xicotetes</w:t>
            </w:r>
          </w:p>
        </w:tc>
        <w:tc>
          <w:tcPr>
            <w:tcW w:w="4525" w:type="dxa"/>
            <w:tcBorders>
              <w:left w:val="single" w:sz="4" w:space="0" w:color="99CB38" w:themeColor="accent1"/>
            </w:tcBorders>
          </w:tcPr>
          <w:p w14:paraId="27D90AFF" w14:textId="0C3A2EE4" w:rsidR="00C11A09" w:rsidRPr="00DF4144" w:rsidRDefault="00F743B4" w:rsidP="00E209B6">
            <w:pPr>
              <w:pStyle w:val="Prrafodelista"/>
              <w:numPr>
                <w:ilvl w:val="0"/>
                <w:numId w:val="22"/>
              </w:numPr>
              <w:ind w:left="329" w:hanging="329"/>
              <w:rPr>
                <w:u w:color="99CB38" w:themeColor="accent1"/>
              </w:rPr>
            </w:pPr>
            <w:r>
              <w:rPr>
                <w:noProof/>
                <w:u w:val="single" w:color="99CB38" w:themeColor="accent1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2794254D" wp14:editId="17ECF75F">
                      <wp:simplePos x="0" y="0"/>
                      <wp:positionH relativeFrom="column">
                        <wp:posOffset>227508</wp:posOffset>
                      </wp:positionH>
                      <wp:positionV relativeFrom="paragraph">
                        <wp:posOffset>171450</wp:posOffset>
                      </wp:positionV>
                      <wp:extent cx="132192" cy="135172"/>
                      <wp:effectExtent l="0" t="1270" r="38100" b="38100"/>
                      <wp:wrapNone/>
                      <wp:docPr id="42" name="Flecha: doblada hacia arriba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32192" cy="135172"/>
                              </a:xfrm>
                              <a:prstGeom prst="bent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7743237" id="Flecha: doblada hacia arriba 42" o:spid="_x0000_s1026" style="position:absolute;margin-left:17.9pt;margin-top:13.5pt;width:10.4pt;height:10.65pt;rotation:90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32192,135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" path="m,102124r82620,l82620,33048r-16524,l99144,r33048,33048l115668,33048r,102124l,135172,,102124xe" fillcolor="#99cb38 [3204]" strokecolor="#4c661a [1604]" strokeweight="1pt">
                      <v:stroke joinstyle="miter"/>
                      <v:path arrowok="t" o:connecttype="custom" o:connectlocs="0,102124;82620,102124;82620,33048;66096,33048;99144,0;132192,33048;115668,33048;115668,135172;0,135172;0,102124" o:connectangles="0,0,0,0,0,0,0,0,0,0"/>
                    </v:shape>
                  </w:pict>
                </mc:Fallback>
              </mc:AlternateContent>
            </w:r>
            <w:r w:rsidR="00DF4144" w:rsidRPr="00DF4144">
              <w:rPr>
                <w:u w:val="single" w:color="99CB38" w:themeColor="accent1"/>
              </w:rPr>
              <w:t>Totes</w:t>
            </w:r>
            <w:r w:rsidR="00DF4144" w:rsidRPr="00DF4144">
              <w:rPr>
                <w:u w:color="99CB38" w:themeColor="accent1"/>
              </w:rPr>
              <w:t xml:space="preserve"> tenen </w:t>
            </w:r>
            <w:r w:rsidR="00DF4144" w:rsidRPr="00DF4144">
              <w:rPr>
                <w:b/>
                <w:bCs/>
                <w:u w:color="99CB38" w:themeColor="accent1"/>
              </w:rPr>
              <w:t>vacúols</w:t>
            </w:r>
            <w:r w:rsidR="00DF4144" w:rsidRPr="00DF4144">
              <w:rPr>
                <w:u w:color="99CB38" w:themeColor="accent1"/>
              </w:rPr>
              <w:br/>
              <w:t xml:space="preserve">     </w:t>
            </w:r>
            <w:r w:rsidR="00DF4144" w:rsidRPr="00DF4144">
              <w:rPr>
                <w:b/>
                <w:bCs/>
                <w:u w:color="99CB38" w:themeColor="accent1"/>
              </w:rPr>
              <w:t>pocs</w:t>
            </w:r>
            <w:r w:rsidR="00DF4144" w:rsidRPr="00DF4144">
              <w:rPr>
                <w:u w:color="99CB38" w:themeColor="accent1"/>
              </w:rPr>
              <w:t xml:space="preserve"> i de </w:t>
            </w:r>
            <w:r w:rsidR="00DF4144" w:rsidRPr="00DF4144">
              <w:rPr>
                <w:b/>
                <w:bCs/>
                <w:u w:color="99CB38" w:themeColor="accent1"/>
              </w:rPr>
              <w:t>gran tamany</w:t>
            </w:r>
          </w:p>
        </w:tc>
      </w:tr>
      <w:tr w:rsidR="00C11A09" w14:paraId="400691AE" w14:textId="77777777" w:rsidTr="003B56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525" w:type="dxa"/>
            <w:tcBorders>
              <w:right w:val="single" w:sz="4" w:space="0" w:color="99CB38" w:themeColor="accent1"/>
            </w:tcBorders>
          </w:tcPr>
          <w:p w14:paraId="0B9A9239" w14:textId="2920D24E" w:rsidR="00C11A09" w:rsidRPr="00DF4144" w:rsidRDefault="00DF4144" w:rsidP="00E209B6">
            <w:pPr>
              <w:pStyle w:val="Prrafodelista"/>
              <w:numPr>
                <w:ilvl w:val="0"/>
                <w:numId w:val="22"/>
              </w:numPr>
              <w:ind w:left="313" w:hanging="313"/>
              <w:rPr>
                <w:u w:color="99CB38" w:themeColor="accent1"/>
              </w:rPr>
            </w:pPr>
            <w:r w:rsidRPr="00DF4144">
              <w:rPr>
                <w:u w:color="99CB38" w:themeColor="accent1"/>
              </w:rPr>
              <w:t xml:space="preserve">Tenen </w:t>
            </w:r>
            <w:r w:rsidRPr="00DF4144">
              <w:rPr>
                <w:b/>
                <w:bCs/>
                <w:u w:color="99CB38" w:themeColor="accent1"/>
              </w:rPr>
              <w:t>centrosoma</w:t>
            </w:r>
            <w:r w:rsidRPr="00DF4144">
              <w:rPr>
                <w:u w:color="99CB38" w:themeColor="accent1"/>
              </w:rPr>
              <w:t xml:space="preserve"> format per </w:t>
            </w:r>
            <w:r w:rsidRPr="00DF4144">
              <w:rPr>
                <w:b/>
                <w:bCs/>
                <w:u w:color="99CB38" w:themeColor="accent1"/>
              </w:rPr>
              <w:t>centríols</w:t>
            </w:r>
          </w:p>
        </w:tc>
        <w:tc>
          <w:tcPr>
            <w:tcW w:w="4525" w:type="dxa"/>
            <w:tcBorders>
              <w:left w:val="single" w:sz="4" w:space="0" w:color="99CB38" w:themeColor="accent1"/>
            </w:tcBorders>
          </w:tcPr>
          <w:p w14:paraId="43E840B1" w14:textId="7077E228" w:rsidR="00C11A09" w:rsidRPr="00DF4144" w:rsidRDefault="00DF4144" w:rsidP="00E209B6">
            <w:pPr>
              <w:pStyle w:val="Prrafodelista"/>
              <w:numPr>
                <w:ilvl w:val="0"/>
                <w:numId w:val="22"/>
              </w:numPr>
              <w:ind w:left="329" w:hanging="329"/>
              <w:rPr>
                <w:u w:color="99CB38" w:themeColor="accent1"/>
              </w:rPr>
            </w:pPr>
            <w:r w:rsidRPr="00DF4144">
              <w:rPr>
                <w:u w:val="single" w:color="99CB38" w:themeColor="accent1"/>
              </w:rPr>
              <w:t>Algunes</w:t>
            </w:r>
            <w:r w:rsidRPr="00DF4144">
              <w:rPr>
                <w:b/>
                <w:bCs/>
                <w:u w:color="99CB38" w:themeColor="accent1"/>
              </w:rPr>
              <w:t xml:space="preserve"> </w:t>
            </w:r>
            <w:r w:rsidRPr="00DF4144">
              <w:rPr>
                <w:u w:color="99CB38" w:themeColor="accent1"/>
              </w:rPr>
              <w:t xml:space="preserve">tenen </w:t>
            </w:r>
            <w:r w:rsidRPr="00DF4144">
              <w:rPr>
                <w:b/>
                <w:bCs/>
                <w:u w:color="99CB38" w:themeColor="accent1"/>
              </w:rPr>
              <w:t>centrosoma</w:t>
            </w:r>
            <w:r w:rsidRPr="00DF4144">
              <w:rPr>
                <w:u w:color="99CB38" w:themeColor="accent1"/>
              </w:rPr>
              <w:t xml:space="preserve"> i </w:t>
            </w:r>
            <w:r w:rsidRPr="00DF4144">
              <w:rPr>
                <w:u w:val="single" w:color="99CB38" w:themeColor="accent1"/>
              </w:rPr>
              <w:t>cap</w:t>
            </w:r>
            <w:r w:rsidRPr="00DF4144">
              <w:rPr>
                <w:u w:color="99CB38" w:themeColor="accent1"/>
              </w:rPr>
              <w:t xml:space="preserve"> </w:t>
            </w:r>
            <w:r w:rsidRPr="00DF4144">
              <w:rPr>
                <w:b/>
                <w:bCs/>
                <w:u w:color="99CB38" w:themeColor="accent1"/>
              </w:rPr>
              <w:t>centríols</w:t>
            </w:r>
          </w:p>
        </w:tc>
      </w:tr>
      <w:tr w:rsidR="00C11A09" w14:paraId="748E052B" w14:textId="77777777" w:rsidTr="003B56B8">
        <w:tc>
          <w:tcPr>
            <w:tcW w:w="4525" w:type="dxa"/>
            <w:tcBorders>
              <w:right w:val="single" w:sz="4" w:space="0" w:color="99CB38" w:themeColor="accent1"/>
            </w:tcBorders>
          </w:tcPr>
          <w:p w14:paraId="570F8FB5" w14:textId="4B890F02" w:rsidR="00C11A09" w:rsidRPr="00DF4144" w:rsidRDefault="00DF4144" w:rsidP="00E209B6">
            <w:pPr>
              <w:pStyle w:val="Prrafodelista"/>
              <w:numPr>
                <w:ilvl w:val="0"/>
                <w:numId w:val="22"/>
              </w:numPr>
              <w:ind w:left="313" w:hanging="313"/>
              <w:rPr>
                <w:u w:color="99CB38" w:themeColor="accent1"/>
              </w:rPr>
            </w:pPr>
            <w:r w:rsidRPr="00DF4144">
              <w:rPr>
                <w:u w:color="99CB38" w:themeColor="accent1"/>
              </w:rPr>
              <w:t xml:space="preserve">Tenen </w:t>
            </w:r>
            <w:r w:rsidRPr="00DF4144">
              <w:rPr>
                <w:b/>
                <w:bCs/>
                <w:u w:color="99CB38" w:themeColor="accent1"/>
              </w:rPr>
              <w:t>lisosomes</w:t>
            </w:r>
          </w:p>
        </w:tc>
        <w:tc>
          <w:tcPr>
            <w:tcW w:w="4525" w:type="dxa"/>
            <w:tcBorders>
              <w:left w:val="single" w:sz="4" w:space="0" w:color="99CB38" w:themeColor="accent1"/>
            </w:tcBorders>
          </w:tcPr>
          <w:p w14:paraId="0B09083F" w14:textId="4F70FFE9" w:rsidR="00C11A09" w:rsidRPr="00DF4144" w:rsidRDefault="00DF4144" w:rsidP="00E209B6">
            <w:pPr>
              <w:pStyle w:val="Prrafodelista"/>
              <w:numPr>
                <w:ilvl w:val="0"/>
                <w:numId w:val="22"/>
              </w:numPr>
              <w:ind w:left="329" w:hanging="329"/>
              <w:rPr>
                <w:u w:color="99CB38" w:themeColor="accent1"/>
              </w:rPr>
            </w:pPr>
            <w:r w:rsidRPr="00DF4144">
              <w:rPr>
                <w:u w:val="single" w:color="99CB38" w:themeColor="accent1"/>
              </w:rPr>
              <w:t>No</w:t>
            </w:r>
            <w:r w:rsidRPr="00DF4144">
              <w:rPr>
                <w:u w:color="99CB38" w:themeColor="accent1"/>
              </w:rPr>
              <w:t xml:space="preserve"> tenen </w:t>
            </w:r>
            <w:r w:rsidRPr="00DF4144">
              <w:rPr>
                <w:b/>
                <w:bCs/>
                <w:u w:color="99CB38" w:themeColor="accent1"/>
              </w:rPr>
              <w:t>lisosomes</w:t>
            </w:r>
            <w:r w:rsidRPr="00DF4144">
              <w:rPr>
                <w:u w:color="99CB38" w:themeColor="accent1"/>
              </w:rPr>
              <w:t xml:space="preserve"> </w:t>
            </w:r>
            <w:r w:rsidRPr="00DF4144">
              <w:rPr>
                <w:color w:val="99CB38" w:themeColor="accent1"/>
                <w:u w:color="99CB38" w:themeColor="accent1"/>
              </w:rPr>
              <w:sym w:font="Wingdings" w:char="F0E0"/>
            </w:r>
            <w:r w:rsidRPr="00DF4144">
              <w:rPr>
                <w:u w:color="99CB38" w:themeColor="accent1"/>
              </w:rPr>
              <w:t xml:space="preserve"> funció dels </w:t>
            </w:r>
            <w:r w:rsidRPr="00DF4144">
              <w:rPr>
                <w:b/>
                <w:bCs/>
                <w:u w:color="99CB38" w:themeColor="accent1"/>
              </w:rPr>
              <w:t>vacúols</w:t>
            </w:r>
          </w:p>
        </w:tc>
      </w:tr>
    </w:tbl>
    <w:p w14:paraId="38379F0C" w14:textId="3D746752" w:rsidR="00DF4144" w:rsidRDefault="00DF4144" w:rsidP="00C11A09"/>
    <w:p w14:paraId="35AC887C" w14:textId="77777777" w:rsidR="00DF4144" w:rsidRDefault="00DF4144">
      <w:r>
        <w:br w:type="page"/>
      </w:r>
    </w:p>
    <w:p w14:paraId="41C4FEEB" w14:textId="04FDCB6F" w:rsidR="00C11A09" w:rsidRDefault="00DF4144" w:rsidP="00DF4144">
      <w:pPr>
        <w:pStyle w:val="Ttulo1"/>
        <w:ind w:left="851" w:hanging="491"/>
      </w:pPr>
      <w:r>
        <w:lastRenderedPageBreak/>
        <w:t>el nucli cel·lular</w:t>
      </w:r>
    </w:p>
    <w:p w14:paraId="659BFBE1" w14:textId="6DA50314" w:rsidR="00DF4144" w:rsidRDefault="00DF4144" w:rsidP="00DF4144">
      <w:pPr>
        <w:shd w:val="clear" w:color="auto" w:fill="D6EAAF" w:themeFill="accent1" w:themeFillTint="66"/>
      </w:pPr>
      <w:r>
        <w:t xml:space="preserve">El </w:t>
      </w:r>
      <w:r>
        <w:rPr>
          <w:b/>
          <w:bCs/>
        </w:rPr>
        <w:t>nucli cel·lular</w:t>
      </w:r>
      <w:r>
        <w:t xml:space="preserve"> és el component de la cèl·lula que conté la </w:t>
      </w:r>
      <w:r>
        <w:rPr>
          <w:b/>
          <w:bCs/>
        </w:rPr>
        <w:t>informació genètica</w:t>
      </w:r>
      <w:r>
        <w:t xml:space="preserve"> en forma d’</w:t>
      </w:r>
      <w:r>
        <w:rPr>
          <w:b/>
          <w:bCs/>
        </w:rPr>
        <w:t>ADN</w:t>
      </w:r>
      <w:r>
        <w:t>.</w:t>
      </w:r>
    </w:p>
    <w:p w14:paraId="55ABED0D" w14:textId="0BA794E5" w:rsidR="00DF4144" w:rsidRDefault="00DF4144" w:rsidP="00E209B6">
      <w:pPr>
        <w:pStyle w:val="Prrafodelista"/>
        <w:numPr>
          <w:ilvl w:val="0"/>
          <w:numId w:val="23"/>
        </w:numPr>
        <w:ind w:left="567" w:hanging="207"/>
      </w:pPr>
      <w:r>
        <w:t xml:space="preserve">Té la funció de </w:t>
      </w:r>
      <w:r>
        <w:rPr>
          <w:u w:val="single"/>
        </w:rPr>
        <w:t>controlar</w:t>
      </w:r>
      <w:r>
        <w:t xml:space="preserve"> i </w:t>
      </w:r>
      <w:r>
        <w:rPr>
          <w:u w:val="single"/>
        </w:rPr>
        <w:t>regulars</w:t>
      </w:r>
      <w:r>
        <w:t xml:space="preserve"> les </w:t>
      </w:r>
      <w:r>
        <w:rPr>
          <w:b/>
          <w:bCs/>
        </w:rPr>
        <w:t>funcions de la cèl·lula</w:t>
      </w:r>
      <w:r>
        <w:t>.</w:t>
      </w:r>
    </w:p>
    <w:p w14:paraId="0E28A16B" w14:textId="7B683D7C" w:rsidR="00DF4144" w:rsidRDefault="00DF4144" w:rsidP="00E209B6">
      <w:pPr>
        <w:pStyle w:val="Prrafodelista"/>
        <w:numPr>
          <w:ilvl w:val="0"/>
          <w:numId w:val="23"/>
        </w:numPr>
        <w:ind w:left="567" w:hanging="207"/>
      </w:pPr>
      <w:r>
        <w:t xml:space="preserve">Sol adoptar una </w:t>
      </w:r>
      <w:r>
        <w:rPr>
          <w:b/>
          <w:bCs/>
        </w:rPr>
        <w:t>posició central</w:t>
      </w:r>
      <w:r>
        <w:t xml:space="preserve"> i tindre una </w:t>
      </w:r>
      <w:r>
        <w:rPr>
          <w:b/>
          <w:bCs/>
        </w:rPr>
        <w:t>forma esfèrica</w:t>
      </w:r>
      <w:r>
        <w:t>.</w:t>
      </w:r>
    </w:p>
    <w:p w14:paraId="690BC79D" w14:textId="38662D63" w:rsidR="00DF4144" w:rsidRDefault="00DF4144" w:rsidP="00DF4144">
      <w:pPr>
        <w:pStyle w:val="Ttulo2"/>
      </w:pPr>
      <w:r>
        <w:t>tipus de cèl·lules segons el nombre de nuclis</w:t>
      </w:r>
    </w:p>
    <w:p w14:paraId="745D2851" w14:textId="31BDFD9A" w:rsidR="00DF4144" w:rsidRPr="009275C2" w:rsidRDefault="00DF4144" w:rsidP="00E209B6">
      <w:pPr>
        <w:pStyle w:val="Prrafodelista"/>
        <w:numPr>
          <w:ilvl w:val="0"/>
          <w:numId w:val="24"/>
        </w:numPr>
        <w:ind w:left="567" w:hanging="207"/>
        <w:rPr>
          <w:u w:color="99CB38" w:themeColor="accent1"/>
        </w:rPr>
      </w:pPr>
      <w:r w:rsidRPr="009275C2">
        <w:rPr>
          <w:b/>
          <w:bCs/>
          <w:u w:val="single" w:color="99CB38" w:themeColor="accent1"/>
        </w:rPr>
        <w:t>Monocelulars</w:t>
      </w:r>
      <w:r w:rsidRPr="009275C2">
        <w:rPr>
          <w:b/>
          <w:bCs/>
          <w:u w:color="99CB38" w:themeColor="accent1"/>
        </w:rPr>
        <w:t>:</w:t>
      </w:r>
      <w:r w:rsidRPr="009275C2">
        <w:rPr>
          <w:u w:color="99CB38" w:themeColor="accent1"/>
        </w:rPr>
        <w:t xml:space="preserve"> un únic nucli </w:t>
      </w:r>
      <w:r w:rsidRPr="009275C2">
        <w:rPr>
          <w:i/>
          <w:iCs/>
          <w:color w:val="99CB38" w:themeColor="accent1"/>
          <w:u w:color="99CB38" w:themeColor="accent1"/>
        </w:rPr>
        <w:t>(la majoria)</w:t>
      </w:r>
    </w:p>
    <w:p w14:paraId="45034DB5" w14:textId="056DD80E" w:rsidR="00DF4144" w:rsidRPr="009275C2" w:rsidRDefault="00DF4144" w:rsidP="00E209B6">
      <w:pPr>
        <w:pStyle w:val="Prrafodelista"/>
        <w:numPr>
          <w:ilvl w:val="0"/>
          <w:numId w:val="24"/>
        </w:numPr>
        <w:ind w:left="567" w:hanging="207"/>
        <w:rPr>
          <w:u w:color="99CB38" w:themeColor="accent1"/>
        </w:rPr>
      </w:pPr>
      <w:r w:rsidRPr="009275C2">
        <w:rPr>
          <w:b/>
          <w:bCs/>
          <w:u w:val="single" w:color="99CB38" w:themeColor="accent1"/>
        </w:rPr>
        <w:t>Polinuclears</w:t>
      </w:r>
      <w:r w:rsidRPr="009275C2">
        <w:rPr>
          <w:b/>
          <w:bCs/>
          <w:u w:color="99CB38" w:themeColor="accent1"/>
        </w:rPr>
        <w:t>:</w:t>
      </w:r>
      <w:r w:rsidRPr="009275C2">
        <w:rPr>
          <w:u w:color="99CB38" w:themeColor="accent1"/>
        </w:rPr>
        <w:t xml:space="preserve"> més d’un nucli </w:t>
      </w:r>
      <w:r w:rsidRPr="009275C2">
        <w:rPr>
          <w:i/>
          <w:iCs/>
          <w:color w:val="99CB38" w:themeColor="accent1"/>
          <w:u w:color="99CB38" w:themeColor="accent1"/>
        </w:rPr>
        <w:t>(cèl·lules musculars estriades)</w:t>
      </w:r>
    </w:p>
    <w:p w14:paraId="11EEAD10" w14:textId="3E203A2C" w:rsidR="00DF4144" w:rsidRPr="009275C2" w:rsidRDefault="00DF4144" w:rsidP="00DF4144">
      <w:pPr>
        <w:pStyle w:val="Ttulo2"/>
        <w:rPr>
          <w:u w:color="99CB38" w:themeColor="accent1"/>
        </w:rPr>
      </w:pPr>
      <w:r w:rsidRPr="009275C2">
        <w:rPr>
          <w:u w:color="99CB38" w:themeColor="accent1"/>
        </w:rPr>
        <w:t>estructura del nucli cel·lular</w:t>
      </w:r>
    </w:p>
    <w:p w14:paraId="3993D349" w14:textId="45535289" w:rsidR="00DF4144" w:rsidRPr="009275C2" w:rsidRDefault="00F743B4" w:rsidP="00E209B6">
      <w:pPr>
        <w:pStyle w:val="Prrafodelista"/>
        <w:numPr>
          <w:ilvl w:val="0"/>
          <w:numId w:val="25"/>
        </w:numPr>
        <w:ind w:left="567" w:hanging="207"/>
        <w:rPr>
          <w:u w:color="99CB38" w:themeColor="accent1"/>
        </w:rPr>
      </w:pPr>
      <w:r w:rsidRPr="009275C2">
        <w:rPr>
          <w:b/>
          <w:bCs/>
          <w:noProof/>
          <w:u w:val="single" w:color="99CB38" w:themeColor="accent1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0A34492" wp14:editId="0A1017D0">
                <wp:simplePos x="0" y="0"/>
                <wp:positionH relativeFrom="column">
                  <wp:posOffset>1451610</wp:posOffset>
                </wp:positionH>
                <wp:positionV relativeFrom="paragraph">
                  <wp:posOffset>104140</wp:posOffset>
                </wp:positionV>
                <wp:extent cx="0" cy="339090"/>
                <wp:effectExtent l="0" t="0" r="38100" b="22860"/>
                <wp:wrapNone/>
                <wp:docPr id="51" name="Conector rec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3909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BC0A4E" id="Conector recto 51" o:spid="_x0000_s1026" style="position:absolute;flip:y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4.3pt,8.2pt" to="114.3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" strokecolor="#99cb38 [3204]" strokeweight="1pt">
                <v:stroke joinstyle="miter"/>
              </v:line>
            </w:pict>
          </mc:Fallback>
        </mc:AlternateContent>
      </w:r>
      <w:r w:rsidRPr="009275C2">
        <w:rPr>
          <w:b/>
          <w:bCs/>
          <w:noProof/>
          <w:u w:val="single" w:color="99CB38" w:themeColor="accent1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F10B2D8" wp14:editId="2225AC41">
                <wp:simplePos x="0" y="0"/>
                <wp:positionH relativeFrom="column">
                  <wp:posOffset>1450340</wp:posOffset>
                </wp:positionH>
                <wp:positionV relativeFrom="paragraph">
                  <wp:posOffset>443230</wp:posOffset>
                </wp:positionV>
                <wp:extent cx="138545" cy="0"/>
                <wp:effectExtent l="0" t="76200" r="13970" b="95250"/>
                <wp:wrapNone/>
                <wp:docPr id="50" name="Conector recto de flecha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54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2A58D0" id="Conector recto de flecha 50" o:spid="_x0000_s1026" type="#_x0000_t32" style="position:absolute;margin-left:114.2pt;margin-top:34.9pt;width:10.9pt;height:0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" strokecolor="#99cb38 [3204]" strokeweight="1pt">
                <v:stroke endarrow="block" joinstyle="miter"/>
              </v:shape>
            </w:pict>
          </mc:Fallback>
        </mc:AlternateContent>
      </w:r>
      <w:r w:rsidRPr="009275C2">
        <w:rPr>
          <w:b/>
          <w:bCs/>
          <w:noProof/>
          <w:u w:val="single" w:color="99CB38" w:themeColor="accent1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563E380" wp14:editId="139E91E4">
                <wp:simplePos x="0" y="0"/>
                <wp:positionH relativeFrom="column">
                  <wp:posOffset>1436370</wp:posOffset>
                </wp:positionH>
                <wp:positionV relativeFrom="paragraph">
                  <wp:posOffset>104140</wp:posOffset>
                </wp:positionV>
                <wp:extent cx="152400" cy="0"/>
                <wp:effectExtent l="0" t="76200" r="19050" b="95250"/>
                <wp:wrapNone/>
                <wp:docPr id="47" name="Conector recto de flecha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52C883" id="Conector recto de flecha 47" o:spid="_x0000_s1026" type="#_x0000_t32" style="position:absolute;margin-left:113.1pt;margin-top:8.2pt;width:12pt;height:0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" strokecolor="#99cb38 [3204]" strokeweight="1pt">
                <v:stroke endarrow="block" joinstyle="miter"/>
              </v:shape>
            </w:pict>
          </mc:Fallback>
        </mc:AlternateContent>
      </w:r>
      <w:r w:rsidR="00DF4144" w:rsidRPr="009275C2">
        <w:rPr>
          <w:b/>
          <w:bCs/>
          <w:u w:val="single" w:color="99CB38" w:themeColor="accent1"/>
        </w:rPr>
        <w:t>Embolcall nuclear</w:t>
      </w:r>
      <w:r w:rsidR="00DF4144" w:rsidRPr="009275C2">
        <w:rPr>
          <w:b/>
          <w:bCs/>
          <w:u w:color="99CB38" w:themeColor="accent1"/>
        </w:rPr>
        <w:t>:</w:t>
      </w:r>
      <w:r w:rsidR="00DF4144" w:rsidRPr="009275C2">
        <w:rPr>
          <w:u w:color="99CB38" w:themeColor="accent1"/>
        </w:rPr>
        <w:t xml:space="preserve">      format per </w:t>
      </w:r>
      <w:r w:rsidR="00DF4144" w:rsidRPr="009275C2">
        <w:rPr>
          <w:b/>
          <w:bCs/>
          <w:u w:color="99CB38" w:themeColor="accent1"/>
        </w:rPr>
        <w:t>dues membranes</w:t>
      </w:r>
      <w:r w:rsidR="00DF4144" w:rsidRPr="009275C2">
        <w:rPr>
          <w:u w:color="99CB38" w:themeColor="accent1"/>
        </w:rPr>
        <w:t xml:space="preserve"> perforades pels </w:t>
      </w:r>
      <w:r w:rsidR="00DF4144" w:rsidRPr="009275C2">
        <w:rPr>
          <w:b/>
          <w:bCs/>
          <w:u w:color="99CB38" w:themeColor="accent1"/>
        </w:rPr>
        <w:t>porus nuclears</w:t>
      </w:r>
      <w:r w:rsidR="00DF4144" w:rsidRPr="009275C2">
        <w:rPr>
          <w:u w:color="99CB38" w:themeColor="accent1"/>
        </w:rPr>
        <w:br/>
        <w:t xml:space="preserve">                                      </w:t>
      </w:r>
      <w:r w:rsidR="00DF4144" w:rsidRPr="009275C2">
        <w:rPr>
          <w:color w:val="99CB38" w:themeColor="accent1"/>
          <w:u w:color="99CB38" w:themeColor="accent1"/>
        </w:rPr>
        <w:t>*</w:t>
      </w:r>
      <w:r w:rsidR="00DF4144" w:rsidRPr="009275C2">
        <w:rPr>
          <w:b/>
          <w:bCs/>
          <w:u w:color="99CB38" w:themeColor="accent1"/>
        </w:rPr>
        <w:t>porus nuclears:</w:t>
      </w:r>
      <w:r w:rsidR="00DF4144" w:rsidRPr="009275C2">
        <w:rPr>
          <w:u w:color="99CB38" w:themeColor="accent1"/>
        </w:rPr>
        <w:t xml:space="preserve"> permeten l’</w:t>
      </w:r>
      <w:r w:rsidR="00DF4144" w:rsidRPr="009275C2">
        <w:rPr>
          <w:u w:val="single" w:color="99CB38" w:themeColor="accent1"/>
        </w:rPr>
        <w:t>intercanvi de substàncies</w:t>
      </w:r>
      <w:r w:rsidR="00DF4144" w:rsidRPr="009275C2">
        <w:rPr>
          <w:u w:color="99CB38" w:themeColor="accent1"/>
        </w:rPr>
        <w:t xml:space="preserve"> amb el </w:t>
      </w:r>
      <w:r w:rsidR="00DF4144" w:rsidRPr="009275C2">
        <w:rPr>
          <w:b/>
          <w:bCs/>
          <w:u w:color="99CB38" w:themeColor="accent1"/>
        </w:rPr>
        <w:t>citoplasma</w:t>
      </w:r>
      <w:r w:rsidR="00DF4144" w:rsidRPr="009275C2">
        <w:rPr>
          <w:b/>
          <w:bCs/>
          <w:u w:color="99CB38" w:themeColor="accent1"/>
        </w:rPr>
        <w:br/>
        <w:t xml:space="preserve">                                       </w:t>
      </w:r>
      <w:r w:rsidR="00DF4144" w:rsidRPr="009275C2">
        <w:rPr>
          <w:u w:color="99CB38" w:themeColor="accent1"/>
        </w:rPr>
        <w:t>la s</w:t>
      </w:r>
      <w:r w:rsidRPr="009275C2">
        <w:rPr>
          <w:u w:color="99CB38" w:themeColor="accent1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1AD41F0" wp14:editId="5EC769FB">
                <wp:simplePos x="0" y="0"/>
                <wp:positionH relativeFrom="column">
                  <wp:posOffset>2244725</wp:posOffset>
                </wp:positionH>
                <wp:positionV relativeFrom="paragraph">
                  <wp:posOffset>8735060</wp:posOffset>
                </wp:positionV>
                <wp:extent cx="170180" cy="0"/>
                <wp:effectExtent l="0" t="76200" r="20320" b="95250"/>
                <wp:wrapNone/>
                <wp:docPr id="43" name="Conector recto de flecha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18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C2738A" id="Conector recto de flecha 43" o:spid="_x0000_s1026" type="#_x0000_t32" style="position:absolute;margin-left:176.75pt;margin-top:687.8pt;width:13.4pt;height:0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" strokecolor="#99cb38 [3204]" strokeweight="1pt">
                <v:stroke endarrow="block" joinstyle="miter"/>
              </v:shape>
            </w:pict>
          </mc:Fallback>
        </mc:AlternateContent>
      </w:r>
      <w:r w:rsidRPr="009275C2">
        <w:rPr>
          <w:u w:color="99CB38" w:themeColor="accent1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3399B33" wp14:editId="7403C545">
                <wp:simplePos x="0" y="0"/>
                <wp:positionH relativeFrom="column">
                  <wp:posOffset>2296160</wp:posOffset>
                </wp:positionH>
                <wp:positionV relativeFrom="paragraph">
                  <wp:posOffset>8904605</wp:posOffset>
                </wp:positionV>
                <wp:extent cx="140335" cy="0"/>
                <wp:effectExtent l="0" t="76200" r="12065" b="95250"/>
                <wp:wrapNone/>
                <wp:docPr id="44" name="Conector recto de flecha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33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307426" id="Conector recto de flecha 44" o:spid="_x0000_s1026" type="#_x0000_t32" style="position:absolute;margin-left:180.8pt;margin-top:701.15pt;width:11.05pt;height:0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" strokecolor="#99cb38 [3204]" strokeweight="1pt">
                <v:stroke endarrow="block" joinstyle="miter"/>
              </v:shape>
            </w:pict>
          </mc:Fallback>
        </mc:AlternateContent>
      </w:r>
      <w:r w:rsidRPr="009275C2">
        <w:rPr>
          <w:u w:color="99CB38" w:themeColor="accent1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FB3EEC9" wp14:editId="44DC85A3">
                <wp:simplePos x="0" y="0"/>
                <wp:positionH relativeFrom="column">
                  <wp:posOffset>2296795</wp:posOffset>
                </wp:positionH>
                <wp:positionV relativeFrom="paragraph">
                  <wp:posOffset>9070975</wp:posOffset>
                </wp:positionV>
                <wp:extent cx="140335" cy="0"/>
                <wp:effectExtent l="0" t="76200" r="12065" b="95250"/>
                <wp:wrapNone/>
                <wp:docPr id="45" name="Conector recto de flecha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33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90578C" id="Conector recto de flecha 45" o:spid="_x0000_s1026" type="#_x0000_t32" style="position:absolute;margin-left:180.85pt;margin-top:714.25pt;width:11.05pt;height:0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" strokecolor="#99cb38 [3204]" strokeweight="1pt">
                <v:stroke endarrow="block" joinstyle="miter"/>
              </v:shape>
            </w:pict>
          </mc:Fallback>
        </mc:AlternateContent>
      </w:r>
      <w:r w:rsidRPr="009275C2">
        <w:rPr>
          <w:u w:color="99CB38" w:themeColor="accent1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AFF9847" wp14:editId="1A81C25F">
                <wp:simplePos x="0" y="0"/>
                <wp:positionH relativeFrom="column">
                  <wp:posOffset>2301875</wp:posOffset>
                </wp:positionH>
                <wp:positionV relativeFrom="paragraph">
                  <wp:posOffset>8664575</wp:posOffset>
                </wp:positionV>
                <wp:extent cx="0" cy="332105"/>
                <wp:effectExtent l="0" t="0" r="38100" b="10795"/>
                <wp:wrapNone/>
                <wp:docPr id="46" name="Conector rec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3210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58C384" id="Conector recto 46" o:spid="_x0000_s1026" style="position:absolute;flip:y;z-index:25175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1.25pt,682.25pt" to="181.25pt,70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" strokecolor="#99cb38 [3204]" strokeweight="1pt">
                <v:stroke joinstyle="miter"/>
              </v:line>
            </w:pict>
          </mc:Fallback>
        </mc:AlternateContent>
      </w:r>
      <w:r w:rsidR="00DF4144" w:rsidRPr="009275C2">
        <w:rPr>
          <w:u w:color="99CB38" w:themeColor="accent1"/>
        </w:rPr>
        <w:t xml:space="preserve">eua </w:t>
      </w:r>
      <w:r w:rsidR="00DF4144" w:rsidRPr="009275C2">
        <w:rPr>
          <w:b/>
          <w:bCs/>
          <w:u w:color="99CB38" w:themeColor="accent1"/>
        </w:rPr>
        <w:t>membrana externa</w:t>
      </w:r>
      <w:r w:rsidR="00DF4144" w:rsidRPr="009275C2">
        <w:rPr>
          <w:u w:color="99CB38" w:themeColor="accent1"/>
        </w:rPr>
        <w:t xml:space="preserve"> es comunica amb les membranes del </w:t>
      </w:r>
      <w:r w:rsidR="00DF4144" w:rsidRPr="009275C2">
        <w:rPr>
          <w:b/>
          <w:bCs/>
          <w:u w:color="99CB38" w:themeColor="accent1"/>
        </w:rPr>
        <w:t>retícle</w:t>
      </w:r>
      <w:r w:rsidR="00DF4144" w:rsidRPr="009275C2">
        <w:rPr>
          <w:b/>
          <w:bCs/>
          <w:u w:color="99CB38" w:themeColor="accent1"/>
        </w:rPr>
        <w:br/>
        <w:t xml:space="preserve">                                                                                                                                             endoplasmàtic</w:t>
      </w:r>
    </w:p>
    <w:p w14:paraId="4198A6CE" w14:textId="1DCD1ED8" w:rsidR="00F743B4" w:rsidRPr="009275C2" w:rsidRDefault="00F743B4" w:rsidP="00E209B6">
      <w:pPr>
        <w:pStyle w:val="Prrafodelista"/>
        <w:numPr>
          <w:ilvl w:val="0"/>
          <w:numId w:val="25"/>
        </w:numPr>
        <w:ind w:left="567" w:hanging="207"/>
        <w:rPr>
          <w:u w:color="99CB38" w:themeColor="accent1"/>
        </w:rPr>
      </w:pPr>
      <w:r w:rsidRPr="009275C2">
        <w:rPr>
          <w:b/>
          <w:bCs/>
          <w:u w:val="single" w:color="99CB38" w:themeColor="accent1"/>
        </w:rPr>
        <w:t>Nucleoplasma</w:t>
      </w:r>
      <w:r w:rsidRPr="009275C2">
        <w:rPr>
          <w:b/>
          <w:bCs/>
          <w:u w:color="99CB38" w:themeColor="accent1"/>
        </w:rPr>
        <w:t>:</w:t>
      </w:r>
      <w:r w:rsidRPr="009275C2">
        <w:rPr>
          <w:u w:color="99CB38" w:themeColor="accent1"/>
        </w:rPr>
        <w:t xml:space="preserve"> </w:t>
      </w:r>
      <w:r w:rsidRPr="009275C2">
        <w:rPr>
          <w:u w:val="single" w:color="99CB38" w:themeColor="accent1"/>
        </w:rPr>
        <w:t>medi intern</w:t>
      </w:r>
      <w:r w:rsidRPr="009275C2">
        <w:rPr>
          <w:u w:color="99CB38" w:themeColor="accent1"/>
        </w:rPr>
        <w:t xml:space="preserve"> aquòs.</w:t>
      </w:r>
    </w:p>
    <w:p w14:paraId="06544BB8" w14:textId="16405A75" w:rsidR="00F743B4" w:rsidRPr="009275C2" w:rsidRDefault="00F743B4" w:rsidP="00E209B6">
      <w:pPr>
        <w:pStyle w:val="Prrafodelista"/>
        <w:numPr>
          <w:ilvl w:val="0"/>
          <w:numId w:val="25"/>
        </w:numPr>
        <w:ind w:left="567" w:hanging="207"/>
        <w:rPr>
          <w:u w:color="99CB38" w:themeColor="accent1"/>
        </w:rPr>
      </w:pPr>
      <w:r w:rsidRPr="009275C2">
        <w:rPr>
          <w:b/>
          <w:bCs/>
          <w:u w:val="single" w:color="99CB38" w:themeColor="accent1"/>
        </w:rPr>
        <w:t>Nuclèol</w:t>
      </w:r>
      <w:r w:rsidRPr="009275C2">
        <w:rPr>
          <w:b/>
          <w:bCs/>
          <w:u w:color="99CB38" w:themeColor="accent1"/>
        </w:rPr>
        <w:t>:</w:t>
      </w:r>
      <w:r w:rsidRPr="009275C2">
        <w:rPr>
          <w:u w:color="99CB38" w:themeColor="accent1"/>
        </w:rPr>
        <w:t xml:space="preserve"> </w:t>
      </w:r>
      <w:r w:rsidRPr="009275C2">
        <w:rPr>
          <w:b/>
          <w:bCs/>
          <w:u w:color="99CB38" w:themeColor="accent1"/>
        </w:rPr>
        <w:t>corpuscle esfèric</w:t>
      </w:r>
      <w:r w:rsidRPr="009275C2">
        <w:rPr>
          <w:u w:color="99CB38" w:themeColor="accent1"/>
        </w:rPr>
        <w:t xml:space="preserve"> que produeix </w:t>
      </w:r>
      <w:r w:rsidRPr="009275C2">
        <w:rPr>
          <w:b/>
          <w:bCs/>
          <w:u w:color="99CB38" w:themeColor="accent1"/>
        </w:rPr>
        <w:t>ribosomes</w:t>
      </w:r>
      <w:r w:rsidRPr="009275C2">
        <w:rPr>
          <w:u w:color="99CB38" w:themeColor="accent1"/>
        </w:rPr>
        <w:t xml:space="preserve"> (generalment només hi ha un).</w:t>
      </w:r>
    </w:p>
    <w:p w14:paraId="6C55EE1D" w14:textId="538962A0" w:rsidR="00F743B4" w:rsidRPr="00E85D30" w:rsidRDefault="00E85D30" w:rsidP="00E209B6">
      <w:pPr>
        <w:pStyle w:val="Prrafodelista"/>
        <w:numPr>
          <w:ilvl w:val="0"/>
          <w:numId w:val="25"/>
        </w:numPr>
        <w:ind w:left="567" w:hanging="207"/>
      </w:pPr>
      <w:r>
        <w:rPr>
          <w:noProof/>
        </w:rPr>
        <w:drawing>
          <wp:anchor distT="0" distB="0" distL="114300" distR="114300" simplePos="0" relativeHeight="251655164" behindDoc="1" locked="0" layoutInCell="1" allowOverlap="1" wp14:anchorId="7D4E58B9" wp14:editId="15273FD9">
            <wp:simplePos x="0" y="0"/>
            <wp:positionH relativeFrom="column">
              <wp:posOffset>4401101</wp:posOffset>
            </wp:positionH>
            <wp:positionV relativeFrom="paragraph">
              <wp:posOffset>427990</wp:posOffset>
            </wp:positionV>
            <wp:extent cx="1543050" cy="1575998"/>
            <wp:effectExtent l="0" t="0" r="0" b="5715"/>
            <wp:wrapNone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75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832" behindDoc="1" locked="0" layoutInCell="1" allowOverlap="1" wp14:anchorId="0498F8F7" wp14:editId="256ADA41">
            <wp:simplePos x="0" y="0"/>
            <wp:positionH relativeFrom="column">
              <wp:posOffset>146050</wp:posOffset>
            </wp:positionH>
            <wp:positionV relativeFrom="paragraph">
              <wp:posOffset>636270</wp:posOffset>
            </wp:positionV>
            <wp:extent cx="4375150" cy="1114817"/>
            <wp:effectExtent l="0" t="0" r="6350" b="9525"/>
            <wp:wrapNone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5150" cy="1114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43B4" w:rsidRPr="009275C2">
        <w:rPr>
          <w:b/>
          <w:bCs/>
          <w:noProof/>
          <w:u w:val="single" w:color="99CB38" w:themeColor="accent1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DD2763E" wp14:editId="05DAB6FF">
                <wp:simplePos x="0" y="0"/>
                <wp:positionH relativeFrom="column">
                  <wp:posOffset>1047750</wp:posOffset>
                </wp:positionH>
                <wp:positionV relativeFrom="paragraph">
                  <wp:posOffset>102870</wp:posOffset>
                </wp:positionV>
                <wp:extent cx="0" cy="327660"/>
                <wp:effectExtent l="0" t="0" r="38100" b="15240"/>
                <wp:wrapNone/>
                <wp:docPr id="52" name="Conector rec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2766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FE38EA" id="Conector recto 52" o:spid="_x0000_s1026" style="position:absolute;flip:y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2.5pt,8.1pt" to="82.5pt,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" strokecolor="#99cb38 [3204]" strokeweight="1pt">
                <v:stroke joinstyle="miter"/>
              </v:line>
            </w:pict>
          </mc:Fallback>
        </mc:AlternateContent>
      </w:r>
      <w:r w:rsidR="00F743B4" w:rsidRPr="009275C2">
        <w:rPr>
          <w:b/>
          <w:bCs/>
          <w:noProof/>
          <w:u w:val="single" w:color="99CB38" w:themeColor="accent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68CBE91" wp14:editId="323FE146">
                <wp:simplePos x="0" y="0"/>
                <wp:positionH relativeFrom="column">
                  <wp:posOffset>1046480</wp:posOffset>
                </wp:positionH>
                <wp:positionV relativeFrom="paragraph">
                  <wp:posOffset>431800</wp:posOffset>
                </wp:positionV>
                <wp:extent cx="138545" cy="0"/>
                <wp:effectExtent l="0" t="76200" r="13970" b="95250"/>
                <wp:wrapNone/>
                <wp:docPr id="49" name="Conector recto de flecha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54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D19334" id="Conector recto de flecha 49" o:spid="_x0000_s1026" type="#_x0000_t32" style="position:absolute;margin-left:82.4pt;margin-top:34pt;width:10.9pt;height:0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" strokecolor="#99cb38 [3204]" strokeweight="1pt">
                <v:stroke endarrow="block" joinstyle="miter"/>
              </v:shape>
            </w:pict>
          </mc:Fallback>
        </mc:AlternateContent>
      </w:r>
      <w:r w:rsidR="00F743B4" w:rsidRPr="009275C2">
        <w:rPr>
          <w:b/>
          <w:bCs/>
          <w:noProof/>
          <w:u w:val="single" w:color="99CB38" w:themeColor="accent1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F4D9D96" wp14:editId="2584FF79">
                <wp:simplePos x="0" y="0"/>
                <wp:positionH relativeFrom="column">
                  <wp:posOffset>1021080</wp:posOffset>
                </wp:positionH>
                <wp:positionV relativeFrom="paragraph">
                  <wp:posOffset>100965</wp:posOffset>
                </wp:positionV>
                <wp:extent cx="152400" cy="0"/>
                <wp:effectExtent l="0" t="76200" r="19050" b="95250"/>
                <wp:wrapNone/>
                <wp:docPr id="48" name="Conector recto de flecha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99A58B" id="Conector recto de flecha 48" o:spid="_x0000_s1026" type="#_x0000_t32" style="position:absolute;margin-left:80.4pt;margin-top:7.95pt;width:12pt;height:0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" strokecolor="#99cb38 [3204]" strokeweight="1pt">
                <v:stroke endarrow="block" joinstyle="miter"/>
              </v:shape>
            </w:pict>
          </mc:Fallback>
        </mc:AlternateContent>
      </w:r>
      <w:r w:rsidR="00F743B4" w:rsidRPr="009275C2">
        <w:rPr>
          <w:b/>
          <w:bCs/>
          <w:u w:val="single" w:color="99CB38" w:themeColor="accent1"/>
        </w:rPr>
        <w:t>Cromatina</w:t>
      </w:r>
      <w:r w:rsidR="00F743B4" w:rsidRPr="009275C2">
        <w:rPr>
          <w:b/>
          <w:bCs/>
          <w:u w:color="99CB38" w:themeColor="accent1"/>
        </w:rPr>
        <w:t>:</w:t>
      </w:r>
      <w:r w:rsidR="00F743B4" w:rsidRPr="009275C2">
        <w:rPr>
          <w:u w:color="99CB38" w:themeColor="accent1"/>
        </w:rPr>
        <w:t xml:space="preserve">      és el </w:t>
      </w:r>
      <w:r w:rsidR="00F743B4" w:rsidRPr="009275C2">
        <w:rPr>
          <w:b/>
          <w:bCs/>
          <w:u w:color="99CB38" w:themeColor="accent1"/>
        </w:rPr>
        <w:t>material genètic</w:t>
      </w:r>
      <w:r w:rsidR="00F743B4" w:rsidRPr="009275C2">
        <w:rPr>
          <w:u w:color="99CB38" w:themeColor="accent1"/>
        </w:rPr>
        <w:t xml:space="preserve"> format per </w:t>
      </w:r>
      <w:r w:rsidR="00F743B4" w:rsidRPr="009275C2">
        <w:rPr>
          <w:b/>
          <w:bCs/>
          <w:u w:color="99CB38" w:themeColor="accent1"/>
        </w:rPr>
        <w:t>llargs filaments d’ADN</w:t>
      </w:r>
      <w:r w:rsidR="00F743B4" w:rsidRPr="009275C2">
        <w:rPr>
          <w:u w:color="99CB38" w:themeColor="accent1"/>
        </w:rPr>
        <w:t xml:space="preserve"> associats a </w:t>
      </w:r>
      <w:r w:rsidR="00F743B4" w:rsidRPr="009275C2">
        <w:rPr>
          <w:u w:val="single" w:color="99CB38" w:themeColor="accent1"/>
        </w:rPr>
        <w:t>proteïnes</w:t>
      </w:r>
      <w:r w:rsidR="00F743B4" w:rsidRPr="009275C2">
        <w:rPr>
          <w:u w:color="99CB38" w:themeColor="accent1"/>
        </w:rPr>
        <w:br/>
        <w:t xml:space="preserve">                                                                                                                              anomenades </w:t>
      </w:r>
      <w:r w:rsidR="00F743B4" w:rsidRPr="009275C2">
        <w:rPr>
          <w:b/>
          <w:bCs/>
          <w:u w:color="99CB38" w:themeColor="accent1"/>
        </w:rPr>
        <w:t>histones</w:t>
      </w:r>
      <w:r w:rsidR="00F743B4" w:rsidRPr="009275C2">
        <w:rPr>
          <w:u w:color="99CB38" w:themeColor="accent1"/>
        </w:rPr>
        <w:br/>
        <w:t xml:space="preserve">                           durant la </w:t>
      </w:r>
      <w:r w:rsidR="00F743B4" w:rsidRPr="009275C2">
        <w:rPr>
          <w:b/>
          <w:bCs/>
          <w:u w:color="99CB38" w:themeColor="accent1"/>
        </w:rPr>
        <w:t>divisió</w:t>
      </w:r>
      <w:r w:rsidR="00F743B4">
        <w:t xml:space="preserve"> </w:t>
      </w:r>
      <w:r w:rsidR="00F743B4" w:rsidRPr="00F743B4">
        <w:rPr>
          <w:color w:val="99CB38" w:themeColor="accent1"/>
        </w:rPr>
        <w:sym w:font="Wingdings" w:char="F0E0"/>
      </w:r>
      <w:r w:rsidR="00F743B4">
        <w:t xml:space="preserve"> els </w:t>
      </w:r>
      <w:r w:rsidR="00F743B4">
        <w:rPr>
          <w:b/>
          <w:bCs/>
        </w:rPr>
        <w:t>filaments</w:t>
      </w:r>
      <w:r w:rsidR="00F743B4">
        <w:t xml:space="preserve"> es </w:t>
      </w:r>
      <w:r w:rsidR="00F743B4" w:rsidRPr="00E85D30">
        <w:rPr>
          <w:u w:val="single" w:color="99CB38" w:themeColor="accent1"/>
        </w:rPr>
        <w:t>condensen</w:t>
      </w:r>
      <w:r w:rsidR="00F743B4">
        <w:t xml:space="preserve"> i formen </w:t>
      </w:r>
      <w:r w:rsidR="00F743B4">
        <w:rPr>
          <w:b/>
          <w:bCs/>
        </w:rPr>
        <w:t>cromosomes</w:t>
      </w:r>
    </w:p>
    <w:p w14:paraId="0F9C6612" w14:textId="06A8ACFA" w:rsidR="00E85D30" w:rsidRPr="00E85D30" w:rsidRDefault="00E85D30" w:rsidP="00E85D30"/>
    <w:p w14:paraId="0F1F69E2" w14:textId="432DB8AD" w:rsidR="00E85D30" w:rsidRPr="00E85D30" w:rsidRDefault="00E85D30" w:rsidP="00E85D30"/>
    <w:p w14:paraId="4C1299D1" w14:textId="00A3C005" w:rsidR="00E85D30" w:rsidRPr="00E85D30" w:rsidRDefault="00E85D30" w:rsidP="00E85D30"/>
    <w:p w14:paraId="250A322C" w14:textId="7AE44687" w:rsidR="00E85D30" w:rsidRPr="00E85D30" w:rsidRDefault="00E85D30" w:rsidP="00E85D30"/>
    <w:p w14:paraId="388A08E7" w14:textId="22845D2D" w:rsidR="00E85D30" w:rsidRPr="00E85D30" w:rsidRDefault="00E85D30" w:rsidP="00E85D30"/>
    <w:p w14:paraId="219F7B18" w14:textId="7E421E42" w:rsidR="00E85D30" w:rsidRPr="00E85D30" w:rsidRDefault="00E85D30" w:rsidP="00E85D30"/>
    <w:p w14:paraId="43749236" w14:textId="12684812" w:rsidR="00E85D30" w:rsidRDefault="00E85D30" w:rsidP="0042642F">
      <w:pPr>
        <w:pStyle w:val="Ttulo1"/>
        <w:ind w:left="851" w:hanging="491"/>
      </w:pPr>
      <w:r>
        <w:t>el cicle cel·lular</w:t>
      </w:r>
    </w:p>
    <w:p w14:paraId="1FDC8C29" w14:textId="2E7CA162" w:rsidR="00E85D30" w:rsidRDefault="00E85D30" w:rsidP="00E85D30">
      <w:pPr>
        <w:shd w:val="clear" w:color="auto" w:fill="D6EAAF" w:themeFill="accent1" w:themeFillTint="66"/>
      </w:pPr>
      <w:r>
        <w:t xml:space="preserve">Conjunt de </w:t>
      </w:r>
      <w:r>
        <w:rPr>
          <w:b/>
          <w:bCs/>
        </w:rPr>
        <w:t>pr</w:t>
      </w:r>
      <w:r w:rsidRPr="00E85D30">
        <w:rPr>
          <w:b/>
          <w:bCs/>
          <w:shd w:val="clear" w:color="auto" w:fill="D6EAAF" w:themeFill="accent1" w:themeFillTint="66"/>
        </w:rPr>
        <w:t>ocessos</w:t>
      </w:r>
      <w:r w:rsidRPr="00E85D30">
        <w:rPr>
          <w:shd w:val="clear" w:color="auto" w:fill="D6EAAF" w:themeFill="accent1" w:themeFillTint="66"/>
        </w:rPr>
        <w:t xml:space="preserve"> que componen des del moment que </w:t>
      </w:r>
      <w:r w:rsidRPr="00E85D30">
        <w:rPr>
          <w:b/>
          <w:bCs/>
          <w:shd w:val="clear" w:color="auto" w:fill="D6EAAF" w:themeFill="accent1" w:themeFillTint="66"/>
        </w:rPr>
        <w:t>naix</w:t>
      </w:r>
      <w:r w:rsidRPr="00E85D30">
        <w:rPr>
          <w:shd w:val="clear" w:color="auto" w:fill="D6EAAF" w:themeFill="accent1" w:themeFillTint="66"/>
        </w:rPr>
        <w:t xml:space="preserve"> una cèl·lula </w:t>
      </w:r>
      <w:r w:rsidRPr="00E85D30">
        <w:rPr>
          <w:u w:val="single"/>
          <w:shd w:val="clear" w:color="auto" w:fill="D6EAAF" w:themeFill="accent1" w:themeFillTint="66"/>
        </w:rPr>
        <w:t>per divisió</w:t>
      </w:r>
      <w:r w:rsidRPr="00E85D30">
        <w:rPr>
          <w:shd w:val="clear" w:color="auto" w:fill="D6EAAF" w:themeFill="accent1" w:themeFillTint="66"/>
        </w:rPr>
        <w:t xml:space="preserve"> fins que </w:t>
      </w:r>
      <w:r w:rsidRPr="00E85D30">
        <w:rPr>
          <w:b/>
          <w:bCs/>
          <w:shd w:val="clear" w:color="auto" w:fill="D6EAAF" w:themeFill="accent1" w:themeFillTint="66"/>
        </w:rPr>
        <w:t>torna a dividir-se</w:t>
      </w:r>
      <w:r w:rsidRPr="00E85D30">
        <w:rPr>
          <w:shd w:val="clear" w:color="auto" w:fill="D6EAAF" w:themeFill="accent1" w:themeFillTint="66"/>
        </w:rPr>
        <w:t xml:space="preserve"> o </w:t>
      </w:r>
      <w:r w:rsidRPr="00E85D30">
        <w:rPr>
          <w:b/>
          <w:bCs/>
          <w:shd w:val="clear" w:color="auto" w:fill="D6EAAF" w:themeFill="accent1" w:themeFillTint="66"/>
        </w:rPr>
        <w:t>mor</w:t>
      </w:r>
      <w:r w:rsidRPr="00E85D30">
        <w:rPr>
          <w:shd w:val="clear" w:color="auto" w:fill="D6EAAF" w:themeFill="accent1" w:themeFillTint="66"/>
        </w:rPr>
        <w:t>.</w:t>
      </w:r>
    </w:p>
    <w:p w14:paraId="63188BBE" w14:textId="1A220CAB" w:rsidR="00E85D30" w:rsidRPr="00E85D30" w:rsidRDefault="00E85D30" w:rsidP="00E209B6">
      <w:pPr>
        <w:pStyle w:val="Prrafodelista"/>
        <w:numPr>
          <w:ilvl w:val="0"/>
          <w:numId w:val="26"/>
        </w:numPr>
        <w:ind w:left="567" w:hanging="20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6A05CA3" wp14:editId="45ED7BC0">
                <wp:simplePos x="0" y="0"/>
                <wp:positionH relativeFrom="column">
                  <wp:posOffset>2015976</wp:posOffset>
                </wp:positionH>
                <wp:positionV relativeFrom="paragraph">
                  <wp:posOffset>101468</wp:posOffset>
                </wp:positionV>
                <wp:extent cx="0" cy="162628"/>
                <wp:effectExtent l="0" t="0" r="38100" b="27940"/>
                <wp:wrapNone/>
                <wp:docPr id="58" name="Conector rec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6262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3FC6C4" id="Conector recto 58" o:spid="_x0000_s1026" style="position:absolute;flip:y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8.75pt,8pt" to="158.75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" strokecolor="#99cb38 [3204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FD6BA13" wp14:editId="24769360">
                <wp:simplePos x="0" y="0"/>
                <wp:positionH relativeFrom="column">
                  <wp:posOffset>2015383</wp:posOffset>
                </wp:positionH>
                <wp:positionV relativeFrom="paragraph">
                  <wp:posOffset>265430</wp:posOffset>
                </wp:positionV>
                <wp:extent cx="136940" cy="0"/>
                <wp:effectExtent l="0" t="76200" r="15875" b="95250"/>
                <wp:wrapNone/>
                <wp:docPr id="57" name="Conector recto de flecha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94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18B2E1" id="Conector recto de flecha 57" o:spid="_x0000_s1026" type="#_x0000_t32" style="position:absolute;margin-left:158.7pt;margin-top:20.9pt;width:10.8pt;height:0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" strokecolor="#99cb38 [3204]" strokeweight="1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4FAA227" wp14:editId="1B672513">
                <wp:simplePos x="0" y="0"/>
                <wp:positionH relativeFrom="column">
                  <wp:posOffset>1990618</wp:posOffset>
                </wp:positionH>
                <wp:positionV relativeFrom="paragraph">
                  <wp:posOffset>101600</wp:posOffset>
                </wp:positionV>
                <wp:extent cx="165697" cy="0"/>
                <wp:effectExtent l="0" t="76200" r="25400" b="95250"/>
                <wp:wrapNone/>
                <wp:docPr id="56" name="Conector recto de flecha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697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4CEC1E" id="Conector recto de flecha 56" o:spid="_x0000_s1026" type="#_x0000_t32" style="position:absolute;margin-left:156.75pt;margin-top:8pt;width:13.05pt;height:0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" strokecolor="#99cb38 [3204]" strokeweight="1pt">
                <v:stroke endarrow="block" joinstyle="miter"/>
              </v:shape>
            </w:pict>
          </mc:Fallback>
        </mc:AlternateContent>
      </w:r>
      <w:r>
        <w:t xml:space="preserve">El temps del cicle és variable      algunes </w:t>
      </w:r>
      <w:r>
        <w:rPr>
          <w:b/>
          <w:bCs/>
        </w:rPr>
        <w:t>no es divideixen mai</w:t>
      </w:r>
      <w:r>
        <w:t xml:space="preserve"> </w:t>
      </w:r>
      <w:r w:rsidRPr="00E85D30">
        <w:rPr>
          <w:i/>
          <w:iCs/>
          <w:color w:val="99CB38" w:themeColor="accent1"/>
        </w:rPr>
        <w:t>(neurones)</w:t>
      </w:r>
      <w:r>
        <w:br/>
        <w:t xml:space="preserve">                                                         altres </w:t>
      </w:r>
      <w:r>
        <w:rPr>
          <w:b/>
          <w:bCs/>
        </w:rPr>
        <w:t>es divideixen cada huit hores</w:t>
      </w:r>
      <w:r>
        <w:t xml:space="preserve"> </w:t>
      </w:r>
      <w:r w:rsidRPr="00E85D30">
        <w:rPr>
          <w:i/>
          <w:iCs/>
          <w:color w:val="99CB38" w:themeColor="accent1"/>
        </w:rPr>
        <w:t>(els intestins)</w:t>
      </w:r>
    </w:p>
    <w:p w14:paraId="6374B3F0" w14:textId="03D14F00" w:rsidR="00E85D30" w:rsidRDefault="00E85D30" w:rsidP="00E85D30">
      <w:pPr>
        <w:pStyle w:val="Ttulo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BFB1FDF" wp14:editId="473D7BE9">
                <wp:simplePos x="0" y="0"/>
                <wp:positionH relativeFrom="column">
                  <wp:posOffset>-38404</wp:posOffset>
                </wp:positionH>
                <wp:positionV relativeFrom="paragraph">
                  <wp:posOffset>273050</wp:posOffset>
                </wp:positionV>
                <wp:extent cx="0" cy="172085"/>
                <wp:effectExtent l="0" t="0" r="38100" b="37465"/>
                <wp:wrapNone/>
                <wp:docPr id="59" name="Conector rec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D128D6" id="Conector recto 59" o:spid="_x0000_s1026" style="position:absolute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pt,21.5pt" to="-3pt,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" strokecolor="#99cb38 [3204]" strokeweight="1pt">
                <v:stroke joinstyle="miter"/>
              </v:line>
            </w:pict>
          </mc:Fallback>
        </mc:AlternateContent>
      </w:r>
      <w:r>
        <w:t>etapes</w:t>
      </w:r>
    </w:p>
    <w:p w14:paraId="0C1A9FC8" w14:textId="1D214D11" w:rsidR="00E85D30" w:rsidRPr="002949B7" w:rsidRDefault="00E85D30" w:rsidP="00E85D30">
      <w:pPr>
        <w:rPr>
          <w:u w:color="99CB38" w:themeColor="accent1"/>
        </w:rPr>
      </w:pPr>
      <w:r>
        <w:t xml:space="preserve">En les </w:t>
      </w:r>
      <w:r w:rsidRPr="002949B7">
        <w:rPr>
          <w:b/>
          <w:bCs/>
          <w:u w:color="99CB38" w:themeColor="accent1"/>
        </w:rPr>
        <w:t>cèl·lules eucariotes</w:t>
      </w:r>
      <w:r w:rsidRPr="002949B7">
        <w:rPr>
          <w:u w:color="99CB38" w:themeColor="accent1"/>
        </w:rPr>
        <w:t>, podem dividir el cicle cel·lular en dues etapes:</w:t>
      </w:r>
    </w:p>
    <w:p w14:paraId="6311E579" w14:textId="37EC3579" w:rsidR="00E85D30" w:rsidRPr="002949B7" w:rsidRDefault="00950C91" w:rsidP="00E209B6">
      <w:pPr>
        <w:pStyle w:val="Prrafodelista"/>
        <w:numPr>
          <w:ilvl w:val="0"/>
          <w:numId w:val="27"/>
        </w:numPr>
        <w:ind w:left="567" w:hanging="207"/>
        <w:rPr>
          <w:u w:color="99CB38" w:themeColor="accent1"/>
        </w:rPr>
      </w:pPr>
      <w:r w:rsidRPr="002949B7">
        <w:rPr>
          <w:b/>
          <w:bCs/>
          <w:u w:val="single" w:color="99CB38" w:themeColor="accent1"/>
        </w:rPr>
        <w:t>Interfase</w:t>
      </w:r>
      <w:r w:rsidRPr="002949B7">
        <w:rPr>
          <w:b/>
          <w:bCs/>
          <w:u w:color="99CB38" w:themeColor="accent1"/>
        </w:rPr>
        <w:t xml:space="preserve"> </w:t>
      </w:r>
      <w:r w:rsidRPr="002949B7">
        <w:rPr>
          <w:b/>
          <w:bCs/>
          <w:color w:val="99CB38" w:themeColor="accent1"/>
          <w:u w:color="99CB38" w:themeColor="accent1"/>
        </w:rPr>
        <w:t>(F.I)</w:t>
      </w:r>
      <w:r w:rsidRPr="002949B7">
        <w:rPr>
          <w:color w:val="99CB38" w:themeColor="accent1"/>
          <w:u w:color="99CB38" w:themeColor="accent1"/>
        </w:rPr>
        <w:t xml:space="preserve"> </w:t>
      </w:r>
      <w:r w:rsidRPr="002949B7">
        <w:rPr>
          <w:color w:val="99CB38" w:themeColor="accent1"/>
          <w:u w:color="99CB38" w:themeColor="accent1"/>
        </w:rPr>
        <w:sym w:font="Wingdings" w:char="F0E0"/>
      </w:r>
      <w:r w:rsidRPr="002949B7">
        <w:rPr>
          <w:u w:color="99CB38" w:themeColor="accent1"/>
        </w:rPr>
        <w:t xml:space="preserve"> més durada</w:t>
      </w:r>
    </w:p>
    <w:p w14:paraId="06A12A24" w14:textId="33171A1D" w:rsidR="00950C91" w:rsidRPr="002949B7" w:rsidRDefault="00950C91" w:rsidP="00E209B6">
      <w:pPr>
        <w:pStyle w:val="Prrafodelista"/>
        <w:numPr>
          <w:ilvl w:val="1"/>
          <w:numId w:val="27"/>
        </w:numPr>
        <w:ind w:left="993" w:hanging="142"/>
        <w:rPr>
          <w:u w:color="99CB38" w:themeColor="accent1"/>
        </w:rPr>
      </w:pPr>
      <w:r w:rsidRPr="002949B7">
        <w:rPr>
          <w:b/>
          <w:bCs/>
          <w:color w:val="99CB38" w:themeColor="accent1"/>
          <w:u w:color="99CB38" w:themeColor="accent1"/>
        </w:rPr>
        <w:t>G</w:t>
      </w:r>
      <w:r w:rsidRPr="002949B7">
        <w:rPr>
          <w:b/>
          <w:bCs/>
          <w:color w:val="99CB38" w:themeColor="accent1"/>
          <w:u w:color="99CB38" w:themeColor="accent1"/>
          <w:vertAlign w:val="subscript"/>
        </w:rPr>
        <w:t>1</w:t>
      </w:r>
      <w:r w:rsidRPr="002949B7">
        <w:rPr>
          <w:b/>
          <w:bCs/>
          <w:u w:color="99CB38" w:themeColor="accent1"/>
        </w:rPr>
        <w:t>:</w:t>
      </w:r>
      <w:r w:rsidRPr="002949B7">
        <w:rPr>
          <w:u w:color="99CB38" w:themeColor="accent1"/>
        </w:rPr>
        <w:t xml:space="preserve"> la cèl·lula </w:t>
      </w:r>
      <w:r w:rsidRPr="002949B7">
        <w:rPr>
          <w:b/>
          <w:bCs/>
          <w:u w:color="99CB38" w:themeColor="accent1"/>
        </w:rPr>
        <w:t>creix</w:t>
      </w:r>
      <w:r w:rsidRPr="002949B7">
        <w:rPr>
          <w:u w:color="99CB38" w:themeColor="accent1"/>
        </w:rPr>
        <w:t xml:space="preserve"> (produeix </w:t>
      </w:r>
      <w:r w:rsidRPr="002949B7">
        <w:rPr>
          <w:u w:val="single" w:color="99CB38" w:themeColor="accent1"/>
        </w:rPr>
        <w:t>orgànuls</w:t>
      </w:r>
      <w:r w:rsidRPr="002949B7">
        <w:rPr>
          <w:u w:color="99CB38" w:themeColor="accent1"/>
        </w:rPr>
        <w:t>) fins assolir una grandària determinada.</w:t>
      </w:r>
    </w:p>
    <w:p w14:paraId="240894F4" w14:textId="569A331E" w:rsidR="00950C91" w:rsidRPr="002949B7" w:rsidRDefault="00950C91" w:rsidP="00E209B6">
      <w:pPr>
        <w:pStyle w:val="Prrafodelista"/>
        <w:numPr>
          <w:ilvl w:val="1"/>
          <w:numId w:val="27"/>
        </w:numPr>
        <w:ind w:left="993" w:hanging="142"/>
        <w:rPr>
          <w:u w:color="99CB38" w:themeColor="accent1"/>
        </w:rPr>
      </w:pPr>
      <w:r w:rsidRPr="002949B7">
        <w:rPr>
          <w:b/>
          <w:bCs/>
          <w:color w:val="99CB38" w:themeColor="accent1"/>
          <w:u w:color="99CB38" w:themeColor="accent1"/>
        </w:rPr>
        <w:t>G</w:t>
      </w:r>
      <w:r w:rsidRPr="002949B7">
        <w:rPr>
          <w:b/>
          <w:bCs/>
          <w:color w:val="99CB38" w:themeColor="accent1"/>
          <w:u w:color="99CB38" w:themeColor="accent1"/>
          <w:vertAlign w:val="subscript"/>
        </w:rPr>
        <w:t>0</w:t>
      </w:r>
      <w:r w:rsidRPr="002949B7">
        <w:rPr>
          <w:b/>
          <w:bCs/>
          <w:u w:color="99CB38" w:themeColor="accent1"/>
        </w:rPr>
        <w:t>:</w:t>
      </w:r>
      <w:r w:rsidRPr="002949B7">
        <w:rPr>
          <w:u w:color="99CB38" w:themeColor="accent1"/>
        </w:rPr>
        <w:t xml:space="preserve"> comença la </w:t>
      </w:r>
      <w:r w:rsidRPr="002949B7">
        <w:rPr>
          <w:b/>
          <w:bCs/>
          <w:u w:color="99CB38" w:themeColor="accent1"/>
        </w:rPr>
        <w:t>diferenciació cel·lular</w:t>
      </w:r>
      <w:r w:rsidRPr="002949B7">
        <w:rPr>
          <w:u w:color="99CB38" w:themeColor="accent1"/>
        </w:rPr>
        <w:t xml:space="preserve"> (</w:t>
      </w:r>
      <w:r w:rsidRPr="002949B7">
        <w:rPr>
          <w:u w:val="single" w:color="99CB38" w:themeColor="accent1"/>
        </w:rPr>
        <w:t>especialització</w:t>
      </w:r>
      <w:r w:rsidRPr="002949B7">
        <w:rPr>
          <w:u w:color="99CB38" w:themeColor="accent1"/>
        </w:rPr>
        <w:t>)</w:t>
      </w:r>
      <w:r w:rsidRPr="002949B7">
        <w:rPr>
          <w:u w:color="99CB38" w:themeColor="accent1"/>
        </w:rPr>
        <w:br/>
        <w:t xml:space="preserve">       </w:t>
      </w:r>
      <w:r w:rsidRPr="002949B7">
        <w:rPr>
          <w:b/>
          <w:bCs/>
          <w:color w:val="99CB38" w:themeColor="accent1"/>
          <w:u w:color="99CB38" w:themeColor="accent1"/>
        </w:rPr>
        <w:t>*</w:t>
      </w:r>
      <w:r w:rsidRPr="002949B7">
        <w:rPr>
          <w:u w:color="99CB38" w:themeColor="accent1"/>
        </w:rPr>
        <w:t xml:space="preserve">algunes cèl·lules es queden en aquesta fase fins morir-se </w:t>
      </w:r>
      <w:r w:rsidRPr="002949B7">
        <w:rPr>
          <w:i/>
          <w:iCs/>
          <w:color w:val="99CB38" w:themeColor="accent1"/>
          <w:u w:color="99CB38" w:themeColor="accent1"/>
        </w:rPr>
        <w:t>(neurones)</w:t>
      </w:r>
    </w:p>
    <w:p w14:paraId="7B6C972B" w14:textId="2EB0306D" w:rsidR="00950C91" w:rsidRPr="002949B7" w:rsidRDefault="00950C91" w:rsidP="00E209B6">
      <w:pPr>
        <w:pStyle w:val="Prrafodelista"/>
        <w:numPr>
          <w:ilvl w:val="1"/>
          <w:numId w:val="27"/>
        </w:numPr>
        <w:ind w:left="993" w:hanging="142"/>
        <w:rPr>
          <w:u w:color="99CB38" w:themeColor="accent1"/>
        </w:rPr>
      </w:pPr>
      <w:r w:rsidRPr="002949B7">
        <w:rPr>
          <w:b/>
          <w:bCs/>
          <w:color w:val="99CB38" w:themeColor="accent1"/>
          <w:u w:color="99CB38" w:themeColor="accent1"/>
        </w:rPr>
        <w:t>S</w:t>
      </w:r>
      <w:r w:rsidRPr="002949B7">
        <w:rPr>
          <w:b/>
          <w:bCs/>
          <w:u w:color="99CB38" w:themeColor="accent1"/>
        </w:rPr>
        <w:t xml:space="preserve">: </w:t>
      </w:r>
      <w:r w:rsidRPr="002949B7">
        <w:rPr>
          <w:u w:color="99CB38" w:themeColor="accent1"/>
        </w:rPr>
        <w:t xml:space="preserve">es produeix la </w:t>
      </w:r>
      <w:r w:rsidRPr="002949B7">
        <w:rPr>
          <w:b/>
          <w:bCs/>
          <w:u w:color="99CB38" w:themeColor="accent1"/>
        </w:rPr>
        <w:t>duplicació</w:t>
      </w:r>
      <w:r w:rsidRPr="002949B7">
        <w:rPr>
          <w:u w:color="99CB38" w:themeColor="accent1"/>
        </w:rPr>
        <w:t xml:space="preserve"> </w:t>
      </w:r>
      <w:r w:rsidRPr="002949B7">
        <w:rPr>
          <w:b/>
          <w:bCs/>
          <w:u w:color="99CB38" w:themeColor="accent1"/>
        </w:rPr>
        <w:t>d’ADN</w:t>
      </w:r>
      <w:r w:rsidRPr="002949B7">
        <w:rPr>
          <w:u w:color="99CB38" w:themeColor="accent1"/>
        </w:rPr>
        <w:t xml:space="preserve"> en el </w:t>
      </w:r>
      <w:r w:rsidRPr="002949B7">
        <w:rPr>
          <w:u w:val="single" w:color="99CB38" w:themeColor="accent1"/>
        </w:rPr>
        <w:t>nucleoplasma</w:t>
      </w:r>
      <w:r w:rsidRPr="002949B7">
        <w:rPr>
          <w:u w:color="99CB38" w:themeColor="accent1"/>
        </w:rPr>
        <w:t xml:space="preserve"> </w:t>
      </w:r>
      <w:r w:rsidRPr="002949B7">
        <w:rPr>
          <w:color w:val="99CB38" w:themeColor="accent1"/>
          <w:u w:color="99CB38" w:themeColor="accent1"/>
        </w:rPr>
        <w:sym w:font="Wingdings" w:char="F0E0"/>
      </w:r>
      <w:r w:rsidRPr="002949B7">
        <w:rPr>
          <w:u w:color="99CB38" w:themeColor="accent1"/>
        </w:rPr>
        <w:t xml:space="preserve"> </w:t>
      </w:r>
      <w:r w:rsidRPr="002949B7">
        <w:rPr>
          <w:b/>
          <w:bCs/>
          <w:u w:color="99CB38" w:themeColor="accent1"/>
        </w:rPr>
        <w:t>2 filaments d’ADN</w:t>
      </w:r>
      <w:r w:rsidRPr="002949B7">
        <w:rPr>
          <w:u w:color="99CB38" w:themeColor="accent1"/>
        </w:rPr>
        <w:t xml:space="preserve"> </w:t>
      </w:r>
      <w:r w:rsidRPr="002949B7">
        <w:rPr>
          <w:u w:val="single" w:color="99CB38" w:themeColor="accent1"/>
        </w:rPr>
        <w:t>idèntics</w:t>
      </w:r>
      <w:r w:rsidRPr="002949B7">
        <w:rPr>
          <w:u w:color="99CB38" w:themeColor="accent1"/>
        </w:rPr>
        <w:t xml:space="preserve"> per cromosoma</w:t>
      </w:r>
    </w:p>
    <w:p w14:paraId="7F81C440" w14:textId="0D8630C4" w:rsidR="00950C91" w:rsidRPr="002949B7" w:rsidRDefault="00950C91" w:rsidP="00E209B6">
      <w:pPr>
        <w:pStyle w:val="Prrafodelista"/>
        <w:numPr>
          <w:ilvl w:val="1"/>
          <w:numId w:val="27"/>
        </w:numPr>
        <w:ind w:left="993" w:hanging="142"/>
        <w:rPr>
          <w:u w:color="99CB38" w:themeColor="accent1"/>
        </w:rPr>
      </w:pPr>
      <w:r w:rsidRPr="002949B7">
        <w:rPr>
          <w:b/>
          <w:bCs/>
          <w:color w:val="99CB38" w:themeColor="accent1"/>
          <w:u w:color="99CB38" w:themeColor="accent1"/>
        </w:rPr>
        <w:t>G</w:t>
      </w:r>
      <w:r w:rsidRPr="002949B7">
        <w:rPr>
          <w:b/>
          <w:bCs/>
          <w:color w:val="99CB38" w:themeColor="accent1"/>
          <w:u w:color="99CB38" w:themeColor="accent1"/>
          <w:vertAlign w:val="subscript"/>
        </w:rPr>
        <w:t>2</w:t>
      </w:r>
      <w:r w:rsidRPr="002949B7">
        <w:rPr>
          <w:b/>
          <w:bCs/>
          <w:u w:color="99CB38" w:themeColor="accent1"/>
        </w:rPr>
        <w:t xml:space="preserve">: </w:t>
      </w:r>
      <w:r w:rsidRPr="002949B7">
        <w:rPr>
          <w:u w:color="99CB38" w:themeColor="accent1"/>
        </w:rPr>
        <w:t xml:space="preserve">la cèl·lula </w:t>
      </w:r>
      <w:r w:rsidRPr="002949B7">
        <w:rPr>
          <w:b/>
          <w:bCs/>
          <w:u w:color="99CB38" w:themeColor="accent1"/>
        </w:rPr>
        <w:t>continua creixent</w:t>
      </w:r>
      <w:r w:rsidRPr="002949B7">
        <w:rPr>
          <w:u w:color="99CB38" w:themeColor="accent1"/>
        </w:rPr>
        <w:t xml:space="preserve"> i es prepara per la </w:t>
      </w:r>
      <w:r w:rsidRPr="002949B7">
        <w:rPr>
          <w:b/>
          <w:bCs/>
          <w:u w:color="99CB38" w:themeColor="accent1"/>
        </w:rPr>
        <w:t>divisió</w:t>
      </w:r>
    </w:p>
    <w:p w14:paraId="6F7C91F0" w14:textId="34BE2757" w:rsidR="00950C91" w:rsidRPr="002949B7" w:rsidRDefault="00950C91" w:rsidP="00E209B6">
      <w:pPr>
        <w:pStyle w:val="Prrafodelista"/>
        <w:numPr>
          <w:ilvl w:val="0"/>
          <w:numId w:val="27"/>
        </w:numPr>
        <w:ind w:left="567" w:hanging="207"/>
        <w:rPr>
          <w:u w:color="99CB38" w:themeColor="accent1"/>
        </w:rPr>
      </w:pPr>
      <w:r w:rsidRPr="002949B7">
        <w:rPr>
          <w:b/>
          <w:bCs/>
          <w:u w:val="single" w:color="99CB38" w:themeColor="accent1"/>
        </w:rPr>
        <w:t>Divisió cel·lular</w:t>
      </w:r>
      <w:r w:rsidRPr="002949B7">
        <w:rPr>
          <w:b/>
          <w:bCs/>
          <w:u w:color="99CB38" w:themeColor="accent1"/>
        </w:rPr>
        <w:t xml:space="preserve"> </w:t>
      </w:r>
      <w:r w:rsidRPr="002949B7">
        <w:rPr>
          <w:b/>
          <w:bCs/>
          <w:color w:val="99CB38" w:themeColor="accent1"/>
          <w:u w:color="99CB38" w:themeColor="accent1"/>
        </w:rPr>
        <w:t>(F.M)</w:t>
      </w:r>
      <w:r w:rsidRPr="002949B7">
        <w:rPr>
          <w:color w:val="99CB38" w:themeColor="accent1"/>
          <w:u w:color="99CB38" w:themeColor="accent1"/>
        </w:rPr>
        <w:t xml:space="preserve"> </w:t>
      </w:r>
      <w:r w:rsidRPr="002949B7">
        <w:rPr>
          <w:color w:val="99CB38" w:themeColor="accent1"/>
          <w:u w:color="99CB38" w:themeColor="accent1"/>
        </w:rPr>
        <w:sym w:font="Wingdings" w:char="F0E0"/>
      </w:r>
      <w:r w:rsidRPr="002949B7">
        <w:rPr>
          <w:color w:val="99CB38" w:themeColor="accent1"/>
          <w:u w:color="99CB38" w:themeColor="accent1"/>
        </w:rPr>
        <w:t xml:space="preserve"> </w:t>
      </w:r>
      <w:r w:rsidRPr="002949B7">
        <w:rPr>
          <w:u w:color="99CB38" w:themeColor="accent1"/>
        </w:rPr>
        <w:t>més curta</w:t>
      </w:r>
    </w:p>
    <w:p w14:paraId="3AE7C4F1" w14:textId="76548421" w:rsidR="00C14E56" w:rsidRPr="002949B7" w:rsidRDefault="00C14E56" w:rsidP="00E209B6">
      <w:pPr>
        <w:pStyle w:val="Prrafodelista"/>
        <w:numPr>
          <w:ilvl w:val="1"/>
          <w:numId w:val="27"/>
        </w:numPr>
        <w:ind w:left="993" w:hanging="142"/>
        <w:rPr>
          <w:noProof/>
          <w:u w:color="99CB38" w:themeColor="accent1"/>
        </w:rPr>
      </w:pPr>
      <w:r w:rsidRPr="002949B7">
        <w:rPr>
          <w:noProof/>
          <w:u w:color="99CB38" w:themeColor="accent1"/>
        </w:rPr>
        <w:drawing>
          <wp:anchor distT="0" distB="0" distL="114300" distR="114300" simplePos="0" relativeHeight="251776000" behindDoc="1" locked="0" layoutInCell="1" allowOverlap="1" wp14:anchorId="4A610B0E" wp14:editId="57CDA54F">
            <wp:simplePos x="0" y="0"/>
            <wp:positionH relativeFrom="column">
              <wp:posOffset>3012633</wp:posOffset>
            </wp:positionH>
            <wp:positionV relativeFrom="paragraph">
              <wp:posOffset>228600</wp:posOffset>
            </wp:positionV>
            <wp:extent cx="3108960" cy="2038859"/>
            <wp:effectExtent l="0" t="0" r="0" b="0"/>
            <wp:wrapNone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2038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0C91" w:rsidRPr="002949B7">
        <w:rPr>
          <w:b/>
          <w:bCs/>
          <w:color w:val="99CB38" w:themeColor="accent1"/>
          <w:u w:color="99CB38" w:themeColor="accent1"/>
        </w:rPr>
        <w:t>M</w:t>
      </w:r>
      <w:r w:rsidR="00950C91" w:rsidRPr="002949B7">
        <w:rPr>
          <w:u w:color="99CB38" w:themeColor="accent1"/>
        </w:rPr>
        <w:t xml:space="preserve"> / </w:t>
      </w:r>
      <w:r w:rsidR="00950C91" w:rsidRPr="002949B7">
        <w:rPr>
          <w:b/>
          <w:bCs/>
          <w:color w:val="99CB38" w:themeColor="accent1"/>
          <w:u w:color="99CB38" w:themeColor="accent1"/>
        </w:rPr>
        <w:t>Divisió mitòtica</w:t>
      </w:r>
      <w:r w:rsidR="00950C91" w:rsidRPr="002949B7">
        <w:rPr>
          <w:u w:color="99CB38" w:themeColor="accent1"/>
        </w:rPr>
        <w:t xml:space="preserve">: la </w:t>
      </w:r>
      <w:r w:rsidR="00950C91" w:rsidRPr="002949B7">
        <w:rPr>
          <w:u w:val="single" w:color="99CB38" w:themeColor="accent1"/>
        </w:rPr>
        <w:t>cèl·lula mare</w:t>
      </w:r>
      <w:r w:rsidR="00950C91" w:rsidRPr="002949B7">
        <w:rPr>
          <w:u w:color="99CB38" w:themeColor="accent1"/>
        </w:rPr>
        <w:t xml:space="preserve"> dóna lloc a </w:t>
      </w:r>
      <w:r w:rsidR="00950C91" w:rsidRPr="002949B7">
        <w:rPr>
          <w:u w:val="single" w:color="99CB38" w:themeColor="accent1"/>
        </w:rPr>
        <w:t>dues cèl·lules filles</w:t>
      </w:r>
      <w:r w:rsidR="00950C91" w:rsidRPr="002949B7">
        <w:rPr>
          <w:u w:color="99CB38" w:themeColor="accent1"/>
        </w:rPr>
        <w:t xml:space="preserve"> amb la </w:t>
      </w:r>
      <w:r w:rsidR="00950C91" w:rsidRPr="002949B7">
        <w:rPr>
          <w:b/>
          <w:bCs/>
          <w:u w:color="99CB38" w:themeColor="accent1"/>
        </w:rPr>
        <w:t>mateixa informació</w:t>
      </w:r>
      <w:r w:rsidR="00950C91" w:rsidRPr="002949B7">
        <w:rPr>
          <w:u w:color="99CB38" w:themeColor="accent1"/>
        </w:rPr>
        <w:t>.</w:t>
      </w:r>
      <w:r w:rsidRPr="002949B7">
        <w:rPr>
          <w:noProof/>
          <w:u w:color="99CB38" w:themeColor="accent1"/>
        </w:rPr>
        <w:t xml:space="preserve"> </w:t>
      </w:r>
    </w:p>
    <w:p w14:paraId="235DD183" w14:textId="77777777" w:rsidR="00C14E56" w:rsidRDefault="00C14E56">
      <w:pPr>
        <w:rPr>
          <w:noProof/>
        </w:rPr>
      </w:pPr>
      <w:r>
        <w:rPr>
          <w:noProof/>
        </w:rPr>
        <w:br w:type="page"/>
      </w:r>
    </w:p>
    <w:p w14:paraId="7FD3AB03" w14:textId="343BC444" w:rsidR="00950C91" w:rsidRDefault="00C14E56" w:rsidP="0042642F">
      <w:pPr>
        <w:pStyle w:val="Ttulo1"/>
        <w:ind w:left="993" w:hanging="567"/>
      </w:pPr>
      <w:r>
        <w:lastRenderedPageBreak/>
        <w:t>els cromosomes</w:t>
      </w:r>
    </w:p>
    <w:p w14:paraId="73E5382C" w14:textId="1CEFFF5F" w:rsidR="00C14E56" w:rsidRDefault="00C14E56" w:rsidP="00C14E56">
      <w:pPr>
        <w:rPr>
          <w:noProof/>
        </w:rPr>
      </w:pPr>
      <w:r>
        <w:rPr>
          <w:noProof/>
        </w:rPr>
        <w:drawing>
          <wp:inline distT="0" distB="0" distL="0" distR="0" wp14:anchorId="13E31AFF" wp14:editId="315A3E2B">
            <wp:extent cx="5746750" cy="1651000"/>
            <wp:effectExtent l="0" t="0" r="8255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48F17" w14:textId="4555B349" w:rsidR="00C14E56" w:rsidRDefault="00C14E56" w:rsidP="00C14E56">
      <w:pPr>
        <w:pStyle w:val="Ttulo2"/>
      </w:pPr>
      <w:r>
        <w:rPr>
          <w:noProof/>
        </w:rPr>
        <w:drawing>
          <wp:anchor distT="0" distB="0" distL="114300" distR="114300" simplePos="0" relativeHeight="251777024" behindDoc="1" locked="0" layoutInCell="1" allowOverlap="1" wp14:anchorId="7EEDDE10" wp14:editId="153907F2">
            <wp:simplePos x="0" y="0"/>
            <wp:positionH relativeFrom="column">
              <wp:posOffset>-476802</wp:posOffset>
            </wp:positionH>
            <wp:positionV relativeFrom="paragraph">
              <wp:posOffset>272415</wp:posOffset>
            </wp:positionV>
            <wp:extent cx="6604698" cy="985961"/>
            <wp:effectExtent l="0" t="0" r="5715" b="5080"/>
            <wp:wrapNone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698" cy="985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tipus de cromosomes segons els braços</w:t>
      </w:r>
    </w:p>
    <w:p w14:paraId="33F4E607" w14:textId="52CACE15" w:rsidR="00C14E56" w:rsidRDefault="00C14E56" w:rsidP="00C14E56"/>
    <w:p w14:paraId="4950E979" w14:textId="4019ABBC" w:rsidR="00C14E56" w:rsidRPr="00C14E56" w:rsidRDefault="00C14E56" w:rsidP="00C14E56"/>
    <w:p w14:paraId="33DE30E7" w14:textId="6E06CD14" w:rsidR="00C14E56" w:rsidRPr="00C14E56" w:rsidRDefault="00C14E56" w:rsidP="00C14E56"/>
    <w:p w14:paraId="15F67D31" w14:textId="2C2D7D45" w:rsidR="00C14E56" w:rsidRPr="00C14E56" w:rsidRDefault="00C14E56" w:rsidP="00C14E56"/>
    <w:p w14:paraId="682B89F2" w14:textId="26305F6A" w:rsidR="00C14E56" w:rsidRPr="00C14E56" w:rsidRDefault="00C14E56" w:rsidP="00C14E56"/>
    <w:p w14:paraId="6C329151" w14:textId="6A9B9D5E" w:rsidR="00C14E56" w:rsidRPr="00C14E56" w:rsidRDefault="00C14E56" w:rsidP="00C14E56"/>
    <w:p w14:paraId="24061B96" w14:textId="55D689C0" w:rsidR="00C14E56" w:rsidRDefault="00C14E56" w:rsidP="00C14E56"/>
    <w:p w14:paraId="20AEF8C4" w14:textId="3BDC6E97" w:rsidR="00C14E56" w:rsidRDefault="00C14E56" w:rsidP="00C14E56">
      <w:pPr>
        <w:pStyle w:val="Ttulo2"/>
      </w:pPr>
      <w:r>
        <w:t>tipus de cèl·lules segons cromosomes</w:t>
      </w:r>
    </w:p>
    <w:p w14:paraId="70A9C1CE" w14:textId="333C6AAA" w:rsidR="00C14E56" w:rsidRPr="002949B7" w:rsidRDefault="002949B7" w:rsidP="00E209B6">
      <w:pPr>
        <w:pStyle w:val="Prrafodelista"/>
        <w:numPr>
          <w:ilvl w:val="0"/>
          <w:numId w:val="28"/>
        </w:numPr>
        <w:ind w:left="567" w:hanging="207"/>
        <w:rPr>
          <w:u w:color="99CB38" w:themeColor="accent1"/>
        </w:rPr>
      </w:pPr>
      <w:r w:rsidRPr="002949B7">
        <w:rPr>
          <w:noProof/>
          <w:u w:color="99CB38" w:themeColor="accent1"/>
        </w:rPr>
        <w:drawing>
          <wp:anchor distT="0" distB="0" distL="114300" distR="114300" simplePos="0" relativeHeight="251789312" behindDoc="1" locked="0" layoutInCell="1" allowOverlap="1" wp14:anchorId="73252C10" wp14:editId="4A5A4CEB">
            <wp:simplePos x="0" y="0"/>
            <wp:positionH relativeFrom="column">
              <wp:posOffset>3053273</wp:posOffset>
            </wp:positionH>
            <wp:positionV relativeFrom="paragraph">
              <wp:posOffset>844550</wp:posOffset>
            </wp:positionV>
            <wp:extent cx="2282024" cy="1745846"/>
            <wp:effectExtent l="0" t="0" r="4445" b="6985"/>
            <wp:wrapNone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024" cy="17458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49B7">
        <w:rPr>
          <w:b/>
          <w:bCs/>
          <w:noProof/>
          <w:u w:val="single" w:color="99CB38" w:themeColor="accent1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7648528" wp14:editId="597369A2">
                <wp:simplePos x="0" y="0"/>
                <wp:positionH relativeFrom="column">
                  <wp:posOffset>3602990</wp:posOffset>
                </wp:positionH>
                <wp:positionV relativeFrom="paragraph">
                  <wp:posOffset>534035</wp:posOffset>
                </wp:positionV>
                <wp:extent cx="97790" cy="52070"/>
                <wp:effectExtent l="3810" t="0" r="1270" b="1270"/>
                <wp:wrapNone/>
                <wp:docPr id="68" name="Flecha: doblada hacia arriba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7790" cy="52070"/>
                        </a:xfrm>
                        <a:prstGeom prst="bentUpArrow">
                          <a:avLst>
                            <a:gd name="adj1" fmla="val 25000"/>
                            <a:gd name="adj2" fmla="val 25000"/>
                            <a:gd name="adj3" fmla="val 16175"/>
                          </a:avLst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285D4" id="Flecha: doblada hacia arriba 68" o:spid="_x0000_s1026" style="position:absolute;margin-left:283.7pt;margin-top:42.05pt;width:7.7pt;height:4.1pt;rotation:90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790,52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" path="m,39053r78264,l78264,8422r-6509,l84773,,97790,8422r-6509,l91281,52070,,52070,,39053xe" fillcolor="#99cb38 [3204]" stroked="f">
                <v:path arrowok="t" o:connecttype="custom" o:connectlocs="0,39053;78264,39053;78264,8422;71755,8422;84773,0;97790,8422;91281,8422;91281,52070;0,52070;0,39053" o:connectangles="0,0,0,0,0,0,0,0,0,0"/>
              </v:shape>
            </w:pict>
          </mc:Fallback>
        </mc:AlternateContent>
      </w:r>
      <w:r w:rsidRPr="002949B7">
        <w:rPr>
          <w:b/>
          <w:bCs/>
          <w:noProof/>
          <w:u w:val="single" w:color="99CB38" w:themeColor="accent1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2837FFB" wp14:editId="417C10FE">
                <wp:simplePos x="0" y="0"/>
                <wp:positionH relativeFrom="column">
                  <wp:posOffset>3520758</wp:posOffset>
                </wp:positionH>
                <wp:positionV relativeFrom="paragraph">
                  <wp:posOffset>615633</wp:posOffset>
                </wp:positionV>
                <wp:extent cx="278130" cy="69215"/>
                <wp:effectExtent l="9207" t="0" r="0" b="0"/>
                <wp:wrapNone/>
                <wp:docPr id="65" name="Flecha: doblada hacia arriba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8130" cy="69215"/>
                        </a:xfrm>
                        <a:prstGeom prst="bentUpArrow">
                          <a:avLst>
                            <a:gd name="adj1" fmla="val 25000"/>
                            <a:gd name="adj2" fmla="val 25000"/>
                            <a:gd name="adj3" fmla="val 16175"/>
                          </a:avLst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4F13F" id="Flecha: doblada hacia arriba 65" o:spid="_x0000_s1026" style="position:absolute;margin-left:277.25pt;margin-top:48.5pt;width:21.9pt;height:5.45pt;rotation:90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8130,69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" path="m,51911r252174,l252174,11196r-8651,l260826,r17304,11196l269478,11196r,58019l,69215,,51911xe" fillcolor="#99cb38 [3204]" stroked="f">
                <v:path arrowok="t" o:connecttype="custom" o:connectlocs="0,51911;252174,51911;252174,11196;243523,11196;260826,0;278130,11196;269478,11196;269478,69215;0,69215;0,51911" o:connectangles="0,0,0,0,0,0,0,0,0,0"/>
              </v:shape>
            </w:pict>
          </mc:Fallback>
        </mc:AlternateContent>
      </w:r>
      <w:r w:rsidRPr="002949B7">
        <w:rPr>
          <w:b/>
          <w:bCs/>
          <w:noProof/>
          <w:u w:val="single" w:color="99CB38" w:themeColor="accent1"/>
        </w:rPr>
        <mc:AlternateContent>
          <mc:Choice Requires="wps">
            <w:drawing>
              <wp:anchor distT="45720" distB="45720" distL="114300" distR="114300" simplePos="0" relativeHeight="251786240" behindDoc="1" locked="0" layoutInCell="1" allowOverlap="1" wp14:anchorId="312705DE" wp14:editId="659F5CED">
                <wp:simplePos x="0" y="0"/>
                <wp:positionH relativeFrom="column">
                  <wp:posOffset>279400</wp:posOffset>
                </wp:positionH>
                <wp:positionV relativeFrom="paragraph">
                  <wp:posOffset>110490</wp:posOffset>
                </wp:positionV>
                <wp:extent cx="2360930" cy="1404620"/>
                <wp:effectExtent l="0" t="0" r="0" b="0"/>
                <wp:wrapNone/>
                <wp:docPr id="6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51C58C" w14:textId="11627DF3" w:rsidR="002949B7" w:rsidRPr="002949B7" w:rsidRDefault="002949B7">
                            <w:pPr>
                              <w:rPr>
                                <w:color w:val="99CB38" w:themeColor="accent1"/>
                              </w:rPr>
                            </w:pPr>
                            <w:r>
                              <w:rPr>
                                <w:color w:val="99CB38" w:themeColor="accent1"/>
                              </w:rPr>
                              <w:t>cèl·lules humanes (menys sexuals)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2705DE" id="_x0000_s1035" type="#_x0000_t202" style="position:absolute;left:0;text-align:left;margin-left:22pt;margin-top:8.7pt;width:185.9pt;height:110.6pt;z-index:-25153024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" filled="f" stroked="f">
                <v:textbox style="mso-fit-shape-to-text:t">
                  <w:txbxContent>
                    <w:p w14:paraId="3551C58C" w14:textId="11627DF3" w:rsidR="002949B7" w:rsidRPr="002949B7" w:rsidRDefault="002949B7">
                      <w:pPr>
                        <w:rPr>
                          <w:color w:val="99CB38" w:themeColor="accent1"/>
                        </w:rPr>
                      </w:pPr>
                      <w:r>
                        <w:rPr>
                          <w:color w:val="99CB38" w:themeColor="accent1"/>
                        </w:rPr>
                        <w:t>cèl·lules humanes (menys sexuals)</w:t>
                      </w:r>
                    </w:p>
                  </w:txbxContent>
                </v:textbox>
              </v:shape>
            </w:pict>
          </mc:Fallback>
        </mc:AlternateContent>
      </w:r>
      <w:r w:rsidRPr="002949B7">
        <w:rPr>
          <w:b/>
          <w:bCs/>
          <w:noProof/>
          <w:u w:val="single" w:color="99CB38" w:themeColor="accent1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4A8506C" wp14:editId="2F2E93FF">
                <wp:simplePos x="0" y="0"/>
                <wp:positionH relativeFrom="column">
                  <wp:posOffset>3278291</wp:posOffset>
                </wp:positionH>
                <wp:positionV relativeFrom="paragraph">
                  <wp:posOffset>277137</wp:posOffset>
                </wp:positionV>
                <wp:extent cx="278234" cy="68299"/>
                <wp:effectExtent l="0" t="9208" r="0" b="0"/>
                <wp:wrapNone/>
                <wp:docPr id="64" name="Flecha: doblada hacia arriba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8234" cy="68299"/>
                        </a:xfrm>
                        <a:prstGeom prst="bentUpArrow">
                          <a:avLst>
                            <a:gd name="adj1" fmla="val 25000"/>
                            <a:gd name="adj2" fmla="val 25000"/>
                            <a:gd name="adj3" fmla="val 16175"/>
                          </a:avLst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50E71" id="Flecha: doblada hacia arriba 64" o:spid="_x0000_s1026" style="position:absolute;margin-left:258.15pt;margin-top:21.8pt;width:21.9pt;height:5.4pt;rotation:90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8234,68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" path="m,51224r252622,l252622,11047r-8537,l261159,r17075,11047l269697,11047r,57252l,68299,,51224xe" fillcolor="#99cb38 [3204]" stroked="f">
                <v:path arrowok="t" o:connecttype="custom" o:connectlocs="0,51224;252622,51224;252622,11047;244085,11047;261159,0;278234,11047;269697,11047;269697,68299;0,68299;0,51224" o:connectangles="0,0,0,0,0,0,0,0,0,0"/>
              </v:shape>
            </w:pict>
          </mc:Fallback>
        </mc:AlternateContent>
      </w:r>
      <w:r w:rsidRPr="002949B7">
        <w:rPr>
          <w:b/>
          <w:bCs/>
          <w:noProof/>
          <w:u w:val="single" w:color="99CB38" w:themeColor="accent1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BEB13AF" wp14:editId="33BDC2A1">
                <wp:simplePos x="0" y="0"/>
                <wp:positionH relativeFrom="column">
                  <wp:posOffset>3361705</wp:posOffset>
                </wp:positionH>
                <wp:positionV relativeFrom="paragraph">
                  <wp:posOffset>198523</wp:posOffset>
                </wp:positionV>
                <wp:extent cx="116205" cy="68299"/>
                <wp:effectExtent l="5080" t="0" r="3175" b="3175"/>
                <wp:wrapNone/>
                <wp:docPr id="63" name="Flecha: doblada hacia arriba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6205" cy="68299"/>
                        </a:xfrm>
                        <a:prstGeom prst="bentUpArrow">
                          <a:avLst>
                            <a:gd name="adj1" fmla="val 25000"/>
                            <a:gd name="adj2" fmla="val 25000"/>
                            <a:gd name="adj3" fmla="val 16175"/>
                          </a:avLst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E1A2F" id="Flecha: doblada hacia arriba 63" o:spid="_x0000_s1026" style="position:absolute;margin-left:264.7pt;margin-top:15.65pt;width:9.15pt;height:5.4pt;rotation:90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6205,68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" path="m,51224r90593,l90593,11047r-8537,l99130,r17075,11047l107668,11047r,57252l,68299,,51224xe" fillcolor="#99cb38 [3204]" stroked="f">
                <v:path arrowok="t" o:connecttype="custom" o:connectlocs="0,51224;90593,51224;90593,11047;82056,11047;99130,0;116205,11047;107668,11047;107668,68299;0,68299;0,51224" o:connectangles="0,0,0,0,0,0,0,0,0,0"/>
              </v:shape>
            </w:pict>
          </mc:Fallback>
        </mc:AlternateContent>
      </w:r>
      <w:r w:rsidRPr="002949B7">
        <w:rPr>
          <w:b/>
          <w:bCs/>
          <w:u w:val="single" w:color="99CB38" w:themeColor="accent1"/>
        </w:rPr>
        <w:t>Diploides</w:t>
      </w:r>
      <w:r w:rsidRPr="002949B7">
        <w:rPr>
          <w:b/>
          <w:bCs/>
          <w:u w:color="99CB38" w:themeColor="accent1"/>
        </w:rPr>
        <w:t xml:space="preserve">: </w:t>
      </w:r>
      <w:r w:rsidRPr="002949B7">
        <w:rPr>
          <w:u w:color="99CB38" w:themeColor="accent1"/>
        </w:rPr>
        <w:t xml:space="preserve">cèl·lules amb </w:t>
      </w:r>
      <w:r w:rsidRPr="002949B7">
        <w:rPr>
          <w:b/>
          <w:bCs/>
          <w:u w:color="99CB38" w:themeColor="accent1"/>
        </w:rPr>
        <w:t>parelles de cromosomes</w:t>
      </w:r>
      <w:r w:rsidRPr="002949B7">
        <w:rPr>
          <w:u w:color="99CB38" w:themeColor="accent1"/>
        </w:rPr>
        <w:t xml:space="preserve"> </w:t>
      </w:r>
      <w:r w:rsidRPr="002949B7">
        <w:rPr>
          <w:color w:val="99CB38" w:themeColor="accent1"/>
          <w:u w:color="99CB38" w:themeColor="accent1"/>
        </w:rPr>
        <w:sym w:font="Wingdings" w:char="F0E0"/>
      </w:r>
      <w:r w:rsidRPr="002949B7">
        <w:rPr>
          <w:u w:color="99CB38" w:themeColor="accent1"/>
        </w:rPr>
        <w:t xml:space="preserve"> </w:t>
      </w:r>
      <w:r w:rsidRPr="002949B7">
        <w:rPr>
          <w:b/>
          <w:bCs/>
          <w:color w:val="99CB38" w:themeColor="accent1"/>
          <w:u w:color="99CB38" w:themeColor="accent1"/>
        </w:rPr>
        <w:t>cromosomes homòlegs</w:t>
      </w:r>
      <w:r w:rsidRPr="002949B7">
        <w:rPr>
          <w:u w:color="99CB38" w:themeColor="accent1"/>
        </w:rPr>
        <w:br/>
        <w:t xml:space="preserve">                                                                                                  </w:t>
      </w:r>
      <w:r w:rsidRPr="002949B7">
        <w:rPr>
          <w:b/>
          <w:bCs/>
          <w:u w:color="99CB38" w:themeColor="accent1"/>
        </w:rPr>
        <w:t>mateixes característiques</w:t>
      </w:r>
      <w:r w:rsidRPr="002949B7">
        <w:rPr>
          <w:u w:color="99CB38" w:themeColor="accent1"/>
        </w:rPr>
        <w:t xml:space="preserve"> </w:t>
      </w:r>
      <w:r w:rsidRPr="002949B7">
        <w:rPr>
          <w:i/>
          <w:iCs/>
          <w:color w:val="99CB38" w:themeColor="accent1"/>
          <w:sz w:val="18"/>
          <w:szCs w:val="18"/>
          <w:u w:color="99CB38" w:themeColor="accent1"/>
        </w:rPr>
        <w:t>(color pèl, ulls…)</w:t>
      </w:r>
      <w:r w:rsidRPr="002949B7">
        <w:rPr>
          <w:i/>
          <w:iCs/>
          <w:sz w:val="18"/>
          <w:szCs w:val="18"/>
          <w:u w:color="99CB38" w:themeColor="accent1"/>
        </w:rPr>
        <w:br/>
        <w:t xml:space="preserve">                                                                    </w:t>
      </w:r>
      <w:r w:rsidRPr="002949B7">
        <w:rPr>
          <w:i/>
          <w:iCs/>
          <w:u w:color="99CB38" w:themeColor="accent1"/>
        </w:rPr>
        <w:t xml:space="preserve">                                          </w:t>
      </w:r>
      <w:r w:rsidRPr="002949B7">
        <w:rPr>
          <w:u w:color="99CB38" w:themeColor="accent1"/>
        </w:rPr>
        <w:t xml:space="preserve"> </w:t>
      </w:r>
      <w:r w:rsidRPr="002949B7">
        <w:rPr>
          <w:b/>
          <w:bCs/>
          <w:u w:color="99CB38" w:themeColor="accent1"/>
        </w:rPr>
        <w:t>diferent informació</w:t>
      </w:r>
      <w:r w:rsidRPr="002949B7">
        <w:rPr>
          <w:b/>
          <w:bCs/>
          <w:u w:color="99CB38" w:themeColor="accent1"/>
        </w:rPr>
        <w:br/>
        <w:t xml:space="preserve">                                                                                                         </w:t>
      </w:r>
      <w:r w:rsidRPr="002949B7">
        <w:rPr>
          <w:u w:color="99CB38" w:themeColor="accent1"/>
        </w:rPr>
        <w:t xml:space="preserve">PARE </w:t>
      </w:r>
      <w:r w:rsidRPr="002949B7">
        <w:rPr>
          <w:i/>
          <w:iCs/>
          <w:color w:val="99CB38" w:themeColor="accent1"/>
          <w:u w:color="99CB38" w:themeColor="accent1"/>
        </w:rPr>
        <w:t>(blau)</w:t>
      </w:r>
      <w:r w:rsidRPr="002949B7">
        <w:rPr>
          <w:i/>
          <w:iCs/>
          <w:u w:color="99CB38" w:themeColor="accent1"/>
        </w:rPr>
        <w:br/>
        <w:t xml:space="preserve">                                                                                                         </w:t>
      </w:r>
      <w:r w:rsidRPr="002949B7">
        <w:rPr>
          <w:u w:color="99CB38" w:themeColor="accent1"/>
        </w:rPr>
        <w:t xml:space="preserve"> MARE </w:t>
      </w:r>
      <w:r w:rsidRPr="002949B7">
        <w:rPr>
          <w:i/>
          <w:iCs/>
          <w:color w:val="99CB38" w:themeColor="accent1"/>
          <w:u w:color="99CB38" w:themeColor="accent1"/>
        </w:rPr>
        <w:t>(verd)</w:t>
      </w:r>
    </w:p>
    <w:p w14:paraId="5A7F53B6" w14:textId="40066188" w:rsidR="002949B7" w:rsidRPr="002949B7" w:rsidRDefault="002949B7" w:rsidP="00E209B6">
      <w:pPr>
        <w:pStyle w:val="Prrafodelista"/>
        <w:numPr>
          <w:ilvl w:val="0"/>
          <w:numId w:val="28"/>
        </w:numPr>
        <w:ind w:left="567" w:hanging="207"/>
      </w:pPr>
      <w:r w:rsidRPr="002949B7">
        <w:rPr>
          <w:b/>
          <w:bCs/>
          <w:noProof/>
          <w:u w:val="single" w:color="99CB38" w:themeColor="accent1"/>
        </w:rPr>
        <mc:AlternateContent>
          <mc:Choice Requires="wps">
            <w:drawing>
              <wp:anchor distT="45720" distB="45720" distL="114300" distR="114300" simplePos="0" relativeHeight="251788288" behindDoc="1" locked="0" layoutInCell="1" allowOverlap="1" wp14:anchorId="174731E2" wp14:editId="202F7DCB">
                <wp:simplePos x="0" y="0"/>
                <wp:positionH relativeFrom="column">
                  <wp:posOffset>279400</wp:posOffset>
                </wp:positionH>
                <wp:positionV relativeFrom="paragraph">
                  <wp:posOffset>134620</wp:posOffset>
                </wp:positionV>
                <wp:extent cx="2360930" cy="1404620"/>
                <wp:effectExtent l="0" t="0" r="0" b="0"/>
                <wp:wrapNone/>
                <wp:docPr id="7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5F124" w14:textId="6F36A26C" w:rsidR="002949B7" w:rsidRPr="002949B7" w:rsidRDefault="002949B7" w:rsidP="002949B7">
                            <w:pPr>
                              <w:rPr>
                                <w:color w:val="99CB38" w:themeColor="accent1"/>
                              </w:rPr>
                            </w:pPr>
                            <w:r>
                              <w:rPr>
                                <w:color w:val="99CB38" w:themeColor="accent1"/>
                              </w:rPr>
                              <w:t xml:space="preserve">cèl·lules </w:t>
                            </w:r>
                            <w:r>
                              <w:rPr>
                                <w:color w:val="99CB38" w:themeColor="accent1"/>
                              </w:rPr>
                              <w:t>sexuals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4731E2" id="_x0000_s1036" type="#_x0000_t202" style="position:absolute;left:0;text-align:left;margin-left:22pt;margin-top:10.6pt;width:185.9pt;height:110.6pt;z-index:-2515281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" filled="f" stroked="f">
                <v:textbox style="mso-fit-shape-to-text:t">
                  <w:txbxContent>
                    <w:p w14:paraId="0185F124" w14:textId="6F36A26C" w:rsidR="002949B7" w:rsidRPr="002949B7" w:rsidRDefault="002949B7" w:rsidP="002949B7">
                      <w:pPr>
                        <w:rPr>
                          <w:color w:val="99CB38" w:themeColor="accent1"/>
                        </w:rPr>
                      </w:pPr>
                      <w:r>
                        <w:rPr>
                          <w:color w:val="99CB38" w:themeColor="accent1"/>
                        </w:rPr>
                        <w:t xml:space="preserve">cèl·lules </w:t>
                      </w:r>
                      <w:r>
                        <w:rPr>
                          <w:color w:val="99CB38" w:themeColor="accent1"/>
                        </w:rPr>
                        <w:t>sexuals</w:t>
                      </w:r>
                    </w:p>
                  </w:txbxContent>
                </v:textbox>
              </v:shape>
            </w:pict>
          </mc:Fallback>
        </mc:AlternateContent>
      </w:r>
      <w:r w:rsidRPr="002949B7">
        <w:rPr>
          <w:b/>
          <w:bCs/>
          <w:noProof/>
          <w:u w:val="single" w:color="99CB38" w:themeColor="accent1"/>
        </w:rPr>
        <w:t>Aploides</w:t>
      </w:r>
      <w:r w:rsidRPr="002949B7">
        <w:rPr>
          <w:b/>
          <w:bCs/>
          <w:noProof/>
          <w:u w:color="99CB38" w:themeColor="accent1"/>
        </w:rPr>
        <w:t>:</w:t>
      </w:r>
      <w:r w:rsidRPr="002949B7">
        <w:rPr>
          <w:noProof/>
          <w:u w:color="99CB38" w:themeColor="accent1"/>
        </w:rPr>
        <w:t xml:space="preserve"> cèl</w:t>
      </w:r>
      <w:r>
        <w:rPr>
          <w:noProof/>
        </w:rPr>
        <w:t xml:space="preserve">·lules amb </w:t>
      </w:r>
      <w:r>
        <w:rPr>
          <w:b/>
          <w:bCs/>
          <w:noProof/>
        </w:rPr>
        <w:t>cromosomes individuals</w:t>
      </w:r>
    </w:p>
    <w:p w14:paraId="4FD880A3" w14:textId="3FCBCC13" w:rsidR="002949B7" w:rsidRPr="002949B7" w:rsidRDefault="002949B7" w:rsidP="002949B7"/>
    <w:p w14:paraId="0860CD19" w14:textId="04A8E38B" w:rsidR="002949B7" w:rsidRPr="002949B7" w:rsidRDefault="002949B7" w:rsidP="002949B7"/>
    <w:p w14:paraId="5E2E0C75" w14:textId="27A0D0DA" w:rsidR="002949B7" w:rsidRPr="002949B7" w:rsidRDefault="002949B7" w:rsidP="002949B7"/>
    <w:p w14:paraId="5F7907B2" w14:textId="412922F6" w:rsidR="002949B7" w:rsidRPr="002949B7" w:rsidRDefault="002949B7" w:rsidP="002949B7"/>
    <w:p w14:paraId="622F1567" w14:textId="4354E8AF" w:rsidR="002949B7" w:rsidRPr="002949B7" w:rsidRDefault="002949B7" w:rsidP="002949B7"/>
    <w:p w14:paraId="2B6F5A5E" w14:textId="69EA84FD" w:rsidR="002949B7" w:rsidRPr="002949B7" w:rsidRDefault="002949B7" w:rsidP="002949B7"/>
    <w:p w14:paraId="64FCCAA1" w14:textId="50F671D5" w:rsidR="002949B7" w:rsidRPr="002949B7" w:rsidRDefault="002949B7" w:rsidP="002949B7"/>
    <w:p w14:paraId="1979CF13" w14:textId="7109C572" w:rsidR="002949B7" w:rsidRPr="002949B7" w:rsidRDefault="002949B7" w:rsidP="002949B7"/>
    <w:p w14:paraId="1EE89370" w14:textId="5B6CEE40" w:rsidR="002949B7" w:rsidRPr="002949B7" w:rsidRDefault="002949B7" w:rsidP="002949B7"/>
    <w:p w14:paraId="27326889" w14:textId="5E4143BF" w:rsidR="002949B7" w:rsidRDefault="002949B7" w:rsidP="002949B7">
      <w:pPr>
        <w:pStyle w:val="Ttulo2"/>
      </w:pPr>
      <w:r>
        <w:t>tipus de cromosomes segons funció</w:t>
      </w:r>
    </w:p>
    <w:p w14:paraId="08D0CC55" w14:textId="53D24AC5" w:rsidR="002949B7" w:rsidRDefault="0042642F" w:rsidP="00E209B6">
      <w:pPr>
        <w:pStyle w:val="Prrafodelista"/>
        <w:numPr>
          <w:ilvl w:val="0"/>
          <w:numId w:val="27"/>
        </w:numPr>
        <w:ind w:left="567" w:hanging="207"/>
        <w:rPr>
          <w:u w:color="99CB38" w:themeColor="accent1"/>
        </w:rPr>
      </w:pPr>
      <w:r w:rsidRPr="0042642F">
        <w:rPr>
          <w:noProof/>
          <w:color w:val="99CB38" w:themeColor="accent1"/>
          <w:u w:color="99CB38" w:themeColor="accent1"/>
        </w:rPr>
        <mc:AlternateContent>
          <mc:Choice Requires="wps">
            <w:drawing>
              <wp:anchor distT="45720" distB="45720" distL="114300" distR="114300" simplePos="0" relativeHeight="251791360" behindDoc="1" locked="0" layoutInCell="1" allowOverlap="1" wp14:anchorId="33EA41DE" wp14:editId="0C728C46">
                <wp:simplePos x="0" y="0"/>
                <wp:positionH relativeFrom="column">
                  <wp:posOffset>5064125</wp:posOffset>
                </wp:positionH>
                <wp:positionV relativeFrom="paragraph">
                  <wp:posOffset>77289</wp:posOffset>
                </wp:positionV>
                <wp:extent cx="269875" cy="1404620"/>
                <wp:effectExtent l="0" t="0" r="0" b="0"/>
                <wp:wrapNone/>
                <wp:docPr id="7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872DDD" w14:textId="01B5287C" w:rsidR="0042642F" w:rsidRPr="0042642F" w:rsidRDefault="0042642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2642F">
                              <w:rPr>
                                <w:b/>
                                <w:bCs/>
                              </w:rPr>
                              <w:t>X</w:t>
                            </w:r>
                          </w:p>
                          <w:p w14:paraId="1DDECDFA" w14:textId="0790BAC1" w:rsidR="0042642F" w:rsidRPr="0042642F" w:rsidRDefault="0042642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2642F">
                              <w:rPr>
                                <w:b/>
                                <w:bCs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EA41DE" id="_x0000_s1037" type="#_x0000_t202" style="position:absolute;left:0;text-align:left;margin-left:398.75pt;margin-top:6.1pt;width:21.25pt;height:110.6pt;z-index:-251525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" filled="f" stroked="f">
                <v:textbox style="mso-fit-shape-to-text:t">
                  <w:txbxContent>
                    <w:p w14:paraId="40872DDD" w14:textId="01B5287C" w:rsidR="0042642F" w:rsidRPr="0042642F" w:rsidRDefault="0042642F">
                      <w:pPr>
                        <w:rPr>
                          <w:b/>
                          <w:bCs/>
                        </w:rPr>
                      </w:pPr>
                      <w:r w:rsidRPr="0042642F">
                        <w:rPr>
                          <w:b/>
                          <w:bCs/>
                        </w:rPr>
                        <w:t>X</w:t>
                      </w:r>
                    </w:p>
                    <w:p w14:paraId="1DDECDFA" w14:textId="0790BAC1" w:rsidR="0042642F" w:rsidRPr="0042642F" w:rsidRDefault="0042642F">
                      <w:pPr>
                        <w:rPr>
                          <w:b/>
                          <w:bCs/>
                        </w:rPr>
                      </w:pPr>
                      <w:r w:rsidRPr="0042642F">
                        <w:rPr>
                          <w:b/>
                          <w:bCs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u w:val="single" w:color="99CB38" w:themeColor="accent1"/>
        </w:rPr>
        <w:t>Cromosomes somàtics</w:t>
      </w:r>
      <w:r>
        <w:rPr>
          <w:b/>
          <w:bCs/>
          <w:u w:color="99CB38" w:themeColor="accent1"/>
        </w:rPr>
        <w:t xml:space="preserve"> / </w:t>
      </w:r>
      <w:r>
        <w:rPr>
          <w:b/>
          <w:bCs/>
          <w:u w:val="single" w:color="99CB38" w:themeColor="accent1"/>
        </w:rPr>
        <w:t>autosomes</w:t>
      </w:r>
      <w:r>
        <w:rPr>
          <w:b/>
          <w:bCs/>
          <w:u w:color="99CB38" w:themeColor="accent1"/>
        </w:rPr>
        <w:t xml:space="preserve"> (44):</w:t>
      </w:r>
      <w:r>
        <w:rPr>
          <w:u w:color="99CB38" w:themeColor="accent1"/>
        </w:rPr>
        <w:t xml:space="preserve"> </w:t>
      </w:r>
      <w:r>
        <w:rPr>
          <w:u w:val="single" w:color="99CB38" w:themeColor="accent1"/>
        </w:rPr>
        <w:t>no</w:t>
      </w:r>
      <w:r>
        <w:rPr>
          <w:u w:color="99CB38" w:themeColor="accent1"/>
        </w:rPr>
        <w:t xml:space="preserve"> determinen el </w:t>
      </w:r>
      <w:r>
        <w:rPr>
          <w:b/>
          <w:bCs/>
          <w:u w:color="99CB38" w:themeColor="accent1"/>
        </w:rPr>
        <w:t>sexe</w:t>
      </w:r>
      <w:r>
        <w:rPr>
          <w:u w:color="99CB38" w:themeColor="accent1"/>
        </w:rPr>
        <w:t xml:space="preserve"> de l’individu.</w:t>
      </w:r>
    </w:p>
    <w:p w14:paraId="6BEBB995" w14:textId="7150154A" w:rsidR="0042642F" w:rsidRDefault="0042642F" w:rsidP="00E209B6">
      <w:pPr>
        <w:pStyle w:val="Prrafodelista"/>
        <w:numPr>
          <w:ilvl w:val="0"/>
          <w:numId w:val="27"/>
        </w:numPr>
        <w:ind w:left="567" w:hanging="207"/>
        <w:rPr>
          <w:u w:color="99CB38" w:themeColor="accent1"/>
        </w:rPr>
      </w:pPr>
      <w:r>
        <w:rPr>
          <w:b/>
          <w:bCs/>
          <w:noProof/>
          <w:u w:val="single" w:color="99CB38" w:themeColor="accent1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5156673" wp14:editId="12470CFD">
                <wp:simplePos x="0" y="0"/>
                <wp:positionH relativeFrom="column">
                  <wp:posOffset>4925785</wp:posOffset>
                </wp:positionH>
                <wp:positionV relativeFrom="paragraph">
                  <wp:posOffset>109220</wp:posOffset>
                </wp:positionV>
                <wp:extent cx="225425" cy="84364"/>
                <wp:effectExtent l="0" t="0" r="60325" b="68580"/>
                <wp:wrapNone/>
                <wp:docPr id="74" name="Conector recto de flecha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425" cy="8436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75CCA" id="Conector recto de flecha 74" o:spid="_x0000_s1026" type="#_x0000_t32" style="position:absolute;margin-left:387.85pt;margin-top:8.6pt;width:17.75pt;height:6.6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" strokecolor="#99cb38 [3204]" strokeweight="1pt">
                <v:stroke endarrow="block" joinstyle="miter"/>
              </v:shape>
            </w:pict>
          </mc:Fallback>
        </mc:AlternateContent>
      </w:r>
      <w:r>
        <w:rPr>
          <w:b/>
          <w:bCs/>
          <w:noProof/>
          <w:u w:val="single" w:color="99CB38" w:themeColor="accent1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FA2124A" wp14:editId="468F07BE">
                <wp:simplePos x="0" y="0"/>
                <wp:positionH relativeFrom="column">
                  <wp:posOffset>4925786</wp:posOffset>
                </wp:positionH>
                <wp:positionV relativeFrom="paragraph">
                  <wp:posOffset>33020</wp:posOffset>
                </wp:positionV>
                <wp:extent cx="225878" cy="75837"/>
                <wp:effectExtent l="0" t="38100" r="60325" b="19685"/>
                <wp:wrapNone/>
                <wp:docPr id="73" name="Conector recto de flecha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5878" cy="7583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2800A" id="Conector recto de flecha 73" o:spid="_x0000_s1026" type="#_x0000_t32" style="position:absolute;margin-left:387.85pt;margin-top:2.6pt;width:17.8pt;height:5.95pt;flip:y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" strokecolor="#99cb38 [3204]" strokeweight="1pt">
                <v:stroke endarrow="block" joinstyle="miter"/>
              </v:shape>
            </w:pict>
          </mc:Fallback>
        </mc:AlternateContent>
      </w:r>
      <w:r>
        <w:rPr>
          <w:b/>
          <w:bCs/>
          <w:u w:val="single" w:color="99CB38" w:themeColor="accent1"/>
        </w:rPr>
        <w:t>Cromosomes sexuals</w:t>
      </w:r>
      <w:r>
        <w:rPr>
          <w:b/>
          <w:bCs/>
          <w:u w:color="99CB38" w:themeColor="accent1"/>
        </w:rPr>
        <w:t xml:space="preserve"> / </w:t>
      </w:r>
      <w:r>
        <w:rPr>
          <w:b/>
          <w:bCs/>
          <w:u w:val="single" w:color="99CB38" w:themeColor="accent1"/>
        </w:rPr>
        <w:t>heterocromosomes</w:t>
      </w:r>
      <w:r>
        <w:rPr>
          <w:b/>
          <w:bCs/>
          <w:u w:color="99CB38" w:themeColor="accent1"/>
        </w:rPr>
        <w:t xml:space="preserve"> (2)</w:t>
      </w:r>
      <w:r>
        <w:rPr>
          <w:u w:color="99CB38" w:themeColor="accent1"/>
        </w:rPr>
        <w:t xml:space="preserve">: determinen el </w:t>
      </w:r>
      <w:r>
        <w:rPr>
          <w:b/>
          <w:bCs/>
          <w:u w:color="99CB38" w:themeColor="accent1"/>
        </w:rPr>
        <w:t>sexe</w:t>
      </w:r>
      <w:r>
        <w:rPr>
          <w:u w:color="99CB38" w:themeColor="accent1"/>
        </w:rPr>
        <w:t xml:space="preserve"> de l’individu</w:t>
      </w:r>
    </w:p>
    <w:p w14:paraId="04642439" w14:textId="0E8A4CFD" w:rsidR="0042642F" w:rsidRDefault="0042642F" w:rsidP="00E209B6">
      <w:pPr>
        <w:pStyle w:val="Prrafodelista"/>
        <w:numPr>
          <w:ilvl w:val="1"/>
          <w:numId w:val="27"/>
        </w:numPr>
        <w:ind w:left="851" w:hanging="142"/>
        <w:rPr>
          <w:u w:color="99CB38" w:themeColor="accent1"/>
        </w:rPr>
      </w:pPr>
      <w:r w:rsidRPr="0042642F">
        <w:rPr>
          <w:color w:val="99CB38" w:themeColor="accent1"/>
          <w:u w:color="99CB38" w:themeColor="accent1"/>
        </w:rPr>
        <w:t>MASCLES</w:t>
      </w:r>
      <w:r>
        <w:rPr>
          <w:u w:color="99CB38" w:themeColor="accent1"/>
        </w:rPr>
        <w:t xml:space="preserve">: tenen </w:t>
      </w:r>
      <w:r>
        <w:rPr>
          <w:b/>
          <w:bCs/>
          <w:u w:color="99CB38" w:themeColor="accent1"/>
        </w:rPr>
        <w:t>XY</w:t>
      </w:r>
      <w:r>
        <w:rPr>
          <w:u w:color="99CB38" w:themeColor="accent1"/>
        </w:rPr>
        <w:t xml:space="preserve"> i poden donar </w:t>
      </w:r>
      <w:r>
        <w:rPr>
          <w:u w:val="single" w:color="99CB38" w:themeColor="accent1"/>
        </w:rPr>
        <w:t>un dels dos</w:t>
      </w:r>
      <w:r>
        <w:rPr>
          <w:u w:color="99CB38" w:themeColor="accent1"/>
        </w:rPr>
        <w:t xml:space="preserve"> </w:t>
      </w:r>
      <w:r w:rsidRPr="0042642F">
        <w:rPr>
          <w:color w:val="99CB38" w:themeColor="accent1"/>
          <w:u w:color="99CB38" w:themeColor="accent1"/>
        </w:rPr>
        <w:sym w:font="Wingdings" w:char="F0E0"/>
      </w:r>
      <w:r>
        <w:rPr>
          <w:u w:color="99CB38" w:themeColor="accent1"/>
        </w:rPr>
        <w:t xml:space="preserve"> </w:t>
      </w:r>
      <w:r>
        <w:rPr>
          <w:b/>
          <w:bCs/>
          <w:u w:color="99CB38" w:themeColor="accent1"/>
        </w:rPr>
        <w:t>determinen el sexe</w:t>
      </w:r>
    </w:p>
    <w:p w14:paraId="5768D773" w14:textId="284DB2FE" w:rsidR="0042642F" w:rsidRPr="0042642F" w:rsidRDefault="0042642F" w:rsidP="00E209B6">
      <w:pPr>
        <w:pStyle w:val="Prrafodelista"/>
        <w:numPr>
          <w:ilvl w:val="1"/>
          <w:numId w:val="27"/>
        </w:numPr>
        <w:ind w:left="851" w:hanging="142"/>
        <w:rPr>
          <w:u w:color="99CB38" w:themeColor="accent1"/>
        </w:rPr>
      </w:pPr>
      <w:r w:rsidRPr="0042642F">
        <w:rPr>
          <w:color w:val="99CB38" w:themeColor="accent1"/>
          <w:u w:color="99CB38" w:themeColor="accent1"/>
        </w:rPr>
        <w:t>FEMELLES</w:t>
      </w:r>
      <w:r>
        <w:rPr>
          <w:u w:color="99CB38" w:themeColor="accent1"/>
        </w:rPr>
        <w:t xml:space="preserve">: tenen </w:t>
      </w:r>
      <w:r>
        <w:rPr>
          <w:b/>
          <w:bCs/>
          <w:u w:color="99CB38" w:themeColor="accent1"/>
        </w:rPr>
        <w:t>XX</w:t>
      </w:r>
      <w:r>
        <w:rPr>
          <w:u w:color="99CB38" w:themeColor="accent1"/>
        </w:rPr>
        <w:t xml:space="preserve"> i sempre donen </w:t>
      </w:r>
      <w:r>
        <w:rPr>
          <w:b/>
          <w:bCs/>
          <w:u w:color="99CB38" w:themeColor="accent1"/>
        </w:rPr>
        <w:t>X</w:t>
      </w:r>
    </w:p>
    <w:p w14:paraId="47D87E88" w14:textId="50EC7A16" w:rsidR="0042642F" w:rsidRDefault="0042642F" w:rsidP="0042642F">
      <w:pPr>
        <w:pStyle w:val="Ttulo2"/>
        <w:rPr>
          <w:u w:color="99CB38" w:themeColor="accent1"/>
        </w:rPr>
      </w:pPr>
      <w:r>
        <w:rPr>
          <w:u w:color="99CB38" w:themeColor="accent1"/>
        </w:rPr>
        <w:t>el cariotip</w:t>
      </w:r>
    </w:p>
    <w:p w14:paraId="1B146D58" w14:textId="759C45BC" w:rsidR="0042642F" w:rsidRDefault="0042642F" w:rsidP="0042642F">
      <w:pPr>
        <w:shd w:val="clear" w:color="auto" w:fill="D6EAAF" w:themeFill="accent1" w:themeFillTint="66"/>
        <w:rPr>
          <w:u w:color="99CB38" w:themeColor="accent1"/>
        </w:rPr>
      </w:pPr>
      <w:r>
        <w:rPr>
          <w:u w:color="99CB38" w:themeColor="accent1"/>
        </w:rPr>
        <w:t xml:space="preserve">Conjunt de </w:t>
      </w:r>
      <w:r>
        <w:rPr>
          <w:b/>
          <w:bCs/>
          <w:u w:color="99CB38" w:themeColor="accent1"/>
        </w:rPr>
        <w:t>cromosomes</w:t>
      </w:r>
      <w:r>
        <w:rPr>
          <w:u w:color="99CB38" w:themeColor="accent1"/>
        </w:rPr>
        <w:t xml:space="preserve"> d’una cèl·lula d’un organisme organitzats </w:t>
      </w:r>
      <w:r>
        <w:rPr>
          <w:u w:val="single" w:color="99CB38" w:themeColor="accent1"/>
        </w:rPr>
        <w:t>per parelles</w:t>
      </w:r>
      <w:r>
        <w:rPr>
          <w:u w:color="99CB38" w:themeColor="accent1"/>
        </w:rPr>
        <w:t>.</w:t>
      </w:r>
    </w:p>
    <w:p w14:paraId="072C3AA8" w14:textId="46D2EE29" w:rsidR="0042642F" w:rsidRDefault="0042642F">
      <w:pPr>
        <w:rPr>
          <w:u w:color="99CB38" w:themeColor="accent1"/>
        </w:rPr>
      </w:pPr>
      <w:r>
        <w:rPr>
          <w:u w:color="99CB38" w:themeColor="accent1"/>
        </w:rPr>
        <w:br w:type="page"/>
      </w:r>
    </w:p>
    <w:p w14:paraId="25077E67" w14:textId="0A0899D3" w:rsidR="0042642F" w:rsidRDefault="001B2E46" w:rsidP="0042642F">
      <w:pPr>
        <w:pStyle w:val="Ttulo1"/>
        <w:ind w:left="709" w:hanging="425"/>
        <w:rPr>
          <w:u w:color="99CB38" w:themeColor="accent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B90713C" wp14:editId="720F0C00">
                <wp:simplePos x="0" y="0"/>
                <wp:positionH relativeFrom="column">
                  <wp:posOffset>-39066</wp:posOffset>
                </wp:positionH>
                <wp:positionV relativeFrom="paragraph">
                  <wp:posOffset>415290</wp:posOffset>
                </wp:positionV>
                <wp:extent cx="0" cy="172085"/>
                <wp:effectExtent l="0" t="0" r="38100" b="37465"/>
                <wp:wrapNone/>
                <wp:docPr id="78" name="Conector recto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699B4A" id="Conector recto 78" o:spid="_x0000_s1026" style="position:absolute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1pt,32.7pt" to="-3.1pt,4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" strokecolor="#99cb38 [3204]" strokeweight="1pt">
                <v:stroke joinstyle="miter"/>
              </v:line>
            </w:pict>
          </mc:Fallback>
        </mc:AlternateContent>
      </w:r>
      <w:r w:rsidR="0042642F">
        <w:rPr>
          <w:u w:color="99CB38" w:themeColor="accent1"/>
        </w:rPr>
        <w:t>la divisió cel·lular</w:t>
      </w:r>
    </w:p>
    <w:p w14:paraId="14C35EE1" w14:textId="23F7E411" w:rsidR="0042642F" w:rsidRDefault="001370A2" w:rsidP="0042642F">
      <w:pPr>
        <w:rPr>
          <w:u w:color="99CB38" w:themeColor="accent1"/>
        </w:rPr>
      </w:pPr>
      <w:r>
        <w:rPr>
          <w:u w:color="99CB38" w:themeColor="accent1"/>
        </w:rPr>
        <w:t xml:space="preserve">En les </w:t>
      </w:r>
      <w:r>
        <w:rPr>
          <w:b/>
          <w:bCs/>
          <w:u w:color="99CB38" w:themeColor="accent1"/>
        </w:rPr>
        <w:t>cèl·lules eucariotes</w:t>
      </w:r>
      <w:r>
        <w:rPr>
          <w:u w:color="99CB38" w:themeColor="accent1"/>
        </w:rPr>
        <w:t>, la divisió cel·lular es produeix en dos processos:</w:t>
      </w:r>
    </w:p>
    <w:p w14:paraId="133A5F4D" w14:textId="643DBCCE" w:rsidR="001370A2" w:rsidRPr="001370A2" w:rsidRDefault="001370A2" w:rsidP="00E209B6">
      <w:pPr>
        <w:pStyle w:val="Prrafodelista"/>
        <w:numPr>
          <w:ilvl w:val="0"/>
          <w:numId w:val="29"/>
        </w:numPr>
        <w:ind w:left="567" w:right="-164" w:hanging="207"/>
        <w:rPr>
          <w:u w:color="99CB38" w:themeColor="accent1"/>
        </w:rPr>
      </w:pPr>
      <w:r w:rsidRPr="00FB14C0">
        <w:rPr>
          <w:b/>
          <w:bCs/>
          <w:color w:val="99CB38" w:themeColor="accent1"/>
          <w:u w:val="single" w:color="99CB38" w:themeColor="accent1"/>
        </w:rPr>
        <w:t>Mitosi</w:t>
      </w:r>
      <w:r>
        <w:rPr>
          <w:b/>
          <w:bCs/>
          <w:u w:color="99CB38" w:themeColor="accent1"/>
        </w:rPr>
        <w:t>:</w:t>
      </w:r>
      <w:r>
        <w:rPr>
          <w:u w:color="99CB38" w:themeColor="accent1"/>
        </w:rPr>
        <w:t xml:space="preserve"> és un procés que reparteix de </w:t>
      </w:r>
      <w:r>
        <w:rPr>
          <w:u w:val="single" w:color="99CB38" w:themeColor="accent1"/>
        </w:rPr>
        <w:t>equitativament</w:t>
      </w:r>
      <w:r>
        <w:rPr>
          <w:u w:color="99CB38" w:themeColor="accent1"/>
        </w:rPr>
        <w:t xml:space="preserve"> el </w:t>
      </w:r>
      <w:r>
        <w:rPr>
          <w:b/>
          <w:bCs/>
          <w:u w:color="99CB38" w:themeColor="accent1"/>
        </w:rPr>
        <w:t>material genètic</w:t>
      </w:r>
      <w:r>
        <w:rPr>
          <w:u w:color="99CB38" w:themeColor="accent1"/>
        </w:rPr>
        <w:t xml:space="preserve"> entre les </w:t>
      </w:r>
      <w:r>
        <w:rPr>
          <w:u w:val="single" w:color="99CB38" w:themeColor="accent1"/>
        </w:rPr>
        <w:t>cèl·lules filles</w:t>
      </w:r>
      <w:r>
        <w:rPr>
          <w:u w:color="99CB38" w:themeColor="accent1"/>
        </w:rPr>
        <w:t>.</w:t>
      </w:r>
      <w:r>
        <w:rPr>
          <w:u w:color="99CB38" w:themeColor="accent1"/>
        </w:rPr>
        <w:br/>
        <w:t xml:space="preserve">              </w:t>
      </w:r>
      <w:r w:rsidRPr="001370A2">
        <w:rPr>
          <w:b/>
          <w:bCs/>
          <w:color w:val="99CB38" w:themeColor="accent1"/>
          <w:u w:color="99CB38" w:themeColor="accent1"/>
        </w:rPr>
        <w:t>*</w:t>
      </w:r>
      <w:r>
        <w:rPr>
          <w:u w:color="99CB38" w:themeColor="accent1"/>
        </w:rPr>
        <w:t xml:space="preserve">En els organismes </w:t>
      </w:r>
      <w:r>
        <w:rPr>
          <w:b/>
          <w:bCs/>
          <w:u w:color="99CB38" w:themeColor="accent1"/>
        </w:rPr>
        <w:t>unicel·lulars</w:t>
      </w:r>
      <w:r>
        <w:rPr>
          <w:u w:color="99CB38" w:themeColor="accent1"/>
        </w:rPr>
        <w:t xml:space="preserve"> </w:t>
      </w:r>
      <w:r w:rsidRPr="001370A2">
        <w:rPr>
          <w:color w:val="99CB38" w:themeColor="accent1"/>
          <w:u w:color="99CB38" w:themeColor="accent1"/>
        </w:rPr>
        <w:sym w:font="Wingdings" w:char="F0E0"/>
      </w:r>
      <w:r w:rsidRPr="001370A2">
        <w:rPr>
          <w:color w:val="99CB38" w:themeColor="accent1"/>
          <w:u w:color="99CB38" w:themeColor="accent1"/>
        </w:rPr>
        <w:t xml:space="preserve"> </w:t>
      </w:r>
      <w:r>
        <w:rPr>
          <w:u w:color="99CB38" w:themeColor="accent1"/>
        </w:rPr>
        <w:t xml:space="preserve">procés de </w:t>
      </w:r>
      <w:r>
        <w:rPr>
          <w:u w:val="single" w:color="99CB38" w:themeColor="accent1"/>
        </w:rPr>
        <w:t>reproducció asexual</w:t>
      </w:r>
      <w:r>
        <w:rPr>
          <w:u w:color="99CB38" w:themeColor="accent1"/>
        </w:rPr>
        <w:t xml:space="preserve"> (nou individu)</w:t>
      </w:r>
      <w:r>
        <w:rPr>
          <w:u w:color="99CB38" w:themeColor="accent1"/>
        </w:rPr>
        <w:br/>
        <w:t xml:space="preserve">              </w:t>
      </w:r>
      <w:r w:rsidRPr="001370A2">
        <w:rPr>
          <w:b/>
          <w:bCs/>
          <w:color w:val="99CB38" w:themeColor="accent1"/>
          <w:u w:color="99CB38" w:themeColor="accent1"/>
        </w:rPr>
        <w:t>*</w:t>
      </w:r>
      <w:r>
        <w:rPr>
          <w:u w:color="99CB38" w:themeColor="accent1"/>
        </w:rPr>
        <w:t xml:space="preserve">En els </w:t>
      </w:r>
      <w:r>
        <w:rPr>
          <w:b/>
          <w:bCs/>
          <w:u w:color="99CB38" w:themeColor="accent1"/>
        </w:rPr>
        <w:t>pluricel·lulars</w:t>
      </w:r>
      <w:r>
        <w:rPr>
          <w:u w:color="99CB38" w:themeColor="accent1"/>
        </w:rPr>
        <w:t xml:space="preserve"> </w:t>
      </w:r>
      <w:r w:rsidRPr="001370A2">
        <w:rPr>
          <w:color w:val="99CB38" w:themeColor="accent1"/>
          <w:u w:color="99CB38" w:themeColor="accent1"/>
        </w:rPr>
        <w:sym w:font="Wingdings" w:char="F0E0"/>
      </w:r>
      <w:r>
        <w:rPr>
          <w:u w:color="99CB38" w:themeColor="accent1"/>
        </w:rPr>
        <w:t xml:space="preserve"> mecanisme que permet </w:t>
      </w:r>
      <w:r w:rsidRPr="001370A2">
        <w:rPr>
          <w:color w:val="99CB38" w:themeColor="accent1"/>
          <w:u w:color="99CB38" w:themeColor="accent1"/>
        </w:rPr>
        <w:sym w:font="Wingdings" w:char="F0E0"/>
      </w:r>
      <w:r>
        <w:rPr>
          <w:u w:color="99CB38" w:themeColor="accent1"/>
        </w:rPr>
        <w:t xml:space="preserve"> </w:t>
      </w:r>
      <w:r>
        <w:rPr>
          <w:u w:val="single" w:color="99CB38" w:themeColor="accent1"/>
        </w:rPr>
        <w:t>creixement</w:t>
      </w:r>
      <w:r>
        <w:rPr>
          <w:u w:color="99CB38" w:themeColor="accent1"/>
        </w:rPr>
        <w:br/>
        <w:t xml:space="preserve">                                                                                                       </w:t>
      </w:r>
      <w:r w:rsidRPr="001370A2">
        <w:rPr>
          <w:color w:val="99CB38" w:themeColor="accent1"/>
          <w:u w:color="99CB38" w:themeColor="accent1"/>
        </w:rPr>
        <w:sym w:font="Wingdings" w:char="F0E0"/>
      </w:r>
      <w:r>
        <w:rPr>
          <w:u w:color="99CB38" w:themeColor="accent1"/>
        </w:rPr>
        <w:t xml:space="preserve"> </w:t>
      </w:r>
      <w:r>
        <w:rPr>
          <w:u w:val="single" w:color="99CB38" w:themeColor="accent1"/>
        </w:rPr>
        <w:t>reparació cèl·lules mortes</w:t>
      </w:r>
      <w:r>
        <w:rPr>
          <w:u w:color="99CB38" w:themeColor="accent1"/>
        </w:rPr>
        <w:t xml:space="preserve"> (teixits)</w:t>
      </w:r>
      <w:r>
        <w:rPr>
          <w:u w:color="99CB38" w:themeColor="accent1"/>
        </w:rPr>
        <w:br/>
      </w:r>
      <w:r w:rsidRPr="001370A2">
        <w:rPr>
          <w:b/>
          <w:bCs/>
          <w:color w:val="99CB38" w:themeColor="accent1"/>
          <w:u w:val="single" w:color="99CB38" w:themeColor="accent1"/>
        </w:rPr>
        <w:t>FASES</w:t>
      </w:r>
      <w:r w:rsidRPr="00FB14C0">
        <w:rPr>
          <w:b/>
          <w:bCs/>
        </w:rPr>
        <w:t>:</w:t>
      </w:r>
    </w:p>
    <w:p w14:paraId="409155C6" w14:textId="21E24C12" w:rsidR="001370A2" w:rsidRDefault="00FB14C0" w:rsidP="00E209B6">
      <w:pPr>
        <w:pStyle w:val="Prrafodelista"/>
        <w:numPr>
          <w:ilvl w:val="1"/>
          <w:numId w:val="29"/>
        </w:numPr>
        <w:ind w:left="993" w:right="-164" w:hanging="284"/>
        <w:rPr>
          <w:u w:color="99CB38" w:themeColor="accent1"/>
        </w:rPr>
      </w:pPr>
      <w:r>
        <w:rPr>
          <w:noProof/>
        </w:rPr>
        <w:drawing>
          <wp:anchor distT="0" distB="0" distL="114300" distR="114300" simplePos="0" relativeHeight="251794432" behindDoc="1" locked="0" layoutInCell="1" allowOverlap="1" wp14:anchorId="4FF421BA" wp14:editId="1C508592">
            <wp:simplePos x="0" y="0"/>
            <wp:positionH relativeFrom="column">
              <wp:posOffset>-777875</wp:posOffset>
            </wp:positionH>
            <wp:positionV relativeFrom="paragraph">
              <wp:posOffset>234205</wp:posOffset>
            </wp:positionV>
            <wp:extent cx="2383590" cy="722431"/>
            <wp:effectExtent l="0" t="0" r="0" b="1905"/>
            <wp:wrapNone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590" cy="722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u w:val="single" w:color="99CB38" w:themeColor="accent1"/>
        </w:rPr>
        <w:t>Profase</w:t>
      </w:r>
      <w:r>
        <w:rPr>
          <w:b/>
          <w:bCs/>
          <w:u w:color="99CB38" w:themeColor="accent1"/>
        </w:rPr>
        <w:t>:</w:t>
      </w:r>
      <w:r>
        <w:rPr>
          <w:u w:color="99CB38" w:themeColor="accent1"/>
        </w:rPr>
        <w:t xml:space="preserve">  </w:t>
      </w:r>
      <w:r w:rsidRPr="00FB14C0">
        <w:rPr>
          <w:b/>
          <w:bCs/>
          <w:color w:val="99CB38" w:themeColor="accent1"/>
          <w:u w:color="99CB38" w:themeColor="accent1"/>
        </w:rPr>
        <w:t>-</w:t>
      </w:r>
      <w:r>
        <w:rPr>
          <w:u w:color="99CB38" w:themeColor="accent1"/>
        </w:rPr>
        <w:t xml:space="preserve">Els </w:t>
      </w:r>
      <w:r>
        <w:rPr>
          <w:b/>
          <w:bCs/>
          <w:u w:color="99CB38" w:themeColor="accent1"/>
        </w:rPr>
        <w:t>filaments de cromatina</w:t>
      </w:r>
      <w:r>
        <w:rPr>
          <w:u w:color="99CB38" w:themeColor="accent1"/>
        </w:rPr>
        <w:t xml:space="preserve"> comencen a </w:t>
      </w:r>
      <w:r>
        <w:rPr>
          <w:u w:val="single" w:color="99CB38" w:themeColor="accent1"/>
        </w:rPr>
        <w:t>condensar-se</w:t>
      </w:r>
      <w:r>
        <w:rPr>
          <w:u w:color="99CB38" w:themeColor="accent1"/>
        </w:rPr>
        <w:t xml:space="preserve"> formant els </w:t>
      </w:r>
      <w:r>
        <w:rPr>
          <w:b/>
          <w:bCs/>
          <w:u w:color="99CB38" w:themeColor="accent1"/>
        </w:rPr>
        <w:t>cromosomes</w:t>
      </w:r>
      <w:r>
        <w:rPr>
          <w:u w:color="99CB38" w:themeColor="accent1"/>
        </w:rPr>
        <w:br/>
        <w:t xml:space="preserve">                 </w:t>
      </w:r>
      <w:r w:rsidRPr="00FB14C0">
        <w:rPr>
          <w:b/>
          <w:bCs/>
          <w:color w:val="99CB38" w:themeColor="accent1"/>
          <w:u w:color="99CB38" w:themeColor="accent1"/>
        </w:rPr>
        <w:t>-</w:t>
      </w:r>
      <w:r>
        <w:rPr>
          <w:u w:color="99CB38" w:themeColor="accent1"/>
        </w:rPr>
        <w:t>L’</w:t>
      </w:r>
      <w:r>
        <w:rPr>
          <w:b/>
          <w:bCs/>
          <w:u w:color="99CB38" w:themeColor="accent1"/>
        </w:rPr>
        <w:t>embolcall nuclear</w:t>
      </w:r>
      <w:r>
        <w:rPr>
          <w:u w:color="99CB38" w:themeColor="accent1"/>
        </w:rPr>
        <w:t xml:space="preserve"> i el </w:t>
      </w:r>
      <w:r>
        <w:rPr>
          <w:b/>
          <w:bCs/>
          <w:u w:color="99CB38" w:themeColor="accent1"/>
        </w:rPr>
        <w:t>nuclèol</w:t>
      </w:r>
      <w:r>
        <w:rPr>
          <w:u w:color="99CB38" w:themeColor="accent1"/>
        </w:rPr>
        <w:t xml:space="preserve"> es </w:t>
      </w:r>
      <w:r>
        <w:rPr>
          <w:u w:val="single" w:color="99CB38" w:themeColor="accent1"/>
        </w:rPr>
        <w:t>desintegren</w:t>
      </w:r>
      <w:r>
        <w:rPr>
          <w:u w:color="99CB38" w:themeColor="accent1"/>
        </w:rPr>
        <w:br/>
        <w:t xml:space="preserve">                 </w:t>
      </w:r>
      <w:r w:rsidRPr="00FB14C0">
        <w:rPr>
          <w:b/>
          <w:bCs/>
          <w:color w:val="99CB38" w:themeColor="accent1"/>
          <w:u w:color="99CB38" w:themeColor="accent1"/>
        </w:rPr>
        <w:t>-</w:t>
      </w:r>
      <w:r>
        <w:rPr>
          <w:u w:color="99CB38" w:themeColor="accent1"/>
        </w:rPr>
        <w:t xml:space="preserve">Comença a formar-se el </w:t>
      </w:r>
      <w:r>
        <w:rPr>
          <w:b/>
          <w:bCs/>
          <w:u w:color="99CB38" w:themeColor="accent1"/>
        </w:rPr>
        <w:t>fus acromàtic</w:t>
      </w:r>
      <w:r>
        <w:rPr>
          <w:u w:color="99CB38" w:themeColor="accent1"/>
        </w:rPr>
        <w:t xml:space="preserve">, uns </w:t>
      </w:r>
      <w:r>
        <w:rPr>
          <w:u w:val="single" w:color="99CB38" w:themeColor="accent1"/>
        </w:rPr>
        <w:t>filaments proteics</w:t>
      </w:r>
      <w:r>
        <w:rPr>
          <w:u w:color="99CB38" w:themeColor="accent1"/>
        </w:rPr>
        <w:t xml:space="preserve"> que s’originen als</w:t>
      </w:r>
      <w:r>
        <w:rPr>
          <w:u w:color="99CB38" w:themeColor="accent1"/>
        </w:rPr>
        <w:br/>
        <w:t xml:space="preserve">                  </w:t>
      </w:r>
      <w:r>
        <w:rPr>
          <w:b/>
          <w:bCs/>
          <w:u w:color="99CB38" w:themeColor="accent1"/>
        </w:rPr>
        <w:t>centríols</w:t>
      </w:r>
      <w:r>
        <w:rPr>
          <w:u w:color="99CB38" w:themeColor="accent1"/>
        </w:rPr>
        <w:t xml:space="preserve"> (duplicats a la interfase).</w:t>
      </w:r>
    </w:p>
    <w:p w14:paraId="4C5F1FAD" w14:textId="73358280" w:rsidR="001B2E46" w:rsidRDefault="001B2E46" w:rsidP="00FB14C0">
      <w:pPr>
        <w:ind w:right="-164"/>
        <w:rPr>
          <w:u w:color="99CB38" w:themeColor="accent1"/>
        </w:rPr>
      </w:pPr>
      <w:r>
        <w:rPr>
          <w:noProof/>
        </w:rPr>
        <w:drawing>
          <wp:anchor distT="0" distB="0" distL="114300" distR="114300" simplePos="0" relativeHeight="251795456" behindDoc="1" locked="0" layoutInCell="1" allowOverlap="1" wp14:anchorId="700B48F4" wp14:editId="2F5C2224">
            <wp:simplePos x="0" y="0"/>
            <wp:positionH relativeFrom="column">
              <wp:posOffset>-721774</wp:posOffset>
            </wp:positionH>
            <wp:positionV relativeFrom="paragraph">
              <wp:posOffset>274982</wp:posOffset>
            </wp:positionV>
            <wp:extent cx="1874520" cy="643890"/>
            <wp:effectExtent l="0" t="0" r="0" b="3810"/>
            <wp:wrapNone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64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4A7BD5" w14:textId="13351CB5" w:rsidR="00FB14C0" w:rsidRPr="00FB14C0" w:rsidRDefault="00FB14C0" w:rsidP="00FB14C0">
      <w:pPr>
        <w:ind w:right="-164"/>
        <w:rPr>
          <w:u w:color="99CB38" w:themeColor="accent1"/>
        </w:rPr>
      </w:pPr>
    </w:p>
    <w:p w14:paraId="0F1F7E90" w14:textId="6A20740B" w:rsidR="00FB14C0" w:rsidRDefault="00FB14C0" w:rsidP="00E209B6">
      <w:pPr>
        <w:pStyle w:val="Prrafodelista"/>
        <w:numPr>
          <w:ilvl w:val="1"/>
          <w:numId w:val="29"/>
        </w:numPr>
        <w:ind w:left="993" w:right="-164" w:hanging="284"/>
        <w:rPr>
          <w:u w:color="99CB38" w:themeColor="accent1"/>
        </w:rPr>
      </w:pPr>
      <w:r>
        <w:rPr>
          <w:b/>
          <w:bCs/>
          <w:u w:val="single" w:color="99CB38" w:themeColor="accent1"/>
        </w:rPr>
        <w:t>Metafase</w:t>
      </w:r>
      <w:r w:rsidRPr="00FB14C0">
        <w:rPr>
          <w:u w:color="99CB38" w:themeColor="accent1"/>
        </w:rPr>
        <w:t>:</w:t>
      </w:r>
      <w:r>
        <w:rPr>
          <w:u w:color="99CB38" w:themeColor="accent1"/>
        </w:rPr>
        <w:t xml:space="preserve">  </w:t>
      </w:r>
      <w:r w:rsidRPr="001B2E46">
        <w:rPr>
          <w:b/>
          <w:bCs/>
          <w:color w:val="99CB38" w:themeColor="accent1"/>
          <w:u w:color="99CB38" w:themeColor="accent1"/>
        </w:rPr>
        <w:t>-</w:t>
      </w:r>
      <w:r>
        <w:rPr>
          <w:u w:color="99CB38" w:themeColor="accent1"/>
        </w:rPr>
        <w:t xml:space="preserve">Els </w:t>
      </w:r>
      <w:r>
        <w:rPr>
          <w:b/>
          <w:bCs/>
          <w:u w:color="99CB38" w:themeColor="accent1"/>
        </w:rPr>
        <w:t>cromosomes</w:t>
      </w:r>
      <w:r>
        <w:rPr>
          <w:u w:color="99CB38" w:themeColor="accent1"/>
        </w:rPr>
        <w:t xml:space="preserve"> se situen al </w:t>
      </w:r>
      <w:r>
        <w:rPr>
          <w:u w:val="single" w:color="99CB38" w:themeColor="accent1"/>
        </w:rPr>
        <w:t>centre de la cèl·lula</w:t>
      </w:r>
      <w:r>
        <w:rPr>
          <w:u w:color="99CB38" w:themeColor="accent1"/>
        </w:rPr>
        <w:t xml:space="preserve"> </w:t>
      </w:r>
      <w:r w:rsidRPr="001B2E46">
        <w:rPr>
          <w:color w:val="99CB38" w:themeColor="accent1"/>
          <w:u w:color="99CB38" w:themeColor="accent1"/>
        </w:rPr>
        <w:sym w:font="Wingdings" w:char="F0E0"/>
      </w:r>
      <w:r>
        <w:rPr>
          <w:u w:color="99CB38" w:themeColor="accent1"/>
        </w:rPr>
        <w:t xml:space="preserve"> </w:t>
      </w:r>
      <w:r>
        <w:rPr>
          <w:b/>
          <w:bCs/>
          <w:u w:color="99CB38" w:themeColor="accent1"/>
        </w:rPr>
        <w:t>placa equatorial</w:t>
      </w:r>
      <w:r>
        <w:rPr>
          <w:u w:color="99CB38" w:themeColor="accent1"/>
        </w:rPr>
        <w:br/>
        <w:t xml:space="preserve">                    </w:t>
      </w:r>
      <w:r>
        <w:rPr>
          <w:b/>
          <w:bCs/>
          <w:u w:color="99CB38" w:themeColor="accent1"/>
        </w:rPr>
        <w:t xml:space="preserve"> </w:t>
      </w:r>
      <w:r w:rsidRPr="001B2E46">
        <w:rPr>
          <w:b/>
          <w:bCs/>
          <w:color w:val="99CB38" w:themeColor="accent1"/>
          <w:u w:color="99CB38" w:themeColor="accent1"/>
        </w:rPr>
        <w:t>-</w:t>
      </w:r>
      <w:r>
        <w:rPr>
          <w:u w:color="99CB38" w:themeColor="accent1"/>
        </w:rPr>
        <w:t xml:space="preserve">El </w:t>
      </w:r>
      <w:r>
        <w:rPr>
          <w:b/>
          <w:bCs/>
          <w:u w:color="99CB38" w:themeColor="accent1"/>
        </w:rPr>
        <w:t>fus acromàtic</w:t>
      </w:r>
      <w:r>
        <w:rPr>
          <w:u w:color="99CB38" w:themeColor="accent1"/>
        </w:rPr>
        <w:t xml:space="preserve"> s’uneix als cromosomes pel </w:t>
      </w:r>
      <w:r>
        <w:rPr>
          <w:b/>
          <w:bCs/>
          <w:u w:color="99CB38" w:themeColor="accent1"/>
        </w:rPr>
        <w:t>cinetocor</w:t>
      </w:r>
      <w:r>
        <w:rPr>
          <w:u w:color="99CB38" w:themeColor="accent1"/>
        </w:rPr>
        <w:t>, estructura discoidal</w:t>
      </w:r>
      <w:r>
        <w:rPr>
          <w:u w:color="99CB38" w:themeColor="accent1"/>
        </w:rPr>
        <w:br/>
        <w:t xml:space="preserve">                      situada al </w:t>
      </w:r>
      <w:r>
        <w:rPr>
          <w:u w:val="single" w:color="99CB38" w:themeColor="accent1"/>
        </w:rPr>
        <w:t>centròmer</w:t>
      </w:r>
      <w:r>
        <w:rPr>
          <w:u w:color="99CB38" w:themeColor="accent1"/>
        </w:rPr>
        <w:t>.</w:t>
      </w:r>
      <w:r w:rsidRPr="00FB14C0">
        <w:rPr>
          <w:noProof/>
        </w:rPr>
        <w:t xml:space="preserve"> </w:t>
      </w:r>
    </w:p>
    <w:p w14:paraId="79EB4076" w14:textId="19A62A98" w:rsidR="00FB14C0" w:rsidRDefault="001B2E46" w:rsidP="00E209B6">
      <w:pPr>
        <w:pStyle w:val="Prrafodelista"/>
        <w:numPr>
          <w:ilvl w:val="1"/>
          <w:numId w:val="29"/>
        </w:numPr>
        <w:ind w:left="993" w:right="-164" w:hanging="284"/>
        <w:rPr>
          <w:u w:color="99CB38" w:themeColor="accent1"/>
        </w:rPr>
      </w:pPr>
      <w:r>
        <w:rPr>
          <w:noProof/>
        </w:rPr>
        <w:drawing>
          <wp:anchor distT="0" distB="0" distL="114300" distR="114300" simplePos="0" relativeHeight="251796480" behindDoc="1" locked="0" layoutInCell="1" allowOverlap="1" wp14:anchorId="26500503" wp14:editId="64296D1B">
            <wp:simplePos x="0" y="0"/>
            <wp:positionH relativeFrom="column">
              <wp:posOffset>-554990</wp:posOffset>
            </wp:positionH>
            <wp:positionV relativeFrom="paragraph">
              <wp:posOffset>64770</wp:posOffset>
            </wp:positionV>
            <wp:extent cx="914400" cy="705485"/>
            <wp:effectExtent l="0" t="0" r="0" b="0"/>
            <wp:wrapNone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0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14C0">
        <w:rPr>
          <w:b/>
          <w:bCs/>
          <w:u w:val="single" w:color="99CB38" w:themeColor="accent1"/>
        </w:rPr>
        <w:t>Anafase</w:t>
      </w:r>
      <w:r w:rsidR="00FB14C0" w:rsidRPr="00FB14C0">
        <w:rPr>
          <w:u w:color="99CB38" w:themeColor="accent1"/>
        </w:rPr>
        <w:t>:</w:t>
      </w:r>
      <w:r>
        <w:rPr>
          <w:u w:color="99CB38" w:themeColor="accent1"/>
        </w:rPr>
        <w:t xml:space="preserve"> </w:t>
      </w:r>
      <w:r w:rsidRPr="001B2E46">
        <w:rPr>
          <w:color w:val="99CB38" w:themeColor="accent1"/>
          <w:u w:color="99CB38" w:themeColor="accent1"/>
        </w:rPr>
        <w:t xml:space="preserve"> </w:t>
      </w:r>
      <w:r w:rsidRPr="001B2E46">
        <w:rPr>
          <w:b/>
          <w:bCs/>
          <w:color w:val="99CB38" w:themeColor="accent1"/>
          <w:u w:color="99CB38" w:themeColor="accent1"/>
        </w:rPr>
        <w:t>-</w:t>
      </w:r>
      <w:r>
        <w:rPr>
          <w:u w:color="99CB38" w:themeColor="accent1"/>
        </w:rPr>
        <w:t xml:space="preserve">Els </w:t>
      </w:r>
      <w:r>
        <w:rPr>
          <w:b/>
          <w:bCs/>
          <w:u w:color="99CB38" w:themeColor="accent1"/>
        </w:rPr>
        <w:t>cromosomes</w:t>
      </w:r>
      <w:r>
        <w:rPr>
          <w:u w:color="99CB38" w:themeColor="accent1"/>
        </w:rPr>
        <w:t xml:space="preserve"> es </w:t>
      </w:r>
      <w:r>
        <w:rPr>
          <w:u w:val="single" w:color="99CB38" w:themeColor="accent1"/>
        </w:rPr>
        <w:t>trenquen</w:t>
      </w:r>
      <w:r>
        <w:rPr>
          <w:u w:color="99CB38" w:themeColor="accent1"/>
        </w:rPr>
        <w:t xml:space="preserve"> pel </w:t>
      </w:r>
      <w:r>
        <w:rPr>
          <w:b/>
          <w:bCs/>
          <w:u w:color="99CB38" w:themeColor="accent1"/>
        </w:rPr>
        <w:t>centròmer</w:t>
      </w:r>
      <w:r>
        <w:rPr>
          <w:u w:color="99CB38" w:themeColor="accent1"/>
        </w:rPr>
        <w:t>.</w:t>
      </w:r>
      <w:r>
        <w:rPr>
          <w:u w:color="99CB38" w:themeColor="accent1"/>
        </w:rPr>
        <w:br/>
        <w:t xml:space="preserve">                 </w:t>
      </w:r>
      <w:r w:rsidRPr="001B2E46">
        <w:rPr>
          <w:color w:val="99CB38" w:themeColor="accent1"/>
          <w:u w:color="99CB38" w:themeColor="accent1"/>
        </w:rPr>
        <w:t xml:space="preserve"> </w:t>
      </w:r>
      <w:r w:rsidRPr="001B2E46">
        <w:rPr>
          <w:b/>
          <w:bCs/>
          <w:color w:val="99CB38" w:themeColor="accent1"/>
          <w:u w:color="99CB38" w:themeColor="accent1"/>
        </w:rPr>
        <w:t>-</w:t>
      </w:r>
      <w:r>
        <w:rPr>
          <w:u w:color="99CB38" w:themeColor="accent1"/>
        </w:rPr>
        <w:t xml:space="preserve">Les </w:t>
      </w:r>
      <w:r>
        <w:rPr>
          <w:b/>
          <w:bCs/>
          <w:u w:color="99CB38" w:themeColor="accent1"/>
        </w:rPr>
        <w:t>cromàtides germanes</w:t>
      </w:r>
      <w:r>
        <w:rPr>
          <w:u w:color="99CB38" w:themeColor="accent1"/>
        </w:rPr>
        <w:t xml:space="preserve"> es dirigeixen a </w:t>
      </w:r>
      <w:r>
        <w:rPr>
          <w:u w:val="single" w:color="99CB38" w:themeColor="accent1"/>
        </w:rPr>
        <w:t>pols oposats</w:t>
      </w:r>
      <w:r>
        <w:rPr>
          <w:u w:color="99CB38" w:themeColor="accent1"/>
        </w:rPr>
        <w:t xml:space="preserve"> arrosegades pel </w:t>
      </w:r>
      <w:r>
        <w:rPr>
          <w:b/>
          <w:bCs/>
          <w:u w:color="99CB38" w:themeColor="accent1"/>
        </w:rPr>
        <w:t>fus</w:t>
      </w:r>
      <w:r>
        <w:rPr>
          <w:b/>
          <w:bCs/>
          <w:u w:color="99CB38" w:themeColor="accent1"/>
        </w:rPr>
        <w:br/>
        <w:t xml:space="preserve">                   acromàtic</w:t>
      </w:r>
      <w:r>
        <w:rPr>
          <w:u w:color="99CB38" w:themeColor="accent1"/>
        </w:rPr>
        <w:t>.</w:t>
      </w:r>
      <w:r w:rsidRPr="001B2E46">
        <w:rPr>
          <w:noProof/>
        </w:rPr>
        <w:t xml:space="preserve"> </w:t>
      </w:r>
    </w:p>
    <w:p w14:paraId="037FC673" w14:textId="465DB889" w:rsidR="00FB14C0" w:rsidRPr="001B2E46" w:rsidRDefault="001B2E46" w:rsidP="00E209B6">
      <w:pPr>
        <w:pStyle w:val="Prrafodelista"/>
        <w:numPr>
          <w:ilvl w:val="1"/>
          <w:numId w:val="29"/>
        </w:numPr>
        <w:ind w:left="993" w:right="-164" w:hanging="284"/>
        <w:rPr>
          <w:u w:color="99CB38" w:themeColor="accent1"/>
        </w:rPr>
      </w:pPr>
      <w:r>
        <w:rPr>
          <w:noProof/>
        </w:rPr>
        <w:drawing>
          <wp:anchor distT="0" distB="0" distL="114300" distR="114300" simplePos="0" relativeHeight="251799552" behindDoc="1" locked="0" layoutInCell="1" allowOverlap="1" wp14:anchorId="423D6D76" wp14:editId="23D87EAE">
            <wp:simplePos x="0" y="0"/>
            <wp:positionH relativeFrom="column">
              <wp:posOffset>478597</wp:posOffset>
            </wp:positionH>
            <wp:positionV relativeFrom="paragraph">
              <wp:posOffset>182687</wp:posOffset>
            </wp:positionV>
            <wp:extent cx="707666" cy="660967"/>
            <wp:effectExtent l="0" t="0" r="0" b="6350"/>
            <wp:wrapNone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666" cy="6609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14C0">
        <w:rPr>
          <w:b/>
          <w:bCs/>
          <w:u w:val="single" w:color="99CB38" w:themeColor="accent1"/>
        </w:rPr>
        <w:t>Telofase</w:t>
      </w:r>
      <w:r w:rsidR="00FB14C0" w:rsidRPr="00FB14C0">
        <w:rPr>
          <w:u w:color="99CB38" w:themeColor="accent1"/>
        </w:rPr>
        <w:t>:</w:t>
      </w:r>
      <w:r>
        <w:rPr>
          <w:u w:color="99CB38" w:themeColor="accent1"/>
        </w:rPr>
        <w:t xml:space="preserve">  </w:t>
      </w:r>
      <w:r w:rsidRPr="001B2E46">
        <w:rPr>
          <w:b/>
          <w:bCs/>
          <w:color w:val="99CB38" w:themeColor="accent1"/>
          <w:u w:color="99CB38" w:themeColor="accent1"/>
        </w:rPr>
        <w:t>-</w:t>
      </w:r>
      <w:r>
        <w:rPr>
          <w:u w:color="99CB38" w:themeColor="accent1"/>
        </w:rPr>
        <w:t xml:space="preserve">Els </w:t>
      </w:r>
      <w:r>
        <w:rPr>
          <w:b/>
          <w:bCs/>
          <w:u w:color="99CB38" w:themeColor="accent1"/>
        </w:rPr>
        <w:t>cromosomes</w:t>
      </w:r>
      <w:r>
        <w:rPr>
          <w:u w:color="99CB38" w:themeColor="accent1"/>
        </w:rPr>
        <w:t xml:space="preserve"> comencen a </w:t>
      </w:r>
      <w:r>
        <w:rPr>
          <w:u w:val="single" w:color="99CB38" w:themeColor="accent1"/>
        </w:rPr>
        <w:t>descondensar-se</w:t>
      </w:r>
      <w:r>
        <w:rPr>
          <w:u w:color="99CB38" w:themeColor="accent1"/>
        </w:rPr>
        <w:t xml:space="preserve"> i adopten la forma de </w:t>
      </w:r>
      <w:r>
        <w:rPr>
          <w:b/>
          <w:bCs/>
          <w:u w:color="99CB38" w:themeColor="accent1"/>
        </w:rPr>
        <w:t>cromatina</w:t>
      </w:r>
      <w:r>
        <w:rPr>
          <w:u w:color="99CB38" w:themeColor="accent1"/>
        </w:rPr>
        <w:br/>
        <w:t xml:space="preserve">                  </w:t>
      </w:r>
      <w:r>
        <w:rPr>
          <w:b/>
          <w:bCs/>
          <w:u w:color="99CB38" w:themeColor="accent1"/>
        </w:rPr>
        <w:t xml:space="preserve"> </w:t>
      </w:r>
      <w:r w:rsidRPr="001B2E46">
        <w:rPr>
          <w:b/>
          <w:bCs/>
          <w:color w:val="99CB38" w:themeColor="accent1"/>
          <w:u w:color="99CB38" w:themeColor="accent1"/>
        </w:rPr>
        <w:t>-</w:t>
      </w:r>
      <w:r>
        <w:rPr>
          <w:u w:color="99CB38" w:themeColor="accent1"/>
        </w:rPr>
        <w:t xml:space="preserve">Es </w:t>
      </w:r>
      <w:r>
        <w:rPr>
          <w:u w:val="single" w:color="99CB38" w:themeColor="accent1"/>
        </w:rPr>
        <w:t>forma</w:t>
      </w:r>
      <w:r>
        <w:rPr>
          <w:u w:color="99CB38" w:themeColor="accent1"/>
        </w:rPr>
        <w:t xml:space="preserve"> l’</w:t>
      </w:r>
      <w:r>
        <w:rPr>
          <w:b/>
          <w:bCs/>
          <w:u w:color="99CB38" w:themeColor="accent1"/>
        </w:rPr>
        <w:t>envoltall nuclear</w:t>
      </w:r>
      <w:r>
        <w:rPr>
          <w:u w:color="99CB38" w:themeColor="accent1"/>
        </w:rPr>
        <w:t xml:space="preserve"> i reapareix el </w:t>
      </w:r>
      <w:r>
        <w:rPr>
          <w:b/>
          <w:bCs/>
          <w:u w:color="99CB38" w:themeColor="accent1"/>
        </w:rPr>
        <w:t>nuclèol</w:t>
      </w:r>
    </w:p>
    <w:p w14:paraId="63D6FB05" w14:textId="5F56B2D4" w:rsidR="001B2E46" w:rsidRDefault="001B2E46" w:rsidP="001B2E46">
      <w:pPr>
        <w:ind w:right="-164"/>
        <w:rPr>
          <w:u w:color="99CB38" w:themeColor="accent1"/>
        </w:rPr>
      </w:pPr>
    </w:p>
    <w:p w14:paraId="066B6CD3" w14:textId="4B55E17D" w:rsidR="001B2E46" w:rsidRDefault="001B2E46" w:rsidP="001B2E46">
      <w:pPr>
        <w:ind w:right="-164"/>
        <w:rPr>
          <w:u w:color="99CB38" w:themeColor="accent1"/>
        </w:rPr>
      </w:pPr>
    </w:p>
    <w:p w14:paraId="7DEC5CD1" w14:textId="6F6A024C" w:rsidR="001B2E46" w:rsidRPr="001B2E46" w:rsidRDefault="001B2E46" w:rsidP="001B2E46">
      <w:pPr>
        <w:ind w:right="-164"/>
        <w:rPr>
          <w:u w:color="99CB38" w:themeColor="accent1"/>
        </w:rPr>
      </w:pPr>
    </w:p>
    <w:p w14:paraId="1A547DC2" w14:textId="38CDF7D8" w:rsidR="001B2E46" w:rsidRDefault="001370A2" w:rsidP="00E209B6">
      <w:pPr>
        <w:pStyle w:val="Prrafodelista"/>
        <w:numPr>
          <w:ilvl w:val="0"/>
          <w:numId w:val="29"/>
        </w:numPr>
        <w:ind w:left="567" w:hanging="207"/>
        <w:rPr>
          <w:u w:color="99CB38" w:themeColor="accent1"/>
        </w:rPr>
      </w:pPr>
      <w:r w:rsidRPr="00FB14C0">
        <w:rPr>
          <w:b/>
          <w:bCs/>
          <w:color w:val="99CB38" w:themeColor="accent1"/>
          <w:u w:val="single" w:color="99CB38" w:themeColor="accent1"/>
        </w:rPr>
        <w:t>Citocinesi</w:t>
      </w:r>
      <w:r>
        <w:rPr>
          <w:b/>
          <w:bCs/>
          <w:u w:color="99CB38" w:themeColor="accent1"/>
        </w:rPr>
        <w:t>:</w:t>
      </w:r>
      <w:r>
        <w:rPr>
          <w:u w:color="99CB38" w:themeColor="accent1"/>
        </w:rPr>
        <w:t xml:space="preserve"> consisteix en la </w:t>
      </w:r>
      <w:r>
        <w:rPr>
          <w:b/>
          <w:bCs/>
          <w:u w:color="99CB38" w:themeColor="accent1"/>
        </w:rPr>
        <w:t>fragmentació del citoplasma</w:t>
      </w:r>
      <w:r>
        <w:rPr>
          <w:u w:color="99CB38" w:themeColor="accent1"/>
        </w:rPr>
        <w:t xml:space="preserve">, que es </w:t>
      </w:r>
      <w:r>
        <w:rPr>
          <w:u w:val="single" w:color="99CB38" w:themeColor="accent1"/>
        </w:rPr>
        <w:t>reparteix</w:t>
      </w:r>
      <w:r>
        <w:rPr>
          <w:u w:color="99CB38" w:themeColor="accent1"/>
        </w:rPr>
        <w:t xml:space="preserve"> en les </w:t>
      </w:r>
      <w:r>
        <w:rPr>
          <w:b/>
          <w:bCs/>
          <w:u w:color="99CB38" w:themeColor="accent1"/>
        </w:rPr>
        <w:t>cèl·lules filles</w:t>
      </w:r>
      <w:r>
        <w:rPr>
          <w:u w:color="99CB38" w:themeColor="accent1"/>
        </w:rPr>
        <w:t>.</w:t>
      </w:r>
    </w:p>
    <w:p w14:paraId="0979CCFC" w14:textId="770BC605" w:rsidR="001B2E46" w:rsidRDefault="003B0792" w:rsidP="00E209B6">
      <w:pPr>
        <w:pStyle w:val="Prrafodelista"/>
        <w:numPr>
          <w:ilvl w:val="1"/>
          <w:numId w:val="30"/>
        </w:numPr>
        <w:ind w:left="993" w:hanging="284"/>
        <w:rPr>
          <w:u w:color="99CB38" w:themeColor="accent1"/>
        </w:rPr>
      </w:pPr>
      <w:r>
        <w:rPr>
          <w:noProof/>
        </w:rPr>
        <w:drawing>
          <wp:anchor distT="0" distB="0" distL="114300" distR="114300" simplePos="0" relativeHeight="251800576" behindDoc="1" locked="0" layoutInCell="1" allowOverlap="1" wp14:anchorId="3F9D37BA" wp14:editId="5E7156B2">
            <wp:simplePos x="0" y="0"/>
            <wp:positionH relativeFrom="column">
              <wp:posOffset>1986915</wp:posOffset>
            </wp:positionH>
            <wp:positionV relativeFrom="paragraph">
              <wp:posOffset>232106</wp:posOffset>
            </wp:positionV>
            <wp:extent cx="3816626" cy="893217"/>
            <wp:effectExtent l="0" t="0" r="0" b="2540"/>
            <wp:wrapNone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626" cy="893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u w:color="99CB38" w:themeColor="accent1"/>
        </w:rPr>
        <w:t xml:space="preserve">En les </w:t>
      </w:r>
      <w:r>
        <w:rPr>
          <w:b/>
          <w:bCs/>
          <w:u w:color="99CB38" w:themeColor="accent1"/>
        </w:rPr>
        <w:t>cèl·lules animals</w:t>
      </w:r>
      <w:r>
        <w:rPr>
          <w:u w:color="99CB38" w:themeColor="accent1"/>
        </w:rPr>
        <w:t xml:space="preserve">: la divisió del citoplasma es produeix per </w:t>
      </w:r>
      <w:r>
        <w:rPr>
          <w:b/>
          <w:bCs/>
          <w:u w:color="99CB38" w:themeColor="accent1"/>
        </w:rPr>
        <w:t>estrangulació</w:t>
      </w:r>
      <w:r>
        <w:rPr>
          <w:u w:color="99CB38" w:themeColor="accent1"/>
        </w:rPr>
        <w:t xml:space="preserve"> en l’</w:t>
      </w:r>
      <w:r>
        <w:rPr>
          <w:u w:val="single" w:color="99CB38" w:themeColor="accent1"/>
        </w:rPr>
        <w:t>equador</w:t>
      </w:r>
      <w:r>
        <w:rPr>
          <w:u w:color="99CB38" w:themeColor="accent1"/>
        </w:rPr>
        <w:t xml:space="preserve"> de la cèl·lula.</w:t>
      </w:r>
    </w:p>
    <w:p w14:paraId="50A1F1B9" w14:textId="665586C5" w:rsidR="003B0792" w:rsidRDefault="003B0792" w:rsidP="003B0792">
      <w:pPr>
        <w:pStyle w:val="Prrafodelista"/>
        <w:ind w:left="993"/>
        <w:rPr>
          <w:u w:color="99CB38" w:themeColor="accent1"/>
        </w:rPr>
      </w:pPr>
    </w:p>
    <w:p w14:paraId="1FD71E67" w14:textId="7A38678D" w:rsidR="003B0792" w:rsidRDefault="003B0792" w:rsidP="003B0792">
      <w:pPr>
        <w:pStyle w:val="Prrafodelista"/>
        <w:ind w:left="993"/>
        <w:rPr>
          <w:u w:color="99CB38" w:themeColor="accent1"/>
        </w:rPr>
      </w:pPr>
    </w:p>
    <w:p w14:paraId="78BB5B32" w14:textId="23CF86BF" w:rsidR="003B0792" w:rsidRDefault="003B0792" w:rsidP="003B0792">
      <w:pPr>
        <w:rPr>
          <w:u w:color="99CB38" w:themeColor="accent1"/>
        </w:rPr>
      </w:pPr>
    </w:p>
    <w:p w14:paraId="3764D465" w14:textId="24C5FAD5" w:rsidR="003B0792" w:rsidRDefault="003B0792" w:rsidP="003B0792">
      <w:pPr>
        <w:rPr>
          <w:u w:color="99CB38" w:themeColor="accent1"/>
        </w:rPr>
      </w:pPr>
    </w:p>
    <w:p w14:paraId="3306B9BF" w14:textId="357F64E2" w:rsidR="003B0792" w:rsidRPr="003B0792" w:rsidRDefault="003B0792" w:rsidP="003B0792">
      <w:pPr>
        <w:rPr>
          <w:u w:color="99CB38" w:themeColor="accent1"/>
        </w:rPr>
      </w:pPr>
    </w:p>
    <w:p w14:paraId="2876110C" w14:textId="47ABDFE0" w:rsidR="003B0792" w:rsidRDefault="003B0792" w:rsidP="00E209B6">
      <w:pPr>
        <w:pStyle w:val="Prrafodelista"/>
        <w:numPr>
          <w:ilvl w:val="1"/>
          <w:numId w:val="30"/>
        </w:numPr>
        <w:ind w:left="993" w:hanging="284"/>
        <w:rPr>
          <w:u w:color="99CB38" w:themeColor="accent1"/>
        </w:rPr>
      </w:pPr>
      <w:r>
        <w:rPr>
          <w:u w:color="99CB38" w:themeColor="accent1"/>
        </w:rPr>
        <w:t xml:space="preserve">En les </w:t>
      </w:r>
      <w:r>
        <w:rPr>
          <w:b/>
          <w:bCs/>
          <w:u w:color="99CB38" w:themeColor="accent1"/>
        </w:rPr>
        <w:t>cèl·lules vegetals</w:t>
      </w:r>
      <w:r>
        <w:rPr>
          <w:u w:color="99CB38" w:themeColor="accent1"/>
        </w:rPr>
        <w:t xml:space="preserve">: la divisió del citoplasma es produeix per formació d’una paret anomenada </w:t>
      </w:r>
      <w:r>
        <w:rPr>
          <w:b/>
          <w:bCs/>
          <w:u w:color="99CB38" w:themeColor="accent1"/>
        </w:rPr>
        <w:t>fragmoplast</w:t>
      </w:r>
      <w:r>
        <w:rPr>
          <w:u w:color="99CB38" w:themeColor="accent1"/>
        </w:rPr>
        <w:t xml:space="preserve">  degut a la </w:t>
      </w:r>
      <w:r>
        <w:rPr>
          <w:b/>
          <w:bCs/>
          <w:u w:color="99CB38" w:themeColor="accent1"/>
        </w:rPr>
        <w:t>rígida paret cel·lular</w:t>
      </w:r>
      <w:r>
        <w:rPr>
          <w:u w:color="99CB38" w:themeColor="accent1"/>
        </w:rPr>
        <w:t xml:space="preserve"> que </w:t>
      </w:r>
      <w:r>
        <w:rPr>
          <w:u w:val="single" w:color="99CB38" w:themeColor="accent1"/>
        </w:rPr>
        <w:t>impideix l’estrangulació</w:t>
      </w:r>
      <w:r>
        <w:rPr>
          <w:u w:color="99CB38" w:themeColor="accent1"/>
        </w:rPr>
        <w:t>.</w:t>
      </w:r>
    </w:p>
    <w:p w14:paraId="6640DA94" w14:textId="489168B0" w:rsidR="003B0792" w:rsidRDefault="003B0792" w:rsidP="003B0792">
      <w:pPr>
        <w:rPr>
          <w:u w:color="99CB38" w:themeColor="accent1"/>
        </w:rPr>
      </w:pPr>
      <w:r>
        <w:rPr>
          <w:noProof/>
        </w:rPr>
        <w:drawing>
          <wp:anchor distT="0" distB="0" distL="114300" distR="114300" simplePos="0" relativeHeight="251801600" behindDoc="1" locked="0" layoutInCell="1" allowOverlap="1" wp14:anchorId="2CE4C24F" wp14:editId="39A76060">
            <wp:simplePos x="0" y="0"/>
            <wp:positionH relativeFrom="column">
              <wp:posOffset>1606001</wp:posOffset>
            </wp:positionH>
            <wp:positionV relativeFrom="paragraph">
              <wp:posOffset>57703</wp:posOffset>
            </wp:positionV>
            <wp:extent cx="2441051" cy="940365"/>
            <wp:effectExtent l="0" t="0" r="0" b="0"/>
            <wp:wrapNone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051" cy="940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B60D0B" w14:textId="478F7381" w:rsidR="003B0792" w:rsidRPr="003B0792" w:rsidRDefault="003B0792" w:rsidP="003B0792"/>
    <w:p w14:paraId="5B071F89" w14:textId="2ABDD18B" w:rsidR="003B0792" w:rsidRPr="003B0792" w:rsidRDefault="003B0792" w:rsidP="003B0792"/>
    <w:p w14:paraId="479A7588" w14:textId="59EB29FA" w:rsidR="003B0792" w:rsidRPr="003B0792" w:rsidRDefault="003B0792" w:rsidP="003B0792"/>
    <w:p w14:paraId="3FAB0C19" w14:textId="02243F1B" w:rsidR="003B0792" w:rsidRPr="003B0792" w:rsidRDefault="003B0792" w:rsidP="003B0792"/>
    <w:p w14:paraId="412CE695" w14:textId="3EFCC55D" w:rsidR="003B0792" w:rsidRDefault="003B56B8" w:rsidP="003B0792">
      <w:pPr>
        <w:pStyle w:val="Ttulo1"/>
        <w:ind w:left="709" w:hanging="425"/>
        <w:rPr>
          <w:u w:color="99CB38" w:themeColor="accent1"/>
        </w:rPr>
      </w:pPr>
      <w:r>
        <w:rPr>
          <w:noProof/>
        </w:rPr>
        <w:drawing>
          <wp:anchor distT="0" distB="0" distL="114300" distR="114300" simplePos="0" relativeHeight="251803648" behindDoc="1" locked="0" layoutInCell="1" allowOverlap="1" wp14:anchorId="208AF268" wp14:editId="4711CE00">
            <wp:simplePos x="0" y="0"/>
            <wp:positionH relativeFrom="column">
              <wp:posOffset>3228230</wp:posOffset>
            </wp:positionH>
            <wp:positionV relativeFrom="paragraph">
              <wp:posOffset>1515099</wp:posOffset>
            </wp:positionV>
            <wp:extent cx="2138900" cy="1385553"/>
            <wp:effectExtent l="0" t="0" r="0" b="5715"/>
            <wp:wrapNone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284" cy="1391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2624" behindDoc="1" locked="0" layoutInCell="1" allowOverlap="1" wp14:anchorId="713C38AA" wp14:editId="304388CB">
            <wp:simplePos x="0" y="0"/>
            <wp:positionH relativeFrom="column">
              <wp:posOffset>358416</wp:posOffset>
            </wp:positionH>
            <wp:positionV relativeFrom="paragraph">
              <wp:posOffset>1563177</wp:posOffset>
            </wp:positionV>
            <wp:extent cx="1971923" cy="1217304"/>
            <wp:effectExtent l="0" t="0" r="9525" b="1905"/>
            <wp:wrapNone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923" cy="1217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0792">
        <w:rPr>
          <w:u w:color="99CB38" w:themeColor="accent1"/>
        </w:rPr>
        <w:t>la meiosi</w:t>
      </w:r>
    </w:p>
    <w:tbl>
      <w:tblPr>
        <w:tblStyle w:val="Tabladelista1clara-nfasis1"/>
        <w:tblW w:w="0" w:type="auto"/>
        <w:tblLook w:val="0420" w:firstRow="1" w:lastRow="0" w:firstColumn="0" w:lastColumn="0" w:noHBand="0" w:noVBand="1"/>
      </w:tblPr>
      <w:tblGrid>
        <w:gridCol w:w="4525"/>
        <w:gridCol w:w="4525"/>
      </w:tblGrid>
      <w:tr w:rsidR="003B56B8" w14:paraId="674C2178" w14:textId="77777777" w:rsidTr="003B56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25" w:type="dxa"/>
            <w:tcBorders>
              <w:right w:val="single" w:sz="4" w:space="0" w:color="99CB38" w:themeColor="accent1"/>
            </w:tcBorders>
          </w:tcPr>
          <w:p w14:paraId="3CE14020" w14:textId="1877E204" w:rsidR="003B56B8" w:rsidRPr="003B56B8" w:rsidRDefault="003B56B8" w:rsidP="003B56B8">
            <w:pPr>
              <w:jc w:val="center"/>
              <w:rPr>
                <w:color w:val="99CB38" w:themeColor="accent1"/>
              </w:rPr>
            </w:pPr>
            <w:r>
              <w:rPr>
                <w:color w:val="99CB38" w:themeColor="accent1"/>
              </w:rPr>
              <w:t>LA MITOSI</w:t>
            </w:r>
          </w:p>
        </w:tc>
        <w:tc>
          <w:tcPr>
            <w:tcW w:w="4525" w:type="dxa"/>
            <w:tcBorders>
              <w:left w:val="single" w:sz="4" w:space="0" w:color="99CB38" w:themeColor="accent1"/>
            </w:tcBorders>
          </w:tcPr>
          <w:p w14:paraId="2865DFEC" w14:textId="598BFED4" w:rsidR="003B56B8" w:rsidRPr="003B56B8" w:rsidRDefault="003B56B8" w:rsidP="003B56B8">
            <w:pPr>
              <w:jc w:val="center"/>
              <w:rPr>
                <w:color w:val="99CB38" w:themeColor="accent1"/>
              </w:rPr>
            </w:pPr>
            <w:r>
              <w:rPr>
                <w:color w:val="99CB38" w:themeColor="accent1"/>
              </w:rPr>
              <w:t>LA MEIOSI</w:t>
            </w:r>
          </w:p>
        </w:tc>
      </w:tr>
      <w:tr w:rsidR="003B56B8" w14:paraId="42B944B2" w14:textId="77777777" w:rsidTr="003B56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525" w:type="dxa"/>
            <w:tcBorders>
              <w:right w:val="single" w:sz="4" w:space="0" w:color="99CB38" w:themeColor="accent1"/>
            </w:tcBorders>
          </w:tcPr>
          <w:p w14:paraId="6EACF665" w14:textId="7E6BB3DB" w:rsidR="003B56B8" w:rsidRPr="003B56B8" w:rsidRDefault="003B56B8" w:rsidP="003B0792">
            <w:pPr>
              <w:rPr>
                <w:b/>
                <w:bCs/>
                <w:u w:color="99CB38" w:themeColor="accent1"/>
              </w:rPr>
            </w:pPr>
            <w:r w:rsidRPr="003B56B8">
              <w:rPr>
                <w:u w:color="99CB38" w:themeColor="accent1"/>
              </w:rPr>
              <w:t xml:space="preserve">Mecanisme de </w:t>
            </w:r>
            <w:r w:rsidRPr="003B56B8">
              <w:rPr>
                <w:u w:val="single" w:color="99CB38" w:themeColor="accent1"/>
              </w:rPr>
              <w:t>divisió cel·lular</w:t>
            </w:r>
            <w:r w:rsidRPr="003B56B8">
              <w:rPr>
                <w:u w:color="99CB38" w:themeColor="accent1"/>
              </w:rPr>
              <w:t xml:space="preserve"> de les </w:t>
            </w:r>
            <w:r w:rsidRPr="003B56B8">
              <w:rPr>
                <w:b/>
                <w:bCs/>
                <w:u w:color="99CB38" w:themeColor="accent1"/>
              </w:rPr>
              <w:t>cèl·lules somàtiques</w:t>
            </w:r>
          </w:p>
        </w:tc>
        <w:tc>
          <w:tcPr>
            <w:tcW w:w="4525" w:type="dxa"/>
            <w:tcBorders>
              <w:left w:val="single" w:sz="4" w:space="0" w:color="99CB38" w:themeColor="accent1"/>
            </w:tcBorders>
          </w:tcPr>
          <w:p w14:paraId="7C757FEB" w14:textId="61232742" w:rsidR="003B56B8" w:rsidRPr="003B56B8" w:rsidRDefault="003B56B8" w:rsidP="003B0792">
            <w:pPr>
              <w:rPr>
                <w:b/>
                <w:bCs/>
                <w:u w:color="99CB38" w:themeColor="accent1"/>
              </w:rPr>
            </w:pPr>
            <w:r w:rsidRPr="003B56B8">
              <w:rPr>
                <w:u w:color="99CB38" w:themeColor="accent1"/>
              </w:rPr>
              <w:t xml:space="preserve">Mecanisme de </w:t>
            </w:r>
            <w:r w:rsidRPr="003B56B8">
              <w:rPr>
                <w:u w:val="single" w:color="99CB38" w:themeColor="accent1"/>
              </w:rPr>
              <w:t>divisió cel·lular</w:t>
            </w:r>
            <w:r w:rsidRPr="003B56B8">
              <w:rPr>
                <w:u w:color="99CB38" w:themeColor="accent1"/>
              </w:rPr>
              <w:t xml:space="preserve"> de les </w:t>
            </w:r>
            <w:r w:rsidRPr="003B56B8">
              <w:rPr>
                <w:b/>
                <w:bCs/>
                <w:u w:color="99CB38" w:themeColor="accent1"/>
              </w:rPr>
              <w:t>cèl·lules sexuals</w:t>
            </w:r>
          </w:p>
        </w:tc>
      </w:tr>
      <w:tr w:rsidR="003B56B8" w14:paraId="28F2C728" w14:textId="77777777" w:rsidTr="003B56B8">
        <w:tc>
          <w:tcPr>
            <w:tcW w:w="4525" w:type="dxa"/>
            <w:tcBorders>
              <w:right w:val="single" w:sz="4" w:space="0" w:color="99CB38" w:themeColor="accent1"/>
            </w:tcBorders>
          </w:tcPr>
          <w:p w14:paraId="588D30E9" w14:textId="34C0C8AD" w:rsidR="003B56B8" w:rsidRPr="003B56B8" w:rsidRDefault="003B56B8" w:rsidP="00E209B6">
            <w:pPr>
              <w:pStyle w:val="Prrafodelista"/>
              <w:numPr>
                <w:ilvl w:val="0"/>
                <w:numId w:val="31"/>
              </w:numPr>
              <w:ind w:left="29" w:right="-116" w:hanging="29"/>
              <w:rPr>
                <w:u w:color="99CB38" w:themeColor="accent1"/>
              </w:rPr>
            </w:pPr>
            <w:r>
              <w:rPr>
                <w:u w:color="99CB38" w:themeColor="accent1"/>
              </w:rPr>
              <w:t xml:space="preserve">A partir d’una </w:t>
            </w:r>
            <w:r>
              <w:rPr>
                <w:b/>
                <w:bCs/>
                <w:u w:color="99CB38" w:themeColor="accent1"/>
              </w:rPr>
              <w:t>cèl·lula diploide</w:t>
            </w:r>
            <w:r>
              <w:rPr>
                <w:u w:color="99CB38" w:themeColor="accent1"/>
              </w:rPr>
              <w:t xml:space="preserve"> </w:t>
            </w:r>
            <w:r w:rsidRPr="003B56B8">
              <w:rPr>
                <w:u w:color="99CB38" w:themeColor="accent1"/>
              </w:rPr>
              <w:sym w:font="Wingdings" w:char="F0E0"/>
            </w:r>
            <w:r>
              <w:rPr>
                <w:u w:color="99CB38" w:themeColor="accent1"/>
              </w:rPr>
              <w:t xml:space="preserve"> dues </w:t>
            </w:r>
            <w:r>
              <w:rPr>
                <w:b/>
                <w:bCs/>
                <w:u w:color="99CB38" w:themeColor="accent1"/>
              </w:rPr>
              <w:t>cèl·lules filles diploides</w:t>
            </w:r>
            <w:r>
              <w:rPr>
                <w:u w:color="99CB38" w:themeColor="accent1"/>
              </w:rPr>
              <w:t xml:space="preserve"> </w:t>
            </w:r>
            <w:r>
              <w:rPr>
                <w:u w:val="single" w:color="99CB38" w:themeColor="accent1"/>
              </w:rPr>
              <w:t>iguals a la cèl·lula mare</w:t>
            </w:r>
          </w:p>
        </w:tc>
        <w:tc>
          <w:tcPr>
            <w:tcW w:w="4525" w:type="dxa"/>
            <w:tcBorders>
              <w:left w:val="single" w:sz="4" w:space="0" w:color="99CB38" w:themeColor="accent1"/>
            </w:tcBorders>
          </w:tcPr>
          <w:p w14:paraId="3B9A4917" w14:textId="2462C56B" w:rsidR="003B56B8" w:rsidRPr="003B56B8" w:rsidRDefault="003B56B8" w:rsidP="00E209B6">
            <w:pPr>
              <w:pStyle w:val="Prrafodelista"/>
              <w:numPr>
                <w:ilvl w:val="0"/>
                <w:numId w:val="31"/>
              </w:numPr>
              <w:ind w:left="187" w:hanging="142"/>
              <w:rPr>
                <w:u w:color="99CB38" w:themeColor="accent1"/>
              </w:rPr>
            </w:pPr>
            <w:r>
              <w:rPr>
                <w:u w:color="99CB38" w:themeColor="accent1"/>
              </w:rPr>
              <w:t xml:space="preserve">A partir d’una </w:t>
            </w:r>
            <w:r>
              <w:rPr>
                <w:b/>
                <w:bCs/>
                <w:u w:color="99CB38" w:themeColor="accent1"/>
              </w:rPr>
              <w:t>cèl·lula diploide</w:t>
            </w:r>
            <w:r>
              <w:rPr>
                <w:u w:color="99CB38" w:themeColor="accent1"/>
              </w:rPr>
              <w:t xml:space="preserve"> </w:t>
            </w:r>
            <w:r w:rsidRPr="003B56B8">
              <w:rPr>
                <w:u w:color="99CB38" w:themeColor="accent1"/>
              </w:rPr>
              <w:sym w:font="Wingdings" w:char="F0E0"/>
            </w:r>
            <w:r>
              <w:rPr>
                <w:u w:color="99CB38" w:themeColor="accent1"/>
              </w:rPr>
              <w:t xml:space="preserve"> </w:t>
            </w:r>
            <w:r>
              <w:rPr>
                <w:b/>
                <w:bCs/>
                <w:u w:color="99CB38" w:themeColor="accent1"/>
              </w:rPr>
              <w:t>4 cèl·lules filles haploides</w:t>
            </w:r>
            <w:r>
              <w:rPr>
                <w:u w:color="99CB38" w:themeColor="accent1"/>
              </w:rPr>
              <w:t xml:space="preserve"> </w:t>
            </w:r>
            <w:r>
              <w:rPr>
                <w:u w:val="single" w:color="99CB38" w:themeColor="accent1"/>
              </w:rPr>
              <w:t>diferents entre sí</w:t>
            </w:r>
            <w:r>
              <w:rPr>
                <w:u w:color="99CB38" w:themeColor="accent1"/>
              </w:rPr>
              <w:t xml:space="preserve"> i </w:t>
            </w:r>
            <w:r>
              <w:rPr>
                <w:u w:val="single" w:color="99CB38" w:themeColor="accent1"/>
              </w:rPr>
              <w:t>diferents a la cèl·lula mare</w:t>
            </w:r>
          </w:p>
        </w:tc>
      </w:tr>
    </w:tbl>
    <w:p w14:paraId="70BF7B0F" w14:textId="46FD1436" w:rsidR="003B56B8" w:rsidRDefault="003B56B8" w:rsidP="003B0792"/>
    <w:p w14:paraId="75FD330E" w14:textId="77777777" w:rsidR="003B56B8" w:rsidRDefault="003B56B8">
      <w:r>
        <w:br w:type="page"/>
      </w:r>
    </w:p>
    <w:p w14:paraId="3A57D97A" w14:textId="14AD0F73" w:rsidR="00C22D7C" w:rsidRDefault="00C22D7C">
      <w:r>
        <w:rPr>
          <w:noProof/>
        </w:rPr>
        <w:lastRenderedPageBreak/>
        <w:drawing>
          <wp:anchor distT="0" distB="0" distL="114300" distR="114300" simplePos="0" relativeHeight="251804672" behindDoc="1" locked="0" layoutInCell="1" allowOverlap="1" wp14:anchorId="365DA89D" wp14:editId="5CE5E5FF">
            <wp:simplePos x="0" y="0"/>
            <wp:positionH relativeFrom="column">
              <wp:posOffset>-1424029</wp:posOffset>
            </wp:positionH>
            <wp:positionV relativeFrom="paragraph">
              <wp:posOffset>2211210</wp:posOffset>
            </wp:positionV>
            <wp:extent cx="8585628" cy="4835463"/>
            <wp:effectExtent l="8255" t="0" r="0" b="0"/>
            <wp:wrapNone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85628" cy="48354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A3E66DD" w14:textId="5190ED9B" w:rsidR="003B0792" w:rsidRPr="003B0792" w:rsidRDefault="00C22D7C" w:rsidP="003B0792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805696" behindDoc="1" locked="0" layoutInCell="1" allowOverlap="1" wp14:anchorId="3FF84281" wp14:editId="215A3455">
            <wp:simplePos x="0" y="0"/>
            <wp:positionH relativeFrom="column">
              <wp:posOffset>-1493312</wp:posOffset>
            </wp:positionH>
            <wp:positionV relativeFrom="paragraph">
              <wp:posOffset>2209537</wp:posOffset>
            </wp:positionV>
            <wp:extent cx="8660227" cy="4867909"/>
            <wp:effectExtent l="0" t="8573" r="0" b="0"/>
            <wp:wrapNone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60227" cy="4867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3B0792" w:rsidRPr="003B0792" w:rsidSect="00B452D8">
      <w:footerReference w:type="default" r:id="rId32"/>
      <w:headerReference w:type="first" r:id="rId33"/>
      <w:pgSz w:w="11906" w:h="16838" w:code="9"/>
      <w:pgMar w:top="950" w:right="1416" w:bottom="1080" w:left="1440" w:header="57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8A2601" w14:textId="77777777" w:rsidR="00E209B6" w:rsidRDefault="00E209B6" w:rsidP="0068194B">
      <w:r>
        <w:separator/>
      </w:r>
    </w:p>
    <w:p w14:paraId="49E0D8EB" w14:textId="77777777" w:rsidR="00E209B6" w:rsidRDefault="00E209B6"/>
    <w:p w14:paraId="51EE8011" w14:textId="77777777" w:rsidR="00E209B6" w:rsidRDefault="00E209B6"/>
  </w:endnote>
  <w:endnote w:type="continuationSeparator" w:id="0">
    <w:p w14:paraId="2526AF9D" w14:textId="77777777" w:rsidR="00E209B6" w:rsidRDefault="00E209B6" w:rsidP="0068194B">
      <w:r>
        <w:continuationSeparator/>
      </w:r>
    </w:p>
    <w:p w14:paraId="582BE0EB" w14:textId="77777777" w:rsidR="00E209B6" w:rsidRDefault="00E209B6"/>
    <w:p w14:paraId="26606AC5" w14:textId="77777777" w:rsidR="00E209B6" w:rsidRDefault="00E209B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lang w:val="es-ES_tradnl"/>
      </w:rPr>
      <w:id w:val="81360627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D289E8" w14:textId="77777777" w:rsidR="00AB5F74" w:rsidRPr="00D917FC" w:rsidRDefault="00AB5F74">
        <w:pPr>
          <w:pStyle w:val="Piedepgina"/>
          <w:rPr>
            <w:lang w:val="es-ES_tradnl"/>
          </w:rPr>
        </w:pPr>
        <w:r w:rsidRPr="00D917FC">
          <w:rPr>
            <w:lang w:val="es-ES_tradnl" w:bidi="es-ES"/>
          </w:rPr>
          <w:fldChar w:fldCharType="begin"/>
        </w:r>
        <w:r w:rsidRPr="00D917FC">
          <w:rPr>
            <w:lang w:val="es-ES_tradnl" w:bidi="es-ES"/>
          </w:rPr>
          <w:instrText xml:space="preserve"> PAGE   \* MERGEFORMAT </w:instrText>
        </w:r>
        <w:r w:rsidRPr="00D917FC">
          <w:rPr>
            <w:lang w:val="es-ES_tradnl" w:bidi="es-ES"/>
          </w:rPr>
          <w:fldChar w:fldCharType="separate"/>
        </w:r>
        <w:r w:rsidRPr="00D917FC">
          <w:rPr>
            <w:noProof/>
            <w:lang w:val="es-ES_tradnl" w:bidi="es-ES"/>
          </w:rPr>
          <w:t>2</w:t>
        </w:r>
        <w:r w:rsidRPr="00D917FC">
          <w:rPr>
            <w:noProof/>
            <w:lang w:val="es-ES_tradnl" w:bidi="es-ES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D987BF" w14:textId="77777777" w:rsidR="00E209B6" w:rsidRDefault="00E209B6" w:rsidP="0068194B">
      <w:r>
        <w:separator/>
      </w:r>
    </w:p>
    <w:p w14:paraId="013978C4" w14:textId="77777777" w:rsidR="00E209B6" w:rsidRDefault="00E209B6"/>
    <w:p w14:paraId="14DAAA88" w14:textId="77777777" w:rsidR="00E209B6" w:rsidRDefault="00E209B6"/>
  </w:footnote>
  <w:footnote w:type="continuationSeparator" w:id="0">
    <w:p w14:paraId="06CC3D37" w14:textId="77777777" w:rsidR="00E209B6" w:rsidRDefault="00E209B6" w:rsidP="0068194B">
      <w:r>
        <w:continuationSeparator/>
      </w:r>
    </w:p>
    <w:p w14:paraId="64551CBD" w14:textId="77777777" w:rsidR="00E209B6" w:rsidRDefault="00E209B6"/>
    <w:p w14:paraId="303C783C" w14:textId="77777777" w:rsidR="00E209B6" w:rsidRDefault="00E209B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97F5B2" w14:textId="77777777" w:rsidR="00AB5F74" w:rsidRPr="004E01EB" w:rsidRDefault="00AB5F74" w:rsidP="005A1B10">
    <w:pPr>
      <w:pStyle w:val="Encabezado"/>
    </w:pPr>
    <w:r w:rsidRPr="004E01EB">
      <w:rPr>
        <w:noProof/>
        <w:lang w:bidi="es-ES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D0550DE" wp14:editId="4FFC469D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17300</wp14:pctPosVOffset>
                  </wp:positionV>
                </mc:Choice>
                <mc:Fallback>
                  <wp:positionV relativeFrom="page">
                    <wp:posOffset>1849120</wp:posOffset>
                  </wp:positionV>
                </mc:Fallback>
              </mc:AlternateContent>
              <wp:extent cx="7772400" cy="0"/>
              <wp:effectExtent l="0" t="0" r="19050" b="19050"/>
              <wp:wrapNone/>
              <wp:docPr id="5" name="Conector recto 5" descr="Línea de división de encabezad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100000</wp14:pctWidth>
              </wp14:sizeRelH>
            </wp:anchor>
          </w:drawing>
        </mc:Choice>
        <mc:Fallback>
          <w:pict>
            <v:line w14:anchorId="06456574" id="Conector recto 5" o:spid="_x0000_s1026" alt="Línea de división de encabezado" style="position:absolute;z-index:-251657216;visibility:visible;mso-wrap-style:square;mso-width-percent:1000;mso-top-percent:173;mso-wrap-distance-left:9pt;mso-wrap-distance-top:0;mso-wrap-distance-right:9pt;mso-wrap-distance-bottom:0;mso-position-horizontal:center;mso-position-horizontal-relative:page;mso-position-vertical-relative:page;mso-width-percent:1000;mso-top-percent:173;mso-width-relative:page" from="0,0" to="6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" strokecolor="#5a5a5a [2109]" strokeweight=".5pt">
              <v:stroke joinstyle="miter"/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0F8E430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C32DECA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338275A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98057D6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74E0B5A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682C9AA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DCE082A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6C8AFB6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0103781D"/>
    <w:multiLevelType w:val="hybridMultilevel"/>
    <w:tmpl w:val="294241A8"/>
    <w:lvl w:ilvl="0" w:tplc="885243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9CB38" w:themeColor="accent1"/>
      </w:rPr>
    </w:lvl>
    <w:lvl w:ilvl="1" w:tplc="5E80DBC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99CB38" w:themeColor="accent1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4264BFF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11E64753"/>
    <w:multiLevelType w:val="hybridMultilevel"/>
    <w:tmpl w:val="E56AD96A"/>
    <w:lvl w:ilvl="0" w:tplc="178A54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  <w:color w:val="99CB38" w:themeColor="accent1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FD4007"/>
    <w:multiLevelType w:val="multilevel"/>
    <w:tmpl w:val="9148F2AC"/>
    <w:lvl w:ilvl="0">
      <w:start w:val="1"/>
      <w:numFmt w:val="bullet"/>
      <w:pStyle w:val="Listaconvietas"/>
      <w:lvlText w:val=""/>
      <w:lvlJc w:val="left"/>
      <w:pPr>
        <w:ind w:left="360" w:hanging="360"/>
      </w:pPr>
      <w:rPr>
        <w:rFonts w:ascii="Symbol" w:hAnsi="Symbol" w:hint="default"/>
        <w:color w:val="99CB38" w:themeColor="accent1"/>
        <w:sz w:val="24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99CB38" w:themeColor="accent1"/>
        <w:sz w:val="24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99CB38" w:themeColor="accent1"/>
        <w:sz w:val="24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12" w15:restartNumberingAfterBreak="0">
    <w:nsid w:val="20213DDC"/>
    <w:multiLevelType w:val="hybridMultilevel"/>
    <w:tmpl w:val="83E67A9C"/>
    <w:lvl w:ilvl="0" w:tplc="02A83A9E">
      <w:start w:val="1"/>
      <w:numFmt w:val="decimal"/>
      <w:pStyle w:val="Ttulo1"/>
      <w:lvlText w:val="%1."/>
      <w:lvlJc w:val="left"/>
      <w:pPr>
        <w:ind w:left="7732" w:hanging="360"/>
      </w:pPr>
      <w:rPr>
        <w:rFonts w:hint="default"/>
        <w:color w:val="99CB38" w:themeColor="accent1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5B1566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2B8E112B"/>
    <w:multiLevelType w:val="hybridMultilevel"/>
    <w:tmpl w:val="C03E9CB8"/>
    <w:lvl w:ilvl="0" w:tplc="53208B20">
      <w:start w:val="1"/>
      <w:numFmt w:val="decimal"/>
      <w:lvlText w:val="%1."/>
      <w:lvlJc w:val="left"/>
      <w:pPr>
        <w:ind w:left="6740" w:hanging="360"/>
      </w:pPr>
      <w:rPr>
        <w:b/>
        <w:bCs/>
        <w:color w:val="99CB38" w:themeColor="accent1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5547ED"/>
    <w:multiLevelType w:val="hybridMultilevel"/>
    <w:tmpl w:val="27E28F9A"/>
    <w:lvl w:ilvl="0" w:tplc="885243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9CB38" w:themeColor="accent1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2D1265"/>
    <w:multiLevelType w:val="multilevel"/>
    <w:tmpl w:val="81228616"/>
    <w:lvl w:ilvl="0">
      <w:start w:val="1"/>
      <w:numFmt w:val="decimal"/>
      <w:pStyle w:val="Listaconnmeros"/>
      <w:lvlText w:val="%1)"/>
      <w:lvlJc w:val="left"/>
      <w:pPr>
        <w:ind w:left="360" w:hanging="360"/>
      </w:pPr>
      <w:rPr>
        <w:rFonts w:hint="default"/>
        <w:color w:val="99CB38" w:themeColor="accent1"/>
        <w:sz w:val="22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olor w:val="99CB38" w:themeColor="accent1"/>
        <w:sz w:val="22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  <w:color w:val="99CB38" w:themeColor="accent1"/>
        <w:sz w:val="22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  <w:color w:val="99CB38" w:themeColor="accent1"/>
        <w:sz w:val="22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208293A"/>
    <w:multiLevelType w:val="hybridMultilevel"/>
    <w:tmpl w:val="BF8849EE"/>
    <w:lvl w:ilvl="0" w:tplc="885243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9CB38" w:themeColor="accent1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203FAA"/>
    <w:multiLevelType w:val="hybridMultilevel"/>
    <w:tmpl w:val="F132A1B2"/>
    <w:lvl w:ilvl="0" w:tplc="CDE680D4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  <w:b/>
        <w:bCs/>
        <w:color w:val="99CB38" w:themeColor="accent1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E02767"/>
    <w:multiLevelType w:val="hybridMultilevel"/>
    <w:tmpl w:val="F7E0DE0C"/>
    <w:lvl w:ilvl="0" w:tplc="885243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  <w:color w:val="99CB38" w:themeColor="accent1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9C7F8C"/>
    <w:multiLevelType w:val="hybridMultilevel"/>
    <w:tmpl w:val="F20E9732"/>
    <w:lvl w:ilvl="0" w:tplc="A5C61668">
      <w:start w:val="1"/>
      <w:numFmt w:val="bullet"/>
      <w:suff w:val="space"/>
      <w:lvlText w:val="»"/>
      <w:lvlJc w:val="left"/>
      <w:pPr>
        <w:ind w:left="624" w:hanging="264"/>
      </w:pPr>
      <w:rPr>
        <w:rFonts w:ascii="Calibri" w:hAnsi="Calibri" w:hint="default"/>
        <w:b w:val="0"/>
        <w:bCs w:val="0"/>
        <w:color w:val="99CB38" w:themeColor="accent1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B12A1B"/>
    <w:multiLevelType w:val="hybridMultilevel"/>
    <w:tmpl w:val="7248B164"/>
    <w:lvl w:ilvl="0" w:tplc="6CDA7A2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bCs/>
        <w:color w:val="99CB38" w:themeColor="accent1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B53D62"/>
    <w:multiLevelType w:val="hybridMultilevel"/>
    <w:tmpl w:val="DC8EC474"/>
    <w:lvl w:ilvl="0" w:tplc="6CDA7A2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bCs/>
        <w:color w:val="99CB38" w:themeColor="accent1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661EBA"/>
    <w:multiLevelType w:val="hybridMultilevel"/>
    <w:tmpl w:val="BAC0DBCA"/>
    <w:lvl w:ilvl="0" w:tplc="885243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9CB38" w:themeColor="accent1"/>
      </w:rPr>
    </w:lvl>
    <w:lvl w:ilvl="1" w:tplc="0C0A000F">
      <w:start w:val="1"/>
      <w:numFmt w:val="decimal"/>
      <w:lvlText w:val="%2."/>
      <w:lvlJc w:val="left"/>
      <w:pPr>
        <w:ind w:left="1440" w:hanging="360"/>
      </w:pPr>
      <w:rPr>
        <w:rFonts w:hint="default"/>
        <w:b/>
        <w:bCs/>
        <w:color w:val="99CB38" w:themeColor="accent1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F00728"/>
    <w:multiLevelType w:val="hybridMultilevel"/>
    <w:tmpl w:val="62CCA46C"/>
    <w:lvl w:ilvl="0" w:tplc="53208B20">
      <w:start w:val="1"/>
      <w:numFmt w:val="decimal"/>
      <w:lvlText w:val="%1."/>
      <w:lvlJc w:val="left"/>
      <w:pPr>
        <w:ind w:left="720" w:hanging="360"/>
      </w:pPr>
      <w:rPr>
        <w:b/>
        <w:bCs/>
        <w:color w:val="99CB38" w:themeColor="accent1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29759F"/>
    <w:multiLevelType w:val="hybridMultilevel"/>
    <w:tmpl w:val="58D684F0"/>
    <w:lvl w:ilvl="0" w:tplc="6CDA7A2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bCs/>
        <w:color w:val="99CB38" w:themeColor="accent1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82728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516D0A6B"/>
    <w:multiLevelType w:val="hybridMultilevel"/>
    <w:tmpl w:val="BC7C8E50"/>
    <w:lvl w:ilvl="0" w:tplc="885243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  <w:color w:val="99CB38" w:themeColor="accent1"/>
      </w:rPr>
    </w:lvl>
    <w:lvl w:ilvl="1" w:tplc="39026708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  <w:color w:val="99CB38" w:themeColor="accent1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F612B2"/>
    <w:multiLevelType w:val="hybridMultilevel"/>
    <w:tmpl w:val="C846E0BC"/>
    <w:lvl w:ilvl="0" w:tplc="161C83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9CB38" w:themeColor="accent1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4E74F3"/>
    <w:multiLevelType w:val="hybridMultilevel"/>
    <w:tmpl w:val="7E02B80C"/>
    <w:lvl w:ilvl="0" w:tplc="885243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9CB38" w:themeColor="accent1"/>
      </w:rPr>
    </w:lvl>
    <w:lvl w:ilvl="1" w:tplc="3124ACB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 w:val="0"/>
        <w:bCs w:val="0"/>
        <w:color w:val="99CB38" w:themeColor="accent1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DE4E3A"/>
    <w:multiLevelType w:val="hybridMultilevel"/>
    <w:tmpl w:val="19ECC984"/>
    <w:lvl w:ilvl="0" w:tplc="511E6688">
      <w:start w:val="1"/>
      <w:numFmt w:val="bullet"/>
      <w:lvlText w:val="—"/>
      <w:lvlJc w:val="left"/>
      <w:pPr>
        <w:ind w:left="720" w:hanging="360"/>
      </w:pPr>
      <w:rPr>
        <w:rFonts w:ascii="Calibri" w:hAnsi="Calibri" w:hint="default"/>
        <w:b/>
        <w:bCs/>
        <w:color w:val="99CB38" w:themeColor="accent1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11"/>
  </w:num>
  <w:num w:numId="4">
    <w:abstractNumId w:val="3"/>
  </w:num>
  <w:num w:numId="5">
    <w:abstractNumId w:val="16"/>
  </w:num>
  <w:num w:numId="6">
    <w:abstractNumId w:val="2"/>
  </w:num>
  <w:num w:numId="7">
    <w:abstractNumId w:val="5"/>
  </w:num>
  <w:num w:numId="8">
    <w:abstractNumId w:val="4"/>
  </w:num>
  <w:num w:numId="9">
    <w:abstractNumId w:val="1"/>
  </w:num>
  <w:num w:numId="10">
    <w:abstractNumId w:val="0"/>
  </w:num>
  <w:num w:numId="11">
    <w:abstractNumId w:val="26"/>
  </w:num>
  <w:num w:numId="12">
    <w:abstractNumId w:val="9"/>
  </w:num>
  <w:num w:numId="13">
    <w:abstractNumId w:val="13"/>
  </w:num>
  <w:num w:numId="14">
    <w:abstractNumId w:val="12"/>
  </w:num>
  <w:num w:numId="15">
    <w:abstractNumId w:val="24"/>
  </w:num>
  <w:num w:numId="16">
    <w:abstractNumId w:val="8"/>
  </w:num>
  <w:num w:numId="17">
    <w:abstractNumId w:val="18"/>
  </w:num>
  <w:num w:numId="18">
    <w:abstractNumId w:val="25"/>
  </w:num>
  <w:num w:numId="19">
    <w:abstractNumId w:val="14"/>
  </w:num>
  <w:num w:numId="20">
    <w:abstractNumId w:val="10"/>
  </w:num>
  <w:num w:numId="21">
    <w:abstractNumId w:val="28"/>
  </w:num>
  <w:num w:numId="22">
    <w:abstractNumId w:val="30"/>
  </w:num>
  <w:num w:numId="23">
    <w:abstractNumId w:val="21"/>
  </w:num>
  <w:num w:numId="24">
    <w:abstractNumId w:val="19"/>
  </w:num>
  <w:num w:numId="25">
    <w:abstractNumId w:val="15"/>
  </w:num>
  <w:num w:numId="26">
    <w:abstractNumId w:val="22"/>
  </w:num>
  <w:num w:numId="27">
    <w:abstractNumId w:val="27"/>
  </w:num>
  <w:num w:numId="28">
    <w:abstractNumId w:val="17"/>
  </w:num>
  <w:num w:numId="29">
    <w:abstractNumId w:val="23"/>
  </w:num>
  <w:num w:numId="30">
    <w:abstractNumId w:val="29"/>
  </w:num>
  <w:num w:numId="31">
    <w:abstractNumId w:val="20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removePersonalInformation/>
  <w:removeDateAndTime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061E"/>
    <w:rsid w:val="000001EF"/>
    <w:rsid w:val="00000D32"/>
    <w:rsid w:val="00001FA8"/>
    <w:rsid w:val="00007322"/>
    <w:rsid w:val="00007728"/>
    <w:rsid w:val="00024584"/>
    <w:rsid w:val="00024730"/>
    <w:rsid w:val="00050574"/>
    <w:rsid w:val="00055E95"/>
    <w:rsid w:val="0007021F"/>
    <w:rsid w:val="000B2BA5"/>
    <w:rsid w:val="000F2F8C"/>
    <w:rsid w:val="000F7E76"/>
    <w:rsid w:val="0010006E"/>
    <w:rsid w:val="001045A8"/>
    <w:rsid w:val="00114A91"/>
    <w:rsid w:val="0013516E"/>
    <w:rsid w:val="001370A2"/>
    <w:rsid w:val="001427E1"/>
    <w:rsid w:val="00163668"/>
    <w:rsid w:val="00171566"/>
    <w:rsid w:val="001745A9"/>
    <w:rsid w:val="00174676"/>
    <w:rsid w:val="001755A8"/>
    <w:rsid w:val="00184014"/>
    <w:rsid w:val="00192008"/>
    <w:rsid w:val="001B2E46"/>
    <w:rsid w:val="001C0E68"/>
    <w:rsid w:val="001C4B6F"/>
    <w:rsid w:val="001D0BF1"/>
    <w:rsid w:val="001E3120"/>
    <w:rsid w:val="001E3C3B"/>
    <w:rsid w:val="001E7E0C"/>
    <w:rsid w:val="001F0BB0"/>
    <w:rsid w:val="001F4E6D"/>
    <w:rsid w:val="001F6140"/>
    <w:rsid w:val="00203573"/>
    <w:rsid w:val="0020597D"/>
    <w:rsid w:val="00213B4C"/>
    <w:rsid w:val="002253B0"/>
    <w:rsid w:val="00236D54"/>
    <w:rsid w:val="00241D8C"/>
    <w:rsid w:val="00241FDB"/>
    <w:rsid w:val="0024720C"/>
    <w:rsid w:val="002617AE"/>
    <w:rsid w:val="002638D0"/>
    <w:rsid w:val="002647D3"/>
    <w:rsid w:val="00275EAE"/>
    <w:rsid w:val="00294998"/>
    <w:rsid w:val="002949B7"/>
    <w:rsid w:val="00297F18"/>
    <w:rsid w:val="002A1945"/>
    <w:rsid w:val="002A5F48"/>
    <w:rsid w:val="002B2958"/>
    <w:rsid w:val="002B3FC8"/>
    <w:rsid w:val="002B4751"/>
    <w:rsid w:val="002C154E"/>
    <w:rsid w:val="002D23C5"/>
    <w:rsid w:val="002D6137"/>
    <w:rsid w:val="002E4F8C"/>
    <w:rsid w:val="002E7E61"/>
    <w:rsid w:val="002F05E5"/>
    <w:rsid w:val="002F254D"/>
    <w:rsid w:val="002F30E4"/>
    <w:rsid w:val="00307140"/>
    <w:rsid w:val="00311EDF"/>
    <w:rsid w:val="00316DFF"/>
    <w:rsid w:val="00325B57"/>
    <w:rsid w:val="00336056"/>
    <w:rsid w:val="00343BAC"/>
    <w:rsid w:val="00353F28"/>
    <w:rsid w:val="003544E1"/>
    <w:rsid w:val="00366398"/>
    <w:rsid w:val="003905EA"/>
    <w:rsid w:val="003A0632"/>
    <w:rsid w:val="003A30E5"/>
    <w:rsid w:val="003A6ADF"/>
    <w:rsid w:val="003B0792"/>
    <w:rsid w:val="003B56B8"/>
    <w:rsid w:val="003B5928"/>
    <w:rsid w:val="003D380F"/>
    <w:rsid w:val="003E160D"/>
    <w:rsid w:val="003F1D5F"/>
    <w:rsid w:val="00405128"/>
    <w:rsid w:val="00406CFF"/>
    <w:rsid w:val="00416B25"/>
    <w:rsid w:val="00420592"/>
    <w:rsid w:val="0042642F"/>
    <w:rsid w:val="004319E0"/>
    <w:rsid w:val="00437E8C"/>
    <w:rsid w:val="00437FA9"/>
    <w:rsid w:val="00440225"/>
    <w:rsid w:val="00444818"/>
    <w:rsid w:val="004726BC"/>
    <w:rsid w:val="00474105"/>
    <w:rsid w:val="00480E6E"/>
    <w:rsid w:val="00486277"/>
    <w:rsid w:val="00494CF6"/>
    <w:rsid w:val="00495F8D"/>
    <w:rsid w:val="004A1FAE"/>
    <w:rsid w:val="004A32FF"/>
    <w:rsid w:val="004A7118"/>
    <w:rsid w:val="004B06EB"/>
    <w:rsid w:val="004B6AD0"/>
    <w:rsid w:val="004C2D5D"/>
    <w:rsid w:val="004C33E1"/>
    <w:rsid w:val="004E01EB"/>
    <w:rsid w:val="004E2794"/>
    <w:rsid w:val="004E6E1D"/>
    <w:rsid w:val="00510392"/>
    <w:rsid w:val="00513E2A"/>
    <w:rsid w:val="00566A35"/>
    <w:rsid w:val="0056701E"/>
    <w:rsid w:val="005740D7"/>
    <w:rsid w:val="00580B58"/>
    <w:rsid w:val="00595895"/>
    <w:rsid w:val="005A0F26"/>
    <w:rsid w:val="005A1B10"/>
    <w:rsid w:val="005A6850"/>
    <w:rsid w:val="005B1B1B"/>
    <w:rsid w:val="005C5932"/>
    <w:rsid w:val="005D3CA7"/>
    <w:rsid w:val="005D4B62"/>
    <w:rsid w:val="005D4CC1"/>
    <w:rsid w:val="005F4B91"/>
    <w:rsid w:val="005F55D2"/>
    <w:rsid w:val="0062312F"/>
    <w:rsid w:val="00625F2C"/>
    <w:rsid w:val="006541C2"/>
    <w:rsid w:val="006618E9"/>
    <w:rsid w:val="0068194B"/>
    <w:rsid w:val="00692703"/>
    <w:rsid w:val="006A1962"/>
    <w:rsid w:val="006A3B89"/>
    <w:rsid w:val="006A6071"/>
    <w:rsid w:val="006B34DB"/>
    <w:rsid w:val="006B5D48"/>
    <w:rsid w:val="006B7D7B"/>
    <w:rsid w:val="006C1A5E"/>
    <w:rsid w:val="006D77C2"/>
    <w:rsid w:val="006E1507"/>
    <w:rsid w:val="007107F1"/>
    <w:rsid w:val="00712D8B"/>
    <w:rsid w:val="007273B7"/>
    <w:rsid w:val="007316DC"/>
    <w:rsid w:val="00733E0A"/>
    <w:rsid w:val="00742596"/>
    <w:rsid w:val="0074403D"/>
    <w:rsid w:val="00746D44"/>
    <w:rsid w:val="00751689"/>
    <w:rsid w:val="007538DC"/>
    <w:rsid w:val="00757803"/>
    <w:rsid w:val="0079206B"/>
    <w:rsid w:val="00796076"/>
    <w:rsid w:val="0079799A"/>
    <w:rsid w:val="007C0566"/>
    <w:rsid w:val="007C606B"/>
    <w:rsid w:val="007E6A61"/>
    <w:rsid w:val="00801140"/>
    <w:rsid w:val="00803404"/>
    <w:rsid w:val="00834955"/>
    <w:rsid w:val="00855B59"/>
    <w:rsid w:val="00860461"/>
    <w:rsid w:val="0086487C"/>
    <w:rsid w:val="00870B20"/>
    <w:rsid w:val="008734DB"/>
    <w:rsid w:val="008829F8"/>
    <w:rsid w:val="00885897"/>
    <w:rsid w:val="008A6538"/>
    <w:rsid w:val="008C7056"/>
    <w:rsid w:val="008F3B14"/>
    <w:rsid w:val="00901899"/>
    <w:rsid w:val="0090344B"/>
    <w:rsid w:val="00905715"/>
    <w:rsid w:val="0091321E"/>
    <w:rsid w:val="00913946"/>
    <w:rsid w:val="009175BE"/>
    <w:rsid w:val="0092726B"/>
    <w:rsid w:val="009275C2"/>
    <w:rsid w:val="009361BA"/>
    <w:rsid w:val="00944F78"/>
    <w:rsid w:val="00950C91"/>
    <w:rsid w:val="009510E7"/>
    <w:rsid w:val="00952C89"/>
    <w:rsid w:val="009571D8"/>
    <w:rsid w:val="009650EA"/>
    <w:rsid w:val="0097790C"/>
    <w:rsid w:val="0098506E"/>
    <w:rsid w:val="009A44CE"/>
    <w:rsid w:val="009C4DFC"/>
    <w:rsid w:val="009D44F8"/>
    <w:rsid w:val="009E3160"/>
    <w:rsid w:val="009F220C"/>
    <w:rsid w:val="009F3B05"/>
    <w:rsid w:val="009F4931"/>
    <w:rsid w:val="00A14534"/>
    <w:rsid w:val="00A16DAA"/>
    <w:rsid w:val="00A24162"/>
    <w:rsid w:val="00A25023"/>
    <w:rsid w:val="00A270EA"/>
    <w:rsid w:val="00A34BA2"/>
    <w:rsid w:val="00A36F27"/>
    <w:rsid w:val="00A42E32"/>
    <w:rsid w:val="00A46E63"/>
    <w:rsid w:val="00A51DC5"/>
    <w:rsid w:val="00A53DE1"/>
    <w:rsid w:val="00A615E1"/>
    <w:rsid w:val="00A75516"/>
    <w:rsid w:val="00A755E8"/>
    <w:rsid w:val="00A924A0"/>
    <w:rsid w:val="00A93A5D"/>
    <w:rsid w:val="00AB32F8"/>
    <w:rsid w:val="00AB5F74"/>
    <w:rsid w:val="00AB610B"/>
    <w:rsid w:val="00AD360E"/>
    <w:rsid w:val="00AD40FB"/>
    <w:rsid w:val="00AD782D"/>
    <w:rsid w:val="00AE7650"/>
    <w:rsid w:val="00B10EBE"/>
    <w:rsid w:val="00B236F1"/>
    <w:rsid w:val="00B452D8"/>
    <w:rsid w:val="00B50F99"/>
    <w:rsid w:val="00B51D1B"/>
    <w:rsid w:val="00B540F4"/>
    <w:rsid w:val="00B60FD0"/>
    <w:rsid w:val="00B622DF"/>
    <w:rsid w:val="00B62AC5"/>
    <w:rsid w:val="00B6332A"/>
    <w:rsid w:val="00B81760"/>
    <w:rsid w:val="00B8494C"/>
    <w:rsid w:val="00BA0EDF"/>
    <w:rsid w:val="00BA1546"/>
    <w:rsid w:val="00BA615A"/>
    <w:rsid w:val="00BB4E51"/>
    <w:rsid w:val="00BD431F"/>
    <w:rsid w:val="00BE423E"/>
    <w:rsid w:val="00BF61AC"/>
    <w:rsid w:val="00C04210"/>
    <w:rsid w:val="00C11A09"/>
    <w:rsid w:val="00C14E56"/>
    <w:rsid w:val="00C22D7C"/>
    <w:rsid w:val="00C46074"/>
    <w:rsid w:val="00C47FA6"/>
    <w:rsid w:val="00C57FC6"/>
    <w:rsid w:val="00C66A7D"/>
    <w:rsid w:val="00C779DA"/>
    <w:rsid w:val="00C814F7"/>
    <w:rsid w:val="00CA4B4D"/>
    <w:rsid w:val="00CB35C3"/>
    <w:rsid w:val="00CD323D"/>
    <w:rsid w:val="00CE4030"/>
    <w:rsid w:val="00CE5909"/>
    <w:rsid w:val="00CE64B3"/>
    <w:rsid w:val="00CF000E"/>
    <w:rsid w:val="00CF1A49"/>
    <w:rsid w:val="00D0630C"/>
    <w:rsid w:val="00D067B1"/>
    <w:rsid w:val="00D1061E"/>
    <w:rsid w:val="00D12FCF"/>
    <w:rsid w:val="00D243A9"/>
    <w:rsid w:val="00D305E5"/>
    <w:rsid w:val="00D37CD3"/>
    <w:rsid w:val="00D63642"/>
    <w:rsid w:val="00D66A52"/>
    <w:rsid w:val="00D66EFA"/>
    <w:rsid w:val="00D72A2D"/>
    <w:rsid w:val="00D917FC"/>
    <w:rsid w:val="00D9521A"/>
    <w:rsid w:val="00DA3914"/>
    <w:rsid w:val="00DA40DF"/>
    <w:rsid w:val="00DA59AA"/>
    <w:rsid w:val="00DB4747"/>
    <w:rsid w:val="00DB6915"/>
    <w:rsid w:val="00DB7E03"/>
    <w:rsid w:val="00DB7E1E"/>
    <w:rsid w:val="00DC1B78"/>
    <w:rsid w:val="00DC2A2F"/>
    <w:rsid w:val="00DC600B"/>
    <w:rsid w:val="00DE0FAA"/>
    <w:rsid w:val="00DE136D"/>
    <w:rsid w:val="00DE2EA9"/>
    <w:rsid w:val="00DE6534"/>
    <w:rsid w:val="00DF4144"/>
    <w:rsid w:val="00DF4D6C"/>
    <w:rsid w:val="00E01923"/>
    <w:rsid w:val="00E14498"/>
    <w:rsid w:val="00E209B6"/>
    <w:rsid w:val="00E2397A"/>
    <w:rsid w:val="00E254DB"/>
    <w:rsid w:val="00E300FC"/>
    <w:rsid w:val="00E362DB"/>
    <w:rsid w:val="00E55C9D"/>
    <w:rsid w:val="00E5632B"/>
    <w:rsid w:val="00E70240"/>
    <w:rsid w:val="00E71E6B"/>
    <w:rsid w:val="00E73F8C"/>
    <w:rsid w:val="00E81CC5"/>
    <w:rsid w:val="00E85224"/>
    <w:rsid w:val="00E85A87"/>
    <w:rsid w:val="00E85B4A"/>
    <w:rsid w:val="00E85D30"/>
    <w:rsid w:val="00E9528E"/>
    <w:rsid w:val="00EA5099"/>
    <w:rsid w:val="00EC1351"/>
    <w:rsid w:val="00EC4CBF"/>
    <w:rsid w:val="00EE2CA8"/>
    <w:rsid w:val="00EF0AB5"/>
    <w:rsid w:val="00EF17E8"/>
    <w:rsid w:val="00EF51D9"/>
    <w:rsid w:val="00F02129"/>
    <w:rsid w:val="00F130DD"/>
    <w:rsid w:val="00F24884"/>
    <w:rsid w:val="00F33B62"/>
    <w:rsid w:val="00F443EA"/>
    <w:rsid w:val="00F476C4"/>
    <w:rsid w:val="00F5608F"/>
    <w:rsid w:val="00F61DF9"/>
    <w:rsid w:val="00F743B4"/>
    <w:rsid w:val="00F81960"/>
    <w:rsid w:val="00F8769D"/>
    <w:rsid w:val="00F9350C"/>
    <w:rsid w:val="00F94EB5"/>
    <w:rsid w:val="00F9624D"/>
    <w:rsid w:val="00FB14C0"/>
    <w:rsid w:val="00FB31C1"/>
    <w:rsid w:val="00FB58F2"/>
    <w:rsid w:val="00FB6AE4"/>
    <w:rsid w:val="00FC6AEA"/>
    <w:rsid w:val="00FD3D13"/>
    <w:rsid w:val="00FD7C80"/>
    <w:rsid w:val="00FE5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BA345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595959" w:themeColor="text1" w:themeTint="A6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1" w:qFormat="1"/>
    <w:lsdException w:name="List Number" w:uiPriority="13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" w:unhideWhenUsed="1"/>
    <w:lsdException w:name="Subtle Reference" w:uiPriority="10" w:qFormat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642F"/>
    <w:rPr>
      <w:rFonts w:ascii="Calibri" w:hAnsi="Calibri" w:cs="Calibri"/>
    </w:rPr>
  </w:style>
  <w:style w:type="paragraph" w:styleId="Ttulo1">
    <w:name w:val="heading 1"/>
    <w:basedOn w:val="Normal"/>
    <w:link w:val="Ttulo1Car"/>
    <w:uiPriority w:val="9"/>
    <w:qFormat/>
    <w:rsid w:val="002E4F8C"/>
    <w:pPr>
      <w:keepNext/>
      <w:keepLines/>
      <w:numPr>
        <w:numId w:val="14"/>
      </w:numPr>
      <w:spacing w:before="400" w:after="200"/>
      <w:contextualSpacing/>
      <w:outlineLvl w:val="0"/>
    </w:pPr>
    <w:rPr>
      <w:rFonts w:ascii="Georgia" w:eastAsiaTheme="majorEastAsia" w:hAnsi="Georgia" w:cstheme="majorBidi"/>
      <w:b/>
      <w:caps/>
      <w:color w:val="262626" w:themeColor="text1" w:themeTint="D9"/>
      <w:sz w:val="40"/>
      <w:szCs w:val="44"/>
    </w:rPr>
  </w:style>
  <w:style w:type="paragraph" w:styleId="Ttulo2">
    <w:name w:val="heading 2"/>
    <w:basedOn w:val="Normal"/>
    <w:link w:val="Ttulo2Car"/>
    <w:uiPriority w:val="9"/>
    <w:unhideWhenUsed/>
    <w:qFormat/>
    <w:rsid w:val="002E4F8C"/>
    <w:pPr>
      <w:spacing w:after="40"/>
      <w:outlineLvl w:val="1"/>
    </w:pPr>
    <w:rPr>
      <w:rFonts w:eastAsiaTheme="majorEastAsia"/>
      <w:b/>
      <w:caps/>
      <w:color w:val="99CB38" w:themeColor="accent1"/>
      <w:sz w:val="32"/>
      <w:szCs w:val="32"/>
    </w:rPr>
  </w:style>
  <w:style w:type="paragraph" w:styleId="Ttulo3">
    <w:name w:val="heading 3"/>
    <w:basedOn w:val="Normal"/>
    <w:link w:val="Ttulo3Car"/>
    <w:uiPriority w:val="9"/>
    <w:unhideWhenUsed/>
    <w:qFormat/>
    <w:rsid w:val="002E4F8C"/>
    <w:pPr>
      <w:outlineLvl w:val="2"/>
    </w:pPr>
    <w:rPr>
      <w:rFonts w:eastAsiaTheme="majorEastAsia"/>
      <w:b/>
      <w:caps/>
      <w:sz w:val="28"/>
      <w:szCs w:val="32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D917FC"/>
    <w:pPr>
      <w:keepNext/>
      <w:keepLines/>
      <w:spacing w:before="40"/>
      <w:outlineLvl w:val="3"/>
    </w:pPr>
    <w:rPr>
      <w:rFonts w:ascii="Georgia" w:eastAsiaTheme="majorEastAsia" w:hAnsi="Georgia" w:cstheme="majorBidi"/>
      <w:i/>
      <w:iCs/>
      <w:color w:val="729928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917FC"/>
    <w:pPr>
      <w:keepNext/>
      <w:keepLines/>
      <w:spacing w:before="40"/>
      <w:outlineLvl w:val="4"/>
    </w:pPr>
    <w:rPr>
      <w:rFonts w:ascii="Georgia" w:eastAsiaTheme="majorEastAsia" w:hAnsi="Georgia" w:cstheme="majorBidi"/>
      <w:color w:val="729928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917FC"/>
    <w:pPr>
      <w:keepNext/>
      <w:keepLines/>
      <w:spacing w:before="40"/>
      <w:outlineLvl w:val="5"/>
    </w:pPr>
    <w:rPr>
      <w:rFonts w:ascii="Georgia" w:eastAsiaTheme="majorEastAsia" w:hAnsi="Georgia" w:cstheme="majorBidi"/>
      <w:color w:val="4C661A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917FC"/>
    <w:pPr>
      <w:keepNext/>
      <w:keepLines/>
      <w:spacing w:before="40"/>
      <w:outlineLvl w:val="6"/>
    </w:pPr>
    <w:rPr>
      <w:rFonts w:ascii="Georgia" w:eastAsiaTheme="majorEastAsia" w:hAnsi="Georgia" w:cstheme="majorBidi"/>
      <w:i/>
      <w:iCs/>
      <w:color w:val="4C661A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917FC"/>
    <w:pPr>
      <w:keepNext/>
      <w:keepLines/>
      <w:spacing w:before="40"/>
      <w:outlineLvl w:val="7"/>
    </w:pPr>
    <w:rPr>
      <w:rFonts w:ascii="Georgia" w:eastAsiaTheme="majorEastAsia" w:hAnsi="Georgia" w:cstheme="majorBidi"/>
      <w:b/>
      <w:color w:val="auto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917FC"/>
    <w:pPr>
      <w:keepNext/>
      <w:keepLines/>
      <w:spacing w:before="40"/>
      <w:outlineLvl w:val="8"/>
    </w:pPr>
    <w:rPr>
      <w:rFonts w:ascii="Georgia" w:eastAsiaTheme="majorEastAsia" w:hAnsi="Georgia" w:cstheme="majorBidi"/>
      <w:b/>
      <w:i/>
      <w:iCs/>
      <w:color w:val="auto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macro">
    <w:name w:val="macro"/>
    <w:link w:val="TextomacroCar"/>
    <w:uiPriority w:val="99"/>
    <w:semiHidden/>
    <w:unhideWhenUsed/>
    <w:rsid w:val="00D917F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80"/>
    </w:pPr>
    <w:rPr>
      <w:rFonts w:ascii="Consolas" w:hAnsi="Consolas" w:cs="Calibri"/>
      <w:b/>
      <w:color w:val="4D671B" w:themeColor="accent1" w:themeShade="8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D917FC"/>
    <w:rPr>
      <w:rFonts w:ascii="Consolas" w:hAnsi="Consolas" w:cs="Calibri"/>
      <w:b/>
      <w:color w:val="4D671B" w:themeColor="accent1" w:themeShade="80"/>
      <w:szCs w:val="20"/>
    </w:rPr>
  </w:style>
  <w:style w:type="paragraph" w:styleId="Ttulo">
    <w:name w:val="Title"/>
    <w:basedOn w:val="Normal"/>
    <w:link w:val="TtuloCar"/>
    <w:uiPriority w:val="1"/>
    <w:qFormat/>
    <w:rsid w:val="00D917FC"/>
    <w:pPr>
      <w:contextualSpacing/>
      <w:jc w:val="center"/>
    </w:pPr>
    <w:rPr>
      <w:rFonts w:ascii="Georgia" w:eastAsiaTheme="majorEastAsia" w:hAnsi="Georgia" w:cstheme="majorBidi"/>
      <w:caps/>
      <w:kern w:val="28"/>
      <w:sz w:val="70"/>
      <w:szCs w:val="56"/>
    </w:rPr>
  </w:style>
  <w:style w:type="character" w:customStyle="1" w:styleId="TtuloCar">
    <w:name w:val="Título Car"/>
    <w:basedOn w:val="Fuentedeprrafopredeter"/>
    <w:link w:val="Ttulo"/>
    <w:uiPriority w:val="1"/>
    <w:rsid w:val="00D917FC"/>
    <w:rPr>
      <w:rFonts w:ascii="Georgia" w:eastAsiaTheme="majorEastAsia" w:hAnsi="Georgia" w:cstheme="majorBidi"/>
      <w:caps/>
      <w:kern w:val="28"/>
      <w:sz w:val="70"/>
      <w:szCs w:val="56"/>
    </w:rPr>
  </w:style>
  <w:style w:type="paragraph" w:styleId="Encabezado">
    <w:name w:val="header"/>
    <w:basedOn w:val="Normal"/>
    <w:link w:val="EncabezadoCar"/>
    <w:uiPriority w:val="99"/>
    <w:unhideWhenUsed/>
    <w:rsid w:val="00D917FC"/>
  </w:style>
  <w:style w:type="character" w:customStyle="1" w:styleId="EncabezadoCar">
    <w:name w:val="Encabezado Car"/>
    <w:basedOn w:val="Fuentedeprrafopredeter"/>
    <w:link w:val="Encabezado"/>
    <w:uiPriority w:val="99"/>
    <w:rsid w:val="00D917FC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unhideWhenUsed/>
    <w:rsid w:val="00D917FC"/>
    <w:pPr>
      <w:jc w:val="center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917FC"/>
    <w:rPr>
      <w:rFonts w:ascii="Calibri" w:hAnsi="Calibri" w:cs="Calibri"/>
    </w:rPr>
  </w:style>
  <w:style w:type="character" w:styleId="Textodelmarcadordeposicin">
    <w:name w:val="Placeholder Text"/>
    <w:basedOn w:val="Fuentedeprrafopredeter"/>
    <w:uiPriority w:val="99"/>
    <w:semiHidden/>
    <w:rsid w:val="00D917FC"/>
    <w:rPr>
      <w:rFonts w:ascii="Calibri" w:hAnsi="Calibri" w:cs="Calibri"/>
      <w:color w:val="595959" w:themeColor="text1" w:themeTint="A6"/>
    </w:rPr>
  </w:style>
  <w:style w:type="paragraph" w:customStyle="1" w:styleId="Informacindecontacto">
    <w:name w:val="Información de contacto"/>
    <w:basedOn w:val="Normal"/>
    <w:uiPriority w:val="3"/>
    <w:qFormat/>
    <w:rsid w:val="00D917FC"/>
    <w:pPr>
      <w:jc w:val="center"/>
    </w:pPr>
  </w:style>
  <w:style w:type="character" w:customStyle="1" w:styleId="Ttulo1Car">
    <w:name w:val="Título 1 Car"/>
    <w:basedOn w:val="Fuentedeprrafopredeter"/>
    <w:link w:val="Ttulo1"/>
    <w:uiPriority w:val="9"/>
    <w:rsid w:val="002E4F8C"/>
    <w:rPr>
      <w:rFonts w:ascii="Georgia" w:eastAsiaTheme="majorEastAsia" w:hAnsi="Georgia" w:cstheme="majorBidi"/>
      <w:b/>
      <w:caps/>
      <w:color w:val="262626" w:themeColor="text1" w:themeTint="D9"/>
      <w:sz w:val="40"/>
      <w:szCs w:val="44"/>
    </w:rPr>
  </w:style>
  <w:style w:type="character" w:customStyle="1" w:styleId="Ttulo2Car">
    <w:name w:val="Título 2 Car"/>
    <w:basedOn w:val="Fuentedeprrafopredeter"/>
    <w:link w:val="Ttulo2"/>
    <w:uiPriority w:val="9"/>
    <w:rsid w:val="002E4F8C"/>
    <w:rPr>
      <w:rFonts w:ascii="Calibri" w:eastAsiaTheme="majorEastAsia" w:hAnsi="Calibri" w:cs="Calibri"/>
      <w:b/>
      <w:caps/>
      <w:color w:val="99CB38" w:themeColor="accent1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rsid w:val="002E4F8C"/>
    <w:rPr>
      <w:rFonts w:ascii="Calibri" w:eastAsiaTheme="majorEastAsia" w:hAnsi="Calibri" w:cs="Calibri"/>
      <w:b/>
      <w:caps/>
      <w:sz w:val="28"/>
      <w:szCs w:val="32"/>
    </w:rPr>
  </w:style>
  <w:style w:type="table" w:styleId="Tablaconcuadrcula">
    <w:name w:val="Table Grid"/>
    <w:basedOn w:val="Tablanormal"/>
    <w:uiPriority w:val="39"/>
    <w:rsid w:val="00D917FC"/>
    <w:pPr>
      <w:contextualSpacing/>
    </w:pPr>
    <w:tblPr/>
  </w:style>
  <w:style w:type="character" w:styleId="Referenciasutil">
    <w:name w:val="Subtle Reference"/>
    <w:basedOn w:val="Fuentedeprrafopredeter"/>
    <w:uiPriority w:val="10"/>
    <w:qFormat/>
    <w:rsid w:val="00D917FC"/>
    <w:rPr>
      <w:rFonts w:ascii="Calibri" w:hAnsi="Calibri" w:cs="Calibri"/>
      <w:b/>
      <w:caps w:val="0"/>
      <w:smallCaps/>
      <w:color w:val="595959" w:themeColor="text1" w:themeTint="A6"/>
    </w:rPr>
  </w:style>
  <w:style w:type="paragraph" w:styleId="Listaconvietas">
    <w:name w:val="List Bullet"/>
    <w:basedOn w:val="Normal"/>
    <w:uiPriority w:val="11"/>
    <w:qFormat/>
    <w:rsid w:val="00D917FC"/>
    <w:pPr>
      <w:numPr>
        <w:numId w:val="3"/>
      </w:numPr>
    </w:pPr>
  </w:style>
  <w:style w:type="paragraph" w:styleId="Listaconnmeros">
    <w:name w:val="List Number"/>
    <w:basedOn w:val="Normal"/>
    <w:uiPriority w:val="13"/>
    <w:qFormat/>
    <w:rsid w:val="00D917FC"/>
    <w:pPr>
      <w:numPr>
        <w:numId w:val="5"/>
      </w:numPr>
      <w:contextualSpacing/>
    </w:pPr>
  </w:style>
  <w:style w:type="character" w:customStyle="1" w:styleId="Ttulo4Car">
    <w:name w:val="Título 4 Car"/>
    <w:basedOn w:val="Fuentedeprrafopredeter"/>
    <w:link w:val="Ttulo4"/>
    <w:uiPriority w:val="9"/>
    <w:rsid w:val="00D917FC"/>
    <w:rPr>
      <w:rFonts w:ascii="Georgia" w:eastAsiaTheme="majorEastAsia" w:hAnsi="Georgia" w:cstheme="majorBidi"/>
      <w:i/>
      <w:iCs/>
      <w:color w:val="729928" w:themeColor="accent1" w:themeShade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917FC"/>
    <w:rPr>
      <w:rFonts w:ascii="Georgia" w:eastAsiaTheme="majorEastAsia" w:hAnsi="Georgia" w:cstheme="majorBidi"/>
      <w:b/>
      <w:color w:val="auto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917FC"/>
    <w:rPr>
      <w:rFonts w:ascii="Georgia" w:eastAsiaTheme="majorEastAsia" w:hAnsi="Georgia" w:cstheme="majorBidi"/>
      <w:b/>
      <w:i/>
      <w:iCs/>
      <w:color w:val="auto"/>
      <w:szCs w:val="21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D917FC"/>
    <w:pPr>
      <w:spacing w:after="200"/>
    </w:pPr>
    <w:rPr>
      <w:i/>
      <w:iCs/>
      <w:color w:val="455F51" w:themeColor="text2"/>
      <w:szCs w:val="18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D917FC"/>
    <w:pPr>
      <w:outlineLvl w:val="9"/>
    </w:pPr>
  </w:style>
  <w:style w:type="paragraph" w:styleId="Cita">
    <w:name w:val="Quote"/>
    <w:basedOn w:val="Normal"/>
    <w:next w:val="Normal"/>
    <w:link w:val="CitaCar"/>
    <w:uiPriority w:val="29"/>
    <w:semiHidden/>
    <w:unhideWhenUsed/>
    <w:rsid w:val="00D917FC"/>
    <w:pPr>
      <w:spacing w:before="20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D917FC"/>
    <w:rPr>
      <w:rFonts w:ascii="Calibri" w:hAnsi="Calibri" w:cs="Calibri"/>
      <w:i/>
      <w:iCs/>
      <w:color w:val="404040" w:themeColor="text1" w:themeTint="BF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unhideWhenUsed/>
    <w:rsid w:val="00D917FC"/>
    <w:pPr>
      <w:pBdr>
        <w:top w:val="single" w:sz="4" w:space="10" w:color="99CB38" w:themeColor="accent1"/>
        <w:bottom w:val="single" w:sz="4" w:space="10" w:color="99CB38" w:themeColor="accent1"/>
      </w:pBdr>
      <w:spacing w:before="360" w:after="360"/>
      <w:jc w:val="center"/>
    </w:pPr>
    <w:rPr>
      <w:i/>
      <w:iCs/>
      <w:color w:val="99CB38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D917FC"/>
    <w:rPr>
      <w:rFonts w:ascii="Calibri" w:hAnsi="Calibri" w:cs="Calibri"/>
      <w:i/>
      <w:iCs/>
      <w:color w:val="99CB38" w:themeColor="accent1"/>
    </w:rPr>
  </w:style>
  <w:style w:type="character" w:styleId="Ttulodellibro">
    <w:name w:val="Book Title"/>
    <w:basedOn w:val="Fuentedeprrafopredeter"/>
    <w:uiPriority w:val="33"/>
    <w:semiHidden/>
    <w:unhideWhenUsed/>
    <w:rsid w:val="00D917FC"/>
    <w:rPr>
      <w:rFonts w:ascii="Calibri" w:hAnsi="Calibri" w:cs="Calibri"/>
      <w:b/>
      <w:bCs/>
      <w:i/>
      <w:iCs/>
      <w:spacing w:val="0"/>
    </w:rPr>
  </w:style>
  <w:style w:type="paragraph" w:styleId="Subttulo">
    <w:name w:val="Subtitle"/>
    <w:basedOn w:val="Normal"/>
    <w:next w:val="Normal"/>
    <w:link w:val="SubttuloCar"/>
    <w:uiPriority w:val="11"/>
    <w:semiHidden/>
    <w:unhideWhenUsed/>
    <w:rsid w:val="00D917FC"/>
    <w:pPr>
      <w:numPr>
        <w:ilvl w:val="1"/>
      </w:numPr>
    </w:pPr>
    <w:rPr>
      <w:rFonts w:eastAsiaTheme="minorEastAsia"/>
      <w:color w:val="5A5A5A" w:themeColor="text1" w:themeTint="A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D917FC"/>
    <w:rPr>
      <w:rFonts w:ascii="Calibri" w:eastAsiaTheme="minorEastAsia" w:hAnsi="Calibri" w:cs="Calibri"/>
      <w:color w:val="5A5A5A" w:themeColor="text1" w:themeTint="A5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917FC"/>
    <w:rPr>
      <w:rFonts w:ascii="Segoe UI" w:hAnsi="Segoe UI" w:cs="Segoe UI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17FC"/>
    <w:rPr>
      <w:rFonts w:ascii="Segoe UI" w:hAnsi="Segoe UI" w:cs="Segoe UI"/>
      <w:szCs w:val="18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D917FC"/>
    <w:pPr>
      <w:spacing w:after="120"/>
    </w:pPr>
    <w:rPr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D917FC"/>
    <w:rPr>
      <w:rFonts w:ascii="Calibri" w:hAnsi="Calibri" w:cs="Calibri"/>
      <w:szCs w:val="16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D917FC"/>
    <w:pPr>
      <w:spacing w:after="120"/>
      <w:ind w:left="360"/>
    </w:pPr>
    <w:rPr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D917FC"/>
    <w:rPr>
      <w:rFonts w:ascii="Calibri" w:hAnsi="Calibri" w:cs="Calibri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D917FC"/>
    <w:rPr>
      <w:rFonts w:ascii="Calibri" w:hAnsi="Calibri" w:cs="Calibri"/>
      <w:sz w:val="22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917FC"/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917FC"/>
    <w:rPr>
      <w:rFonts w:ascii="Calibri" w:hAnsi="Calibri" w:cs="Calibri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917F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917FC"/>
    <w:rPr>
      <w:rFonts w:ascii="Calibri" w:hAnsi="Calibri" w:cs="Calibri"/>
      <w:b/>
      <w:bCs/>
      <w:szCs w:val="20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D917FC"/>
    <w:rPr>
      <w:rFonts w:ascii="Segoe UI" w:hAnsi="Segoe UI" w:cs="Segoe UI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D917FC"/>
    <w:rPr>
      <w:rFonts w:ascii="Segoe UI" w:hAnsi="Segoe UI" w:cs="Segoe UI"/>
      <w:szCs w:val="16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D917FC"/>
    <w:rPr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D917FC"/>
    <w:rPr>
      <w:rFonts w:ascii="Calibri" w:hAnsi="Calibri" w:cs="Calibri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D917FC"/>
    <w:rPr>
      <w:rFonts w:ascii="Georgia" w:eastAsiaTheme="majorEastAsia" w:hAnsi="Georgia" w:cstheme="majorBidi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D917FC"/>
    <w:rPr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D917FC"/>
    <w:rPr>
      <w:rFonts w:ascii="Calibri" w:hAnsi="Calibri" w:cs="Calibri"/>
      <w:szCs w:val="20"/>
    </w:rPr>
  </w:style>
  <w:style w:type="character" w:styleId="CdigoHTML">
    <w:name w:val="HTML Code"/>
    <w:basedOn w:val="Fuentedeprrafopredeter"/>
    <w:uiPriority w:val="99"/>
    <w:semiHidden/>
    <w:unhideWhenUsed/>
    <w:rsid w:val="00D917FC"/>
    <w:rPr>
      <w:rFonts w:ascii="Consolas" w:hAnsi="Consolas" w:cs="Calibri"/>
      <w:sz w:val="22"/>
      <w:szCs w:val="20"/>
    </w:rPr>
  </w:style>
  <w:style w:type="character" w:styleId="TecladoHTML">
    <w:name w:val="HTML Keyboard"/>
    <w:basedOn w:val="Fuentedeprrafopredeter"/>
    <w:uiPriority w:val="99"/>
    <w:semiHidden/>
    <w:unhideWhenUsed/>
    <w:rsid w:val="00D917FC"/>
    <w:rPr>
      <w:rFonts w:ascii="Consolas" w:hAnsi="Consolas" w:cs="Calibri"/>
      <w:sz w:val="22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D917FC"/>
    <w:rPr>
      <w:rFonts w:ascii="Consolas" w:hAnsi="Consolas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D917FC"/>
    <w:rPr>
      <w:rFonts w:ascii="Consolas" w:hAnsi="Consolas" w:cs="Calibri"/>
      <w:szCs w:val="20"/>
    </w:rPr>
  </w:style>
  <w:style w:type="character" w:styleId="MquinadeescribirHTML">
    <w:name w:val="HTML Typewriter"/>
    <w:basedOn w:val="Fuentedeprrafopredeter"/>
    <w:uiPriority w:val="99"/>
    <w:semiHidden/>
    <w:unhideWhenUsed/>
    <w:rsid w:val="00D917FC"/>
    <w:rPr>
      <w:rFonts w:ascii="Consolas" w:hAnsi="Consolas" w:cs="Calibri"/>
      <w:sz w:val="22"/>
      <w:szCs w:val="20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D917FC"/>
    <w:rPr>
      <w:rFonts w:ascii="Consolas" w:hAnsi="Consolas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D917FC"/>
    <w:rPr>
      <w:rFonts w:ascii="Consolas" w:hAnsi="Consolas" w:cs="Calibri"/>
      <w:szCs w:val="21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917FC"/>
    <w:rPr>
      <w:rFonts w:ascii="Georgia" w:eastAsiaTheme="majorEastAsia" w:hAnsi="Georgia" w:cstheme="majorBidi"/>
      <w:i/>
      <w:iCs/>
      <w:color w:val="4C661A" w:themeColor="accent1" w:themeShade="7F"/>
    </w:rPr>
  </w:style>
  <w:style w:type="paragraph" w:styleId="Bibliografa">
    <w:name w:val="Bibliography"/>
    <w:basedOn w:val="Normal"/>
    <w:next w:val="Normal"/>
    <w:uiPriority w:val="37"/>
    <w:semiHidden/>
    <w:unhideWhenUsed/>
    <w:rsid w:val="00D917FC"/>
  </w:style>
  <w:style w:type="paragraph" w:styleId="Textodebloque">
    <w:name w:val="Block Text"/>
    <w:basedOn w:val="Normal"/>
    <w:uiPriority w:val="99"/>
    <w:semiHidden/>
    <w:unhideWhenUsed/>
    <w:rsid w:val="00D917FC"/>
    <w:pPr>
      <w:pBdr>
        <w:top w:val="single" w:sz="2" w:space="10" w:color="99CB38" w:themeColor="accent1" w:shadow="1" w:frame="1"/>
        <w:left w:val="single" w:sz="2" w:space="10" w:color="99CB38" w:themeColor="accent1" w:shadow="1" w:frame="1"/>
        <w:bottom w:val="single" w:sz="2" w:space="10" w:color="99CB38" w:themeColor="accent1" w:shadow="1" w:frame="1"/>
        <w:right w:val="single" w:sz="2" w:space="10" w:color="99CB38" w:themeColor="accent1" w:shadow="1" w:frame="1"/>
      </w:pBdr>
      <w:ind w:left="1152" w:right="1152"/>
    </w:pPr>
    <w:rPr>
      <w:rFonts w:eastAsiaTheme="minorEastAsia"/>
      <w:i/>
      <w:iCs/>
      <w:color w:val="99CB38" w:themeColor="accent1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D917FC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D917FC"/>
    <w:rPr>
      <w:rFonts w:ascii="Calibri" w:hAnsi="Calibri" w:cs="Calibri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D917FC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D917FC"/>
    <w:rPr>
      <w:rFonts w:ascii="Calibri" w:hAnsi="Calibri" w:cs="Calibri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D917FC"/>
    <w:pPr>
      <w:spacing w:after="16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D917FC"/>
    <w:rPr>
      <w:rFonts w:ascii="Calibri" w:hAnsi="Calibri" w:cs="Calibri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D917FC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D917FC"/>
    <w:rPr>
      <w:rFonts w:ascii="Calibri" w:hAnsi="Calibri" w:cs="Calibri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D917FC"/>
    <w:pPr>
      <w:spacing w:after="16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D917FC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D917FC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D917FC"/>
    <w:rPr>
      <w:rFonts w:ascii="Calibri" w:hAnsi="Calibri" w:cs="Calibri"/>
    </w:rPr>
  </w:style>
  <w:style w:type="paragraph" w:styleId="Cierre">
    <w:name w:val="Closing"/>
    <w:basedOn w:val="Normal"/>
    <w:link w:val="CierreCar"/>
    <w:uiPriority w:val="99"/>
    <w:semiHidden/>
    <w:unhideWhenUsed/>
    <w:rsid w:val="00D917FC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D917FC"/>
    <w:rPr>
      <w:rFonts w:ascii="Calibri" w:hAnsi="Calibri" w:cs="Calibri"/>
    </w:rPr>
  </w:style>
  <w:style w:type="table" w:styleId="Cuadrculavistosa">
    <w:name w:val="Colorful Grid"/>
    <w:basedOn w:val="Tablanormal"/>
    <w:uiPriority w:val="73"/>
    <w:semiHidden/>
    <w:unhideWhenUsed/>
    <w:rsid w:val="00D917F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D917F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4D7" w:themeFill="accent1" w:themeFillTint="33"/>
    </w:tcPr>
    <w:tblStylePr w:type="firstRow">
      <w:rPr>
        <w:b/>
        <w:bCs/>
      </w:rPr>
      <w:tblPr/>
      <w:tcPr>
        <w:shd w:val="clear" w:color="auto" w:fill="D6EAA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AA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729928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729928" w:themeFill="accent1" w:themeFillShade="BF"/>
      </w:tcPr>
    </w:tblStylePr>
    <w:tblStylePr w:type="band1Vert">
      <w:tblPr/>
      <w:tcPr>
        <w:shd w:val="clear" w:color="auto" w:fill="CCE59B" w:themeFill="accent1" w:themeFillTint="7F"/>
      </w:tcPr>
    </w:tblStylePr>
    <w:tblStylePr w:type="band1Horz">
      <w:tblPr/>
      <w:tcPr>
        <w:shd w:val="clear" w:color="auto" w:fill="CCE59B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D917F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F0D3" w:themeFill="accent2" w:themeFillTint="33"/>
    </w:tcPr>
    <w:tblStylePr w:type="firstRow">
      <w:rPr>
        <w:b/>
        <w:bCs/>
      </w:rPr>
      <w:tblPr/>
      <w:tcPr>
        <w:shd w:val="clear" w:color="auto" w:fill="BFE2A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E2A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A7B29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A7B29" w:themeFill="accent2" w:themeFillShade="BF"/>
      </w:tcPr>
    </w:tblStylePr>
    <w:tblStylePr w:type="band1Vert">
      <w:tblPr/>
      <w:tcPr>
        <w:shd w:val="clear" w:color="auto" w:fill="AFDA92" w:themeFill="accent2" w:themeFillTint="7F"/>
      </w:tcPr>
    </w:tblStylePr>
    <w:tblStylePr w:type="band1Horz">
      <w:tblPr/>
      <w:tcPr>
        <w:shd w:val="clear" w:color="auto" w:fill="AFDA92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D917F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F0E2" w:themeFill="accent3" w:themeFillTint="33"/>
    </w:tcPr>
    <w:tblStylePr w:type="firstRow">
      <w:rPr>
        <w:b/>
        <w:bCs/>
      </w:rPr>
      <w:tblPr/>
      <w:tcPr>
        <w:shd w:val="clear" w:color="auto" w:fill="A8E2C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E2C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297C5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297C52" w:themeFill="accent3" w:themeFillShade="BF"/>
      </w:tcPr>
    </w:tblStylePr>
    <w:tblStylePr w:type="band1Vert">
      <w:tblPr/>
      <w:tcPr>
        <w:shd w:val="clear" w:color="auto" w:fill="92DBB7" w:themeFill="accent3" w:themeFillTint="7F"/>
      </w:tcPr>
    </w:tblStylePr>
    <w:tblStylePr w:type="band1Horz">
      <w:tblPr/>
      <w:tcPr>
        <w:shd w:val="clear" w:color="auto" w:fill="92DBB7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D917F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F2EC" w:themeFill="accent4" w:themeFillTint="33"/>
    </w:tcPr>
    <w:tblStylePr w:type="firstRow">
      <w:rPr>
        <w:b/>
        <w:bCs/>
      </w:rPr>
      <w:tblPr/>
      <w:tcPr>
        <w:shd w:val="clear" w:color="auto" w:fill="B4E6D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E6D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092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0927A" w:themeFill="accent4" w:themeFillShade="BF"/>
      </w:tcPr>
    </w:tblStylePr>
    <w:tblStylePr w:type="band1Vert">
      <w:tblPr/>
      <w:tcPr>
        <w:shd w:val="clear" w:color="auto" w:fill="A1E0D0" w:themeFill="accent4" w:themeFillTint="7F"/>
      </w:tcPr>
    </w:tblStylePr>
    <w:tblStylePr w:type="band1Horz">
      <w:tblPr/>
      <w:tcPr>
        <w:shd w:val="clear" w:color="auto" w:fill="A1E0D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D917F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FF5" w:themeFill="accent5" w:themeFillTint="33"/>
    </w:tcPr>
    <w:tblStylePr w:type="firstRow">
      <w:rPr>
        <w:b/>
        <w:bCs/>
      </w:rPr>
      <w:tblPr/>
      <w:tcPr>
        <w:shd w:val="clear" w:color="auto" w:fill="B8E0E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E0E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8CA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8CA7" w:themeFill="accent5" w:themeFillShade="BF"/>
      </w:tcPr>
    </w:tblStylePr>
    <w:tblStylePr w:type="band1Vert">
      <w:tblPr/>
      <w:tcPr>
        <w:shd w:val="clear" w:color="auto" w:fill="A6D8E7" w:themeFill="accent5" w:themeFillTint="7F"/>
      </w:tcPr>
    </w:tblStylePr>
    <w:tblStylePr w:type="band1Horz">
      <w:tblPr/>
      <w:tcPr>
        <w:shd w:val="clear" w:color="auto" w:fill="A6D8E7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D917F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CF3FD" w:themeFill="accent6" w:themeFillTint="33"/>
    </w:tcPr>
    <w:tblStylePr w:type="firstRow">
      <w:rPr>
        <w:b/>
        <w:bCs/>
      </w:rPr>
      <w:tblPr/>
      <w:tcPr>
        <w:shd w:val="clear" w:color="auto" w:fill="B9E7F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9E7F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8A4EE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8A4EE" w:themeFill="accent6" w:themeFillShade="BF"/>
      </w:tcPr>
    </w:tblStylePr>
    <w:tblStylePr w:type="band1Vert">
      <w:tblPr/>
      <w:tcPr>
        <w:shd w:val="clear" w:color="auto" w:fill="A8E1FC" w:themeFill="accent6" w:themeFillTint="7F"/>
      </w:tcPr>
    </w:tblStylePr>
    <w:tblStylePr w:type="band1Horz">
      <w:tblPr/>
      <w:tcPr>
        <w:shd w:val="clear" w:color="auto" w:fill="A8E1FC" w:themeFill="accent6" w:themeFillTint="7F"/>
      </w:tcPr>
    </w:tblStylePr>
  </w:style>
  <w:style w:type="table" w:styleId="Listavistosa">
    <w:name w:val="Colorful List"/>
    <w:basedOn w:val="Tablanormal"/>
    <w:uiPriority w:val="72"/>
    <w:semiHidden/>
    <w:unhideWhenUsed/>
    <w:rsid w:val="00D917FC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842C" w:themeFill="accent2" w:themeFillShade="CC"/>
      </w:tcPr>
    </w:tblStylePr>
    <w:tblStylePr w:type="lastRow">
      <w:rPr>
        <w:b/>
        <w:bCs/>
        <w:color w:val="4F84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D917FC"/>
    <w:rPr>
      <w:color w:val="000000" w:themeColor="text1"/>
    </w:rPr>
    <w:tblPr>
      <w:tblStyleRowBandSize w:val="1"/>
      <w:tblStyleColBandSize w:val="1"/>
    </w:tblPr>
    <w:tcPr>
      <w:shd w:val="clear" w:color="auto" w:fill="F4FAE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842C" w:themeFill="accent2" w:themeFillShade="CC"/>
      </w:tcPr>
    </w:tblStylePr>
    <w:tblStylePr w:type="lastRow">
      <w:rPr>
        <w:b/>
        <w:bCs/>
        <w:color w:val="4F84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2CD" w:themeFill="accent1" w:themeFillTint="3F"/>
      </w:tcPr>
    </w:tblStylePr>
    <w:tblStylePr w:type="band1Horz">
      <w:tblPr/>
      <w:tcPr>
        <w:shd w:val="clear" w:color="auto" w:fill="EAF4D7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D917FC"/>
    <w:rPr>
      <w:color w:val="000000" w:themeColor="text1"/>
    </w:rPr>
    <w:tblPr>
      <w:tblStyleRowBandSize w:val="1"/>
      <w:tblStyleColBandSize w:val="1"/>
    </w:tblPr>
    <w:tcPr>
      <w:shd w:val="clear" w:color="auto" w:fill="EFF7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842C" w:themeFill="accent2" w:themeFillShade="CC"/>
      </w:tcPr>
    </w:tblStylePr>
    <w:tblStylePr w:type="lastRow">
      <w:rPr>
        <w:b/>
        <w:bCs/>
        <w:color w:val="4F84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D917FC"/>
    <w:rPr>
      <w:color w:val="000000" w:themeColor="text1"/>
    </w:rPr>
    <w:tblPr>
      <w:tblStyleRowBandSize w:val="1"/>
      <w:tblStyleColBandSize w:val="1"/>
    </w:tblPr>
    <w:tcPr>
      <w:shd w:val="clear" w:color="auto" w:fill="E9F8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9C83" w:themeFill="accent4" w:themeFillShade="CC"/>
      </w:tcPr>
    </w:tblStylePr>
    <w:tblStylePr w:type="lastRow">
      <w:rPr>
        <w:b/>
        <w:bCs/>
        <w:color w:val="349C8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DDB" w:themeFill="accent3" w:themeFillTint="3F"/>
      </w:tcPr>
    </w:tblStylePr>
    <w:tblStylePr w:type="band1Horz">
      <w:tblPr/>
      <w:tcPr>
        <w:shd w:val="clear" w:color="auto" w:fill="D3F0E2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D917FC"/>
    <w:rPr>
      <w:color w:val="000000" w:themeColor="text1"/>
    </w:rPr>
    <w:tblPr>
      <w:tblStyleRowBandSize w:val="1"/>
      <w:tblStyleColBandSize w:val="1"/>
    </w:tblPr>
    <w:tcPr>
      <w:shd w:val="clear" w:color="auto" w:fill="ECF9F5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C8558" w:themeFill="accent3" w:themeFillShade="CC"/>
      </w:tcPr>
    </w:tblStylePr>
    <w:tblStylePr w:type="lastRow">
      <w:rPr>
        <w:b/>
        <w:bCs/>
        <w:color w:val="2C855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D917FC"/>
    <w:rPr>
      <w:color w:val="000000" w:themeColor="text1"/>
    </w:rPr>
    <w:tblPr>
      <w:tblStyleRowBandSize w:val="1"/>
      <w:tblStyleColBandSize w:val="1"/>
    </w:tblPr>
    <w:tcPr>
      <w:shd w:val="clear" w:color="auto" w:fill="EDF7FA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1ACF6" w:themeFill="accent6" w:themeFillShade="CC"/>
      </w:tcPr>
    </w:tblStylePr>
    <w:tblStylePr w:type="lastRow">
      <w:rPr>
        <w:b/>
        <w:bCs/>
        <w:color w:val="11ACF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D917FC"/>
    <w:rPr>
      <w:color w:val="000000" w:themeColor="text1"/>
    </w:rPr>
    <w:tblPr>
      <w:tblStyleRowBandSize w:val="1"/>
      <w:tblStyleColBandSize w:val="1"/>
    </w:tblPr>
    <w:tcPr>
      <w:shd w:val="clear" w:color="auto" w:fill="EDF9F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96B3" w:themeFill="accent5" w:themeFillShade="CC"/>
      </w:tcPr>
    </w:tblStylePr>
    <w:tblStylePr w:type="lastRow">
      <w:rPr>
        <w:b/>
        <w:bCs/>
        <w:color w:val="3096B3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F0FD" w:themeFill="accent6" w:themeFillTint="3F"/>
      </w:tcPr>
    </w:tblStylePr>
    <w:tblStylePr w:type="band1Horz">
      <w:tblPr/>
      <w:tcPr>
        <w:shd w:val="clear" w:color="auto" w:fill="DCF3FD" w:themeFill="accent6" w:themeFillTint="33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D917FC"/>
    <w:rPr>
      <w:color w:val="000000" w:themeColor="text1"/>
    </w:rPr>
    <w:tblPr>
      <w:tblStyleRowBandSize w:val="1"/>
      <w:tblStyleColBandSize w:val="1"/>
      <w:tblBorders>
        <w:top w:val="single" w:sz="24" w:space="0" w:color="63A53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D917FC"/>
    <w:rPr>
      <w:color w:val="000000" w:themeColor="text1"/>
    </w:rPr>
    <w:tblPr>
      <w:tblStyleRowBandSize w:val="1"/>
      <w:tblStyleColBandSize w:val="1"/>
      <w:tblBorders>
        <w:top w:val="single" w:sz="24" w:space="0" w:color="63A537" w:themeColor="accent2"/>
        <w:left w:val="single" w:sz="4" w:space="0" w:color="99CB38" w:themeColor="accent1"/>
        <w:bottom w:val="single" w:sz="4" w:space="0" w:color="99CB38" w:themeColor="accent1"/>
        <w:right w:val="single" w:sz="4" w:space="0" w:color="99CB3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E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C7B2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C7B20" w:themeColor="accent1" w:themeShade="99"/>
          <w:insideV w:val="nil"/>
        </w:tcBorders>
        <w:shd w:val="clear" w:color="auto" w:fill="5C7B2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7B20" w:themeFill="accent1" w:themeFillShade="99"/>
      </w:tcPr>
    </w:tblStylePr>
    <w:tblStylePr w:type="band1Vert">
      <w:tblPr/>
      <w:tcPr>
        <w:shd w:val="clear" w:color="auto" w:fill="D6EAAF" w:themeFill="accent1" w:themeFillTint="66"/>
      </w:tcPr>
    </w:tblStylePr>
    <w:tblStylePr w:type="band1Horz">
      <w:tblPr/>
      <w:tcPr>
        <w:shd w:val="clear" w:color="auto" w:fill="CCE59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D917FC"/>
    <w:rPr>
      <w:color w:val="000000" w:themeColor="text1"/>
    </w:rPr>
    <w:tblPr>
      <w:tblStyleRowBandSize w:val="1"/>
      <w:tblStyleColBandSize w:val="1"/>
      <w:tblBorders>
        <w:top w:val="single" w:sz="24" w:space="0" w:color="63A537" w:themeColor="accent2"/>
        <w:left w:val="single" w:sz="4" w:space="0" w:color="63A537" w:themeColor="accent2"/>
        <w:bottom w:val="single" w:sz="4" w:space="0" w:color="63A537" w:themeColor="accent2"/>
        <w:right w:val="single" w:sz="4" w:space="0" w:color="63A53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7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B6321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B6321" w:themeColor="accent2" w:themeShade="99"/>
          <w:insideV w:val="nil"/>
        </w:tcBorders>
        <w:shd w:val="clear" w:color="auto" w:fill="3B6321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6321" w:themeFill="accent2" w:themeFillShade="99"/>
      </w:tcPr>
    </w:tblStylePr>
    <w:tblStylePr w:type="band1Vert">
      <w:tblPr/>
      <w:tcPr>
        <w:shd w:val="clear" w:color="auto" w:fill="BFE2A8" w:themeFill="accent2" w:themeFillTint="66"/>
      </w:tcPr>
    </w:tblStylePr>
    <w:tblStylePr w:type="band1Horz">
      <w:tblPr/>
      <w:tcPr>
        <w:shd w:val="clear" w:color="auto" w:fill="AFDA9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D917FC"/>
    <w:rPr>
      <w:color w:val="000000" w:themeColor="text1"/>
    </w:rPr>
    <w:tblPr>
      <w:tblStyleRowBandSize w:val="1"/>
      <w:tblStyleColBandSize w:val="1"/>
      <w:tblBorders>
        <w:top w:val="single" w:sz="24" w:space="0" w:color="44C1A3" w:themeColor="accent4"/>
        <w:left w:val="single" w:sz="4" w:space="0" w:color="37A76F" w:themeColor="accent3"/>
        <w:bottom w:val="single" w:sz="4" w:space="0" w:color="37A76F" w:themeColor="accent3"/>
        <w:right w:val="single" w:sz="4" w:space="0" w:color="37A76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8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C1A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16442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16442" w:themeColor="accent3" w:themeShade="99"/>
          <w:insideV w:val="nil"/>
        </w:tcBorders>
        <w:shd w:val="clear" w:color="auto" w:fill="216442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6442" w:themeFill="accent3" w:themeFillShade="99"/>
      </w:tcPr>
    </w:tblStylePr>
    <w:tblStylePr w:type="band1Vert">
      <w:tblPr/>
      <w:tcPr>
        <w:shd w:val="clear" w:color="auto" w:fill="A8E2C5" w:themeFill="accent3" w:themeFillTint="66"/>
      </w:tcPr>
    </w:tblStylePr>
    <w:tblStylePr w:type="band1Horz">
      <w:tblPr/>
      <w:tcPr>
        <w:shd w:val="clear" w:color="auto" w:fill="92DBB7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D917FC"/>
    <w:rPr>
      <w:color w:val="000000" w:themeColor="text1"/>
    </w:rPr>
    <w:tblPr>
      <w:tblStyleRowBandSize w:val="1"/>
      <w:tblStyleColBandSize w:val="1"/>
      <w:tblBorders>
        <w:top w:val="single" w:sz="24" w:space="0" w:color="37A76F" w:themeColor="accent3"/>
        <w:left w:val="single" w:sz="4" w:space="0" w:color="44C1A3" w:themeColor="accent4"/>
        <w:bottom w:val="single" w:sz="4" w:space="0" w:color="44C1A3" w:themeColor="accent4"/>
        <w:right w:val="single" w:sz="4" w:space="0" w:color="44C1A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9F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7A76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75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7562" w:themeColor="accent4" w:themeShade="99"/>
          <w:insideV w:val="nil"/>
        </w:tcBorders>
        <w:shd w:val="clear" w:color="auto" w:fill="2775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7562" w:themeFill="accent4" w:themeFillShade="99"/>
      </w:tcPr>
    </w:tblStylePr>
    <w:tblStylePr w:type="band1Vert">
      <w:tblPr/>
      <w:tcPr>
        <w:shd w:val="clear" w:color="auto" w:fill="B4E6DA" w:themeFill="accent4" w:themeFillTint="66"/>
      </w:tcPr>
    </w:tblStylePr>
    <w:tblStylePr w:type="band1Horz">
      <w:tblPr/>
      <w:tcPr>
        <w:shd w:val="clear" w:color="auto" w:fill="A1E0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D917FC"/>
    <w:rPr>
      <w:color w:val="000000" w:themeColor="text1"/>
    </w:rPr>
    <w:tblPr>
      <w:tblStyleRowBandSize w:val="1"/>
      <w:tblStyleColBandSize w:val="1"/>
      <w:tblBorders>
        <w:top w:val="single" w:sz="24" w:space="0" w:color="51C3F9" w:themeColor="accent6"/>
        <w:left w:val="single" w:sz="4" w:space="0" w:color="4EB3CF" w:themeColor="accent5"/>
        <w:bottom w:val="single" w:sz="4" w:space="0" w:color="4EB3CF" w:themeColor="accent5"/>
        <w:right w:val="single" w:sz="4" w:space="0" w:color="4EB3C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A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1C3F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708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7086" w:themeColor="accent5" w:themeShade="99"/>
          <w:insideV w:val="nil"/>
        </w:tcBorders>
        <w:shd w:val="clear" w:color="auto" w:fill="24708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7086" w:themeFill="accent5" w:themeFillShade="99"/>
      </w:tcPr>
    </w:tblStylePr>
    <w:tblStylePr w:type="band1Vert">
      <w:tblPr/>
      <w:tcPr>
        <w:shd w:val="clear" w:color="auto" w:fill="B8E0EB" w:themeFill="accent5" w:themeFillTint="66"/>
      </w:tcPr>
    </w:tblStylePr>
    <w:tblStylePr w:type="band1Horz">
      <w:tblPr/>
      <w:tcPr>
        <w:shd w:val="clear" w:color="auto" w:fill="A6D8E7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D917FC"/>
    <w:rPr>
      <w:color w:val="000000" w:themeColor="text1"/>
    </w:rPr>
    <w:tblPr>
      <w:tblStyleRowBandSize w:val="1"/>
      <w:tblStyleColBandSize w:val="1"/>
      <w:tblBorders>
        <w:top w:val="single" w:sz="24" w:space="0" w:color="4EB3CF" w:themeColor="accent5"/>
        <w:left w:val="single" w:sz="4" w:space="0" w:color="51C3F9" w:themeColor="accent6"/>
        <w:bottom w:val="single" w:sz="4" w:space="0" w:color="51C3F9" w:themeColor="accent6"/>
        <w:right w:val="single" w:sz="4" w:space="0" w:color="51C3F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9F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B3C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683BF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683BF" w:themeColor="accent6" w:themeShade="99"/>
          <w:insideV w:val="nil"/>
        </w:tcBorders>
        <w:shd w:val="clear" w:color="auto" w:fill="0683BF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83BF" w:themeFill="accent6" w:themeFillShade="99"/>
      </w:tcPr>
    </w:tblStylePr>
    <w:tblStylePr w:type="band1Vert">
      <w:tblPr/>
      <w:tcPr>
        <w:shd w:val="clear" w:color="auto" w:fill="B9E7FC" w:themeFill="accent6" w:themeFillTint="66"/>
      </w:tcPr>
    </w:tblStylePr>
    <w:tblStylePr w:type="band1Horz">
      <w:tblPr/>
      <w:tcPr>
        <w:shd w:val="clear" w:color="auto" w:fill="A8E1F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oscura">
    <w:name w:val="Dark List"/>
    <w:basedOn w:val="Tablanormal"/>
    <w:uiPriority w:val="70"/>
    <w:semiHidden/>
    <w:unhideWhenUsed/>
    <w:rsid w:val="00D917FC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D917FC"/>
    <w:rPr>
      <w:color w:val="FFFFFF" w:themeColor="background1"/>
    </w:rPr>
    <w:tblPr>
      <w:tblStyleRowBandSize w:val="1"/>
      <w:tblStyleColBandSize w:val="1"/>
    </w:tblPr>
    <w:tcPr>
      <w:shd w:val="clear" w:color="auto" w:fill="99CB3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C661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29928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29928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9928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9928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D917FC"/>
    <w:rPr>
      <w:color w:val="FFFFFF" w:themeColor="background1"/>
    </w:rPr>
    <w:tblPr>
      <w:tblStyleRowBandSize w:val="1"/>
      <w:tblStyleColBandSize w:val="1"/>
    </w:tblPr>
    <w:tcPr>
      <w:shd w:val="clear" w:color="auto" w:fill="63A53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1521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A7B29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A7B29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7B29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7B29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D917FC"/>
    <w:rPr>
      <w:color w:val="FFFFFF" w:themeColor="background1"/>
    </w:rPr>
    <w:tblPr>
      <w:tblStyleRowBandSize w:val="1"/>
      <w:tblStyleColBandSize w:val="1"/>
    </w:tblPr>
    <w:tcPr>
      <w:shd w:val="clear" w:color="auto" w:fill="37A76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B523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97C5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97C5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7C5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7C52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D917FC"/>
    <w:rPr>
      <w:color w:val="FFFFFF" w:themeColor="background1"/>
    </w:rPr>
    <w:tblPr>
      <w:tblStyleRowBandSize w:val="1"/>
      <w:tblStyleColBandSize w:val="1"/>
    </w:tblPr>
    <w:tcPr>
      <w:shd w:val="clear" w:color="auto" w:fill="44C1A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6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092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092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92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927A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D917FC"/>
    <w:rPr>
      <w:color w:val="FFFFFF" w:themeColor="background1"/>
    </w:rPr>
    <w:tblPr>
      <w:tblStyleRowBandSize w:val="1"/>
      <w:tblStyleColBandSize w:val="1"/>
    </w:tblPr>
    <w:tcPr>
      <w:shd w:val="clear" w:color="auto" w:fill="4EB3C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5D6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8CA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8CA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8CA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8CA7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D917FC"/>
    <w:rPr>
      <w:color w:val="FFFFFF" w:themeColor="background1"/>
    </w:rPr>
    <w:tblPr>
      <w:tblStyleRowBandSize w:val="1"/>
      <w:tblStyleColBandSize w:val="1"/>
    </w:tblPr>
    <w:tcPr>
      <w:shd w:val="clear" w:color="auto" w:fill="51C3F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56D9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8A4EE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8A4EE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A4EE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A4EE" w:themeFill="accent6" w:themeFillShade="BF"/>
      </w:tcPr>
    </w:tblStylePr>
  </w:style>
  <w:style w:type="paragraph" w:styleId="Fecha">
    <w:name w:val="Date"/>
    <w:basedOn w:val="Normal"/>
    <w:next w:val="Normal"/>
    <w:link w:val="FechaCar"/>
    <w:uiPriority w:val="99"/>
    <w:semiHidden/>
    <w:unhideWhenUsed/>
    <w:rsid w:val="00D917FC"/>
  </w:style>
  <w:style w:type="character" w:customStyle="1" w:styleId="FechaCar">
    <w:name w:val="Fecha Car"/>
    <w:basedOn w:val="Fuentedeprrafopredeter"/>
    <w:link w:val="Fecha"/>
    <w:uiPriority w:val="99"/>
    <w:semiHidden/>
    <w:rsid w:val="00D917FC"/>
    <w:rPr>
      <w:rFonts w:ascii="Calibri" w:hAnsi="Calibri" w:cs="Calibri"/>
    </w:r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D917FC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D917FC"/>
    <w:rPr>
      <w:rFonts w:ascii="Calibri" w:hAnsi="Calibri" w:cs="Calibri"/>
    </w:rPr>
  </w:style>
  <w:style w:type="character" w:styleId="Refdenotaalfinal">
    <w:name w:val="endnote reference"/>
    <w:basedOn w:val="Fuentedeprrafopredeter"/>
    <w:uiPriority w:val="99"/>
    <w:semiHidden/>
    <w:unhideWhenUsed/>
    <w:rsid w:val="00D917FC"/>
    <w:rPr>
      <w:rFonts w:ascii="Calibri" w:hAnsi="Calibri" w:cs="Calibri"/>
      <w:vertAlign w:val="superscript"/>
    </w:rPr>
  </w:style>
  <w:style w:type="paragraph" w:styleId="Direccinsobre">
    <w:name w:val="envelope address"/>
    <w:basedOn w:val="Normal"/>
    <w:uiPriority w:val="99"/>
    <w:semiHidden/>
    <w:unhideWhenUsed/>
    <w:rsid w:val="00D917FC"/>
    <w:pPr>
      <w:framePr w:w="7920" w:h="1980" w:hRule="exact" w:hSpace="180" w:wrap="auto" w:hAnchor="page" w:xAlign="center" w:yAlign="bottom"/>
      <w:ind w:left="2880"/>
    </w:pPr>
    <w:rPr>
      <w:rFonts w:ascii="Georgia" w:eastAsiaTheme="majorEastAsia" w:hAnsi="Georgia" w:cstheme="majorBidi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D917FC"/>
    <w:rPr>
      <w:rFonts w:ascii="Calibri" w:hAnsi="Calibri" w:cs="Calibri"/>
      <w:color w:val="977B2D" w:themeColor="followedHyperlink"/>
      <w:u w:val="single"/>
    </w:rPr>
  </w:style>
  <w:style w:type="character" w:styleId="Refdenotaalpie">
    <w:name w:val="footnote reference"/>
    <w:basedOn w:val="Fuentedeprrafopredeter"/>
    <w:uiPriority w:val="99"/>
    <w:semiHidden/>
    <w:unhideWhenUsed/>
    <w:rsid w:val="00D917FC"/>
    <w:rPr>
      <w:rFonts w:ascii="Calibri" w:hAnsi="Calibri" w:cs="Calibri"/>
      <w:vertAlign w:val="superscript"/>
    </w:rPr>
  </w:style>
  <w:style w:type="table" w:styleId="Tablaconcuadrcula1clara">
    <w:name w:val="Grid Table 1 Light"/>
    <w:basedOn w:val="Tablanormal"/>
    <w:uiPriority w:val="46"/>
    <w:rsid w:val="00D917F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D917FC"/>
    <w:tblPr>
      <w:tblStyleRowBandSize w:val="1"/>
      <w:tblStyleColBandSize w:val="1"/>
      <w:tblBorders>
        <w:top w:val="single" w:sz="4" w:space="0" w:color="D6EAAF" w:themeColor="accent1" w:themeTint="66"/>
        <w:left w:val="single" w:sz="4" w:space="0" w:color="D6EAAF" w:themeColor="accent1" w:themeTint="66"/>
        <w:bottom w:val="single" w:sz="4" w:space="0" w:color="D6EAAF" w:themeColor="accent1" w:themeTint="66"/>
        <w:right w:val="single" w:sz="4" w:space="0" w:color="D6EAAF" w:themeColor="accent1" w:themeTint="66"/>
        <w:insideH w:val="single" w:sz="4" w:space="0" w:color="D6EAAF" w:themeColor="accent1" w:themeTint="66"/>
        <w:insideV w:val="single" w:sz="4" w:space="0" w:color="D6EAA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1DF8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1DF8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D917FC"/>
    <w:tblPr>
      <w:tblStyleRowBandSize w:val="1"/>
      <w:tblStyleColBandSize w:val="1"/>
      <w:tblBorders>
        <w:top w:val="single" w:sz="4" w:space="0" w:color="BFE2A8" w:themeColor="accent2" w:themeTint="66"/>
        <w:left w:val="single" w:sz="4" w:space="0" w:color="BFE2A8" w:themeColor="accent2" w:themeTint="66"/>
        <w:bottom w:val="single" w:sz="4" w:space="0" w:color="BFE2A8" w:themeColor="accent2" w:themeTint="66"/>
        <w:right w:val="single" w:sz="4" w:space="0" w:color="BFE2A8" w:themeColor="accent2" w:themeTint="66"/>
        <w:insideH w:val="single" w:sz="4" w:space="0" w:color="BFE2A8" w:themeColor="accent2" w:themeTint="66"/>
        <w:insideV w:val="single" w:sz="4" w:space="0" w:color="BFE2A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FD3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D917FC"/>
    <w:tblPr>
      <w:tblStyleRowBandSize w:val="1"/>
      <w:tblStyleColBandSize w:val="1"/>
      <w:tblBorders>
        <w:top w:val="single" w:sz="4" w:space="0" w:color="A8E2C5" w:themeColor="accent3" w:themeTint="66"/>
        <w:left w:val="single" w:sz="4" w:space="0" w:color="A8E2C5" w:themeColor="accent3" w:themeTint="66"/>
        <w:bottom w:val="single" w:sz="4" w:space="0" w:color="A8E2C5" w:themeColor="accent3" w:themeTint="66"/>
        <w:right w:val="single" w:sz="4" w:space="0" w:color="A8E2C5" w:themeColor="accent3" w:themeTint="66"/>
        <w:insideH w:val="single" w:sz="4" w:space="0" w:color="A8E2C5" w:themeColor="accent3" w:themeTint="66"/>
        <w:insideV w:val="single" w:sz="4" w:space="0" w:color="A8E2C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CD4A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CD4A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D917FC"/>
    <w:tblPr>
      <w:tblStyleRowBandSize w:val="1"/>
      <w:tblStyleColBandSize w:val="1"/>
      <w:tblBorders>
        <w:top w:val="single" w:sz="4" w:space="0" w:color="B4E6DA" w:themeColor="accent4" w:themeTint="66"/>
        <w:left w:val="single" w:sz="4" w:space="0" w:color="B4E6DA" w:themeColor="accent4" w:themeTint="66"/>
        <w:bottom w:val="single" w:sz="4" w:space="0" w:color="B4E6DA" w:themeColor="accent4" w:themeTint="66"/>
        <w:right w:val="single" w:sz="4" w:space="0" w:color="B4E6DA" w:themeColor="accent4" w:themeTint="66"/>
        <w:insideH w:val="single" w:sz="4" w:space="0" w:color="B4E6DA" w:themeColor="accent4" w:themeTint="66"/>
        <w:insideV w:val="single" w:sz="4" w:space="0" w:color="B4E6D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ED9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D917FC"/>
    <w:tblPr>
      <w:tblStyleRowBandSize w:val="1"/>
      <w:tblStyleColBandSize w:val="1"/>
      <w:tblBorders>
        <w:top w:val="single" w:sz="4" w:space="0" w:color="B8E0EB" w:themeColor="accent5" w:themeTint="66"/>
        <w:left w:val="single" w:sz="4" w:space="0" w:color="B8E0EB" w:themeColor="accent5" w:themeTint="66"/>
        <w:bottom w:val="single" w:sz="4" w:space="0" w:color="B8E0EB" w:themeColor="accent5" w:themeTint="66"/>
        <w:right w:val="single" w:sz="4" w:space="0" w:color="B8E0EB" w:themeColor="accent5" w:themeTint="66"/>
        <w:insideH w:val="single" w:sz="4" w:space="0" w:color="B8E0EB" w:themeColor="accent5" w:themeTint="66"/>
        <w:insideV w:val="single" w:sz="4" w:space="0" w:color="B8E0E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4D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D917FC"/>
    <w:tblPr>
      <w:tblStyleRowBandSize w:val="1"/>
      <w:tblStyleColBandSize w:val="1"/>
      <w:tblBorders>
        <w:top w:val="single" w:sz="4" w:space="0" w:color="B9E7FC" w:themeColor="accent6" w:themeTint="66"/>
        <w:left w:val="single" w:sz="4" w:space="0" w:color="B9E7FC" w:themeColor="accent6" w:themeTint="66"/>
        <w:bottom w:val="single" w:sz="4" w:space="0" w:color="B9E7FC" w:themeColor="accent6" w:themeTint="66"/>
        <w:right w:val="single" w:sz="4" w:space="0" w:color="B9E7FC" w:themeColor="accent6" w:themeTint="66"/>
        <w:insideH w:val="single" w:sz="4" w:space="0" w:color="B9E7FC" w:themeColor="accent6" w:themeTint="66"/>
        <w:insideV w:val="single" w:sz="4" w:space="0" w:color="B9E7F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96DBF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6DBF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D917F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D917FC"/>
    <w:tblPr>
      <w:tblStyleRowBandSize w:val="1"/>
      <w:tblStyleColBandSize w:val="1"/>
      <w:tblBorders>
        <w:top w:val="single" w:sz="2" w:space="0" w:color="C1DF87" w:themeColor="accent1" w:themeTint="99"/>
        <w:bottom w:val="single" w:sz="2" w:space="0" w:color="C1DF87" w:themeColor="accent1" w:themeTint="99"/>
        <w:insideH w:val="single" w:sz="2" w:space="0" w:color="C1DF87" w:themeColor="accent1" w:themeTint="99"/>
        <w:insideV w:val="single" w:sz="2" w:space="0" w:color="C1DF8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1DF8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1DF8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D917FC"/>
    <w:tblPr>
      <w:tblStyleRowBandSize w:val="1"/>
      <w:tblStyleColBandSize w:val="1"/>
      <w:tblBorders>
        <w:top w:val="single" w:sz="2" w:space="0" w:color="9FD37C" w:themeColor="accent2" w:themeTint="99"/>
        <w:bottom w:val="single" w:sz="2" w:space="0" w:color="9FD37C" w:themeColor="accent2" w:themeTint="99"/>
        <w:insideH w:val="single" w:sz="2" w:space="0" w:color="9FD37C" w:themeColor="accent2" w:themeTint="99"/>
        <w:insideV w:val="single" w:sz="2" w:space="0" w:color="9FD37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D37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D37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D917FC"/>
    <w:tblPr>
      <w:tblStyleRowBandSize w:val="1"/>
      <w:tblStyleColBandSize w:val="1"/>
      <w:tblBorders>
        <w:top w:val="single" w:sz="2" w:space="0" w:color="7CD4A8" w:themeColor="accent3" w:themeTint="99"/>
        <w:bottom w:val="single" w:sz="2" w:space="0" w:color="7CD4A8" w:themeColor="accent3" w:themeTint="99"/>
        <w:insideH w:val="single" w:sz="2" w:space="0" w:color="7CD4A8" w:themeColor="accent3" w:themeTint="99"/>
        <w:insideV w:val="single" w:sz="2" w:space="0" w:color="7CD4A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CD4A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CD4A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D917FC"/>
    <w:tblPr>
      <w:tblStyleRowBandSize w:val="1"/>
      <w:tblStyleColBandSize w:val="1"/>
      <w:tblBorders>
        <w:top w:val="single" w:sz="2" w:space="0" w:color="8ED9C7" w:themeColor="accent4" w:themeTint="99"/>
        <w:bottom w:val="single" w:sz="2" w:space="0" w:color="8ED9C7" w:themeColor="accent4" w:themeTint="99"/>
        <w:insideH w:val="single" w:sz="2" w:space="0" w:color="8ED9C7" w:themeColor="accent4" w:themeTint="99"/>
        <w:insideV w:val="single" w:sz="2" w:space="0" w:color="8ED9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D9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D9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D917FC"/>
    <w:tblPr>
      <w:tblStyleRowBandSize w:val="1"/>
      <w:tblStyleColBandSize w:val="1"/>
      <w:tblBorders>
        <w:top w:val="single" w:sz="2" w:space="0" w:color="94D1E2" w:themeColor="accent5" w:themeTint="99"/>
        <w:bottom w:val="single" w:sz="2" w:space="0" w:color="94D1E2" w:themeColor="accent5" w:themeTint="99"/>
        <w:insideH w:val="single" w:sz="2" w:space="0" w:color="94D1E2" w:themeColor="accent5" w:themeTint="99"/>
        <w:insideV w:val="single" w:sz="2" w:space="0" w:color="94D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D1E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D1E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D917FC"/>
    <w:tblPr>
      <w:tblStyleRowBandSize w:val="1"/>
      <w:tblStyleColBandSize w:val="1"/>
      <w:tblBorders>
        <w:top w:val="single" w:sz="2" w:space="0" w:color="96DBFB" w:themeColor="accent6" w:themeTint="99"/>
        <w:bottom w:val="single" w:sz="2" w:space="0" w:color="96DBFB" w:themeColor="accent6" w:themeTint="99"/>
        <w:insideH w:val="single" w:sz="2" w:space="0" w:color="96DBFB" w:themeColor="accent6" w:themeTint="99"/>
        <w:insideV w:val="single" w:sz="2" w:space="0" w:color="96DBF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6DBF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6DBF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</w:style>
  <w:style w:type="table" w:styleId="Tabladecuadrcula3">
    <w:name w:val="Grid Table 3"/>
    <w:basedOn w:val="Tablanormal"/>
    <w:uiPriority w:val="48"/>
    <w:rsid w:val="00D917F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D917FC"/>
    <w:tblPr>
      <w:tblStyleRowBandSize w:val="1"/>
      <w:tblStyleColBandSize w:val="1"/>
      <w:tblBorders>
        <w:top w:val="single" w:sz="4" w:space="0" w:color="C1DF87" w:themeColor="accent1" w:themeTint="99"/>
        <w:left w:val="single" w:sz="4" w:space="0" w:color="C1DF87" w:themeColor="accent1" w:themeTint="99"/>
        <w:bottom w:val="single" w:sz="4" w:space="0" w:color="C1DF87" w:themeColor="accent1" w:themeTint="99"/>
        <w:right w:val="single" w:sz="4" w:space="0" w:color="C1DF87" w:themeColor="accent1" w:themeTint="99"/>
        <w:insideH w:val="single" w:sz="4" w:space="0" w:color="C1DF87" w:themeColor="accent1" w:themeTint="99"/>
        <w:insideV w:val="single" w:sz="4" w:space="0" w:color="C1DF8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  <w:tblStylePr w:type="neCell">
      <w:tblPr/>
      <w:tcPr>
        <w:tcBorders>
          <w:bottom w:val="single" w:sz="4" w:space="0" w:color="C1DF87" w:themeColor="accent1" w:themeTint="99"/>
        </w:tcBorders>
      </w:tcPr>
    </w:tblStylePr>
    <w:tblStylePr w:type="nwCell">
      <w:tblPr/>
      <w:tcPr>
        <w:tcBorders>
          <w:bottom w:val="single" w:sz="4" w:space="0" w:color="C1DF87" w:themeColor="accent1" w:themeTint="99"/>
        </w:tcBorders>
      </w:tcPr>
    </w:tblStylePr>
    <w:tblStylePr w:type="seCell">
      <w:tblPr/>
      <w:tcPr>
        <w:tcBorders>
          <w:top w:val="single" w:sz="4" w:space="0" w:color="C1DF87" w:themeColor="accent1" w:themeTint="99"/>
        </w:tcBorders>
      </w:tcPr>
    </w:tblStylePr>
    <w:tblStylePr w:type="swCell">
      <w:tblPr/>
      <w:tcPr>
        <w:tcBorders>
          <w:top w:val="single" w:sz="4" w:space="0" w:color="C1DF87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D917FC"/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  <w:tblStylePr w:type="neCell">
      <w:tblPr/>
      <w:tcPr>
        <w:tcBorders>
          <w:bottom w:val="single" w:sz="4" w:space="0" w:color="9FD37C" w:themeColor="accent2" w:themeTint="99"/>
        </w:tcBorders>
      </w:tcPr>
    </w:tblStylePr>
    <w:tblStylePr w:type="nwCell">
      <w:tblPr/>
      <w:tcPr>
        <w:tcBorders>
          <w:bottom w:val="single" w:sz="4" w:space="0" w:color="9FD37C" w:themeColor="accent2" w:themeTint="99"/>
        </w:tcBorders>
      </w:tcPr>
    </w:tblStylePr>
    <w:tblStylePr w:type="seCell">
      <w:tblPr/>
      <w:tcPr>
        <w:tcBorders>
          <w:top w:val="single" w:sz="4" w:space="0" w:color="9FD37C" w:themeColor="accent2" w:themeTint="99"/>
        </w:tcBorders>
      </w:tcPr>
    </w:tblStylePr>
    <w:tblStylePr w:type="swCell">
      <w:tblPr/>
      <w:tcPr>
        <w:tcBorders>
          <w:top w:val="single" w:sz="4" w:space="0" w:color="9FD37C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D917FC"/>
    <w:tblPr>
      <w:tblStyleRowBandSize w:val="1"/>
      <w:tblStyleColBandSize w:val="1"/>
      <w:tblBorders>
        <w:top w:val="single" w:sz="4" w:space="0" w:color="7CD4A8" w:themeColor="accent3" w:themeTint="99"/>
        <w:left w:val="single" w:sz="4" w:space="0" w:color="7CD4A8" w:themeColor="accent3" w:themeTint="99"/>
        <w:bottom w:val="single" w:sz="4" w:space="0" w:color="7CD4A8" w:themeColor="accent3" w:themeTint="99"/>
        <w:right w:val="single" w:sz="4" w:space="0" w:color="7CD4A8" w:themeColor="accent3" w:themeTint="99"/>
        <w:insideH w:val="single" w:sz="4" w:space="0" w:color="7CD4A8" w:themeColor="accent3" w:themeTint="99"/>
        <w:insideV w:val="single" w:sz="4" w:space="0" w:color="7CD4A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  <w:tblStylePr w:type="neCell">
      <w:tblPr/>
      <w:tcPr>
        <w:tcBorders>
          <w:bottom w:val="single" w:sz="4" w:space="0" w:color="7CD4A8" w:themeColor="accent3" w:themeTint="99"/>
        </w:tcBorders>
      </w:tcPr>
    </w:tblStylePr>
    <w:tblStylePr w:type="nwCell">
      <w:tblPr/>
      <w:tcPr>
        <w:tcBorders>
          <w:bottom w:val="single" w:sz="4" w:space="0" w:color="7CD4A8" w:themeColor="accent3" w:themeTint="99"/>
        </w:tcBorders>
      </w:tcPr>
    </w:tblStylePr>
    <w:tblStylePr w:type="seCell">
      <w:tblPr/>
      <w:tcPr>
        <w:tcBorders>
          <w:top w:val="single" w:sz="4" w:space="0" w:color="7CD4A8" w:themeColor="accent3" w:themeTint="99"/>
        </w:tcBorders>
      </w:tcPr>
    </w:tblStylePr>
    <w:tblStylePr w:type="swCell">
      <w:tblPr/>
      <w:tcPr>
        <w:tcBorders>
          <w:top w:val="single" w:sz="4" w:space="0" w:color="7CD4A8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D917FC"/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  <w:tblStylePr w:type="neCell">
      <w:tblPr/>
      <w:tcPr>
        <w:tcBorders>
          <w:bottom w:val="single" w:sz="4" w:space="0" w:color="8ED9C7" w:themeColor="accent4" w:themeTint="99"/>
        </w:tcBorders>
      </w:tcPr>
    </w:tblStylePr>
    <w:tblStylePr w:type="nwCell">
      <w:tblPr/>
      <w:tcPr>
        <w:tcBorders>
          <w:bottom w:val="single" w:sz="4" w:space="0" w:color="8ED9C7" w:themeColor="accent4" w:themeTint="99"/>
        </w:tcBorders>
      </w:tcPr>
    </w:tblStylePr>
    <w:tblStylePr w:type="seCell">
      <w:tblPr/>
      <w:tcPr>
        <w:tcBorders>
          <w:top w:val="single" w:sz="4" w:space="0" w:color="8ED9C7" w:themeColor="accent4" w:themeTint="99"/>
        </w:tcBorders>
      </w:tcPr>
    </w:tblStylePr>
    <w:tblStylePr w:type="swCell">
      <w:tblPr/>
      <w:tcPr>
        <w:tcBorders>
          <w:top w:val="single" w:sz="4" w:space="0" w:color="8ED9C7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D917FC"/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  <w:tblStylePr w:type="neCell">
      <w:tblPr/>
      <w:tcPr>
        <w:tcBorders>
          <w:bottom w:val="single" w:sz="4" w:space="0" w:color="94D1E2" w:themeColor="accent5" w:themeTint="99"/>
        </w:tcBorders>
      </w:tcPr>
    </w:tblStylePr>
    <w:tblStylePr w:type="nwCell">
      <w:tblPr/>
      <w:tcPr>
        <w:tcBorders>
          <w:bottom w:val="single" w:sz="4" w:space="0" w:color="94D1E2" w:themeColor="accent5" w:themeTint="99"/>
        </w:tcBorders>
      </w:tcPr>
    </w:tblStylePr>
    <w:tblStylePr w:type="seCell">
      <w:tblPr/>
      <w:tcPr>
        <w:tcBorders>
          <w:top w:val="single" w:sz="4" w:space="0" w:color="94D1E2" w:themeColor="accent5" w:themeTint="99"/>
        </w:tcBorders>
      </w:tcPr>
    </w:tblStylePr>
    <w:tblStylePr w:type="swCell">
      <w:tblPr/>
      <w:tcPr>
        <w:tcBorders>
          <w:top w:val="single" w:sz="4" w:space="0" w:color="94D1E2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D917FC"/>
    <w:tblPr>
      <w:tblStyleRowBandSize w:val="1"/>
      <w:tblStyleColBandSize w:val="1"/>
      <w:tblBorders>
        <w:top w:val="single" w:sz="4" w:space="0" w:color="96DBFB" w:themeColor="accent6" w:themeTint="99"/>
        <w:left w:val="single" w:sz="4" w:space="0" w:color="96DBFB" w:themeColor="accent6" w:themeTint="99"/>
        <w:bottom w:val="single" w:sz="4" w:space="0" w:color="96DBFB" w:themeColor="accent6" w:themeTint="99"/>
        <w:right w:val="single" w:sz="4" w:space="0" w:color="96DBFB" w:themeColor="accent6" w:themeTint="99"/>
        <w:insideH w:val="single" w:sz="4" w:space="0" w:color="96DBFB" w:themeColor="accent6" w:themeTint="99"/>
        <w:insideV w:val="single" w:sz="4" w:space="0" w:color="96DBF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  <w:tblStylePr w:type="neCell">
      <w:tblPr/>
      <w:tcPr>
        <w:tcBorders>
          <w:bottom w:val="single" w:sz="4" w:space="0" w:color="96DBFB" w:themeColor="accent6" w:themeTint="99"/>
        </w:tcBorders>
      </w:tcPr>
    </w:tblStylePr>
    <w:tblStylePr w:type="nwCell">
      <w:tblPr/>
      <w:tcPr>
        <w:tcBorders>
          <w:bottom w:val="single" w:sz="4" w:space="0" w:color="96DBFB" w:themeColor="accent6" w:themeTint="99"/>
        </w:tcBorders>
      </w:tcPr>
    </w:tblStylePr>
    <w:tblStylePr w:type="seCell">
      <w:tblPr/>
      <w:tcPr>
        <w:tcBorders>
          <w:top w:val="single" w:sz="4" w:space="0" w:color="96DBFB" w:themeColor="accent6" w:themeTint="99"/>
        </w:tcBorders>
      </w:tcPr>
    </w:tblStylePr>
    <w:tblStylePr w:type="swCell">
      <w:tblPr/>
      <w:tcPr>
        <w:tcBorders>
          <w:top w:val="single" w:sz="4" w:space="0" w:color="96DBFB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D917F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D917FC"/>
    <w:tblPr>
      <w:tblStyleRowBandSize w:val="1"/>
      <w:tblStyleColBandSize w:val="1"/>
      <w:tblBorders>
        <w:top w:val="single" w:sz="4" w:space="0" w:color="C1DF87" w:themeColor="accent1" w:themeTint="99"/>
        <w:left w:val="single" w:sz="4" w:space="0" w:color="C1DF87" w:themeColor="accent1" w:themeTint="99"/>
        <w:bottom w:val="single" w:sz="4" w:space="0" w:color="C1DF87" w:themeColor="accent1" w:themeTint="99"/>
        <w:right w:val="single" w:sz="4" w:space="0" w:color="C1DF87" w:themeColor="accent1" w:themeTint="99"/>
        <w:insideH w:val="single" w:sz="4" w:space="0" w:color="C1DF87" w:themeColor="accent1" w:themeTint="99"/>
        <w:insideV w:val="single" w:sz="4" w:space="0" w:color="C1DF8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CB38" w:themeColor="accent1"/>
          <w:left w:val="single" w:sz="4" w:space="0" w:color="99CB38" w:themeColor="accent1"/>
          <w:bottom w:val="single" w:sz="4" w:space="0" w:color="99CB38" w:themeColor="accent1"/>
          <w:right w:val="single" w:sz="4" w:space="0" w:color="99CB38" w:themeColor="accent1"/>
          <w:insideH w:val="nil"/>
          <w:insideV w:val="nil"/>
        </w:tcBorders>
        <w:shd w:val="clear" w:color="auto" w:fill="99CB38" w:themeFill="accent1"/>
      </w:tcPr>
    </w:tblStylePr>
    <w:tblStylePr w:type="lastRow">
      <w:rPr>
        <w:b/>
        <w:bCs/>
      </w:rPr>
      <w:tblPr/>
      <w:tcPr>
        <w:tcBorders>
          <w:top w:val="double" w:sz="4" w:space="0" w:color="99CB3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D917FC"/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A537" w:themeColor="accent2"/>
          <w:left w:val="single" w:sz="4" w:space="0" w:color="63A537" w:themeColor="accent2"/>
          <w:bottom w:val="single" w:sz="4" w:space="0" w:color="63A537" w:themeColor="accent2"/>
          <w:right w:val="single" w:sz="4" w:space="0" w:color="63A537" w:themeColor="accent2"/>
          <w:insideH w:val="nil"/>
          <w:insideV w:val="nil"/>
        </w:tcBorders>
        <w:shd w:val="clear" w:color="auto" w:fill="63A537" w:themeFill="accent2"/>
      </w:tcPr>
    </w:tblStylePr>
    <w:tblStylePr w:type="lastRow">
      <w:rPr>
        <w:b/>
        <w:bCs/>
      </w:rPr>
      <w:tblPr/>
      <w:tcPr>
        <w:tcBorders>
          <w:top w:val="double" w:sz="4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D917FC"/>
    <w:tblPr>
      <w:tblStyleRowBandSize w:val="1"/>
      <w:tblStyleColBandSize w:val="1"/>
      <w:tblBorders>
        <w:top w:val="single" w:sz="4" w:space="0" w:color="7CD4A8" w:themeColor="accent3" w:themeTint="99"/>
        <w:left w:val="single" w:sz="4" w:space="0" w:color="7CD4A8" w:themeColor="accent3" w:themeTint="99"/>
        <w:bottom w:val="single" w:sz="4" w:space="0" w:color="7CD4A8" w:themeColor="accent3" w:themeTint="99"/>
        <w:right w:val="single" w:sz="4" w:space="0" w:color="7CD4A8" w:themeColor="accent3" w:themeTint="99"/>
        <w:insideH w:val="single" w:sz="4" w:space="0" w:color="7CD4A8" w:themeColor="accent3" w:themeTint="99"/>
        <w:insideV w:val="single" w:sz="4" w:space="0" w:color="7CD4A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A76F" w:themeColor="accent3"/>
          <w:left w:val="single" w:sz="4" w:space="0" w:color="37A76F" w:themeColor="accent3"/>
          <w:bottom w:val="single" w:sz="4" w:space="0" w:color="37A76F" w:themeColor="accent3"/>
          <w:right w:val="single" w:sz="4" w:space="0" w:color="37A76F" w:themeColor="accent3"/>
          <w:insideH w:val="nil"/>
          <w:insideV w:val="nil"/>
        </w:tcBorders>
        <w:shd w:val="clear" w:color="auto" w:fill="37A76F" w:themeFill="accent3"/>
      </w:tcPr>
    </w:tblStylePr>
    <w:tblStylePr w:type="lastRow">
      <w:rPr>
        <w:b/>
        <w:bCs/>
      </w:rPr>
      <w:tblPr/>
      <w:tcPr>
        <w:tcBorders>
          <w:top w:val="double" w:sz="4" w:space="0" w:color="37A76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D917FC"/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C1A3" w:themeColor="accent4"/>
          <w:left w:val="single" w:sz="4" w:space="0" w:color="44C1A3" w:themeColor="accent4"/>
          <w:bottom w:val="single" w:sz="4" w:space="0" w:color="44C1A3" w:themeColor="accent4"/>
          <w:right w:val="single" w:sz="4" w:space="0" w:color="44C1A3" w:themeColor="accent4"/>
          <w:insideH w:val="nil"/>
          <w:insideV w:val="nil"/>
        </w:tcBorders>
        <w:shd w:val="clear" w:color="auto" w:fill="44C1A3" w:themeFill="accent4"/>
      </w:tcPr>
    </w:tblStylePr>
    <w:tblStylePr w:type="lastRow">
      <w:rPr>
        <w:b/>
        <w:bCs/>
      </w:rPr>
      <w:tblPr/>
      <w:tcPr>
        <w:tcBorders>
          <w:top w:val="double" w:sz="4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D917FC"/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B3CF" w:themeColor="accent5"/>
          <w:left w:val="single" w:sz="4" w:space="0" w:color="4EB3CF" w:themeColor="accent5"/>
          <w:bottom w:val="single" w:sz="4" w:space="0" w:color="4EB3CF" w:themeColor="accent5"/>
          <w:right w:val="single" w:sz="4" w:space="0" w:color="4EB3CF" w:themeColor="accent5"/>
          <w:insideH w:val="nil"/>
          <w:insideV w:val="nil"/>
        </w:tcBorders>
        <w:shd w:val="clear" w:color="auto" w:fill="4EB3CF" w:themeFill="accent5"/>
      </w:tcPr>
    </w:tblStylePr>
    <w:tblStylePr w:type="lastRow">
      <w:rPr>
        <w:b/>
        <w:bCs/>
      </w:rPr>
      <w:tblPr/>
      <w:tcPr>
        <w:tcBorders>
          <w:top w:val="double" w:sz="4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D917FC"/>
    <w:tblPr>
      <w:tblStyleRowBandSize w:val="1"/>
      <w:tblStyleColBandSize w:val="1"/>
      <w:tblBorders>
        <w:top w:val="single" w:sz="4" w:space="0" w:color="96DBFB" w:themeColor="accent6" w:themeTint="99"/>
        <w:left w:val="single" w:sz="4" w:space="0" w:color="96DBFB" w:themeColor="accent6" w:themeTint="99"/>
        <w:bottom w:val="single" w:sz="4" w:space="0" w:color="96DBFB" w:themeColor="accent6" w:themeTint="99"/>
        <w:right w:val="single" w:sz="4" w:space="0" w:color="96DBFB" w:themeColor="accent6" w:themeTint="99"/>
        <w:insideH w:val="single" w:sz="4" w:space="0" w:color="96DBFB" w:themeColor="accent6" w:themeTint="99"/>
        <w:insideV w:val="single" w:sz="4" w:space="0" w:color="96DBF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1C3F9" w:themeColor="accent6"/>
          <w:left w:val="single" w:sz="4" w:space="0" w:color="51C3F9" w:themeColor="accent6"/>
          <w:bottom w:val="single" w:sz="4" w:space="0" w:color="51C3F9" w:themeColor="accent6"/>
          <w:right w:val="single" w:sz="4" w:space="0" w:color="51C3F9" w:themeColor="accent6"/>
          <w:insideH w:val="nil"/>
          <w:insideV w:val="nil"/>
        </w:tcBorders>
        <w:shd w:val="clear" w:color="auto" w:fill="51C3F9" w:themeFill="accent6"/>
      </w:tcPr>
    </w:tblStylePr>
    <w:tblStylePr w:type="lastRow">
      <w:rPr>
        <w:b/>
        <w:bCs/>
      </w:rPr>
      <w:tblPr/>
      <w:tcPr>
        <w:tcBorders>
          <w:top w:val="double" w:sz="4" w:space="0" w:color="51C3F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D917F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D917F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CB3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CB3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9CB3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9CB38" w:themeFill="accent1"/>
      </w:tcPr>
    </w:tblStylePr>
    <w:tblStylePr w:type="band1Vert">
      <w:tblPr/>
      <w:tcPr>
        <w:shd w:val="clear" w:color="auto" w:fill="D6EAAF" w:themeFill="accent1" w:themeFillTint="66"/>
      </w:tcPr>
    </w:tblStylePr>
    <w:tblStylePr w:type="band1Horz">
      <w:tblPr/>
      <w:tcPr>
        <w:shd w:val="clear" w:color="auto" w:fill="D6EAAF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D917F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0D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A53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A53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3A53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3A537" w:themeFill="accent2"/>
      </w:tcPr>
    </w:tblStylePr>
    <w:tblStylePr w:type="band1Vert">
      <w:tblPr/>
      <w:tcPr>
        <w:shd w:val="clear" w:color="auto" w:fill="BFE2A8" w:themeFill="accent2" w:themeFillTint="66"/>
      </w:tcPr>
    </w:tblStylePr>
    <w:tblStylePr w:type="band1Horz">
      <w:tblPr/>
      <w:tcPr>
        <w:shd w:val="clear" w:color="auto" w:fill="BFE2A8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D917F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F0E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7A76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7A76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7A76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7A76F" w:themeFill="accent3"/>
      </w:tcPr>
    </w:tblStylePr>
    <w:tblStylePr w:type="band1Vert">
      <w:tblPr/>
      <w:tcPr>
        <w:shd w:val="clear" w:color="auto" w:fill="A8E2C5" w:themeFill="accent3" w:themeFillTint="66"/>
      </w:tcPr>
    </w:tblStylePr>
    <w:tblStylePr w:type="band1Horz">
      <w:tblPr/>
      <w:tcPr>
        <w:shd w:val="clear" w:color="auto" w:fill="A8E2C5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D917F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2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C1A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C1A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C1A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C1A3" w:themeFill="accent4"/>
      </w:tcPr>
    </w:tblStylePr>
    <w:tblStylePr w:type="band1Vert">
      <w:tblPr/>
      <w:tcPr>
        <w:shd w:val="clear" w:color="auto" w:fill="B4E6DA" w:themeFill="accent4" w:themeFillTint="66"/>
      </w:tcPr>
    </w:tblStylePr>
    <w:tblStylePr w:type="band1Horz">
      <w:tblPr/>
      <w:tcPr>
        <w:shd w:val="clear" w:color="auto" w:fill="B4E6DA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D917F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FF5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B3C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B3C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B3C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B3CF" w:themeFill="accent5"/>
      </w:tcPr>
    </w:tblStylePr>
    <w:tblStylePr w:type="band1Vert">
      <w:tblPr/>
      <w:tcPr>
        <w:shd w:val="clear" w:color="auto" w:fill="B8E0EB" w:themeFill="accent5" w:themeFillTint="66"/>
      </w:tcPr>
    </w:tblStylePr>
    <w:tblStylePr w:type="band1Horz">
      <w:tblPr/>
      <w:tcPr>
        <w:shd w:val="clear" w:color="auto" w:fill="B8E0EB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D917F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3F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1C3F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1C3F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1C3F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1C3F9" w:themeFill="accent6"/>
      </w:tcPr>
    </w:tblStylePr>
    <w:tblStylePr w:type="band1Vert">
      <w:tblPr/>
      <w:tcPr>
        <w:shd w:val="clear" w:color="auto" w:fill="B9E7FC" w:themeFill="accent6" w:themeFillTint="66"/>
      </w:tcPr>
    </w:tblStylePr>
    <w:tblStylePr w:type="band1Horz">
      <w:tblPr/>
      <w:tcPr>
        <w:shd w:val="clear" w:color="auto" w:fill="B9E7FC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D917FC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D917FC"/>
    <w:rPr>
      <w:color w:val="729928" w:themeColor="accent1" w:themeShade="BF"/>
    </w:rPr>
    <w:tblPr>
      <w:tblStyleRowBandSize w:val="1"/>
      <w:tblStyleColBandSize w:val="1"/>
      <w:tblBorders>
        <w:top w:val="single" w:sz="4" w:space="0" w:color="C1DF87" w:themeColor="accent1" w:themeTint="99"/>
        <w:left w:val="single" w:sz="4" w:space="0" w:color="C1DF87" w:themeColor="accent1" w:themeTint="99"/>
        <w:bottom w:val="single" w:sz="4" w:space="0" w:color="C1DF87" w:themeColor="accent1" w:themeTint="99"/>
        <w:right w:val="single" w:sz="4" w:space="0" w:color="C1DF87" w:themeColor="accent1" w:themeTint="99"/>
        <w:insideH w:val="single" w:sz="4" w:space="0" w:color="C1DF87" w:themeColor="accent1" w:themeTint="99"/>
        <w:insideV w:val="single" w:sz="4" w:space="0" w:color="C1DF8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1DF8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1DF8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D917FC"/>
    <w:rPr>
      <w:color w:val="4A7B29" w:themeColor="accent2" w:themeShade="BF"/>
    </w:r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FD3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D917FC"/>
    <w:rPr>
      <w:color w:val="297C52" w:themeColor="accent3" w:themeShade="BF"/>
    </w:rPr>
    <w:tblPr>
      <w:tblStyleRowBandSize w:val="1"/>
      <w:tblStyleColBandSize w:val="1"/>
      <w:tblBorders>
        <w:top w:val="single" w:sz="4" w:space="0" w:color="7CD4A8" w:themeColor="accent3" w:themeTint="99"/>
        <w:left w:val="single" w:sz="4" w:space="0" w:color="7CD4A8" w:themeColor="accent3" w:themeTint="99"/>
        <w:bottom w:val="single" w:sz="4" w:space="0" w:color="7CD4A8" w:themeColor="accent3" w:themeTint="99"/>
        <w:right w:val="single" w:sz="4" w:space="0" w:color="7CD4A8" w:themeColor="accent3" w:themeTint="99"/>
        <w:insideH w:val="single" w:sz="4" w:space="0" w:color="7CD4A8" w:themeColor="accent3" w:themeTint="99"/>
        <w:insideV w:val="single" w:sz="4" w:space="0" w:color="7CD4A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7CD4A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CD4A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D917FC"/>
    <w:rPr>
      <w:color w:val="30927A" w:themeColor="accent4" w:themeShade="BF"/>
    </w:r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ED9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D917FC"/>
    <w:rPr>
      <w:color w:val="2D8CA7" w:themeColor="accent5" w:themeShade="BF"/>
    </w:r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4D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D917FC"/>
    <w:rPr>
      <w:color w:val="08A4EE" w:themeColor="accent6" w:themeShade="BF"/>
    </w:rPr>
    <w:tblPr>
      <w:tblStyleRowBandSize w:val="1"/>
      <w:tblStyleColBandSize w:val="1"/>
      <w:tblBorders>
        <w:top w:val="single" w:sz="4" w:space="0" w:color="96DBFB" w:themeColor="accent6" w:themeTint="99"/>
        <w:left w:val="single" w:sz="4" w:space="0" w:color="96DBFB" w:themeColor="accent6" w:themeTint="99"/>
        <w:bottom w:val="single" w:sz="4" w:space="0" w:color="96DBFB" w:themeColor="accent6" w:themeTint="99"/>
        <w:right w:val="single" w:sz="4" w:space="0" w:color="96DBFB" w:themeColor="accent6" w:themeTint="99"/>
        <w:insideH w:val="single" w:sz="4" w:space="0" w:color="96DBFB" w:themeColor="accent6" w:themeTint="99"/>
        <w:insideV w:val="single" w:sz="4" w:space="0" w:color="96DBF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96DBF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6DBF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D917FC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D917FC"/>
    <w:rPr>
      <w:color w:val="729928" w:themeColor="accent1" w:themeShade="BF"/>
    </w:rPr>
    <w:tblPr>
      <w:tblStyleRowBandSize w:val="1"/>
      <w:tblStyleColBandSize w:val="1"/>
      <w:tblBorders>
        <w:top w:val="single" w:sz="4" w:space="0" w:color="C1DF87" w:themeColor="accent1" w:themeTint="99"/>
        <w:left w:val="single" w:sz="4" w:space="0" w:color="C1DF87" w:themeColor="accent1" w:themeTint="99"/>
        <w:bottom w:val="single" w:sz="4" w:space="0" w:color="C1DF87" w:themeColor="accent1" w:themeTint="99"/>
        <w:right w:val="single" w:sz="4" w:space="0" w:color="C1DF87" w:themeColor="accent1" w:themeTint="99"/>
        <w:insideH w:val="single" w:sz="4" w:space="0" w:color="C1DF87" w:themeColor="accent1" w:themeTint="99"/>
        <w:insideV w:val="single" w:sz="4" w:space="0" w:color="C1DF8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  <w:tblStylePr w:type="neCell">
      <w:tblPr/>
      <w:tcPr>
        <w:tcBorders>
          <w:bottom w:val="single" w:sz="4" w:space="0" w:color="C1DF87" w:themeColor="accent1" w:themeTint="99"/>
        </w:tcBorders>
      </w:tcPr>
    </w:tblStylePr>
    <w:tblStylePr w:type="nwCell">
      <w:tblPr/>
      <w:tcPr>
        <w:tcBorders>
          <w:bottom w:val="single" w:sz="4" w:space="0" w:color="C1DF87" w:themeColor="accent1" w:themeTint="99"/>
        </w:tcBorders>
      </w:tcPr>
    </w:tblStylePr>
    <w:tblStylePr w:type="seCell">
      <w:tblPr/>
      <w:tcPr>
        <w:tcBorders>
          <w:top w:val="single" w:sz="4" w:space="0" w:color="C1DF87" w:themeColor="accent1" w:themeTint="99"/>
        </w:tcBorders>
      </w:tcPr>
    </w:tblStylePr>
    <w:tblStylePr w:type="swCell">
      <w:tblPr/>
      <w:tcPr>
        <w:tcBorders>
          <w:top w:val="single" w:sz="4" w:space="0" w:color="C1DF87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D917FC"/>
    <w:rPr>
      <w:color w:val="4A7B29" w:themeColor="accent2" w:themeShade="BF"/>
    </w:r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  <w:tblStylePr w:type="neCell">
      <w:tblPr/>
      <w:tcPr>
        <w:tcBorders>
          <w:bottom w:val="single" w:sz="4" w:space="0" w:color="9FD37C" w:themeColor="accent2" w:themeTint="99"/>
        </w:tcBorders>
      </w:tcPr>
    </w:tblStylePr>
    <w:tblStylePr w:type="nwCell">
      <w:tblPr/>
      <w:tcPr>
        <w:tcBorders>
          <w:bottom w:val="single" w:sz="4" w:space="0" w:color="9FD37C" w:themeColor="accent2" w:themeTint="99"/>
        </w:tcBorders>
      </w:tcPr>
    </w:tblStylePr>
    <w:tblStylePr w:type="seCell">
      <w:tblPr/>
      <w:tcPr>
        <w:tcBorders>
          <w:top w:val="single" w:sz="4" w:space="0" w:color="9FD37C" w:themeColor="accent2" w:themeTint="99"/>
        </w:tcBorders>
      </w:tcPr>
    </w:tblStylePr>
    <w:tblStylePr w:type="swCell">
      <w:tblPr/>
      <w:tcPr>
        <w:tcBorders>
          <w:top w:val="single" w:sz="4" w:space="0" w:color="9FD37C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D917FC"/>
    <w:rPr>
      <w:color w:val="297C52" w:themeColor="accent3" w:themeShade="BF"/>
    </w:rPr>
    <w:tblPr>
      <w:tblStyleRowBandSize w:val="1"/>
      <w:tblStyleColBandSize w:val="1"/>
      <w:tblBorders>
        <w:top w:val="single" w:sz="4" w:space="0" w:color="7CD4A8" w:themeColor="accent3" w:themeTint="99"/>
        <w:left w:val="single" w:sz="4" w:space="0" w:color="7CD4A8" w:themeColor="accent3" w:themeTint="99"/>
        <w:bottom w:val="single" w:sz="4" w:space="0" w:color="7CD4A8" w:themeColor="accent3" w:themeTint="99"/>
        <w:right w:val="single" w:sz="4" w:space="0" w:color="7CD4A8" w:themeColor="accent3" w:themeTint="99"/>
        <w:insideH w:val="single" w:sz="4" w:space="0" w:color="7CD4A8" w:themeColor="accent3" w:themeTint="99"/>
        <w:insideV w:val="single" w:sz="4" w:space="0" w:color="7CD4A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  <w:tblStylePr w:type="neCell">
      <w:tblPr/>
      <w:tcPr>
        <w:tcBorders>
          <w:bottom w:val="single" w:sz="4" w:space="0" w:color="7CD4A8" w:themeColor="accent3" w:themeTint="99"/>
        </w:tcBorders>
      </w:tcPr>
    </w:tblStylePr>
    <w:tblStylePr w:type="nwCell">
      <w:tblPr/>
      <w:tcPr>
        <w:tcBorders>
          <w:bottom w:val="single" w:sz="4" w:space="0" w:color="7CD4A8" w:themeColor="accent3" w:themeTint="99"/>
        </w:tcBorders>
      </w:tcPr>
    </w:tblStylePr>
    <w:tblStylePr w:type="seCell">
      <w:tblPr/>
      <w:tcPr>
        <w:tcBorders>
          <w:top w:val="single" w:sz="4" w:space="0" w:color="7CD4A8" w:themeColor="accent3" w:themeTint="99"/>
        </w:tcBorders>
      </w:tcPr>
    </w:tblStylePr>
    <w:tblStylePr w:type="swCell">
      <w:tblPr/>
      <w:tcPr>
        <w:tcBorders>
          <w:top w:val="single" w:sz="4" w:space="0" w:color="7CD4A8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D917FC"/>
    <w:rPr>
      <w:color w:val="30927A" w:themeColor="accent4" w:themeShade="BF"/>
    </w:r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  <w:tblStylePr w:type="neCell">
      <w:tblPr/>
      <w:tcPr>
        <w:tcBorders>
          <w:bottom w:val="single" w:sz="4" w:space="0" w:color="8ED9C7" w:themeColor="accent4" w:themeTint="99"/>
        </w:tcBorders>
      </w:tcPr>
    </w:tblStylePr>
    <w:tblStylePr w:type="nwCell">
      <w:tblPr/>
      <w:tcPr>
        <w:tcBorders>
          <w:bottom w:val="single" w:sz="4" w:space="0" w:color="8ED9C7" w:themeColor="accent4" w:themeTint="99"/>
        </w:tcBorders>
      </w:tcPr>
    </w:tblStylePr>
    <w:tblStylePr w:type="seCell">
      <w:tblPr/>
      <w:tcPr>
        <w:tcBorders>
          <w:top w:val="single" w:sz="4" w:space="0" w:color="8ED9C7" w:themeColor="accent4" w:themeTint="99"/>
        </w:tcBorders>
      </w:tcPr>
    </w:tblStylePr>
    <w:tblStylePr w:type="swCell">
      <w:tblPr/>
      <w:tcPr>
        <w:tcBorders>
          <w:top w:val="single" w:sz="4" w:space="0" w:color="8ED9C7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D917FC"/>
    <w:rPr>
      <w:color w:val="2D8CA7" w:themeColor="accent5" w:themeShade="BF"/>
    </w:r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  <w:tblStylePr w:type="neCell">
      <w:tblPr/>
      <w:tcPr>
        <w:tcBorders>
          <w:bottom w:val="single" w:sz="4" w:space="0" w:color="94D1E2" w:themeColor="accent5" w:themeTint="99"/>
        </w:tcBorders>
      </w:tcPr>
    </w:tblStylePr>
    <w:tblStylePr w:type="nwCell">
      <w:tblPr/>
      <w:tcPr>
        <w:tcBorders>
          <w:bottom w:val="single" w:sz="4" w:space="0" w:color="94D1E2" w:themeColor="accent5" w:themeTint="99"/>
        </w:tcBorders>
      </w:tcPr>
    </w:tblStylePr>
    <w:tblStylePr w:type="seCell">
      <w:tblPr/>
      <w:tcPr>
        <w:tcBorders>
          <w:top w:val="single" w:sz="4" w:space="0" w:color="94D1E2" w:themeColor="accent5" w:themeTint="99"/>
        </w:tcBorders>
      </w:tcPr>
    </w:tblStylePr>
    <w:tblStylePr w:type="swCell">
      <w:tblPr/>
      <w:tcPr>
        <w:tcBorders>
          <w:top w:val="single" w:sz="4" w:space="0" w:color="94D1E2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D917FC"/>
    <w:rPr>
      <w:color w:val="08A4EE" w:themeColor="accent6" w:themeShade="BF"/>
    </w:rPr>
    <w:tblPr>
      <w:tblStyleRowBandSize w:val="1"/>
      <w:tblStyleColBandSize w:val="1"/>
      <w:tblBorders>
        <w:top w:val="single" w:sz="4" w:space="0" w:color="96DBFB" w:themeColor="accent6" w:themeTint="99"/>
        <w:left w:val="single" w:sz="4" w:space="0" w:color="96DBFB" w:themeColor="accent6" w:themeTint="99"/>
        <w:bottom w:val="single" w:sz="4" w:space="0" w:color="96DBFB" w:themeColor="accent6" w:themeTint="99"/>
        <w:right w:val="single" w:sz="4" w:space="0" w:color="96DBFB" w:themeColor="accent6" w:themeTint="99"/>
        <w:insideH w:val="single" w:sz="4" w:space="0" w:color="96DBFB" w:themeColor="accent6" w:themeTint="99"/>
        <w:insideV w:val="single" w:sz="4" w:space="0" w:color="96DBF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  <w:tblStylePr w:type="neCell">
      <w:tblPr/>
      <w:tcPr>
        <w:tcBorders>
          <w:bottom w:val="single" w:sz="4" w:space="0" w:color="96DBFB" w:themeColor="accent6" w:themeTint="99"/>
        </w:tcBorders>
      </w:tcPr>
    </w:tblStylePr>
    <w:tblStylePr w:type="nwCell">
      <w:tblPr/>
      <w:tcPr>
        <w:tcBorders>
          <w:bottom w:val="single" w:sz="4" w:space="0" w:color="96DBFB" w:themeColor="accent6" w:themeTint="99"/>
        </w:tcBorders>
      </w:tcPr>
    </w:tblStylePr>
    <w:tblStylePr w:type="seCell">
      <w:tblPr/>
      <w:tcPr>
        <w:tcBorders>
          <w:top w:val="single" w:sz="4" w:space="0" w:color="96DBFB" w:themeColor="accent6" w:themeTint="99"/>
        </w:tcBorders>
      </w:tcPr>
    </w:tblStylePr>
    <w:tblStylePr w:type="swCell">
      <w:tblPr/>
      <w:tcPr>
        <w:tcBorders>
          <w:top w:val="single" w:sz="4" w:space="0" w:color="96DBFB" w:themeColor="accent6" w:themeTint="99"/>
        </w:tcBorders>
      </w:tcPr>
    </w:tblStylePr>
  </w:style>
  <w:style w:type="character" w:customStyle="1" w:styleId="Ttulo5Car">
    <w:name w:val="Título 5 Car"/>
    <w:basedOn w:val="Fuentedeprrafopredeter"/>
    <w:link w:val="Ttulo5"/>
    <w:uiPriority w:val="9"/>
    <w:semiHidden/>
    <w:rsid w:val="00D917FC"/>
    <w:rPr>
      <w:rFonts w:ascii="Georgia" w:eastAsiaTheme="majorEastAsia" w:hAnsi="Georgia" w:cstheme="majorBidi"/>
      <w:color w:val="729928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917FC"/>
    <w:rPr>
      <w:rFonts w:ascii="Georgia" w:eastAsiaTheme="majorEastAsia" w:hAnsi="Georgia" w:cstheme="majorBidi"/>
      <w:color w:val="4C661A" w:themeColor="accent1" w:themeShade="7F"/>
    </w:rPr>
  </w:style>
  <w:style w:type="character" w:styleId="AcrnimoHTML">
    <w:name w:val="HTML Acronym"/>
    <w:basedOn w:val="Fuentedeprrafopredeter"/>
    <w:uiPriority w:val="99"/>
    <w:semiHidden/>
    <w:unhideWhenUsed/>
    <w:rsid w:val="00D917FC"/>
    <w:rPr>
      <w:rFonts w:ascii="Calibri" w:hAnsi="Calibri" w:cs="Calibri"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D917FC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D917FC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D917FC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D917FC"/>
    <w:rPr>
      <w:rFonts w:ascii="Calibri" w:hAnsi="Calibri" w:cs="Calibri"/>
      <w:i/>
      <w:iCs/>
    </w:rPr>
  </w:style>
  <w:style w:type="character" w:styleId="EjemplodeHTML">
    <w:name w:val="HTML Sample"/>
    <w:basedOn w:val="Fuentedeprrafopredeter"/>
    <w:uiPriority w:val="99"/>
    <w:semiHidden/>
    <w:unhideWhenUsed/>
    <w:rsid w:val="00D917FC"/>
    <w:rPr>
      <w:rFonts w:ascii="Consolas" w:hAnsi="Consolas" w:cs="Calibri"/>
      <w:sz w:val="24"/>
      <w:szCs w:val="24"/>
    </w:rPr>
  </w:style>
  <w:style w:type="character" w:styleId="VariableHTML">
    <w:name w:val="HTML Variable"/>
    <w:basedOn w:val="Fuentedeprrafopredeter"/>
    <w:uiPriority w:val="99"/>
    <w:semiHidden/>
    <w:unhideWhenUsed/>
    <w:rsid w:val="00D917FC"/>
    <w:rPr>
      <w:rFonts w:ascii="Calibri" w:hAnsi="Calibri" w:cs="Calibri"/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D917FC"/>
    <w:rPr>
      <w:rFonts w:ascii="Calibri" w:hAnsi="Calibri" w:cs="Calibri"/>
      <w:color w:val="EE7B08" w:themeColor="hyperlink"/>
      <w:u w:val="single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D917FC"/>
    <w:pPr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D917FC"/>
    <w:pPr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D917FC"/>
    <w:pPr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D917FC"/>
    <w:pPr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D917FC"/>
    <w:pPr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D917FC"/>
    <w:pPr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D917FC"/>
    <w:pPr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D917FC"/>
    <w:pPr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D917FC"/>
    <w:pPr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D917FC"/>
    <w:rPr>
      <w:rFonts w:ascii="Georgia" w:eastAsiaTheme="majorEastAsia" w:hAnsi="Georgia" w:cstheme="majorBidi"/>
      <w:b/>
      <w:bCs/>
    </w:rPr>
  </w:style>
  <w:style w:type="character" w:styleId="nfasisintenso">
    <w:name w:val="Intense Emphasis"/>
    <w:basedOn w:val="Fuentedeprrafopredeter"/>
    <w:uiPriority w:val="2"/>
    <w:rsid w:val="00D917FC"/>
    <w:rPr>
      <w:rFonts w:ascii="Georgia" w:hAnsi="Georgia" w:cs="Calibri"/>
      <w:b/>
      <w:iCs/>
      <w:color w:val="262626" w:themeColor="text1" w:themeTint="D9"/>
      <w:sz w:val="70"/>
    </w:rPr>
  </w:style>
  <w:style w:type="table" w:styleId="Cuadrculaclara">
    <w:name w:val="Light Grid"/>
    <w:basedOn w:val="Tablanormal"/>
    <w:uiPriority w:val="62"/>
    <w:semiHidden/>
    <w:unhideWhenUsed/>
    <w:rsid w:val="00D917FC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D917FC"/>
    <w:tblPr>
      <w:tblStyleRowBandSize w:val="1"/>
      <w:tblStyleColBandSize w:val="1"/>
      <w:tblBorders>
        <w:top w:val="single" w:sz="8" w:space="0" w:color="99CB38" w:themeColor="accent1"/>
        <w:left w:val="single" w:sz="8" w:space="0" w:color="99CB38" w:themeColor="accent1"/>
        <w:bottom w:val="single" w:sz="8" w:space="0" w:color="99CB38" w:themeColor="accent1"/>
        <w:right w:val="single" w:sz="8" w:space="0" w:color="99CB38" w:themeColor="accent1"/>
        <w:insideH w:val="single" w:sz="8" w:space="0" w:color="99CB38" w:themeColor="accent1"/>
        <w:insideV w:val="single" w:sz="8" w:space="0" w:color="99CB3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CB38" w:themeColor="accent1"/>
          <w:left w:val="single" w:sz="8" w:space="0" w:color="99CB38" w:themeColor="accent1"/>
          <w:bottom w:val="single" w:sz="18" w:space="0" w:color="99CB38" w:themeColor="accent1"/>
          <w:right w:val="single" w:sz="8" w:space="0" w:color="99CB38" w:themeColor="accent1"/>
          <w:insideH w:val="nil"/>
          <w:insideV w:val="single" w:sz="8" w:space="0" w:color="99CB3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9CB38" w:themeColor="accent1"/>
          <w:left w:val="single" w:sz="8" w:space="0" w:color="99CB38" w:themeColor="accent1"/>
          <w:bottom w:val="single" w:sz="8" w:space="0" w:color="99CB38" w:themeColor="accent1"/>
          <w:right w:val="single" w:sz="8" w:space="0" w:color="99CB38" w:themeColor="accent1"/>
          <w:insideH w:val="nil"/>
          <w:insideV w:val="single" w:sz="8" w:space="0" w:color="99CB3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CB38" w:themeColor="accent1"/>
          <w:left w:val="single" w:sz="8" w:space="0" w:color="99CB38" w:themeColor="accent1"/>
          <w:bottom w:val="single" w:sz="8" w:space="0" w:color="99CB38" w:themeColor="accent1"/>
          <w:right w:val="single" w:sz="8" w:space="0" w:color="99CB38" w:themeColor="accent1"/>
        </w:tcBorders>
      </w:tcPr>
    </w:tblStylePr>
    <w:tblStylePr w:type="band1Vert">
      <w:tblPr/>
      <w:tcPr>
        <w:tcBorders>
          <w:top w:val="single" w:sz="8" w:space="0" w:color="99CB38" w:themeColor="accent1"/>
          <w:left w:val="single" w:sz="8" w:space="0" w:color="99CB38" w:themeColor="accent1"/>
          <w:bottom w:val="single" w:sz="8" w:space="0" w:color="99CB38" w:themeColor="accent1"/>
          <w:right w:val="single" w:sz="8" w:space="0" w:color="99CB38" w:themeColor="accent1"/>
        </w:tcBorders>
        <w:shd w:val="clear" w:color="auto" w:fill="E5F2CD" w:themeFill="accent1" w:themeFillTint="3F"/>
      </w:tcPr>
    </w:tblStylePr>
    <w:tblStylePr w:type="band1Horz">
      <w:tblPr/>
      <w:tcPr>
        <w:tcBorders>
          <w:top w:val="single" w:sz="8" w:space="0" w:color="99CB38" w:themeColor="accent1"/>
          <w:left w:val="single" w:sz="8" w:space="0" w:color="99CB38" w:themeColor="accent1"/>
          <w:bottom w:val="single" w:sz="8" w:space="0" w:color="99CB38" w:themeColor="accent1"/>
          <w:right w:val="single" w:sz="8" w:space="0" w:color="99CB38" w:themeColor="accent1"/>
          <w:insideV w:val="single" w:sz="8" w:space="0" w:color="99CB38" w:themeColor="accent1"/>
        </w:tcBorders>
        <w:shd w:val="clear" w:color="auto" w:fill="E5F2CD" w:themeFill="accent1" w:themeFillTint="3F"/>
      </w:tcPr>
    </w:tblStylePr>
    <w:tblStylePr w:type="band2Horz">
      <w:tblPr/>
      <w:tcPr>
        <w:tcBorders>
          <w:top w:val="single" w:sz="8" w:space="0" w:color="99CB38" w:themeColor="accent1"/>
          <w:left w:val="single" w:sz="8" w:space="0" w:color="99CB38" w:themeColor="accent1"/>
          <w:bottom w:val="single" w:sz="8" w:space="0" w:color="99CB38" w:themeColor="accent1"/>
          <w:right w:val="single" w:sz="8" w:space="0" w:color="99CB38" w:themeColor="accent1"/>
          <w:insideV w:val="single" w:sz="8" w:space="0" w:color="99CB38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D917FC"/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  <w:insideH w:val="single" w:sz="8" w:space="0" w:color="63A537" w:themeColor="accent2"/>
        <w:insideV w:val="single" w:sz="8" w:space="0" w:color="63A53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18" w:space="0" w:color="63A537" w:themeColor="accent2"/>
          <w:right w:val="single" w:sz="8" w:space="0" w:color="63A537" w:themeColor="accent2"/>
          <w:insideH w:val="nil"/>
          <w:insideV w:val="single" w:sz="8" w:space="0" w:color="63A53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  <w:insideH w:val="nil"/>
          <w:insideV w:val="single" w:sz="8" w:space="0" w:color="63A53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  <w:tblStylePr w:type="band1Vert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  <w:shd w:val="clear" w:color="auto" w:fill="D7EDC9" w:themeFill="accent2" w:themeFillTint="3F"/>
      </w:tcPr>
    </w:tblStylePr>
    <w:tblStylePr w:type="band1Horz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  <w:insideV w:val="single" w:sz="8" w:space="0" w:color="63A537" w:themeColor="accent2"/>
        </w:tcBorders>
        <w:shd w:val="clear" w:color="auto" w:fill="D7EDC9" w:themeFill="accent2" w:themeFillTint="3F"/>
      </w:tcPr>
    </w:tblStylePr>
    <w:tblStylePr w:type="band2Horz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  <w:insideV w:val="single" w:sz="8" w:space="0" w:color="63A53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D917FC"/>
    <w:tblPr>
      <w:tblStyleRowBandSize w:val="1"/>
      <w:tblStyleColBandSize w:val="1"/>
      <w:tblBorders>
        <w:top w:val="single" w:sz="8" w:space="0" w:color="37A76F" w:themeColor="accent3"/>
        <w:left w:val="single" w:sz="8" w:space="0" w:color="37A76F" w:themeColor="accent3"/>
        <w:bottom w:val="single" w:sz="8" w:space="0" w:color="37A76F" w:themeColor="accent3"/>
        <w:right w:val="single" w:sz="8" w:space="0" w:color="37A76F" w:themeColor="accent3"/>
        <w:insideH w:val="single" w:sz="8" w:space="0" w:color="37A76F" w:themeColor="accent3"/>
        <w:insideV w:val="single" w:sz="8" w:space="0" w:color="37A76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7A76F" w:themeColor="accent3"/>
          <w:left w:val="single" w:sz="8" w:space="0" w:color="37A76F" w:themeColor="accent3"/>
          <w:bottom w:val="single" w:sz="18" w:space="0" w:color="37A76F" w:themeColor="accent3"/>
          <w:right w:val="single" w:sz="8" w:space="0" w:color="37A76F" w:themeColor="accent3"/>
          <w:insideH w:val="nil"/>
          <w:insideV w:val="single" w:sz="8" w:space="0" w:color="37A76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7A76F" w:themeColor="accent3"/>
          <w:left w:val="single" w:sz="8" w:space="0" w:color="37A76F" w:themeColor="accent3"/>
          <w:bottom w:val="single" w:sz="8" w:space="0" w:color="37A76F" w:themeColor="accent3"/>
          <w:right w:val="single" w:sz="8" w:space="0" w:color="37A76F" w:themeColor="accent3"/>
          <w:insideH w:val="nil"/>
          <w:insideV w:val="single" w:sz="8" w:space="0" w:color="37A76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7A76F" w:themeColor="accent3"/>
          <w:left w:val="single" w:sz="8" w:space="0" w:color="37A76F" w:themeColor="accent3"/>
          <w:bottom w:val="single" w:sz="8" w:space="0" w:color="37A76F" w:themeColor="accent3"/>
          <w:right w:val="single" w:sz="8" w:space="0" w:color="37A76F" w:themeColor="accent3"/>
        </w:tcBorders>
      </w:tcPr>
    </w:tblStylePr>
    <w:tblStylePr w:type="band1Vert">
      <w:tblPr/>
      <w:tcPr>
        <w:tcBorders>
          <w:top w:val="single" w:sz="8" w:space="0" w:color="37A76F" w:themeColor="accent3"/>
          <w:left w:val="single" w:sz="8" w:space="0" w:color="37A76F" w:themeColor="accent3"/>
          <w:bottom w:val="single" w:sz="8" w:space="0" w:color="37A76F" w:themeColor="accent3"/>
          <w:right w:val="single" w:sz="8" w:space="0" w:color="37A76F" w:themeColor="accent3"/>
        </w:tcBorders>
        <w:shd w:val="clear" w:color="auto" w:fill="C9EDDB" w:themeFill="accent3" w:themeFillTint="3F"/>
      </w:tcPr>
    </w:tblStylePr>
    <w:tblStylePr w:type="band1Horz">
      <w:tblPr/>
      <w:tcPr>
        <w:tcBorders>
          <w:top w:val="single" w:sz="8" w:space="0" w:color="37A76F" w:themeColor="accent3"/>
          <w:left w:val="single" w:sz="8" w:space="0" w:color="37A76F" w:themeColor="accent3"/>
          <w:bottom w:val="single" w:sz="8" w:space="0" w:color="37A76F" w:themeColor="accent3"/>
          <w:right w:val="single" w:sz="8" w:space="0" w:color="37A76F" w:themeColor="accent3"/>
          <w:insideV w:val="single" w:sz="8" w:space="0" w:color="37A76F" w:themeColor="accent3"/>
        </w:tcBorders>
        <w:shd w:val="clear" w:color="auto" w:fill="C9EDDB" w:themeFill="accent3" w:themeFillTint="3F"/>
      </w:tcPr>
    </w:tblStylePr>
    <w:tblStylePr w:type="band2Horz">
      <w:tblPr/>
      <w:tcPr>
        <w:tcBorders>
          <w:top w:val="single" w:sz="8" w:space="0" w:color="37A76F" w:themeColor="accent3"/>
          <w:left w:val="single" w:sz="8" w:space="0" w:color="37A76F" w:themeColor="accent3"/>
          <w:bottom w:val="single" w:sz="8" w:space="0" w:color="37A76F" w:themeColor="accent3"/>
          <w:right w:val="single" w:sz="8" w:space="0" w:color="37A76F" w:themeColor="accent3"/>
          <w:insideV w:val="single" w:sz="8" w:space="0" w:color="37A76F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D917FC"/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  <w:insideH w:val="single" w:sz="8" w:space="0" w:color="44C1A3" w:themeColor="accent4"/>
        <w:insideV w:val="single" w:sz="8" w:space="0" w:color="44C1A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18" w:space="0" w:color="44C1A3" w:themeColor="accent4"/>
          <w:right w:val="single" w:sz="8" w:space="0" w:color="44C1A3" w:themeColor="accent4"/>
          <w:insideH w:val="nil"/>
          <w:insideV w:val="single" w:sz="8" w:space="0" w:color="44C1A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  <w:insideH w:val="nil"/>
          <w:insideV w:val="single" w:sz="8" w:space="0" w:color="44C1A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  <w:tblStylePr w:type="band1Vert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  <w:shd w:val="clear" w:color="auto" w:fill="D0EFE8" w:themeFill="accent4" w:themeFillTint="3F"/>
      </w:tcPr>
    </w:tblStylePr>
    <w:tblStylePr w:type="band1Horz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  <w:insideV w:val="single" w:sz="8" w:space="0" w:color="44C1A3" w:themeColor="accent4"/>
        </w:tcBorders>
        <w:shd w:val="clear" w:color="auto" w:fill="D0EFE8" w:themeFill="accent4" w:themeFillTint="3F"/>
      </w:tcPr>
    </w:tblStylePr>
    <w:tblStylePr w:type="band2Horz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  <w:insideV w:val="single" w:sz="8" w:space="0" w:color="44C1A3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D917FC"/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  <w:insideH w:val="single" w:sz="8" w:space="0" w:color="4EB3CF" w:themeColor="accent5"/>
        <w:insideV w:val="single" w:sz="8" w:space="0" w:color="4EB3C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18" w:space="0" w:color="4EB3CF" w:themeColor="accent5"/>
          <w:right w:val="single" w:sz="8" w:space="0" w:color="4EB3CF" w:themeColor="accent5"/>
          <w:insideH w:val="nil"/>
          <w:insideV w:val="single" w:sz="8" w:space="0" w:color="4EB3C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  <w:insideH w:val="nil"/>
          <w:insideV w:val="single" w:sz="8" w:space="0" w:color="4EB3C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  <w:tblStylePr w:type="band1Vert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  <w:shd w:val="clear" w:color="auto" w:fill="D3ECF3" w:themeFill="accent5" w:themeFillTint="3F"/>
      </w:tcPr>
    </w:tblStylePr>
    <w:tblStylePr w:type="band1Horz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  <w:insideV w:val="single" w:sz="8" w:space="0" w:color="4EB3CF" w:themeColor="accent5"/>
        </w:tcBorders>
        <w:shd w:val="clear" w:color="auto" w:fill="D3ECF3" w:themeFill="accent5" w:themeFillTint="3F"/>
      </w:tcPr>
    </w:tblStylePr>
    <w:tblStylePr w:type="band2Horz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  <w:insideV w:val="single" w:sz="8" w:space="0" w:color="4EB3CF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D917FC"/>
    <w:tblPr>
      <w:tblStyleRowBandSize w:val="1"/>
      <w:tblStyleColBandSize w:val="1"/>
      <w:tblBorders>
        <w:top w:val="single" w:sz="8" w:space="0" w:color="51C3F9" w:themeColor="accent6"/>
        <w:left w:val="single" w:sz="8" w:space="0" w:color="51C3F9" w:themeColor="accent6"/>
        <w:bottom w:val="single" w:sz="8" w:space="0" w:color="51C3F9" w:themeColor="accent6"/>
        <w:right w:val="single" w:sz="8" w:space="0" w:color="51C3F9" w:themeColor="accent6"/>
        <w:insideH w:val="single" w:sz="8" w:space="0" w:color="51C3F9" w:themeColor="accent6"/>
        <w:insideV w:val="single" w:sz="8" w:space="0" w:color="51C3F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1C3F9" w:themeColor="accent6"/>
          <w:left w:val="single" w:sz="8" w:space="0" w:color="51C3F9" w:themeColor="accent6"/>
          <w:bottom w:val="single" w:sz="18" w:space="0" w:color="51C3F9" w:themeColor="accent6"/>
          <w:right w:val="single" w:sz="8" w:space="0" w:color="51C3F9" w:themeColor="accent6"/>
          <w:insideH w:val="nil"/>
          <w:insideV w:val="single" w:sz="8" w:space="0" w:color="51C3F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1C3F9" w:themeColor="accent6"/>
          <w:left w:val="single" w:sz="8" w:space="0" w:color="51C3F9" w:themeColor="accent6"/>
          <w:bottom w:val="single" w:sz="8" w:space="0" w:color="51C3F9" w:themeColor="accent6"/>
          <w:right w:val="single" w:sz="8" w:space="0" w:color="51C3F9" w:themeColor="accent6"/>
          <w:insideH w:val="nil"/>
          <w:insideV w:val="single" w:sz="8" w:space="0" w:color="51C3F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1C3F9" w:themeColor="accent6"/>
          <w:left w:val="single" w:sz="8" w:space="0" w:color="51C3F9" w:themeColor="accent6"/>
          <w:bottom w:val="single" w:sz="8" w:space="0" w:color="51C3F9" w:themeColor="accent6"/>
          <w:right w:val="single" w:sz="8" w:space="0" w:color="51C3F9" w:themeColor="accent6"/>
        </w:tcBorders>
      </w:tcPr>
    </w:tblStylePr>
    <w:tblStylePr w:type="band1Vert">
      <w:tblPr/>
      <w:tcPr>
        <w:tcBorders>
          <w:top w:val="single" w:sz="8" w:space="0" w:color="51C3F9" w:themeColor="accent6"/>
          <w:left w:val="single" w:sz="8" w:space="0" w:color="51C3F9" w:themeColor="accent6"/>
          <w:bottom w:val="single" w:sz="8" w:space="0" w:color="51C3F9" w:themeColor="accent6"/>
          <w:right w:val="single" w:sz="8" w:space="0" w:color="51C3F9" w:themeColor="accent6"/>
        </w:tcBorders>
        <w:shd w:val="clear" w:color="auto" w:fill="D3F0FD" w:themeFill="accent6" w:themeFillTint="3F"/>
      </w:tcPr>
    </w:tblStylePr>
    <w:tblStylePr w:type="band1Horz">
      <w:tblPr/>
      <w:tcPr>
        <w:tcBorders>
          <w:top w:val="single" w:sz="8" w:space="0" w:color="51C3F9" w:themeColor="accent6"/>
          <w:left w:val="single" w:sz="8" w:space="0" w:color="51C3F9" w:themeColor="accent6"/>
          <w:bottom w:val="single" w:sz="8" w:space="0" w:color="51C3F9" w:themeColor="accent6"/>
          <w:right w:val="single" w:sz="8" w:space="0" w:color="51C3F9" w:themeColor="accent6"/>
          <w:insideV w:val="single" w:sz="8" w:space="0" w:color="51C3F9" w:themeColor="accent6"/>
        </w:tcBorders>
        <w:shd w:val="clear" w:color="auto" w:fill="D3F0FD" w:themeFill="accent6" w:themeFillTint="3F"/>
      </w:tcPr>
    </w:tblStylePr>
    <w:tblStylePr w:type="band2Horz">
      <w:tblPr/>
      <w:tcPr>
        <w:tcBorders>
          <w:top w:val="single" w:sz="8" w:space="0" w:color="51C3F9" w:themeColor="accent6"/>
          <w:left w:val="single" w:sz="8" w:space="0" w:color="51C3F9" w:themeColor="accent6"/>
          <w:bottom w:val="single" w:sz="8" w:space="0" w:color="51C3F9" w:themeColor="accent6"/>
          <w:right w:val="single" w:sz="8" w:space="0" w:color="51C3F9" w:themeColor="accent6"/>
          <w:insideV w:val="single" w:sz="8" w:space="0" w:color="51C3F9" w:themeColor="accent6"/>
        </w:tcBorders>
      </w:tcPr>
    </w:tblStylePr>
  </w:style>
  <w:style w:type="table" w:styleId="Listaclara">
    <w:name w:val="Light List"/>
    <w:basedOn w:val="Tablanormal"/>
    <w:uiPriority w:val="61"/>
    <w:semiHidden/>
    <w:unhideWhenUsed/>
    <w:rsid w:val="00D917FC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D917FC"/>
    <w:tblPr>
      <w:tblStyleRowBandSize w:val="1"/>
      <w:tblStyleColBandSize w:val="1"/>
      <w:tblBorders>
        <w:top w:val="single" w:sz="8" w:space="0" w:color="99CB38" w:themeColor="accent1"/>
        <w:left w:val="single" w:sz="8" w:space="0" w:color="99CB38" w:themeColor="accent1"/>
        <w:bottom w:val="single" w:sz="8" w:space="0" w:color="99CB38" w:themeColor="accent1"/>
        <w:right w:val="single" w:sz="8" w:space="0" w:color="99CB3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9CB3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CB38" w:themeColor="accent1"/>
          <w:left w:val="single" w:sz="8" w:space="0" w:color="99CB38" w:themeColor="accent1"/>
          <w:bottom w:val="single" w:sz="8" w:space="0" w:color="99CB38" w:themeColor="accent1"/>
          <w:right w:val="single" w:sz="8" w:space="0" w:color="99CB3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CB38" w:themeColor="accent1"/>
          <w:left w:val="single" w:sz="8" w:space="0" w:color="99CB38" w:themeColor="accent1"/>
          <w:bottom w:val="single" w:sz="8" w:space="0" w:color="99CB38" w:themeColor="accent1"/>
          <w:right w:val="single" w:sz="8" w:space="0" w:color="99CB38" w:themeColor="accent1"/>
        </w:tcBorders>
      </w:tcPr>
    </w:tblStylePr>
    <w:tblStylePr w:type="band1Horz">
      <w:tblPr/>
      <w:tcPr>
        <w:tcBorders>
          <w:top w:val="single" w:sz="8" w:space="0" w:color="99CB38" w:themeColor="accent1"/>
          <w:left w:val="single" w:sz="8" w:space="0" w:color="99CB38" w:themeColor="accent1"/>
          <w:bottom w:val="single" w:sz="8" w:space="0" w:color="99CB38" w:themeColor="accent1"/>
          <w:right w:val="single" w:sz="8" w:space="0" w:color="99CB38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D917FC"/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3A53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  <w:tblStylePr w:type="band1Horz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D917FC"/>
    <w:tblPr>
      <w:tblStyleRowBandSize w:val="1"/>
      <w:tblStyleColBandSize w:val="1"/>
      <w:tblBorders>
        <w:top w:val="single" w:sz="8" w:space="0" w:color="37A76F" w:themeColor="accent3"/>
        <w:left w:val="single" w:sz="8" w:space="0" w:color="37A76F" w:themeColor="accent3"/>
        <w:bottom w:val="single" w:sz="8" w:space="0" w:color="37A76F" w:themeColor="accent3"/>
        <w:right w:val="single" w:sz="8" w:space="0" w:color="37A76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7A76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7A76F" w:themeColor="accent3"/>
          <w:left w:val="single" w:sz="8" w:space="0" w:color="37A76F" w:themeColor="accent3"/>
          <w:bottom w:val="single" w:sz="8" w:space="0" w:color="37A76F" w:themeColor="accent3"/>
          <w:right w:val="single" w:sz="8" w:space="0" w:color="37A76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7A76F" w:themeColor="accent3"/>
          <w:left w:val="single" w:sz="8" w:space="0" w:color="37A76F" w:themeColor="accent3"/>
          <w:bottom w:val="single" w:sz="8" w:space="0" w:color="37A76F" w:themeColor="accent3"/>
          <w:right w:val="single" w:sz="8" w:space="0" w:color="37A76F" w:themeColor="accent3"/>
        </w:tcBorders>
      </w:tcPr>
    </w:tblStylePr>
    <w:tblStylePr w:type="band1Horz">
      <w:tblPr/>
      <w:tcPr>
        <w:tcBorders>
          <w:top w:val="single" w:sz="8" w:space="0" w:color="37A76F" w:themeColor="accent3"/>
          <w:left w:val="single" w:sz="8" w:space="0" w:color="37A76F" w:themeColor="accent3"/>
          <w:bottom w:val="single" w:sz="8" w:space="0" w:color="37A76F" w:themeColor="accent3"/>
          <w:right w:val="single" w:sz="8" w:space="0" w:color="37A76F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D917FC"/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C1A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  <w:tblStylePr w:type="band1Horz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D917FC"/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B3C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  <w:tblStylePr w:type="band1Horz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D917FC"/>
    <w:tblPr>
      <w:tblStyleRowBandSize w:val="1"/>
      <w:tblStyleColBandSize w:val="1"/>
      <w:tblBorders>
        <w:top w:val="single" w:sz="8" w:space="0" w:color="51C3F9" w:themeColor="accent6"/>
        <w:left w:val="single" w:sz="8" w:space="0" w:color="51C3F9" w:themeColor="accent6"/>
        <w:bottom w:val="single" w:sz="8" w:space="0" w:color="51C3F9" w:themeColor="accent6"/>
        <w:right w:val="single" w:sz="8" w:space="0" w:color="51C3F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1C3F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1C3F9" w:themeColor="accent6"/>
          <w:left w:val="single" w:sz="8" w:space="0" w:color="51C3F9" w:themeColor="accent6"/>
          <w:bottom w:val="single" w:sz="8" w:space="0" w:color="51C3F9" w:themeColor="accent6"/>
          <w:right w:val="single" w:sz="8" w:space="0" w:color="51C3F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1C3F9" w:themeColor="accent6"/>
          <w:left w:val="single" w:sz="8" w:space="0" w:color="51C3F9" w:themeColor="accent6"/>
          <w:bottom w:val="single" w:sz="8" w:space="0" w:color="51C3F9" w:themeColor="accent6"/>
          <w:right w:val="single" w:sz="8" w:space="0" w:color="51C3F9" w:themeColor="accent6"/>
        </w:tcBorders>
      </w:tcPr>
    </w:tblStylePr>
    <w:tblStylePr w:type="band1Horz">
      <w:tblPr/>
      <w:tcPr>
        <w:tcBorders>
          <w:top w:val="single" w:sz="8" w:space="0" w:color="51C3F9" w:themeColor="accent6"/>
          <w:left w:val="single" w:sz="8" w:space="0" w:color="51C3F9" w:themeColor="accent6"/>
          <w:bottom w:val="single" w:sz="8" w:space="0" w:color="51C3F9" w:themeColor="accent6"/>
          <w:right w:val="single" w:sz="8" w:space="0" w:color="51C3F9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D917FC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D917FC"/>
    <w:rPr>
      <w:color w:val="729928" w:themeColor="accent1" w:themeShade="BF"/>
    </w:rPr>
    <w:tblPr>
      <w:tblStyleRowBandSize w:val="1"/>
      <w:tblStyleColBandSize w:val="1"/>
      <w:tblBorders>
        <w:top w:val="single" w:sz="8" w:space="0" w:color="99CB38" w:themeColor="accent1"/>
        <w:bottom w:val="single" w:sz="8" w:space="0" w:color="99CB3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CB38" w:themeColor="accent1"/>
          <w:left w:val="nil"/>
          <w:bottom w:val="single" w:sz="8" w:space="0" w:color="99CB3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CB38" w:themeColor="accent1"/>
          <w:left w:val="nil"/>
          <w:bottom w:val="single" w:sz="8" w:space="0" w:color="99CB3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2C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2CD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D917FC"/>
    <w:rPr>
      <w:color w:val="4A7B29" w:themeColor="accent2" w:themeShade="BF"/>
    </w:rPr>
    <w:tblPr>
      <w:tblStyleRowBandSize w:val="1"/>
      <w:tblStyleColBandSize w:val="1"/>
      <w:tblBorders>
        <w:top w:val="single" w:sz="8" w:space="0" w:color="63A537" w:themeColor="accent2"/>
        <w:bottom w:val="single" w:sz="8" w:space="0" w:color="63A53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A537" w:themeColor="accent2"/>
          <w:left w:val="nil"/>
          <w:bottom w:val="single" w:sz="8" w:space="0" w:color="63A53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A537" w:themeColor="accent2"/>
          <w:left w:val="nil"/>
          <w:bottom w:val="single" w:sz="8" w:space="0" w:color="63A53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D917FC"/>
    <w:rPr>
      <w:color w:val="297C52" w:themeColor="accent3" w:themeShade="BF"/>
    </w:rPr>
    <w:tblPr>
      <w:tblStyleRowBandSize w:val="1"/>
      <w:tblStyleColBandSize w:val="1"/>
      <w:tblBorders>
        <w:top w:val="single" w:sz="8" w:space="0" w:color="37A76F" w:themeColor="accent3"/>
        <w:bottom w:val="single" w:sz="8" w:space="0" w:color="37A76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7A76F" w:themeColor="accent3"/>
          <w:left w:val="nil"/>
          <w:bottom w:val="single" w:sz="8" w:space="0" w:color="37A76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7A76F" w:themeColor="accent3"/>
          <w:left w:val="nil"/>
          <w:bottom w:val="single" w:sz="8" w:space="0" w:color="37A76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DD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DDB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D917FC"/>
    <w:rPr>
      <w:color w:val="30927A" w:themeColor="accent4" w:themeShade="BF"/>
    </w:rPr>
    <w:tblPr>
      <w:tblStyleRowBandSize w:val="1"/>
      <w:tblStyleColBandSize w:val="1"/>
      <w:tblBorders>
        <w:top w:val="single" w:sz="8" w:space="0" w:color="44C1A3" w:themeColor="accent4"/>
        <w:bottom w:val="single" w:sz="8" w:space="0" w:color="44C1A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C1A3" w:themeColor="accent4"/>
          <w:left w:val="nil"/>
          <w:bottom w:val="single" w:sz="8" w:space="0" w:color="44C1A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C1A3" w:themeColor="accent4"/>
          <w:left w:val="nil"/>
          <w:bottom w:val="single" w:sz="8" w:space="0" w:color="44C1A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D917FC"/>
    <w:rPr>
      <w:color w:val="2D8CA7" w:themeColor="accent5" w:themeShade="BF"/>
    </w:rPr>
    <w:tblPr>
      <w:tblStyleRowBandSize w:val="1"/>
      <w:tblStyleColBandSize w:val="1"/>
      <w:tblBorders>
        <w:top w:val="single" w:sz="8" w:space="0" w:color="4EB3CF" w:themeColor="accent5"/>
        <w:bottom w:val="single" w:sz="8" w:space="0" w:color="4EB3C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B3CF" w:themeColor="accent5"/>
          <w:left w:val="nil"/>
          <w:bottom w:val="single" w:sz="8" w:space="0" w:color="4EB3C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B3CF" w:themeColor="accent5"/>
          <w:left w:val="nil"/>
          <w:bottom w:val="single" w:sz="8" w:space="0" w:color="4EB3C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D917FC"/>
    <w:rPr>
      <w:color w:val="08A4EE" w:themeColor="accent6" w:themeShade="BF"/>
    </w:rPr>
    <w:tblPr>
      <w:tblStyleRowBandSize w:val="1"/>
      <w:tblStyleColBandSize w:val="1"/>
      <w:tblBorders>
        <w:top w:val="single" w:sz="8" w:space="0" w:color="51C3F9" w:themeColor="accent6"/>
        <w:bottom w:val="single" w:sz="8" w:space="0" w:color="51C3F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1C3F9" w:themeColor="accent6"/>
          <w:left w:val="nil"/>
          <w:bottom w:val="single" w:sz="8" w:space="0" w:color="51C3F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1C3F9" w:themeColor="accent6"/>
          <w:left w:val="nil"/>
          <w:bottom w:val="single" w:sz="8" w:space="0" w:color="51C3F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F0F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F0FD" w:themeFill="accent6" w:themeFillTint="3F"/>
      </w:tcPr>
    </w:tblStylePr>
  </w:style>
  <w:style w:type="character" w:styleId="Nmerodelnea">
    <w:name w:val="line number"/>
    <w:basedOn w:val="Fuentedeprrafopredeter"/>
    <w:uiPriority w:val="99"/>
    <w:semiHidden/>
    <w:unhideWhenUsed/>
    <w:rsid w:val="00D917FC"/>
    <w:rPr>
      <w:rFonts w:ascii="Calibri" w:hAnsi="Calibri" w:cs="Calibri"/>
    </w:rPr>
  </w:style>
  <w:style w:type="paragraph" w:styleId="Lista">
    <w:name w:val="List"/>
    <w:basedOn w:val="Normal"/>
    <w:uiPriority w:val="99"/>
    <w:semiHidden/>
    <w:unhideWhenUsed/>
    <w:rsid w:val="00D917FC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D917FC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D917FC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D917FC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D917FC"/>
    <w:pPr>
      <w:ind w:left="1800" w:hanging="360"/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D917FC"/>
    <w:pPr>
      <w:numPr>
        <w:numId w:val="2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D917FC"/>
    <w:pPr>
      <w:numPr>
        <w:numId w:val="7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D917FC"/>
    <w:pPr>
      <w:numPr>
        <w:numId w:val="8"/>
      </w:numPr>
      <w:contextualSpacing/>
    </w:pPr>
  </w:style>
  <w:style w:type="paragraph" w:styleId="Continuarlista">
    <w:name w:val="List Continue"/>
    <w:basedOn w:val="Normal"/>
    <w:uiPriority w:val="99"/>
    <w:semiHidden/>
    <w:unhideWhenUsed/>
    <w:rsid w:val="00D917FC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D917FC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D917FC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D917FC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D917FC"/>
    <w:pPr>
      <w:spacing w:after="120"/>
      <w:ind w:left="1800"/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D917FC"/>
    <w:pPr>
      <w:numPr>
        <w:numId w:val="4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D917FC"/>
    <w:pPr>
      <w:numPr>
        <w:numId w:val="6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D917FC"/>
    <w:pPr>
      <w:numPr>
        <w:numId w:val="9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D917FC"/>
    <w:pPr>
      <w:numPr>
        <w:numId w:val="10"/>
      </w:numPr>
      <w:contextualSpacing/>
    </w:pPr>
  </w:style>
  <w:style w:type="paragraph" w:styleId="Prrafodelista">
    <w:name w:val="List Paragraph"/>
    <w:basedOn w:val="Normal"/>
    <w:uiPriority w:val="34"/>
    <w:unhideWhenUsed/>
    <w:rsid w:val="00D917FC"/>
    <w:pPr>
      <w:ind w:left="720"/>
      <w:contextualSpacing/>
    </w:pPr>
  </w:style>
  <w:style w:type="table" w:styleId="Tabladelista1clara">
    <w:name w:val="List Table 1 Light"/>
    <w:basedOn w:val="Tablanormal"/>
    <w:uiPriority w:val="46"/>
    <w:rsid w:val="00D917F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D917F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1DF8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1DF8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D917F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D3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D917F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CD4A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CD4A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D917F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D9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D917F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D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D917F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6DBF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6DBF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</w:style>
  <w:style w:type="table" w:styleId="Tabladelista2">
    <w:name w:val="List Table 2"/>
    <w:basedOn w:val="Tablanormal"/>
    <w:uiPriority w:val="47"/>
    <w:rsid w:val="00D917FC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D917FC"/>
    <w:tblPr>
      <w:tblStyleRowBandSize w:val="1"/>
      <w:tblStyleColBandSize w:val="1"/>
      <w:tblBorders>
        <w:top w:val="single" w:sz="4" w:space="0" w:color="C1DF87" w:themeColor="accent1" w:themeTint="99"/>
        <w:bottom w:val="single" w:sz="4" w:space="0" w:color="C1DF87" w:themeColor="accent1" w:themeTint="99"/>
        <w:insideH w:val="single" w:sz="4" w:space="0" w:color="C1DF8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D917FC"/>
    <w:tblPr>
      <w:tblStyleRowBandSize w:val="1"/>
      <w:tblStyleColBandSize w:val="1"/>
      <w:tblBorders>
        <w:top w:val="single" w:sz="4" w:space="0" w:color="9FD37C" w:themeColor="accent2" w:themeTint="99"/>
        <w:bottom w:val="single" w:sz="4" w:space="0" w:color="9FD37C" w:themeColor="accent2" w:themeTint="99"/>
        <w:insideH w:val="single" w:sz="4" w:space="0" w:color="9FD37C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D917FC"/>
    <w:tblPr>
      <w:tblStyleRowBandSize w:val="1"/>
      <w:tblStyleColBandSize w:val="1"/>
      <w:tblBorders>
        <w:top w:val="single" w:sz="4" w:space="0" w:color="7CD4A8" w:themeColor="accent3" w:themeTint="99"/>
        <w:bottom w:val="single" w:sz="4" w:space="0" w:color="7CD4A8" w:themeColor="accent3" w:themeTint="99"/>
        <w:insideH w:val="single" w:sz="4" w:space="0" w:color="7CD4A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D917FC"/>
    <w:tblPr>
      <w:tblStyleRowBandSize w:val="1"/>
      <w:tblStyleColBandSize w:val="1"/>
      <w:tblBorders>
        <w:top w:val="single" w:sz="4" w:space="0" w:color="8ED9C7" w:themeColor="accent4" w:themeTint="99"/>
        <w:bottom w:val="single" w:sz="4" w:space="0" w:color="8ED9C7" w:themeColor="accent4" w:themeTint="99"/>
        <w:insideH w:val="single" w:sz="4" w:space="0" w:color="8ED9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D917FC"/>
    <w:tblPr>
      <w:tblStyleRowBandSize w:val="1"/>
      <w:tblStyleColBandSize w:val="1"/>
      <w:tblBorders>
        <w:top w:val="single" w:sz="4" w:space="0" w:color="94D1E2" w:themeColor="accent5" w:themeTint="99"/>
        <w:bottom w:val="single" w:sz="4" w:space="0" w:color="94D1E2" w:themeColor="accent5" w:themeTint="99"/>
        <w:insideH w:val="single" w:sz="4" w:space="0" w:color="94D1E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D917FC"/>
    <w:tblPr>
      <w:tblStyleRowBandSize w:val="1"/>
      <w:tblStyleColBandSize w:val="1"/>
      <w:tblBorders>
        <w:top w:val="single" w:sz="4" w:space="0" w:color="96DBFB" w:themeColor="accent6" w:themeTint="99"/>
        <w:bottom w:val="single" w:sz="4" w:space="0" w:color="96DBFB" w:themeColor="accent6" w:themeTint="99"/>
        <w:insideH w:val="single" w:sz="4" w:space="0" w:color="96DBF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</w:style>
  <w:style w:type="table" w:styleId="Tabladelista3">
    <w:name w:val="List Table 3"/>
    <w:basedOn w:val="Tablanormal"/>
    <w:uiPriority w:val="48"/>
    <w:rsid w:val="00D917F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D917FC"/>
    <w:tblPr>
      <w:tblStyleRowBandSize w:val="1"/>
      <w:tblStyleColBandSize w:val="1"/>
      <w:tblBorders>
        <w:top w:val="single" w:sz="4" w:space="0" w:color="99CB38" w:themeColor="accent1"/>
        <w:left w:val="single" w:sz="4" w:space="0" w:color="99CB38" w:themeColor="accent1"/>
        <w:bottom w:val="single" w:sz="4" w:space="0" w:color="99CB38" w:themeColor="accent1"/>
        <w:right w:val="single" w:sz="4" w:space="0" w:color="99CB3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9CB38" w:themeFill="accent1"/>
      </w:tcPr>
    </w:tblStylePr>
    <w:tblStylePr w:type="lastRow">
      <w:rPr>
        <w:b/>
        <w:bCs/>
      </w:rPr>
      <w:tblPr/>
      <w:tcPr>
        <w:tcBorders>
          <w:top w:val="double" w:sz="4" w:space="0" w:color="99CB3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9CB38" w:themeColor="accent1"/>
          <w:right w:val="single" w:sz="4" w:space="0" w:color="99CB38" w:themeColor="accent1"/>
        </w:tcBorders>
      </w:tcPr>
    </w:tblStylePr>
    <w:tblStylePr w:type="band1Horz">
      <w:tblPr/>
      <w:tcPr>
        <w:tcBorders>
          <w:top w:val="single" w:sz="4" w:space="0" w:color="99CB38" w:themeColor="accent1"/>
          <w:bottom w:val="single" w:sz="4" w:space="0" w:color="99CB3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CB38" w:themeColor="accent1"/>
          <w:left w:val="nil"/>
        </w:tcBorders>
      </w:tcPr>
    </w:tblStylePr>
    <w:tblStylePr w:type="swCell">
      <w:tblPr/>
      <w:tcPr>
        <w:tcBorders>
          <w:top w:val="double" w:sz="4" w:space="0" w:color="99CB38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D917FC"/>
    <w:tblPr>
      <w:tblStyleRowBandSize w:val="1"/>
      <w:tblStyleColBandSize w:val="1"/>
      <w:tblBorders>
        <w:top w:val="single" w:sz="4" w:space="0" w:color="63A537" w:themeColor="accent2"/>
        <w:left w:val="single" w:sz="4" w:space="0" w:color="63A537" w:themeColor="accent2"/>
        <w:bottom w:val="single" w:sz="4" w:space="0" w:color="63A537" w:themeColor="accent2"/>
        <w:right w:val="single" w:sz="4" w:space="0" w:color="63A53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3A537" w:themeFill="accent2"/>
      </w:tcPr>
    </w:tblStylePr>
    <w:tblStylePr w:type="lastRow">
      <w:rPr>
        <w:b/>
        <w:bCs/>
      </w:rPr>
      <w:tblPr/>
      <w:tcPr>
        <w:tcBorders>
          <w:top w:val="double" w:sz="4" w:space="0" w:color="63A53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3A537" w:themeColor="accent2"/>
          <w:right w:val="single" w:sz="4" w:space="0" w:color="63A537" w:themeColor="accent2"/>
        </w:tcBorders>
      </w:tcPr>
    </w:tblStylePr>
    <w:tblStylePr w:type="band1Horz">
      <w:tblPr/>
      <w:tcPr>
        <w:tcBorders>
          <w:top w:val="single" w:sz="4" w:space="0" w:color="63A537" w:themeColor="accent2"/>
          <w:bottom w:val="single" w:sz="4" w:space="0" w:color="63A53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3A537" w:themeColor="accent2"/>
          <w:left w:val="nil"/>
        </w:tcBorders>
      </w:tcPr>
    </w:tblStylePr>
    <w:tblStylePr w:type="swCell">
      <w:tblPr/>
      <w:tcPr>
        <w:tcBorders>
          <w:top w:val="double" w:sz="4" w:space="0" w:color="63A537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D917FC"/>
    <w:tblPr>
      <w:tblStyleRowBandSize w:val="1"/>
      <w:tblStyleColBandSize w:val="1"/>
      <w:tblBorders>
        <w:top w:val="single" w:sz="4" w:space="0" w:color="37A76F" w:themeColor="accent3"/>
        <w:left w:val="single" w:sz="4" w:space="0" w:color="37A76F" w:themeColor="accent3"/>
        <w:bottom w:val="single" w:sz="4" w:space="0" w:color="37A76F" w:themeColor="accent3"/>
        <w:right w:val="single" w:sz="4" w:space="0" w:color="37A76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7A76F" w:themeFill="accent3"/>
      </w:tcPr>
    </w:tblStylePr>
    <w:tblStylePr w:type="lastRow">
      <w:rPr>
        <w:b/>
        <w:bCs/>
      </w:rPr>
      <w:tblPr/>
      <w:tcPr>
        <w:tcBorders>
          <w:top w:val="double" w:sz="4" w:space="0" w:color="37A76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7A76F" w:themeColor="accent3"/>
          <w:right w:val="single" w:sz="4" w:space="0" w:color="37A76F" w:themeColor="accent3"/>
        </w:tcBorders>
      </w:tcPr>
    </w:tblStylePr>
    <w:tblStylePr w:type="band1Horz">
      <w:tblPr/>
      <w:tcPr>
        <w:tcBorders>
          <w:top w:val="single" w:sz="4" w:space="0" w:color="37A76F" w:themeColor="accent3"/>
          <w:bottom w:val="single" w:sz="4" w:space="0" w:color="37A76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7A76F" w:themeColor="accent3"/>
          <w:left w:val="nil"/>
        </w:tcBorders>
      </w:tcPr>
    </w:tblStylePr>
    <w:tblStylePr w:type="swCell">
      <w:tblPr/>
      <w:tcPr>
        <w:tcBorders>
          <w:top w:val="double" w:sz="4" w:space="0" w:color="37A76F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D917FC"/>
    <w:tblPr>
      <w:tblStyleRowBandSize w:val="1"/>
      <w:tblStyleColBandSize w:val="1"/>
      <w:tblBorders>
        <w:top w:val="single" w:sz="4" w:space="0" w:color="44C1A3" w:themeColor="accent4"/>
        <w:left w:val="single" w:sz="4" w:space="0" w:color="44C1A3" w:themeColor="accent4"/>
        <w:bottom w:val="single" w:sz="4" w:space="0" w:color="44C1A3" w:themeColor="accent4"/>
        <w:right w:val="single" w:sz="4" w:space="0" w:color="44C1A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C1A3" w:themeFill="accent4"/>
      </w:tcPr>
    </w:tblStylePr>
    <w:tblStylePr w:type="lastRow">
      <w:rPr>
        <w:b/>
        <w:bCs/>
      </w:rPr>
      <w:tblPr/>
      <w:tcPr>
        <w:tcBorders>
          <w:top w:val="double" w:sz="4" w:space="0" w:color="44C1A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C1A3" w:themeColor="accent4"/>
          <w:right w:val="single" w:sz="4" w:space="0" w:color="44C1A3" w:themeColor="accent4"/>
        </w:tcBorders>
      </w:tcPr>
    </w:tblStylePr>
    <w:tblStylePr w:type="band1Horz">
      <w:tblPr/>
      <w:tcPr>
        <w:tcBorders>
          <w:top w:val="single" w:sz="4" w:space="0" w:color="44C1A3" w:themeColor="accent4"/>
          <w:bottom w:val="single" w:sz="4" w:space="0" w:color="44C1A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C1A3" w:themeColor="accent4"/>
          <w:left w:val="nil"/>
        </w:tcBorders>
      </w:tcPr>
    </w:tblStylePr>
    <w:tblStylePr w:type="swCell">
      <w:tblPr/>
      <w:tcPr>
        <w:tcBorders>
          <w:top w:val="double" w:sz="4" w:space="0" w:color="44C1A3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D917FC"/>
    <w:tblPr>
      <w:tblStyleRowBandSize w:val="1"/>
      <w:tblStyleColBandSize w:val="1"/>
      <w:tblBorders>
        <w:top w:val="single" w:sz="4" w:space="0" w:color="4EB3CF" w:themeColor="accent5"/>
        <w:left w:val="single" w:sz="4" w:space="0" w:color="4EB3CF" w:themeColor="accent5"/>
        <w:bottom w:val="single" w:sz="4" w:space="0" w:color="4EB3CF" w:themeColor="accent5"/>
        <w:right w:val="single" w:sz="4" w:space="0" w:color="4EB3C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B3CF" w:themeFill="accent5"/>
      </w:tcPr>
    </w:tblStylePr>
    <w:tblStylePr w:type="lastRow">
      <w:rPr>
        <w:b/>
        <w:bCs/>
      </w:rPr>
      <w:tblPr/>
      <w:tcPr>
        <w:tcBorders>
          <w:top w:val="double" w:sz="4" w:space="0" w:color="4EB3C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B3CF" w:themeColor="accent5"/>
          <w:right w:val="single" w:sz="4" w:space="0" w:color="4EB3CF" w:themeColor="accent5"/>
        </w:tcBorders>
      </w:tcPr>
    </w:tblStylePr>
    <w:tblStylePr w:type="band1Horz">
      <w:tblPr/>
      <w:tcPr>
        <w:tcBorders>
          <w:top w:val="single" w:sz="4" w:space="0" w:color="4EB3CF" w:themeColor="accent5"/>
          <w:bottom w:val="single" w:sz="4" w:space="0" w:color="4EB3C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B3CF" w:themeColor="accent5"/>
          <w:left w:val="nil"/>
        </w:tcBorders>
      </w:tcPr>
    </w:tblStylePr>
    <w:tblStylePr w:type="swCell">
      <w:tblPr/>
      <w:tcPr>
        <w:tcBorders>
          <w:top w:val="double" w:sz="4" w:space="0" w:color="4EB3CF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D917FC"/>
    <w:tblPr>
      <w:tblStyleRowBandSize w:val="1"/>
      <w:tblStyleColBandSize w:val="1"/>
      <w:tblBorders>
        <w:top w:val="single" w:sz="4" w:space="0" w:color="51C3F9" w:themeColor="accent6"/>
        <w:left w:val="single" w:sz="4" w:space="0" w:color="51C3F9" w:themeColor="accent6"/>
        <w:bottom w:val="single" w:sz="4" w:space="0" w:color="51C3F9" w:themeColor="accent6"/>
        <w:right w:val="single" w:sz="4" w:space="0" w:color="51C3F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1C3F9" w:themeFill="accent6"/>
      </w:tcPr>
    </w:tblStylePr>
    <w:tblStylePr w:type="lastRow">
      <w:rPr>
        <w:b/>
        <w:bCs/>
      </w:rPr>
      <w:tblPr/>
      <w:tcPr>
        <w:tcBorders>
          <w:top w:val="double" w:sz="4" w:space="0" w:color="51C3F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1C3F9" w:themeColor="accent6"/>
          <w:right w:val="single" w:sz="4" w:space="0" w:color="51C3F9" w:themeColor="accent6"/>
        </w:tcBorders>
      </w:tcPr>
    </w:tblStylePr>
    <w:tblStylePr w:type="band1Horz">
      <w:tblPr/>
      <w:tcPr>
        <w:tcBorders>
          <w:top w:val="single" w:sz="4" w:space="0" w:color="51C3F9" w:themeColor="accent6"/>
          <w:bottom w:val="single" w:sz="4" w:space="0" w:color="51C3F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1C3F9" w:themeColor="accent6"/>
          <w:left w:val="nil"/>
        </w:tcBorders>
      </w:tcPr>
    </w:tblStylePr>
    <w:tblStylePr w:type="swCell">
      <w:tblPr/>
      <w:tcPr>
        <w:tcBorders>
          <w:top w:val="double" w:sz="4" w:space="0" w:color="51C3F9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D917F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D917FC"/>
    <w:tblPr>
      <w:tblStyleRowBandSize w:val="1"/>
      <w:tblStyleColBandSize w:val="1"/>
      <w:tblBorders>
        <w:top w:val="single" w:sz="4" w:space="0" w:color="C1DF87" w:themeColor="accent1" w:themeTint="99"/>
        <w:left w:val="single" w:sz="4" w:space="0" w:color="C1DF87" w:themeColor="accent1" w:themeTint="99"/>
        <w:bottom w:val="single" w:sz="4" w:space="0" w:color="C1DF87" w:themeColor="accent1" w:themeTint="99"/>
        <w:right w:val="single" w:sz="4" w:space="0" w:color="C1DF87" w:themeColor="accent1" w:themeTint="99"/>
        <w:insideH w:val="single" w:sz="4" w:space="0" w:color="C1DF8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CB38" w:themeColor="accent1"/>
          <w:left w:val="single" w:sz="4" w:space="0" w:color="99CB38" w:themeColor="accent1"/>
          <w:bottom w:val="single" w:sz="4" w:space="0" w:color="99CB38" w:themeColor="accent1"/>
          <w:right w:val="single" w:sz="4" w:space="0" w:color="99CB38" w:themeColor="accent1"/>
          <w:insideH w:val="nil"/>
        </w:tcBorders>
        <w:shd w:val="clear" w:color="auto" w:fill="99CB38" w:themeFill="accent1"/>
      </w:tcPr>
    </w:tblStylePr>
    <w:tblStylePr w:type="lastRow">
      <w:rPr>
        <w:b/>
        <w:bCs/>
      </w:rPr>
      <w:tblPr/>
      <w:tcPr>
        <w:tcBorders>
          <w:top w:val="double" w:sz="4" w:space="0" w:color="C1DF8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D917FC"/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A537" w:themeColor="accent2"/>
          <w:left w:val="single" w:sz="4" w:space="0" w:color="63A537" w:themeColor="accent2"/>
          <w:bottom w:val="single" w:sz="4" w:space="0" w:color="63A537" w:themeColor="accent2"/>
          <w:right w:val="single" w:sz="4" w:space="0" w:color="63A537" w:themeColor="accent2"/>
          <w:insideH w:val="nil"/>
        </w:tcBorders>
        <w:shd w:val="clear" w:color="auto" w:fill="63A537" w:themeFill="accent2"/>
      </w:tcPr>
    </w:tblStylePr>
    <w:tblStylePr w:type="lastRow">
      <w:rPr>
        <w:b/>
        <w:bCs/>
      </w:rPr>
      <w:tblPr/>
      <w:tcPr>
        <w:tcBorders>
          <w:top w:val="double" w:sz="4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D917FC"/>
    <w:tblPr>
      <w:tblStyleRowBandSize w:val="1"/>
      <w:tblStyleColBandSize w:val="1"/>
      <w:tblBorders>
        <w:top w:val="single" w:sz="4" w:space="0" w:color="7CD4A8" w:themeColor="accent3" w:themeTint="99"/>
        <w:left w:val="single" w:sz="4" w:space="0" w:color="7CD4A8" w:themeColor="accent3" w:themeTint="99"/>
        <w:bottom w:val="single" w:sz="4" w:space="0" w:color="7CD4A8" w:themeColor="accent3" w:themeTint="99"/>
        <w:right w:val="single" w:sz="4" w:space="0" w:color="7CD4A8" w:themeColor="accent3" w:themeTint="99"/>
        <w:insideH w:val="single" w:sz="4" w:space="0" w:color="7CD4A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A76F" w:themeColor="accent3"/>
          <w:left w:val="single" w:sz="4" w:space="0" w:color="37A76F" w:themeColor="accent3"/>
          <w:bottom w:val="single" w:sz="4" w:space="0" w:color="37A76F" w:themeColor="accent3"/>
          <w:right w:val="single" w:sz="4" w:space="0" w:color="37A76F" w:themeColor="accent3"/>
          <w:insideH w:val="nil"/>
        </w:tcBorders>
        <w:shd w:val="clear" w:color="auto" w:fill="37A76F" w:themeFill="accent3"/>
      </w:tcPr>
    </w:tblStylePr>
    <w:tblStylePr w:type="lastRow">
      <w:rPr>
        <w:b/>
        <w:bCs/>
      </w:rPr>
      <w:tblPr/>
      <w:tcPr>
        <w:tcBorders>
          <w:top w:val="double" w:sz="4" w:space="0" w:color="7CD4A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D917FC"/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C1A3" w:themeColor="accent4"/>
          <w:left w:val="single" w:sz="4" w:space="0" w:color="44C1A3" w:themeColor="accent4"/>
          <w:bottom w:val="single" w:sz="4" w:space="0" w:color="44C1A3" w:themeColor="accent4"/>
          <w:right w:val="single" w:sz="4" w:space="0" w:color="44C1A3" w:themeColor="accent4"/>
          <w:insideH w:val="nil"/>
        </w:tcBorders>
        <w:shd w:val="clear" w:color="auto" w:fill="44C1A3" w:themeFill="accent4"/>
      </w:tcPr>
    </w:tblStylePr>
    <w:tblStylePr w:type="lastRow">
      <w:rPr>
        <w:b/>
        <w:bCs/>
      </w:rPr>
      <w:tblPr/>
      <w:tcPr>
        <w:tcBorders>
          <w:top w:val="double" w:sz="4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D917FC"/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B3CF" w:themeColor="accent5"/>
          <w:left w:val="single" w:sz="4" w:space="0" w:color="4EB3CF" w:themeColor="accent5"/>
          <w:bottom w:val="single" w:sz="4" w:space="0" w:color="4EB3CF" w:themeColor="accent5"/>
          <w:right w:val="single" w:sz="4" w:space="0" w:color="4EB3CF" w:themeColor="accent5"/>
          <w:insideH w:val="nil"/>
        </w:tcBorders>
        <w:shd w:val="clear" w:color="auto" w:fill="4EB3CF" w:themeFill="accent5"/>
      </w:tcPr>
    </w:tblStylePr>
    <w:tblStylePr w:type="lastRow">
      <w:rPr>
        <w:b/>
        <w:bCs/>
      </w:rPr>
      <w:tblPr/>
      <w:tcPr>
        <w:tcBorders>
          <w:top w:val="double" w:sz="4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D917FC"/>
    <w:tblPr>
      <w:tblStyleRowBandSize w:val="1"/>
      <w:tblStyleColBandSize w:val="1"/>
      <w:tblBorders>
        <w:top w:val="single" w:sz="4" w:space="0" w:color="96DBFB" w:themeColor="accent6" w:themeTint="99"/>
        <w:left w:val="single" w:sz="4" w:space="0" w:color="96DBFB" w:themeColor="accent6" w:themeTint="99"/>
        <w:bottom w:val="single" w:sz="4" w:space="0" w:color="96DBFB" w:themeColor="accent6" w:themeTint="99"/>
        <w:right w:val="single" w:sz="4" w:space="0" w:color="96DBFB" w:themeColor="accent6" w:themeTint="99"/>
        <w:insideH w:val="single" w:sz="4" w:space="0" w:color="96DBF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1C3F9" w:themeColor="accent6"/>
          <w:left w:val="single" w:sz="4" w:space="0" w:color="51C3F9" w:themeColor="accent6"/>
          <w:bottom w:val="single" w:sz="4" w:space="0" w:color="51C3F9" w:themeColor="accent6"/>
          <w:right w:val="single" w:sz="4" w:space="0" w:color="51C3F9" w:themeColor="accent6"/>
          <w:insideH w:val="nil"/>
        </w:tcBorders>
        <w:shd w:val="clear" w:color="auto" w:fill="51C3F9" w:themeFill="accent6"/>
      </w:tcPr>
    </w:tblStylePr>
    <w:tblStylePr w:type="lastRow">
      <w:rPr>
        <w:b/>
        <w:bCs/>
      </w:rPr>
      <w:tblPr/>
      <w:tcPr>
        <w:tcBorders>
          <w:top w:val="double" w:sz="4" w:space="0" w:color="96DBF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D917FC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D917FC"/>
    <w:rPr>
      <w:color w:val="FFFFFF" w:themeColor="background1"/>
    </w:rPr>
    <w:tblPr>
      <w:tblStyleRowBandSize w:val="1"/>
      <w:tblStyleColBandSize w:val="1"/>
      <w:tblBorders>
        <w:top w:val="single" w:sz="24" w:space="0" w:color="99CB38" w:themeColor="accent1"/>
        <w:left w:val="single" w:sz="24" w:space="0" w:color="99CB38" w:themeColor="accent1"/>
        <w:bottom w:val="single" w:sz="24" w:space="0" w:color="99CB38" w:themeColor="accent1"/>
        <w:right w:val="single" w:sz="24" w:space="0" w:color="99CB38" w:themeColor="accent1"/>
      </w:tblBorders>
    </w:tblPr>
    <w:tcPr>
      <w:shd w:val="clear" w:color="auto" w:fill="99CB3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D917FC"/>
    <w:rPr>
      <w:color w:val="FFFFFF" w:themeColor="background1"/>
    </w:rPr>
    <w:tblPr>
      <w:tblStyleRowBandSize w:val="1"/>
      <w:tblStyleColBandSize w:val="1"/>
      <w:tblBorders>
        <w:top w:val="single" w:sz="24" w:space="0" w:color="63A537" w:themeColor="accent2"/>
        <w:left w:val="single" w:sz="24" w:space="0" w:color="63A537" w:themeColor="accent2"/>
        <w:bottom w:val="single" w:sz="24" w:space="0" w:color="63A537" w:themeColor="accent2"/>
        <w:right w:val="single" w:sz="24" w:space="0" w:color="63A537" w:themeColor="accent2"/>
      </w:tblBorders>
    </w:tblPr>
    <w:tcPr>
      <w:shd w:val="clear" w:color="auto" w:fill="63A53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D917FC"/>
    <w:rPr>
      <w:color w:val="FFFFFF" w:themeColor="background1"/>
    </w:rPr>
    <w:tblPr>
      <w:tblStyleRowBandSize w:val="1"/>
      <w:tblStyleColBandSize w:val="1"/>
      <w:tblBorders>
        <w:top w:val="single" w:sz="24" w:space="0" w:color="37A76F" w:themeColor="accent3"/>
        <w:left w:val="single" w:sz="24" w:space="0" w:color="37A76F" w:themeColor="accent3"/>
        <w:bottom w:val="single" w:sz="24" w:space="0" w:color="37A76F" w:themeColor="accent3"/>
        <w:right w:val="single" w:sz="24" w:space="0" w:color="37A76F" w:themeColor="accent3"/>
      </w:tblBorders>
    </w:tblPr>
    <w:tcPr>
      <w:shd w:val="clear" w:color="auto" w:fill="37A76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D917FC"/>
    <w:rPr>
      <w:color w:val="FFFFFF" w:themeColor="background1"/>
    </w:rPr>
    <w:tblPr>
      <w:tblStyleRowBandSize w:val="1"/>
      <w:tblStyleColBandSize w:val="1"/>
      <w:tblBorders>
        <w:top w:val="single" w:sz="24" w:space="0" w:color="44C1A3" w:themeColor="accent4"/>
        <w:left w:val="single" w:sz="24" w:space="0" w:color="44C1A3" w:themeColor="accent4"/>
        <w:bottom w:val="single" w:sz="24" w:space="0" w:color="44C1A3" w:themeColor="accent4"/>
        <w:right w:val="single" w:sz="24" w:space="0" w:color="44C1A3" w:themeColor="accent4"/>
      </w:tblBorders>
    </w:tblPr>
    <w:tcPr>
      <w:shd w:val="clear" w:color="auto" w:fill="44C1A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D917FC"/>
    <w:rPr>
      <w:color w:val="FFFFFF" w:themeColor="background1"/>
    </w:rPr>
    <w:tblPr>
      <w:tblStyleRowBandSize w:val="1"/>
      <w:tblStyleColBandSize w:val="1"/>
      <w:tblBorders>
        <w:top w:val="single" w:sz="24" w:space="0" w:color="4EB3CF" w:themeColor="accent5"/>
        <w:left w:val="single" w:sz="24" w:space="0" w:color="4EB3CF" w:themeColor="accent5"/>
        <w:bottom w:val="single" w:sz="24" w:space="0" w:color="4EB3CF" w:themeColor="accent5"/>
        <w:right w:val="single" w:sz="24" w:space="0" w:color="4EB3CF" w:themeColor="accent5"/>
      </w:tblBorders>
    </w:tblPr>
    <w:tcPr>
      <w:shd w:val="clear" w:color="auto" w:fill="4EB3C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D917FC"/>
    <w:rPr>
      <w:color w:val="FFFFFF" w:themeColor="background1"/>
    </w:rPr>
    <w:tblPr>
      <w:tblStyleRowBandSize w:val="1"/>
      <w:tblStyleColBandSize w:val="1"/>
      <w:tblBorders>
        <w:top w:val="single" w:sz="24" w:space="0" w:color="51C3F9" w:themeColor="accent6"/>
        <w:left w:val="single" w:sz="24" w:space="0" w:color="51C3F9" w:themeColor="accent6"/>
        <w:bottom w:val="single" w:sz="24" w:space="0" w:color="51C3F9" w:themeColor="accent6"/>
        <w:right w:val="single" w:sz="24" w:space="0" w:color="51C3F9" w:themeColor="accent6"/>
      </w:tblBorders>
    </w:tblPr>
    <w:tcPr>
      <w:shd w:val="clear" w:color="auto" w:fill="51C3F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D917FC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D917FC"/>
    <w:rPr>
      <w:color w:val="729928" w:themeColor="accent1" w:themeShade="BF"/>
    </w:rPr>
    <w:tblPr>
      <w:tblStyleRowBandSize w:val="1"/>
      <w:tblStyleColBandSize w:val="1"/>
      <w:tblBorders>
        <w:top w:val="single" w:sz="4" w:space="0" w:color="99CB38" w:themeColor="accent1"/>
        <w:bottom w:val="single" w:sz="4" w:space="0" w:color="99CB3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99CB3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99CB3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D917FC"/>
    <w:rPr>
      <w:color w:val="4A7B29" w:themeColor="accent2" w:themeShade="BF"/>
    </w:rPr>
    <w:tblPr>
      <w:tblStyleRowBandSize w:val="1"/>
      <w:tblStyleColBandSize w:val="1"/>
      <w:tblBorders>
        <w:top w:val="single" w:sz="4" w:space="0" w:color="63A537" w:themeColor="accent2"/>
        <w:bottom w:val="single" w:sz="4" w:space="0" w:color="63A53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3A53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D917FC"/>
    <w:rPr>
      <w:color w:val="297C52" w:themeColor="accent3" w:themeShade="BF"/>
    </w:rPr>
    <w:tblPr>
      <w:tblStyleRowBandSize w:val="1"/>
      <w:tblStyleColBandSize w:val="1"/>
      <w:tblBorders>
        <w:top w:val="single" w:sz="4" w:space="0" w:color="37A76F" w:themeColor="accent3"/>
        <w:bottom w:val="single" w:sz="4" w:space="0" w:color="37A76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37A76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37A76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D917FC"/>
    <w:rPr>
      <w:color w:val="30927A" w:themeColor="accent4" w:themeShade="BF"/>
    </w:rPr>
    <w:tblPr>
      <w:tblStyleRowBandSize w:val="1"/>
      <w:tblStyleColBandSize w:val="1"/>
      <w:tblBorders>
        <w:top w:val="single" w:sz="4" w:space="0" w:color="44C1A3" w:themeColor="accent4"/>
        <w:bottom w:val="single" w:sz="4" w:space="0" w:color="44C1A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4C1A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D917FC"/>
    <w:rPr>
      <w:color w:val="2D8CA7" w:themeColor="accent5" w:themeShade="BF"/>
    </w:rPr>
    <w:tblPr>
      <w:tblStyleRowBandSize w:val="1"/>
      <w:tblStyleColBandSize w:val="1"/>
      <w:tblBorders>
        <w:top w:val="single" w:sz="4" w:space="0" w:color="4EB3CF" w:themeColor="accent5"/>
        <w:bottom w:val="single" w:sz="4" w:space="0" w:color="4EB3C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EB3C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D917FC"/>
    <w:rPr>
      <w:color w:val="08A4EE" w:themeColor="accent6" w:themeShade="BF"/>
    </w:rPr>
    <w:tblPr>
      <w:tblStyleRowBandSize w:val="1"/>
      <w:tblStyleColBandSize w:val="1"/>
      <w:tblBorders>
        <w:top w:val="single" w:sz="4" w:space="0" w:color="51C3F9" w:themeColor="accent6"/>
        <w:bottom w:val="single" w:sz="4" w:space="0" w:color="51C3F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51C3F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51C3F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D917FC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D917FC"/>
    <w:rPr>
      <w:color w:val="729928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9CB3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9CB3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9CB3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9CB3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D917FC"/>
    <w:rPr>
      <w:color w:val="4A7B29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3A53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3A53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3A53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3A53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D917FC"/>
    <w:rPr>
      <w:color w:val="297C5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7A76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7A76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7A76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7A76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D917FC"/>
    <w:rPr>
      <w:color w:val="30927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C1A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C1A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C1A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C1A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D917FC"/>
    <w:rPr>
      <w:color w:val="2D8CA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B3C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B3C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B3C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B3C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D917FC"/>
    <w:rPr>
      <w:color w:val="08A4EE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1C3F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1C3F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1C3F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1C3F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D917FC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D917FC"/>
    <w:tblPr>
      <w:tblStyleRowBandSize w:val="1"/>
      <w:tblStyleColBandSize w:val="1"/>
      <w:tblBorders>
        <w:top w:val="single" w:sz="8" w:space="0" w:color="B2D869" w:themeColor="accent1" w:themeTint="BF"/>
        <w:left w:val="single" w:sz="8" w:space="0" w:color="B2D869" w:themeColor="accent1" w:themeTint="BF"/>
        <w:bottom w:val="single" w:sz="8" w:space="0" w:color="B2D869" w:themeColor="accent1" w:themeTint="BF"/>
        <w:right w:val="single" w:sz="8" w:space="0" w:color="B2D869" w:themeColor="accent1" w:themeTint="BF"/>
        <w:insideH w:val="single" w:sz="8" w:space="0" w:color="B2D869" w:themeColor="accent1" w:themeTint="BF"/>
        <w:insideV w:val="single" w:sz="8" w:space="0" w:color="B2D869" w:themeColor="accent1" w:themeTint="BF"/>
      </w:tblBorders>
    </w:tblPr>
    <w:tcPr>
      <w:shd w:val="clear" w:color="auto" w:fill="E5F2C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2D86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59B" w:themeFill="accent1" w:themeFillTint="7F"/>
      </w:tcPr>
    </w:tblStylePr>
    <w:tblStylePr w:type="band1Horz">
      <w:tblPr/>
      <w:tcPr>
        <w:shd w:val="clear" w:color="auto" w:fill="CCE59B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D917FC"/>
    <w:tblPr>
      <w:tblStyleRowBandSize w:val="1"/>
      <w:tblStyleColBandSize w:val="1"/>
      <w:tblBorders>
        <w:top w:val="single" w:sz="8" w:space="0" w:color="87C85C" w:themeColor="accent2" w:themeTint="BF"/>
        <w:left w:val="single" w:sz="8" w:space="0" w:color="87C85C" w:themeColor="accent2" w:themeTint="BF"/>
        <w:bottom w:val="single" w:sz="8" w:space="0" w:color="87C85C" w:themeColor="accent2" w:themeTint="BF"/>
        <w:right w:val="single" w:sz="8" w:space="0" w:color="87C85C" w:themeColor="accent2" w:themeTint="BF"/>
        <w:insideH w:val="single" w:sz="8" w:space="0" w:color="87C85C" w:themeColor="accent2" w:themeTint="BF"/>
        <w:insideV w:val="single" w:sz="8" w:space="0" w:color="87C85C" w:themeColor="accent2" w:themeTint="BF"/>
      </w:tblBorders>
    </w:tblPr>
    <w:tcPr>
      <w:shd w:val="clear" w:color="auto" w:fill="D7ED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C85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DA92" w:themeFill="accent2" w:themeFillTint="7F"/>
      </w:tcPr>
    </w:tblStylePr>
    <w:tblStylePr w:type="band1Horz">
      <w:tblPr/>
      <w:tcPr>
        <w:shd w:val="clear" w:color="auto" w:fill="AFDA92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D917FC"/>
    <w:tblPr>
      <w:tblStyleRowBandSize w:val="1"/>
      <w:tblStyleColBandSize w:val="1"/>
      <w:tblBorders>
        <w:top w:val="single" w:sz="8" w:space="0" w:color="5CC992" w:themeColor="accent3" w:themeTint="BF"/>
        <w:left w:val="single" w:sz="8" w:space="0" w:color="5CC992" w:themeColor="accent3" w:themeTint="BF"/>
        <w:bottom w:val="single" w:sz="8" w:space="0" w:color="5CC992" w:themeColor="accent3" w:themeTint="BF"/>
        <w:right w:val="single" w:sz="8" w:space="0" w:color="5CC992" w:themeColor="accent3" w:themeTint="BF"/>
        <w:insideH w:val="single" w:sz="8" w:space="0" w:color="5CC992" w:themeColor="accent3" w:themeTint="BF"/>
        <w:insideV w:val="single" w:sz="8" w:space="0" w:color="5CC992" w:themeColor="accent3" w:themeTint="BF"/>
      </w:tblBorders>
    </w:tblPr>
    <w:tcPr>
      <w:shd w:val="clear" w:color="auto" w:fill="C9EDD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CC99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2DBB7" w:themeFill="accent3" w:themeFillTint="7F"/>
      </w:tcPr>
    </w:tblStylePr>
    <w:tblStylePr w:type="band1Horz">
      <w:tblPr/>
      <w:tcPr>
        <w:shd w:val="clear" w:color="auto" w:fill="92DBB7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D917FC"/>
    <w:tblPr>
      <w:tblStyleRowBandSize w:val="1"/>
      <w:tblStyleColBandSize w:val="1"/>
      <w:tblBorders>
        <w:top w:val="single" w:sz="8" w:space="0" w:color="72D0B9" w:themeColor="accent4" w:themeTint="BF"/>
        <w:left w:val="single" w:sz="8" w:space="0" w:color="72D0B9" w:themeColor="accent4" w:themeTint="BF"/>
        <w:bottom w:val="single" w:sz="8" w:space="0" w:color="72D0B9" w:themeColor="accent4" w:themeTint="BF"/>
        <w:right w:val="single" w:sz="8" w:space="0" w:color="72D0B9" w:themeColor="accent4" w:themeTint="BF"/>
        <w:insideH w:val="single" w:sz="8" w:space="0" w:color="72D0B9" w:themeColor="accent4" w:themeTint="BF"/>
        <w:insideV w:val="single" w:sz="8" w:space="0" w:color="72D0B9" w:themeColor="accent4" w:themeTint="BF"/>
      </w:tblBorders>
    </w:tblPr>
    <w:tcPr>
      <w:shd w:val="clear" w:color="auto" w:fill="D0EF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D0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E0D0" w:themeFill="accent4" w:themeFillTint="7F"/>
      </w:tcPr>
    </w:tblStylePr>
    <w:tblStylePr w:type="band1Horz">
      <w:tblPr/>
      <w:tcPr>
        <w:shd w:val="clear" w:color="auto" w:fill="A1E0D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D917FC"/>
    <w:tblPr>
      <w:tblStyleRowBandSize w:val="1"/>
      <w:tblStyleColBandSize w:val="1"/>
      <w:tblBorders>
        <w:top w:val="single" w:sz="8" w:space="0" w:color="7AC5DB" w:themeColor="accent5" w:themeTint="BF"/>
        <w:left w:val="single" w:sz="8" w:space="0" w:color="7AC5DB" w:themeColor="accent5" w:themeTint="BF"/>
        <w:bottom w:val="single" w:sz="8" w:space="0" w:color="7AC5DB" w:themeColor="accent5" w:themeTint="BF"/>
        <w:right w:val="single" w:sz="8" w:space="0" w:color="7AC5DB" w:themeColor="accent5" w:themeTint="BF"/>
        <w:insideH w:val="single" w:sz="8" w:space="0" w:color="7AC5DB" w:themeColor="accent5" w:themeTint="BF"/>
        <w:insideV w:val="single" w:sz="8" w:space="0" w:color="7AC5DB" w:themeColor="accent5" w:themeTint="BF"/>
      </w:tblBorders>
    </w:tblPr>
    <w:tcPr>
      <w:shd w:val="clear" w:color="auto" w:fill="D3ECF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AC5DB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8E7" w:themeFill="accent5" w:themeFillTint="7F"/>
      </w:tcPr>
    </w:tblStylePr>
    <w:tblStylePr w:type="band1Horz">
      <w:tblPr/>
      <w:tcPr>
        <w:shd w:val="clear" w:color="auto" w:fill="A6D8E7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D917FC"/>
    <w:tblPr>
      <w:tblStyleRowBandSize w:val="1"/>
      <w:tblStyleColBandSize w:val="1"/>
      <w:tblBorders>
        <w:top w:val="single" w:sz="8" w:space="0" w:color="7CD1FA" w:themeColor="accent6" w:themeTint="BF"/>
        <w:left w:val="single" w:sz="8" w:space="0" w:color="7CD1FA" w:themeColor="accent6" w:themeTint="BF"/>
        <w:bottom w:val="single" w:sz="8" w:space="0" w:color="7CD1FA" w:themeColor="accent6" w:themeTint="BF"/>
        <w:right w:val="single" w:sz="8" w:space="0" w:color="7CD1FA" w:themeColor="accent6" w:themeTint="BF"/>
        <w:insideH w:val="single" w:sz="8" w:space="0" w:color="7CD1FA" w:themeColor="accent6" w:themeTint="BF"/>
        <w:insideV w:val="single" w:sz="8" w:space="0" w:color="7CD1FA" w:themeColor="accent6" w:themeTint="BF"/>
      </w:tblBorders>
    </w:tblPr>
    <w:tcPr>
      <w:shd w:val="clear" w:color="auto" w:fill="D3F0F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CD1F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E1FC" w:themeFill="accent6" w:themeFillTint="7F"/>
      </w:tcPr>
    </w:tblStylePr>
    <w:tblStylePr w:type="band1Horz">
      <w:tblPr/>
      <w:tcPr>
        <w:shd w:val="clear" w:color="auto" w:fill="A8E1FC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D917FC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D917FC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Borders>
        <w:top w:val="single" w:sz="8" w:space="0" w:color="99CB38" w:themeColor="accent1"/>
        <w:left w:val="single" w:sz="8" w:space="0" w:color="99CB38" w:themeColor="accent1"/>
        <w:bottom w:val="single" w:sz="8" w:space="0" w:color="99CB38" w:themeColor="accent1"/>
        <w:right w:val="single" w:sz="8" w:space="0" w:color="99CB38" w:themeColor="accent1"/>
        <w:insideH w:val="single" w:sz="8" w:space="0" w:color="99CB38" w:themeColor="accent1"/>
        <w:insideV w:val="single" w:sz="8" w:space="0" w:color="99CB38" w:themeColor="accent1"/>
      </w:tblBorders>
    </w:tblPr>
    <w:tcPr>
      <w:shd w:val="clear" w:color="auto" w:fill="E5F2C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4FAE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D7" w:themeFill="accent1" w:themeFillTint="33"/>
      </w:tcPr>
    </w:tblStylePr>
    <w:tblStylePr w:type="band1Vert">
      <w:tblPr/>
      <w:tcPr>
        <w:shd w:val="clear" w:color="auto" w:fill="CCE59B" w:themeFill="accent1" w:themeFillTint="7F"/>
      </w:tcPr>
    </w:tblStylePr>
    <w:tblStylePr w:type="band1Horz">
      <w:tblPr/>
      <w:tcPr>
        <w:tcBorders>
          <w:insideH w:val="single" w:sz="6" w:space="0" w:color="99CB38" w:themeColor="accent1"/>
          <w:insideV w:val="single" w:sz="6" w:space="0" w:color="99CB38" w:themeColor="accent1"/>
        </w:tcBorders>
        <w:shd w:val="clear" w:color="auto" w:fill="CCE59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D917FC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  <w:insideH w:val="single" w:sz="8" w:space="0" w:color="63A537" w:themeColor="accent2"/>
        <w:insideV w:val="single" w:sz="8" w:space="0" w:color="63A537" w:themeColor="accent2"/>
      </w:tblBorders>
    </w:tblPr>
    <w:tcPr>
      <w:shd w:val="clear" w:color="auto" w:fill="D7ED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7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F0D3" w:themeFill="accent2" w:themeFillTint="33"/>
      </w:tcPr>
    </w:tblStylePr>
    <w:tblStylePr w:type="band1Vert">
      <w:tblPr/>
      <w:tcPr>
        <w:shd w:val="clear" w:color="auto" w:fill="AFDA92" w:themeFill="accent2" w:themeFillTint="7F"/>
      </w:tcPr>
    </w:tblStylePr>
    <w:tblStylePr w:type="band1Horz">
      <w:tblPr/>
      <w:tcPr>
        <w:tcBorders>
          <w:insideH w:val="single" w:sz="6" w:space="0" w:color="63A537" w:themeColor="accent2"/>
          <w:insideV w:val="single" w:sz="6" w:space="0" w:color="63A537" w:themeColor="accent2"/>
        </w:tcBorders>
        <w:shd w:val="clear" w:color="auto" w:fill="AFDA9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D917FC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Borders>
        <w:top w:val="single" w:sz="8" w:space="0" w:color="37A76F" w:themeColor="accent3"/>
        <w:left w:val="single" w:sz="8" w:space="0" w:color="37A76F" w:themeColor="accent3"/>
        <w:bottom w:val="single" w:sz="8" w:space="0" w:color="37A76F" w:themeColor="accent3"/>
        <w:right w:val="single" w:sz="8" w:space="0" w:color="37A76F" w:themeColor="accent3"/>
        <w:insideH w:val="single" w:sz="8" w:space="0" w:color="37A76F" w:themeColor="accent3"/>
        <w:insideV w:val="single" w:sz="8" w:space="0" w:color="37A76F" w:themeColor="accent3"/>
      </w:tblBorders>
    </w:tblPr>
    <w:tcPr>
      <w:shd w:val="clear" w:color="auto" w:fill="C9EDDB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9F8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F0E2" w:themeFill="accent3" w:themeFillTint="33"/>
      </w:tcPr>
    </w:tblStylePr>
    <w:tblStylePr w:type="band1Vert">
      <w:tblPr/>
      <w:tcPr>
        <w:shd w:val="clear" w:color="auto" w:fill="92DBB7" w:themeFill="accent3" w:themeFillTint="7F"/>
      </w:tcPr>
    </w:tblStylePr>
    <w:tblStylePr w:type="band1Horz">
      <w:tblPr/>
      <w:tcPr>
        <w:tcBorders>
          <w:insideH w:val="single" w:sz="6" w:space="0" w:color="37A76F" w:themeColor="accent3"/>
          <w:insideV w:val="single" w:sz="6" w:space="0" w:color="37A76F" w:themeColor="accent3"/>
        </w:tcBorders>
        <w:shd w:val="clear" w:color="auto" w:fill="92DBB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D917FC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  <w:insideH w:val="single" w:sz="8" w:space="0" w:color="44C1A3" w:themeColor="accent4"/>
        <w:insideV w:val="single" w:sz="8" w:space="0" w:color="44C1A3" w:themeColor="accent4"/>
      </w:tblBorders>
    </w:tblPr>
    <w:tcPr>
      <w:shd w:val="clear" w:color="auto" w:fill="D0EF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9F5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F2EC" w:themeFill="accent4" w:themeFillTint="33"/>
      </w:tcPr>
    </w:tblStylePr>
    <w:tblStylePr w:type="band1Vert">
      <w:tblPr/>
      <w:tcPr>
        <w:shd w:val="clear" w:color="auto" w:fill="A1E0D0" w:themeFill="accent4" w:themeFillTint="7F"/>
      </w:tcPr>
    </w:tblStylePr>
    <w:tblStylePr w:type="band1Horz">
      <w:tblPr/>
      <w:tcPr>
        <w:tcBorders>
          <w:insideH w:val="single" w:sz="6" w:space="0" w:color="44C1A3" w:themeColor="accent4"/>
          <w:insideV w:val="single" w:sz="6" w:space="0" w:color="44C1A3" w:themeColor="accent4"/>
        </w:tcBorders>
        <w:shd w:val="clear" w:color="auto" w:fill="A1E0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D917FC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  <w:insideH w:val="single" w:sz="8" w:space="0" w:color="4EB3CF" w:themeColor="accent5"/>
        <w:insideV w:val="single" w:sz="8" w:space="0" w:color="4EB3CF" w:themeColor="accent5"/>
      </w:tblBorders>
    </w:tblPr>
    <w:tcPr>
      <w:shd w:val="clear" w:color="auto" w:fill="D3ECF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FA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FF5" w:themeFill="accent5" w:themeFillTint="33"/>
      </w:tcPr>
    </w:tblStylePr>
    <w:tblStylePr w:type="band1Vert">
      <w:tblPr/>
      <w:tcPr>
        <w:shd w:val="clear" w:color="auto" w:fill="A6D8E7" w:themeFill="accent5" w:themeFillTint="7F"/>
      </w:tcPr>
    </w:tblStylePr>
    <w:tblStylePr w:type="band1Horz">
      <w:tblPr/>
      <w:tcPr>
        <w:tcBorders>
          <w:insideH w:val="single" w:sz="6" w:space="0" w:color="4EB3CF" w:themeColor="accent5"/>
          <w:insideV w:val="single" w:sz="6" w:space="0" w:color="4EB3CF" w:themeColor="accent5"/>
        </w:tcBorders>
        <w:shd w:val="clear" w:color="auto" w:fill="A6D8E7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D917FC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Borders>
        <w:top w:val="single" w:sz="8" w:space="0" w:color="51C3F9" w:themeColor="accent6"/>
        <w:left w:val="single" w:sz="8" w:space="0" w:color="51C3F9" w:themeColor="accent6"/>
        <w:bottom w:val="single" w:sz="8" w:space="0" w:color="51C3F9" w:themeColor="accent6"/>
        <w:right w:val="single" w:sz="8" w:space="0" w:color="51C3F9" w:themeColor="accent6"/>
        <w:insideH w:val="single" w:sz="8" w:space="0" w:color="51C3F9" w:themeColor="accent6"/>
        <w:insideV w:val="single" w:sz="8" w:space="0" w:color="51C3F9" w:themeColor="accent6"/>
      </w:tblBorders>
    </w:tblPr>
    <w:tcPr>
      <w:shd w:val="clear" w:color="auto" w:fill="D3F0F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F9F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3FD" w:themeFill="accent6" w:themeFillTint="33"/>
      </w:tcPr>
    </w:tblStylePr>
    <w:tblStylePr w:type="band1Vert">
      <w:tblPr/>
      <w:tcPr>
        <w:shd w:val="clear" w:color="auto" w:fill="A8E1FC" w:themeFill="accent6" w:themeFillTint="7F"/>
      </w:tcPr>
    </w:tblStylePr>
    <w:tblStylePr w:type="band1Horz">
      <w:tblPr/>
      <w:tcPr>
        <w:tcBorders>
          <w:insideH w:val="single" w:sz="6" w:space="0" w:color="51C3F9" w:themeColor="accent6"/>
          <w:insideV w:val="single" w:sz="6" w:space="0" w:color="51C3F9" w:themeColor="accent6"/>
        </w:tcBorders>
        <w:shd w:val="clear" w:color="auto" w:fill="A8E1F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D917F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D917F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2C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CB3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CB3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9CB3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9CB3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E59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E59B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D917F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ED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A53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A53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3A53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3A53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DA9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DA92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D917F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DD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7A76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7A76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7A76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7A76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2DBB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2DBB7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D917F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F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C1A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C1A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C1A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C1A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E0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E0D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D917F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CF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B3C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B3C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B3C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B3C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D8E7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D8E7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D917F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F0F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1C3F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1C3F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1C3F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1C3F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8E1F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8E1FC" w:themeFill="accent6" w:themeFillTint="7F"/>
      </w:tcPr>
    </w:tblStylePr>
  </w:style>
  <w:style w:type="table" w:styleId="Listamedia1">
    <w:name w:val="Medium List 1"/>
    <w:basedOn w:val="Tablanormal"/>
    <w:uiPriority w:val="65"/>
    <w:semiHidden/>
    <w:unhideWhenUsed/>
    <w:rsid w:val="00D917FC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D917FC"/>
    <w:rPr>
      <w:color w:val="000000" w:themeColor="text1"/>
    </w:rPr>
    <w:tblPr>
      <w:tblStyleRowBandSize w:val="1"/>
      <w:tblStyleColBandSize w:val="1"/>
      <w:tblBorders>
        <w:top w:val="single" w:sz="8" w:space="0" w:color="99CB38" w:themeColor="accent1"/>
        <w:bottom w:val="single" w:sz="8" w:space="0" w:color="99CB3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9CB38" w:themeColor="accen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99CB38" w:themeColor="accent1"/>
          <w:bottom w:val="single" w:sz="8" w:space="0" w:color="99CB3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9CB38" w:themeColor="accent1"/>
          <w:bottom w:val="single" w:sz="8" w:space="0" w:color="99CB38" w:themeColor="accent1"/>
        </w:tcBorders>
      </w:tcPr>
    </w:tblStylePr>
    <w:tblStylePr w:type="band1Vert">
      <w:tblPr/>
      <w:tcPr>
        <w:shd w:val="clear" w:color="auto" w:fill="E5F2CD" w:themeFill="accent1" w:themeFillTint="3F"/>
      </w:tcPr>
    </w:tblStylePr>
    <w:tblStylePr w:type="band1Horz">
      <w:tblPr/>
      <w:tcPr>
        <w:shd w:val="clear" w:color="auto" w:fill="E5F2CD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D917FC"/>
    <w:rPr>
      <w:color w:val="000000" w:themeColor="text1"/>
    </w:rPr>
    <w:tblPr>
      <w:tblStyleRowBandSize w:val="1"/>
      <w:tblStyleColBandSize w:val="1"/>
      <w:tblBorders>
        <w:top w:val="single" w:sz="8" w:space="0" w:color="63A537" w:themeColor="accent2"/>
        <w:bottom w:val="single" w:sz="8" w:space="0" w:color="63A53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3A537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63A537" w:themeColor="accent2"/>
          <w:bottom w:val="single" w:sz="8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3A537" w:themeColor="accent2"/>
          <w:bottom w:val="single" w:sz="8" w:space="0" w:color="63A537" w:themeColor="accent2"/>
        </w:tcBorders>
      </w:tcPr>
    </w:tblStylePr>
    <w:tblStylePr w:type="band1Vert">
      <w:tblPr/>
      <w:tcPr>
        <w:shd w:val="clear" w:color="auto" w:fill="D7EDC9" w:themeFill="accent2" w:themeFillTint="3F"/>
      </w:tcPr>
    </w:tblStylePr>
    <w:tblStylePr w:type="band1Horz">
      <w:tblPr/>
      <w:tcPr>
        <w:shd w:val="clear" w:color="auto" w:fill="D7EDC9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D917FC"/>
    <w:rPr>
      <w:color w:val="000000" w:themeColor="text1"/>
    </w:rPr>
    <w:tblPr>
      <w:tblStyleRowBandSize w:val="1"/>
      <w:tblStyleColBandSize w:val="1"/>
      <w:tblBorders>
        <w:top w:val="single" w:sz="8" w:space="0" w:color="37A76F" w:themeColor="accent3"/>
        <w:bottom w:val="single" w:sz="8" w:space="0" w:color="37A76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7A76F" w:themeColor="accent3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37A76F" w:themeColor="accent3"/>
          <w:bottom w:val="single" w:sz="8" w:space="0" w:color="37A76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7A76F" w:themeColor="accent3"/>
          <w:bottom w:val="single" w:sz="8" w:space="0" w:color="37A76F" w:themeColor="accent3"/>
        </w:tcBorders>
      </w:tcPr>
    </w:tblStylePr>
    <w:tblStylePr w:type="band1Vert">
      <w:tblPr/>
      <w:tcPr>
        <w:shd w:val="clear" w:color="auto" w:fill="C9EDDB" w:themeFill="accent3" w:themeFillTint="3F"/>
      </w:tcPr>
    </w:tblStylePr>
    <w:tblStylePr w:type="band1Horz">
      <w:tblPr/>
      <w:tcPr>
        <w:shd w:val="clear" w:color="auto" w:fill="C9EDDB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D917FC"/>
    <w:rPr>
      <w:color w:val="000000" w:themeColor="text1"/>
    </w:rPr>
    <w:tblPr>
      <w:tblStyleRowBandSize w:val="1"/>
      <w:tblStyleColBandSize w:val="1"/>
      <w:tblBorders>
        <w:top w:val="single" w:sz="8" w:space="0" w:color="44C1A3" w:themeColor="accent4"/>
        <w:bottom w:val="single" w:sz="8" w:space="0" w:color="44C1A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C1A3" w:themeColor="accent4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4C1A3" w:themeColor="accent4"/>
          <w:bottom w:val="single" w:sz="8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C1A3" w:themeColor="accent4"/>
          <w:bottom w:val="single" w:sz="8" w:space="0" w:color="44C1A3" w:themeColor="accent4"/>
        </w:tcBorders>
      </w:tcPr>
    </w:tblStylePr>
    <w:tblStylePr w:type="band1Vert">
      <w:tblPr/>
      <w:tcPr>
        <w:shd w:val="clear" w:color="auto" w:fill="D0EFE8" w:themeFill="accent4" w:themeFillTint="3F"/>
      </w:tcPr>
    </w:tblStylePr>
    <w:tblStylePr w:type="band1Horz">
      <w:tblPr/>
      <w:tcPr>
        <w:shd w:val="clear" w:color="auto" w:fill="D0EFE8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D917FC"/>
    <w:rPr>
      <w:color w:val="000000" w:themeColor="text1"/>
    </w:rPr>
    <w:tblPr>
      <w:tblStyleRowBandSize w:val="1"/>
      <w:tblStyleColBandSize w:val="1"/>
      <w:tblBorders>
        <w:top w:val="single" w:sz="8" w:space="0" w:color="4EB3CF" w:themeColor="accent5"/>
        <w:bottom w:val="single" w:sz="8" w:space="0" w:color="4EB3C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B3CF" w:themeColor="accent5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EB3CF" w:themeColor="accent5"/>
          <w:bottom w:val="single" w:sz="8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B3CF" w:themeColor="accent5"/>
          <w:bottom w:val="single" w:sz="8" w:space="0" w:color="4EB3CF" w:themeColor="accent5"/>
        </w:tcBorders>
      </w:tcPr>
    </w:tblStylePr>
    <w:tblStylePr w:type="band1Vert">
      <w:tblPr/>
      <w:tcPr>
        <w:shd w:val="clear" w:color="auto" w:fill="D3ECF3" w:themeFill="accent5" w:themeFillTint="3F"/>
      </w:tcPr>
    </w:tblStylePr>
    <w:tblStylePr w:type="band1Horz">
      <w:tblPr/>
      <w:tcPr>
        <w:shd w:val="clear" w:color="auto" w:fill="D3ECF3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D917FC"/>
    <w:rPr>
      <w:color w:val="000000" w:themeColor="text1"/>
    </w:rPr>
    <w:tblPr>
      <w:tblStyleRowBandSize w:val="1"/>
      <w:tblStyleColBandSize w:val="1"/>
      <w:tblBorders>
        <w:top w:val="single" w:sz="8" w:space="0" w:color="51C3F9" w:themeColor="accent6"/>
        <w:bottom w:val="single" w:sz="8" w:space="0" w:color="51C3F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1C3F9" w:themeColor="accent6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51C3F9" w:themeColor="accent6"/>
          <w:bottom w:val="single" w:sz="8" w:space="0" w:color="51C3F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1C3F9" w:themeColor="accent6"/>
          <w:bottom w:val="single" w:sz="8" w:space="0" w:color="51C3F9" w:themeColor="accent6"/>
        </w:tcBorders>
      </w:tcPr>
    </w:tblStylePr>
    <w:tblStylePr w:type="band1Vert">
      <w:tblPr/>
      <w:tcPr>
        <w:shd w:val="clear" w:color="auto" w:fill="D3F0FD" w:themeFill="accent6" w:themeFillTint="3F"/>
      </w:tcPr>
    </w:tblStylePr>
    <w:tblStylePr w:type="band1Horz">
      <w:tblPr/>
      <w:tcPr>
        <w:shd w:val="clear" w:color="auto" w:fill="D3F0FD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D917FC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D917FC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Borders>
        <w:top w:val="single" w:sz="8" w:space="0" w:color="99CB38" w:themeColor="accent1"/>
        <w:left w:val="single" w:sz="8" w:space="0" w:color="99CB38" w:themeColor="accent1"/>
        <w:bottom w:val="single" w:sz="8" w:space="0" w:color="99CB38" w:themeColor="accent1"/>
        <w:right w:val="single" w:sz="8" w:space="0" w:color="99CB3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9CB3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9CB3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9CB3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2C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2C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D917FC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3A53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3A53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D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D917FC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Borders>
        <w:top w:val="single" w:sz="8" w:space="0" w:color="37A76F" w:themeColor="accent3"/>
        <w:left w:val="single" w:sz="8" w:space="0" w:color="37A76F" w:themeColor="accent3"/>
        <w:bottom w:val="single" w:sz="8" w:space="0" w:color="37A76F" w:themeColor="accent3"/>
        <w:right w:val="single" w:sz="8" w:space="0" w:color="37A76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7A76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7A76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7A76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DD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DD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D917FC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C1A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C1A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C1A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F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D917FC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B3C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B3C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B3C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CF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D917FC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Borders>
        <w:top w:val="single" w:sz="8" w:space="0" w:color="51C3F9" w:themeColor="accent6"/>
        <w:left w:val="single" w:sz="8" w:space="0" w:color="51C3F9" w:themeColor="accent6"/>
        <w:bottom w:val="single" w:sz="8" w:space="0" w:color="51C3F9" w:themeColor="accent6"/>
        <w:right w:val="single" w:sz="8" w:space="0" w:color="51C3F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1C3F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1C3F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1C3F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F0F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F0F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D917FC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D917FC"/>
    <w:tblPr>
      <w:tblStyleRowBandSize w:val="1"/>
      <w:tblStyleColBandSize w:val="1"/>
      <w:tblBorders>
        <w:top w:val="single" w:sz="8" w:space="0" w:color="B2D869" w:themeColor="accent1" w:themeTint="BF"/>
        <w:left w:val="single" w:sz="8" w:space="0" w:color="B2D869" w:themeColor="accent1" w:themeTint="BF"/>
        <w:bottom w:val="single" w:sz="8" w:space="0" w:color="B2D869" w:themeColor="accent1" w:themeTint="BF"/>
        <w:right w:val="single" w:sz="8" w:space="0" w:color="B2D869" w:themeColor="accent1" w:themeTint="BF"/>
        <w:insideH w:val="single" w:sz="8" w:space="0" w:color="B2D86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2D869" w:themeColor="accent1" w:themeTint="BF"/>
          <w:left w:val="single" w:sz="8" w:space="0" w:color="B2D869" w:themeColor="accent1" w:themeTint="BF"/>
          <w:bottom w:val="single" w:sz="8" w:space="0" w:color="B2D869" w:themeColor="accent1" w:themeTint="BF"/>
          <w:right w:val="single" w:sz="8" w:space="0" w:color="B2D869" w:themeColor="accent1" w:themeTint="BF"/>
          <w:insideH w:val="nil"/>
          <w:insideV w:val="nil"/>
        </w:tcBorders>
        <w:shd w:val="clear" w:color="auto" w:fill="99CB3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D869" w:themeColor="accent1" w:themeTint="BF"/>
          <w:left w:val="single" w:sz="8" w:space="0" w:color="B2D869" w:themeColor="accent1" w:themeTint="BF"/>
          <w:bottom w:val="single" w:sz="8" w:space="0" w:color="B2D869" w:themeColor="accent1" w:themeTint="BF"/>
          <w:right w:val="single" w:sz="8" w:space="0" w:color="B2D86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2C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2C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D917FC"/>
    <w:tblPr>
      <w:tblStyleRowBandSize w:val="1"/>
      <w:tblStyleColBandSize w:val="1"/>
      <w:tblBorders>
        <w:top w:val="single" w:sz="8" w:space="0" w:color="87C85C" w:themeColor="accent2" w:themeTint="BF"/>
        <w:left w:val="single" w:sz="8" w:space="0" w:color="87C85C" w:themeColor="accent2" w:themeTint="BF"/>
        <w:bottom w:val="single" w:sz="8" w:space="0" w:color="87C85C" w:themeColor="accent2" w:themeTint="BF"/>
        <w:right w:val="single" w:sz="8" w:space="0" w:color="87C85C" w:themeColor="accent2" w:themeTint="BF"/>
        <w:insideH w:val="single" w:sz="8" w:space="0" w:color="87C85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C85C" w:themeColor="accent2" w:themeTint="BF"/>
          <w:left w:val="single" w:sz="8" w:space="0" w:color="87C85C" w:themeColor="accent2" w:themeTint="BF"/>
          <w:bottom w:val="single" w:sz="8" w:space="0" w:color="87C85C" w:themeColor="accent2" w:themeTint="BF"/>
          <w:right w:val="single" w:sz="8" w:space="0" w:color="87C85C" w:themeColor="accent2" w:themeTint="BF"/>
          <w:insideH w:val="nil"/>
          <w:insideV w:val="nil"/>
        </w:tcBorders>
        <w:shd w:val="clear" w:color="auto" w:fill="63A53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C85C" w:themeColor="accent2" w:themeTint="BF"/>
          <w:left w:val="single" w:sz="8" w:space="0" w:color="87C85C" w:themeColor="accent2" w:themeTint="BF"/>
          <w:bottom w:val="single" w:sz="8" w:space="0" w:color="87C85C" w:themeColor="accent2" w:themeTint="BF"/>
          <w:right w:val="single" w:sz="8" w:space="0" w:color="87C85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ED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D917FC"/>
    <w:tblPr>
      <w:tblStyleRowBandSize w:val="1"/>
      <w:tblStyleColBandSize w:val="1"/>
      <w:tblBorders>
        <w:top w:val="single" w:sz="8" w:space="0" w:color="5CC992" w:themeColor="accent3" w:themeTint="BF"/>
        <w:left w:val="single" w:sz="8" w:space="0" w:color="5CC992" w:themeColor="accent3" w:themeTint="BF"/>
        <w:bottom w:val="single" w:sz="8" w:space="0" w:color="5CC992" w:themeColor="accent3" w:themeTint="BF"/>
        <w:right w:val="single" w:sz="8" w:space="0" w:color="5CC992" w:themeColor="accent3" w:themeTint="BF"/>
        <w:insideH w:val="single" w:sz="8" w:space="0" w:color="5CC99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CC992" w:themeColor="accent3" w:themeTint="BF"/>
          <w:left w:val="single" w:sz="8" w:space="0" w:color="5CC992" w:themeColor="accent3" w:themeTint="BF"/>
          <w:bottom w:val="single" w:sz="8" w:space="0" w:color="5CC992" w:themeColor="accent3" w:themeTint="BF"/>
          <w:right w:val="single" w:sz="8" w:space="0" w:color="5CC992" w:themeColor="accent3" w:themeTint="BF"/>
          <w:insideH w:val="nil"/>
          <w:insideV w:val="nil"/>
        </w:tcBorders>
        <w:shd w:val="clear" w:color="auto" w:fill="37A76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CC992" w:themeColor="accent3" w:themeTint="BF"/>
          <w:left w:val="single" w:sz="8" w:space="0" w:color="5CC992" w:themeColor="accent3" w:themeTint="BF"/>
          <w:bottom w:val="single" w:sz="8" w:space="0" w:color="5CC992" w:themeColor="accent3" w:themeTint="BF"/>
          <w:right w:val="single" w:sz="8" w:space="0" w:color="5CC99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DD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DD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D917FC"/>
    <w:tblPr>
      <w:tblStyleRowBandSize w:val="1"/>
      <w:tblStyleColBandSize w:val="1"/>
      <w:tblBorders>
        <w:top w:val="single" w:sz="8" w:space="0" w:color="72D0B9" w:themeColor="accent4" w:themeTint="BF"/>
        <w:left w:val="single" w:sz="8" w:space="0" w:color="72D0B9" w:themeColor="accent4" w:themeTint="BF"/>
        <w:bottom w:val="single" w:sz="8" w:space="0" w:color="72D0B9" w:themeColor="accent4" w:themeTint="BF"/>
        <w:right w:val="single" w:sz="8" w:space="0" w:color="72D0B9" w:themeColor="accent4" w:themeTint="BF"/>
        <w:insideH w:val="single" w:sz="8" w:space="0" w:color="72D0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D0B9" w:themeColor="accent4" w:themeTint="BF"/>
          <w:left w:val="single" w:sz="8" w:space="0" w:color="72D0B9" w:themeColor="accent4" w:themeTint="BF"/>
          <w:bottom w:val="single" w:sz="8" w:space="0" w:color="72D0B9" w:themeColor="accent4" w:themeTint="BF"/>
          <w:right w:val="single" w:sz="8" w:space="0" w:color="72D0B9" w:themeColor="accent4" w:themeTint="BF"/>
          <w:insideH w:val="nil"/>
          <w:insideV w:val="nil"/>
        </w:tcBorders>
        <w:shd w:val="clear" w:color="auto" w:fill="44C1A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D0B9" w:themeColor="accent4" w:themeTint="BF"/>
          <w:left w:val="single" w:sz="8" w:space="0" w:color="72D0B9" w:themeColor="accent4" w:themeTint="BF"/>
          <w:bottom w:val="single" w:sz="8" w:space="0" w:color="72D0B9" w:themeColor="accent4" w:themeTint="BF"/>
          <w:right w:val="single" w:sz="8" w:space="0" w:color="72D0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F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F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D917FC"/>
    <w:tblPr>
      <w:tblStyleRowBandSize w:val="1"/>
      <w:tblStyleColBandSize w:val="1"/>
      <w:tblBorders>
        <w:top w:val="single" w:sz="8" w:space="0" w:color="7AC5DB" w:themeColor="accent5" w:themeTint="BF"/>
        <w:left w:val="single" w:sz="8" w:space="0" w:color="7AC5DB" w:themeColor="accent5" w:themeTint="BF"/>
        <w:bottom w:val="single" w:sz="8" w:space="0" w:color="7AC5DB" w:themeColor="accent5" w:themeTint="BF"/>
        <w:right w:val="single" w:sz="8" w:space="0" w:color="7AC5DB" w:themeColor="accent5" w:themeTint="BF"/>
        <w:insideH w:val="single" w:sz="8" w:space="0" w:color="7AC5D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AC5DB" w:themeColor="accent5" w:themeTint="BF"/>
          <w:left w:val="single" w:sz="8" w:space="0" w:color="7AC5DB" w:themeColor="accent5" w:themeTint="BF"/>
          <w:bottom w:val="single" w:sz="8" w:space="0" w:color="7AC5DB" w:themeColor="accent5" w:themeTint="BF"/>
          <w:right w:val="single" w:sz="8" w:space="0" w:color="7AC5DB" w:themeColor="accent5" w:themeTint="BF"/>
          <w:insideH w:val="nil"/>
          <w:insideV w:val="nil"/>
        </w:tcBorders>
        <w:shd w:val="clear" w:color="auto" w:fill="4EB3C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C5DB" w:themeColor="accent5" w:themeTint="BF"/>
          <w:left w:val="single" w:sz="8" w:space="0" w:color="7AC5DB" w:themeColor="accent5" w:themeTint="BF"/>
          <w:bottom w:val="single" w:sz="8" w:space="0" w:color="7AC5DB" w:themeColor="accent5" w:themeTint="BF"/>
          <w:right w:val="single" w:sz="8" w:space="0" w:color="7AC5D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CF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CF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D917FC"/>
    <w:tblPr>
      <w:tblStyleRowBandSize w:val="1"/>
      <w:tblStyleColBandSize w:val="1"/>
      <w:tblBorders>
        <w:top w:val="single" w:sz="8" w:space="0" w:color="7CD1FA" w:themeColor="accent6" w:themeTint="BF"/>
        <w:left w:val="single" w:sz="8" w:space="0" w:color="7CD1FA" w:themeColor="accent6" w:themeTint="BF"/>
        <w:bottom w:val="single" w:sz="8" w:space="0" w:color="7CD1FA" w:themeColor="accent6" w:themeTint="BF"/>
        <w:right w:val="single" w:sz="8" w:space="0" w:color="7CD1FA" w:themeColor="accent6" w:themeTint="BF"/>
        <w:insideH w:val="single" w:sz="8" w:space="0" w:color="7CD1F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CD1FA" w:themeColor="accent6" w:themeTint="BF"/>
          <w:left w:val="single" w:sz="8" w:space="0" w:color="7CD1FA" w:themeColor="accent6" w:themeTint="BF"/>
          <w:bottom w:val="single" w:sz="8" w:space="0" w:color="7CD1FA" w:themeColor="accent6" w:themeTint="BF"/>
          <w:right w:val="single" w:sz="8" w:space="0" w:color="7CD1FA" w:themeColor="accent6" w:themeTint="BF"/>
          <w:insideH w:val="nil"/>
          <w:insideV w:val="nil"/>
        </w:tcBorders>
        <w:shd w:val="clear" w:color="auto" w:fill="51C3F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CD1FA" w:themeColor="accent6" w:themeTint="BF"/>
          <w:left w:val="single" w:sz="8" w:space="0" w:color="7CD1FA" w:themeColor="accent6" w:themeTint="BF"/>
          <w:bottom w:val="single" w:sz="8" w:space="0" w:color="7CD1FA" w:themeColor="accent6" w:themeTint="BF"/>
          <w:right w:val="single" w:sz="8" w:space="0" w:color="7CD1F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F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F0F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D917F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D917F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9CB3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CB3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9CB3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D917F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3A53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A53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3A53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D917F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7A76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A76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7A76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D917F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C1A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C1A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C1A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D917F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B3C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B3C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B3C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D917F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1C3F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C3F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1C3F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D917F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Georgia" w:eastAsiaTheme="majorEastAsia" w:hAnsi="Georgia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D917FC"/>
    <w:rPr>
      <w:rFonts w:ascii="Georgia" w:eastAsiaTheme="majorEastAsia" w:hAnsi="Georgia" w:cstheme="majorBidi"/>
      <w:sz w:val="24"/>
      <w:szCs w:val="24"/>
      <w:shd w:val="pct20" w:color="auto" w:fill="auto"/>
    </w:rPr>
  </w:style>
  <w:style w:type="paragraph" w:styleId="Sinespaciado">
    <w:name w:val="No Spacing"/>
    <w:uiPriority w:val="1"/>
    <w:semiHidden/>
    <w:unhideWhenUsed/>
    <w:qFormat/>
    <w:rsid w:val="00D917FC"/>
    <w:rPr>
      <w:rFonts w:ascii="Calibri" w:hAnsi="Calibri" w:cs="Calibri"/>
    </w:rPr>
  </w:style>
  <w:style w:type="paragraph" w:styleId="NormalWeb">
    <w:name w:val="Normal (Web)"/>
    <w:basedOn w:val="Normal"/>
    <w:uiPriority w:val="99"/>
    <w:semiHidden/>
    <w:unhideWhenUsed/>
    <w:rsid w:val="00D917FC"/>
    <w:rPr>
      <w:rFonts w:ascii="Times New Roman" w:hAnsi="Times New Roman" w:cs="Times New Roman"/>
      <w:sz w:val="24"/>
      <w:szCs w:val="24"/>
    </w:rPr>
  </w:style>
  <w:style w:type="paragraph" w:styleId="Sangranormal">
    <w:name w:val="Normal Indent"/>
    <w:basedOn w:val="Normal"/>
    <w:uiPriority w:val="99"/>
    <w:semiHidden/>
    <w:unhideWhenUsed/>
    <w:rsid w:val="00D917FC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D917FC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D917FC"/>
    <w:rPr>
      <w:rFonts w:ascii="Calibri" w:hAnsi="Calibri" w:cs="Calibri"/>
    </w:rPr>
  </w:style>
  <w:style w:type="character" w:styleId="Nmerodepgina">
    <w:name w:val="page number"/>
    <w:basedOn w:val="Fuentedeprrafopredeter"/>
    <w:uiPriority w:val="99"/>
    <w:semiHidden/>
    <w:unhideWhenUsed/>
    <w:rsid w:val="00D917FC"/>
    <w:rPr>
      <w:rFonts w:ascii="Calibri" w:hAnsi="Calibri" w:cs="Calibri"/>
    </w:rPr>
  </w:style>
  <w:style w:type="table" w:styleId="Tablanormal1">
    <w:name w:val="Plain Table 1"/>
    <w:basedOn w:val="Tablanormal"/>
    <w:uiPriority w:val="41"/>
    <w:rsid w:val="00D917F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D917F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D917FC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D917FC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D917F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D917FC"/>
  </w:style>
  <w:style w:type="character" w:customStyle="1" w:styleId="SaludoCar">
    <w:name w:val="Saludo Car"/>
    <w:basedOn w:val="Fuentedeprrafopredeter"/>
    <w:link w:val="Saludo"/>
    <w:uiPriority w:val="99"/>
    <w:semiHidden/>
    <w:rsid w:val="00D917FC"/>
    <w:rPr>
      <w:rFonts w:ascii="Calibri" w:hAnsi="Calibri" w:cs="Calibri"/>
    </w:rPr>
  </w:style>
  <w:style w:type="paragraph" w:styleId="Firma">
    <w:name w:val="Signature"/>
    <w:basedOn w:val="Normal"/>
    <w:link w:val="FirmaCar"/>
    <w:uiPriority w:val="99"/>
    <w:semiHidden/>
    <w:unhideWhenUsed/>
    <w:rsid w:val="00D917FC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D917FC"/>
    <w:rPr>
      <w:rFonts w:ascii="Calibri" w:hAnsi="Calibri" w:cs="Calibri"/>
    </w:rPr>
  </w:style>
  <w:style w:type="character" w:styleId="nfasissutil">
    <w:name w:val="Subtle Emphasis"/>
    <w:basedOn w:val="Fuentedeprrafopredeter"/>
    <w:uiPriority w:val="19"/>
    <w:semiHidden/>
    <w:unhideWhenUsed/>
    <w:rsid w:val="00D917FC"/>
    <w:rPr>
      <w:rFonts w:ascii="Calibri" w:hAnsi="Calibri" w:cs="Calibri"/>
      <w:i/>
      <w:iCs/>
      <w:color w:val="404040" w:themeColor="text1" w:themeTint="BF"/>
    </w:rPr>
  </w:style>
  <w:style w:type="table" w:styleId="Tablaconefectos3D1">
    <w:name w:val="Table 3D effects 1"/>
    <w:basedOn w:val="Tablanormal"/>
    <w:uiPriority w:val="99"/>
    <w:semiHidden/>
    <w:unhideWhenUsed/>
    <w:rsid w:val="00D917FC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D917FC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D917FC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1">
    <w:name w:val="Table Classic 1"/>
    <w:basedOn w:val="Tablanormal"/>
    <w:uiPriority w:val="99"/>
    <w:semiHidden/>
    <w:unhideWhenUsed/>
    <w:rsid w:val="00D917FC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D917FC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D917F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D917FC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1">
    <w:name w:val="Table Colorful 1"/>
    <w:basedOn w:val="Tablanormal"/>
    <w:uiPriority w:val="99"/>
    <w:semiHidden/>
    <w:unhideWhenUsed/>
    <w:rsid w:val="00D917F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D917FC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D917FC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concolumnas1">
    <w:name w:val="Table Columns 1"/>
    <w:basedOn w:val="Tablanormal"/>
    <w:uiPriority w:val="99"/>
    <w:semiHidden/>
    <w:unhideWhenUsed/>
    <w:rsid w:val="00D917FC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D917FC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D917FC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D917FC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D917FC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amoderna">
    <w:name w:val="Table Contemporary"/>
    <w:basedOn w:val="Tablanormal"/>
    <w:uiPriority w:val="99"/>
    <w:semiHidden/>
    <w:unhideWhenUsed/>
    <w:rsid w:val="00D917F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aelegante">
    <w:name w:val="Table Elegant"/>
    <w:basedOn w:val="Tablanormal"/>
    <w:uiPriority w:val="99"/>
    <w:semiHidden/>
    <w:unhideWhenUsed/>
    <w:rsid w:val="00D917FC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1">
    <w:name w:val="Table Grid 1"/>
    <w:basedOn w:val="Tablanormal"/>
    <w:uiPriority w:val="99"/>
    <w:semiHidden/>
    <w:unhideWhenUsed/>
    <w:rsid w:val="00D917FC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D917FC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D917FC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D917FC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D917FC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D917FC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D917FC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D917FC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D917F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lista1">
    <w:name w:val="Table List 1"/>
    <w:basedOn w:val="Tablanormal"/>
    <w:uiPriority w:val="99"/>
    <w:semiHidden/>
    <w:unhideWhenUsed/>
    <w:rsid w:val="00D917F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D917F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D917FC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D917FC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D917FC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D917FC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D917F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D917F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extoconsangra">
    <w:name w:val="table of authorities"/>
    <w:basedOn w:val="Normal"/>
    <w:next w:val="Normal"/>
    <w:uiPriority w:val="99"/>
    <w:semiHidden/>
    <w:unhideWhenUsed/>
    <w:rsid w:val="00D917FC"/>
    <w:pPr>
      <w:ind w:left="220" w:hanging="220"/>
    </w:pPr>
  </w:style>
  <w:style w:type="paragraph" w:styleId="Tabladeilustraciones">
    <w:name w:val="table of figures"/>
    <w:basedOn w:val="Normal"/>
    <w:next w:val="Normal"/>
    <w:uiPriority w:val="99"/>
    <w:semiHidden/>
    <w:unhideWhenUsed/>
    <w:rsid w:val="00D917FC"/>
  </w:style>
  <w:style w:type="table" w:styleId="Tablaprofesional">
    <w:name w:val="Table Professional"/>
    <w:basedOn w:val="Tablanormal"/>
    <w:uiPriority w:val="99"/>
    <w:semiHidden/>
    <w:unhideWhenUsed/>
    <w:rsid w:val="00D917FC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bsica1">
    <w:name w:val="Table Simple 1"/>
    <w:basedOn w:val="Tablanormal"/>
    <w:uiPriority w:val="99"/>
    <w:semiHidden/>
    <w:unhideWhenUsed/>
    <w:rsid w:val="00D917FC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D917F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D917FC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D917F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D917F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D917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web1">
    <w:name w:val="Table Web 1"/>
    <w:basedOn w:val="Tablanormal"/>
    <w:uiPriority w:val="99"/>
    <w:semiHidden/>
    <w:unhideWhenUsed/>
    <w:rsid w:val="00D917FC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D917FC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D917FC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ncabezadodelista">
    <w:name w:val="toa heading"/>
    <w:basedOn w:val="Normal"/>
    <w:next w:val="Normal"/>
    <w:uiPriority w:val="99"/>
    <w:semiHidden/>
    <w:unhideWhenUsed/>
    <w:rsid w:val="00D917FC"/>
    <w:pPr>
      <w:spacing w:before="120"/>
    </w:pPr>
    <w:rPr>
      <w:rFonts w:ascii="Georgia" w:eastAsiaTheme="majorEastAsia" w:hAnsi="Georgia" w:cstheme="majorBidi"/>
      <w:b/>
      <w:bCs/>
      <w:sz w:val="24"/>
      <w:szCs w:val="24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D917FC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D917FC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D917FC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D917FC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D917FC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D917FC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D917FC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D917FC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D917FC"/>
    <w:pPr>
      <w:spacing w:after="100"/>
      <w:ind w:left="1760"/>
    </w:pPr>
  </w:style>
  <w:style w:type="paragraph" w:customStyle="1" w:styleId="nfasisenlainformacindecontacto">
    <w:name w:val="Énfasis en la información de contacto"/>
    <w:basedOn w:val="Normal"/>
    <w:uiPriority w:val="4"/>
    <w:qFormat/>
    <w:rsid w:val="00D917FC"/>
    <w:pPr>
      <w:jc w:val="center"/>
    </w:pPr>
    <w:rPr>
      <w:b/>
      <w:color w:val="99CB38" w:themeColor="accent1"/>
    </w:rPr>
  </w:style>
  <w:style w:type="character" w:styleId="Mencionar">
    <w:name w:val="Mention"/>
    <w:basedOn w:val="Fuentedeprrafopredeter"/>
    <w:uiPriority w:val="99"/>
    <w:semiHidden/>
    <w:unhideWhenUsed/>
    <w:rsid w:val="00D917FC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D917FC"/>
    <w:pPr>
      <w:numPr>
        <w:numId w:val="11"/>
      </w:numPr>
    </w:pPr>
  </w:style>
  <w:style w:type="numbering" w:styleId="1ai">
    <w:name w:val="Outline List 1"/>
    <w:basedOn w:val="Sinlista"/>
    <w:uiPriority w:val="99"/>
    <w:semiHidden/>
    <w:unhideWhenUsed/>
    <w:rsid w:val="00D917FC"/>
    <w:pPr>
      <w:numPr>
        <w:numId w:val="12"/>
      </w:numPr>
    </w:pPr>
  </w:style>
  <w:style w:type="character" w:styleId="Hashtag">
    <w:name w:val="Hashtag"/>
    <w:basedOn w:val="Fuentedeprrafopredeter"/>
    <w:uiPriority w:val="99"/>
    <w:semiHidden/>
    <w:unhideWhenUsed/>
    <w:rsid w:val="00D917FC"/>
    <w:rPr>
      <w:rFonts w:ascii="Calibri" w:hAnsi="Calibri" w:cs="Calibri"/>
      <w:color w:val="2B579A"/>
      <w:shd w:val="clear" w:color="auto" w:fill="E1DFDD"/>
    </w:rPr>
  </w:style>
  <w:style w:type="paragraph" w:styleId="Listaconvietas2">
    <w:name w:val="List Bullet 2"/>
    <w:basedOn w:val="Normal"/>
    <w:uiPriority w:val="99"/>
    <w:semiHidden/>
    <w:unhideWhenUsed/>
    <w:rsid w:val="00D917FC"/>
    <w:pPr>
      <w:numPr>
        <w:numId w:val="1"/>
      </w:numPr>
      <w:contextualSpacing/>
    </w:pPr>
  </w:style>
  <w:style w:type="character" w:styleId="nfasis">
    <w:name w:val="Emphasis"/>
    <w:basedOn w:val="Fuentedeprrafopredeter"/>
    <w:uiPriority w:val="20"/>
    <w:semiHidden/>
    <w:unhideWhenUsed/>
    <w:rsid w:val="00D917FC"/>
    <w:rPr>
      <w:rFonts w:ascii="Calibri" w:hAnsi="Calibri" w:cs="Calibri"/>
      <w:i/>
      <w:iCs/>
    </w:rPr>
  </w:style>
  <w:style w:type="numbering" w:styleId="ArtculoSeccin">
    <w:name w:val="Outline List 3"/>
    <w:basedOn w:val="Sinlista"/>
    <w:uiPriority w:val="99"/>
    <w:semiHidden/>
    <w:unhideWhenUsed/>
    <w:rsid w:val="00D917FC"/>
    <w:pPr>
      <w:numPr>
        <w:numId w:val="13"/>
      </w:numPr>
    </w:pPr>
  </w:style>
  <w:style w:type="character" w:styleId="Referenciaintensa">
    <w:name w:val="Intense Reference"/>
    <w:basedOn w:val="Fuentedeprrafopredeter"/>
    <w:uiPriority w:val="32"/>
    <w:semiHidden/>
    <w:unhideWhenUsed/>
    <w:rsid w:val="00D917FC"/>
    <w:rPr>
      <w:rFonts w:ascii="Calibri" w:hAnsi="Calibri" w:cs="Calibri"/>
      <w:b/>
      <w:bCs/>
      <w:smallCaps/>
      <w:color w:val="99CB38" w:themeColor="accent1"/>
      <w:spacing w:val="5"/>
    </w:rPr>
  </w:style>
  <w:style w:type="character" w:styleId="Hipervnculointeligente">
    <w:name w:val="Smart Hyperlink"/>
    <w:basedOn w:val="Fuentedeprrafopredeter"/>
    <w:uiPriority w:val="99"/>
    <w:semiHidden/>
    <w:unhideWhenUsed/>
    <w:rsid w:val="00D917FC"/>
    <w:rPr>
      <w:rFonts w:ascii="Calibri" w:hAnsi="Calibri" w:cs="Calibri"/>
      <w:u w:val="dotted"/>
    </w:rPr>
  </w:style>
  <w:style w:type="character" w:styleId="Mencinsinresolver">
    <w:name w:val="Unresolved Mention"/>
    <w:basedOn w:val="Fuentedeprrafopredeter"/>
    <w:uiPriority w:val="99"/>
    <w:semiHidden/>
    <w:unhideWhenUsed/>
    <w:rsid w:val="00D917FC"/>
    <w:rPr>
      <w:rFonts w:ascii="Calibri" w:hAnsi="Calibri" w:cs="Calibri"/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semiHidden/>
    <w:unhideWhenUsed/>
    <w:qFormat/>
    <w:rsid w:val="00D917FC"/>
    <w:rPr>
      <w:rFonts w:ascii="Calibri" w:hAnsi="Calibri" w:cs="Calibr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glossaryDocument" Target="glossary/document.xml"/><Relationship Id="rId8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va\AppData\Roaming\Microsoft\Templates\Curr&#237;culum%20v&#237;tae%20cronol&#243;gico%20modern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47B2DF8CDEE46BB9575528FB65119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AAD50B-541D-49BE-9BFC-E9B16BA23CAF}"/>
      </w:docPartPr>
      <w:docPartBody>
        <w:p w:rsidR="00454D31" w:rsidRDefault="00C15F4C">
          <w:pPr>
            <w:pStyle w:val="847B2DF8CDEE46BB9575528FB6511979"/>
          </w:pPr>
          <w:r w:rsidRPr="00FD7C80">
            <w:rPr>
              <w:lang w:bidi="es-ES"/>
            </w:rPr>
            <w:t>·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6BE8"/>
    <w:rsid w:val="00454D31"/>
    <w:rsid w:val="00604175"/>
    <w:rsid w:val="006B0F1F"/>
    <w:rsid w:val="008C6BE8"/>
    <w:rsid w:val="00B20C6A"/>
    <w:rsid w:val="00B4732D"/>
    <w:rsid w:val="00BE5BBC"/>
    <w:rsid w:val="00C15F4C"/>
    <w:rsid w:val="00C42A60"/>
    <w:rsid w:val="00DD3776"/>
    <w:rsid w:val="00E34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" w:qFormat="1"/>
    <w:lsdException w:name="Subtle Reference" w:uiPriority="10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0B8FF1446C848669445EB81DEFA7179">
    <w:name w:val="D0B8FF1446C848669445EB81DEFA7179"/>
  </w:style>
  <w:style w:type="character" w:styleId="nfasisintenso">
    <w:name w:val="Intense Emphasis"/>
    <w:basedOn w:val="Fuentedeprrafopredeter"/>
    <w:uiPriority w:val="2"/>
    <w:rPr>
      <w:rFonts w:ascii="Georgia" w:hAnsi="Georgia" w:cs="Calibri"/>
      <w:b/>
      <w:iCs/>
      <w:color w:val="262626" w:themeColor="text1" w:themeTint="D9"/>
      <w:sz w:val="70"/>
    </w:rPr>
  </w:style>
  <w:style w:type="paragraph" w:customStyle="1" w:styleId="5BDB5D1EB85E434D99C0FA12EC79078B">
    <w:name w:val="5BDB5D1EB85E434D99C0FA12EC79078B"/>
  </w:style>
  <w:style w:type="paragraph" w:customStyle="1" w:styleId="F66C67C47F114FF5863FBF8669202B6B">
    <w:name w:val="F66C67C47F114FF5863FBF8669202B6B"/>
  </w:style>
  <w:style w:type="paragraph" w:customStyle="1" w:styleId="847B2DF8CDEE46BB9575528FB6511979">
    <w:name w:val="847B2DF8CDEE46BB9575528FB6511979"/>
  </w:style>
  <w:style w:type="paragraph" w:customStyle="1" w:styleId="A7A3F759BBA74A87AAC68C3AC2F676E8">
    <w:name w:val="A7A3F759BBA74A87AAC68C3AC2F676E8"/>
  </w:style>
  <w:style w:type="paragraph" w:customStyle="1" w:styleId="EBAFD357F75C40D6BFA727F0DB4C8200">
    <w:name w:val="EBAFD357F75C40D6BFA727F0DB4C8200"/>
  </w:style>
  <w:style w:type="paragraph" w:customStyle="1" w:styleId="3761B1F431944B24961FBE41875BBFE2">
    <w:name w:val="3761B1F431944B24961FBE41875BBFE2"/>
  </w:style>
  <w:style w:type="paragraph" w:customStyle="1" w:styleId="BD324F49E87741B78BD1BC7CD5BB3833">
    <w:name w:val="BD324F49E87741B78BD1BC7CD5BB3833"/>
  </w:style>
  <w:style w:type="paragraph" w:customStyle="1" w:styleId="83578509F45A466A95DD6882C38D1139">
    <w:name w:val="83578509F45A466A95DD6882C38D1139"/>
  </w:style>
  <w:style w:type="paragraph" w:customStyle="1" w:styleId="3FC023151E084A3E8733BA0F3F8412F9">
    <w:name w:val="3FC023151E084A3E8733BA0F3F8412F9"/>
  </w:style>
  <w:style w:type="paragraph" w:customStyle="1" w:styleId="8CDAD76EC1AD4CBC929FBC5D133BF644">
    <w:name w:val="8CDAD76EC1AD4CBC929FBC5D133BF644"/>
  </w:style>
  <w:style w:type="paragraph" w:customStyle="1" w:styleId="68445744DCED4418BBFA9AAD878F21E4">
    <w:name w:val="68445744DCED4418BBFA9AAD878F21E4"/>
  </w:style>
  <w:style w:type="paragraph" w:customStyle="1" w:styleId="808441735DF74F34A2F62C6711039C13">
    <w:name w:val="808441735DF74F34A2F62C6711039C13"/>
  </w:style>
  <w:style w:type="paragraph" w:customStyle="1" w:styleId="7D8B0FB1602E47E08BB38F63DF03E904">
    <w:name w:val="7D8B0FB1602E47E08BB38F63DF03E904"/>
  </w:style>
  <w:style w:type="paragraph" w:customStyle="1" w:styleId="E09E06F74A4D4041B8F92F8BEDBCF497">
    <w:name w:val="E09E06F74A4D4041B8F92F8BEDBCF497"/>
  </w:style>
  <w:style w:type="character" w:styleId="Referenciasutil">
    <w:name w:val="Subtle Reference"/>
    <w:basedOn w:val="Fuentedeprrafopredeter"/>
    <w:uiPriority w:val="10"/>
    <w:qFormat/>
    <w:rPr>
      <w:rFonts w:ascii="Calibri" w:hAnsi="Calibri" w:cs="Calibri"/>
      <w:b/>
      <w:caps w:val="0"/>
      <w:smallCaps/>
      <w:color w:val="595959" w:themeColor="text1" w:themeTint="A6"/>
    </w:rPr>
  </w:style>
  <w:style w:type="paragraph" w:customStyle="1" w:styleId="C8C16420EFF14AA981021D0154DA46FF">
    <w:name w:val="C8C16420EFF14AA981021D0154DA46FF"/>
  </w:style>
  <w:style w:type="paragraph" w:customStyle="1" w:styleId="10781056C2254B4DB84B6D8B99FFCBB8">
    <w:name w:val="10781056C2254B4DB84B6D8B99FFCBB8"/>
  </w:style>
  <w:style w:type="paragraph" w:customStyle="1" w:styleId="6E5F0B58DC6E4C60A667850BAA5FBC7E">
    <w:name w:val="6E5F0B58DC6E4C60A667850BAA5FBC7E"/>
  </w:style>
  <w:style w:type="paragraph" w:customStyle="1" w:styleId="8CC3AF0375EC420C90C0291AC14D6811">
    <w:name w:val="8CC3AF0375EC420C90C0291AC14D6811"/>
  </w:style>
  <w:style w:type="paragraph" w:customStyle="1" w:styleId="7620D0AA443246E988DC4D4308B38D2B">
    <w:name w:val="7620D0AA443246E988DC4D4308B38D2B"/>
  </w:style>
  <w:style w:type="paragraph" w:customStyle="1" w:styleId="5982A01CDF484D9DA3E95A9D38CC6456">
    <w:name w:val="5982A01CDF484D9DA3E95A9D38CC6456"/>
  </w:style>
  <w:style w:type="paragraph" w:customStyle="1" w:styleId="63E851B4C6DC45C8A37371D821CF17DF">
    <w:name w:val="63E851B4C6DC45C8A37371D821CF17DF"/>
  </w:style>
  <w:style w:type="paragraph" w:customStyle="1" w:styleId="921F2942877248C38D2E4AFBCD00D8A3">
    <w:name w:val="921F2942877248C38D2E4AFBCD00D8A3"/>
  </w:style>
  <w:style w:type="paragraph" w:customStyle="1" w:styleId="417F353B60CF481AB73F9F07DDF42BC9">
    <w:name w:val="417F353B60CF481AB73F9F07DDF42BC9"/>
  </w:style>
  <w:style w:type="paragraph" w:customStyle="1" w:styleId="1ED9D088E0FB435EA5F4ECB0AAF71C02">
    <w:name w:val="1ED9D088E0FB435EA5F4ECB0AAF71C02"/>
  </w:style>
  <w:style w:type="paragraph" w:customStyle="1" w:styleId="9C3A278BD79149CDACEAE39F66923CA3">
    <w:name w:val="9C3A278BD79149CDACEAE39F66923CA3"/>
  </w:style>
  <w:style w:type="paragraph" w:customStyle="1" w:styleId="ECB8281623D14780B311E1107764B4A2">
    <w:name w:val="ECB8281623D14780B311E1107764B4A2"/>
  </w:style>
  <w:style w:type="paragraph" w:customStyle="1" w:styleId="07FFEBF3D5B14F7A96DCC904283094E7">
    <w:name w:val="07FFEBF3D5B14F7A96DCC904283094E7"/>
  </w:style>
  <w:style w:type="paragraph" w:customStyle="1" w:styleId="AEDF3EA9CD4D4B8AB6A0725A7B717455">
    <w:name w:val="AEDF3EA9CD4D4B8AB6A0725A7B717455"/>
  </w:style>
  <w:style w:type="paragraph" w:customStyle="1" w:styleId="217F33A3087047E89C02B895720CADB3">
    <w:name w:val="217F33A3087047E89C02B895720CADB3"/>
  </w:style>
  <w:style w:type="paragraph" w:customStyle="1" w:styleId="A1F12F31422940FEA9989265302856CF">
    <w:name w:val="A1F12F31422940FEA9989265302856CF"/>
  </w:style>
  <w:style w:type="paragraph" w:customStyle="1" w:styleId="BD46B2BDA83448229B647EE47129BB04">
    <w:name w:val="BD46B2BDA83448229B647EE47129BB04"/>
  </w:style>
  <w:style w:type="paragraph" w:customStyle="1" w:styleId="5AA43817D6E14372A52A2C17A95CA69F">
    <w:name w:val="5AA43817D6E14372A52A2C17A95CA69F"/>
  </w:style>
  <w:style w:type="paragraph" w:customStyle="1" w:styleId="3649CB3CC0A3484590C5816661D6F0BA">
    <w:name w:val="3649CB3CC0A3484590C5816661D6F0BA"/>
  </w:style>
  <w:style w:type="paragraph" w:customStyle="1" w:styleId="2656E330BD984E049891F489B6B2F41D">
    <w:name w:val="2656E330BD984E049891F489B6B2F41D"/>
  </w:style>
  <w:style w:type="paragraph" w:customStyle="1" w:styleId="B5453D95E80B4AB0A198B80C34919104">
    <w:name w:val="B5453D95E80B4AB0A198B80C34919104"/>
  </w:style>
  <w:style w:type="paragraph" w:customStyle="1" w:styleId="9410923E7C70465BA34E740A445A8101">
    <w:name w:val="9410923E7C70465BA34E740A445A8101"/>
  </w:style>
  <w:style w:type="paragraph" w:customStyle="1" w:styleId="F3D90952613A488BBE50901671203886">
    <w:name w:val="F3D90952613A488BBE50901671203886"/>
  </w:style>
  <w:style w:type="paragraph" w:customStyle="1" w:styleId="5282C2CF28B9421CA2DEF60964A3E7EB">
    <w:name w:val="5282C2CF28B9421CA2DEF60964A3E7EB"/>
  </w:style>
  <w:style w:type="paragraph" w:customStyle="1" w:styleId="4ED280C0087547B28111CA638AE784A9">
    <w:name w:val="4ED280C0087547B28111CA638AE784A9"/>
  </w:style>
  <w:style w:type="paragraph" w:customStyle="1" w:styleId="7FC50EC06C424C60BC176B149CDEA9D4">
    <w:name w:val="7FC50EC06C424C60BC176B149CDEA9D4"/>
  </w:style>
  <w:style w:type="paragraph" w:customStyle="1" w:styleId="823D2C2F7EFC44E3952D7D0128794193">
    <w:name w:val="823D2C2F7EFC44E3952D7D0128794193"/>
    <w:rsid w:val="008C6BE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Personalizado 15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Chrono Font LinkedIn">
      <a:majorFont>
        <a:latin typeface="Georg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Currículum vítae cronológico moderno</Template>
  <TotalTime>0</TotalTime>
  <Pages>8</Pages>
  <Words>1547</Words>
  <Characters>8511</Characters>
  <Application>Microsoft Office Word</Application>
  <DocSecurity>0</DocSecurity>
  <Lines>70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2022-02-10T14:58:00Z</dcterms:created>
  <dcterms:modified xsi:type="dcterms:W3CDTF">2022-11-05T20:22:00Z</dcterms:modified>
  <cp:category/>
</cp:coreProperties>
</file>