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90" w:type="pct"/>
        <w:tblCellMar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  <w:tblDescription w:val="Tabla de diseño para el nombre, la información de contacto y el objetivo"/>
      </w:tblPr>
      <w:tblGrid>
        <w:gridCol w:w="9188"/>
      </w:tblGrid>
      <w:tr w:rsidR="00692703" w:rsidRPr="00FD7C80" w14:paraId="067E168C" w14:textId="77777777" w:rsidTr="00747C0B">
        <w:trPr>
          <w:trHeight w:hRule="exact" w:val="1702"/>
        </w:trPr>
        <w:tc>
          <w:tcPr>
            <w:tcW w:w="9188" w:type="dxa"/>
            <w:tcMar>
              <w:top w:w="0" w:type="dxa"/>
              <w:bottom w:w="0" w:type="dxa"/>
            </w:tcMar>
          </w:tcPr>
          <w:p w14:paraId="39D19B71" w14:textId="30A440F2" w:rsidR="00747C0B" w:rsidRPr="00747C0B" w:rsidRDefault="007225E4" w:rsidP="00747C0B">
            <w:pPr>
              <w:pStyle w:val="Ttulo"/>
              <w:rPr>
                <w:rFonts w:cs="Calibri"/>
                <w:b/>
                <w:iCs/>
                <w:color w:val="262626" w:themeColor="text1" w:themeTint="D9"/>
              </w:rPr>
            </w:pPr>
            <w:r>
              <w:rPr>
                <w:rStyle w:val="nfasisintenso"/>
              </w:rPr>
              <w:t xml:space="preserve"> ELECTRICIDAD</w:t>
            </w:r>
          </w:p>
          <w:p w14:paraId="2A218254" w14:textId="11E2FCAB" w:rsidR="00692703" w:rsidRPr="00FD7C80" w:rsidRDefault="007225E4" w:rsidP="00913946">
            <w:pPr>
              <w:pStyle w:val="Informacindecontacto"/>
              <w:contextualSpacing w:val="0"/>
            </w:pPr>
            <w:r>
              <w:rPr>
                <w:lang w:bidi="es-ES"/>
              </w:rPr>
              <w:t>TECNOLOGÍA</w:t>
            </w:r>
          </w:p>
          <w:p w14:paraId="629197EC" w14:textId="6158E862" w:rsidR="00692703" w:rsidRPr="00FD7C80" w:rsidRDefault="00747C0B" w:rsidP="00913946">
            <w:pPr>
              <w:pStyle w:val="nfasisenlainformacindecontacto"/>
              <w:contextualSpacing w:val="0"/>
            </w:pPr>
            <w:r>
              <w:rPr>
                <w:lang w:bidi="es-ES"/>
              </w:rPr>
              <w:t xml:space="preserve">TEMA </w:t>
            </w:r>
            <w:r w:rsidR="007225E4">
              <w:rPr>
                <w:lang w:bidi="es-ES"/>
              </w:rPr>
              <w:t>3</w:t>
            </w:r>
          </w:p>
        </w:tc>
      </w:tr>
    </w:tbl>
    <w:p w14:paraId="28423A69" w14:textId="7FD8FC41" w:rsidR="007225E4" w:rsidRDefault="007225E4" w:rsidP="007225E4">
      <w:pPr>
        <w:pStyle w:val="Ttulo1"/>
      </w:pPr>
      <w:r>
        <w:t>¿Qué es un circuito eléctrico?</w:t>
      </w:r>
    </w:p>
    <w:p w14:paraId="42524F36" w14:textId="65414DB8" w:rsidR="007225E4" w:rsidRDefault="007225E4" w:rsidP="007225E4">
      <w:pPr>
        <w:shd w:val="clear" w:color="auto" w:fill="EAF4D7" w:themeFill="accent1" w:themeFillTint="33"/>
      </w:pPr>
      <w:r>
        <w:t xml:space="preserve">Conjunto de </w:t>
      </w:r>
      <w:r>
        <w:rPr>
          <w:b/>
          <w:bCs/>
        </w:rPr>
        <w:t>elementos conductores</w:t>
      </w:r>
      <w:r>
        <w:t xml:space="preserve"> debidamente </w:t>
      </w:r>
      <w:r>
        <w:rPr>
          <w:u w:val="single"/>
        </w:rPr>
        <w:t>conectados entre sí</w:t>
      </w:r>
      <w:r>
        <w:t xml:space="preserve"> de manera que permiten el </w:t>
      </w:r>
      <w:r>
        <w:rPr>
          <w:b/>
          <w:bCs/>
        </w:rPr>
        <w:t>paso de la corriente eléctrica</w:t>
      </w:r>
      <w:r>
        <w:t xml:space="preserve"> y su </w:t>
      </w:r>
      <w:r>
        <w:rPr>
          <w:b/>
          <w:bCs/>
        </w:rPr>
        <w:t>transformación</w:t>
      </w:r>
      <w:r>
        <w:t xml:space="preserve"> en </w:t>
      </w:r>
      <w:r>
        <w:rPr>
          <w:u w:val="single"/>
        </w:rPr>
        <w:t>otros tipos de energía</w:t>
      </w:r>
      <w:r>
        <w:t xml:space="preserve"> (lumínica, calorífica, cinética, sonora…).</w:t>
      </w:r>
    </w:p>
    <w:p w14:paraId="154F8528" w14:textId="5018857D" w:rsidR="007225E4" w:rsidRDefault="003F6FCE" w:rsidP="007225E4">
      <w:pPr>
        <w:pStyle w:val="Ttulo2"/>
        <w:rPr>
          <w:color w:val="EAF4D7" w:themeColor="accent1" w:themeTint="33"/>
          <w:shd w:val="clear" w:color="auto" w:fill="99CB38" w:themeFill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C5DBE8" wp14:editId="26510D4F">
                <wp:simplePos x="0" y="0"/>
                <wp:positionH relativeFrom="column">
                  <wp:posOffset>-76200</wp:posOffset>
                </wp:positionH>
                <wp:positionV relativeFrom="paragraph">
                  <wp:posOffset>93980</wp:posOffset>
                </wp:positionV>
                <wp:extent cx="0" cy="5924550"/>
                <wp:effectExtent l="0" t="0" r="38100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24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4CF7F" id="Conector recto 2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7.4pt" to="-6pt,4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" strokecolor="#63a537 [3205]" strokeweight="1.5pt">
                <v:stroke joinstyle="miter"/>
              </v:line>
            </w:pict>
          </mc:Fallback>
        </mc:AlternateContent>
      </w:r>
      <w:r w:rsidR="007225E4">
        <w:t xml:space="preserve">LA CORRIENTE ELÉCTRICA / INTENSIDAD </w:t>
      </w:r>
      <w:r w:rsidR="007225E4" w:rsidRPr="007225E4">
        <w:rPr>
          <w:color w:val="EAF4D7" w:themeColor="accent1" w:themeTint="33"/>
          <w:shd w:val="clear" w:color="auto" w:fill="99CB38" w:themeFill="accent1"/>
        </w:rPr>
        <w:t>(I)</w:t>
      </w:r>
    </w:p>
    <w:p w14:paraId="066CF8D3" w14:textId="5C8D18CB" w:rsidR="007225E4" w:rsidRDefault="007225E4" w:rsidP="007225E4">
      <w:pPr>
        <w:shd w:val="clear" w:color="auto" w:fill="EAF4D7" w:themeFill="accent1" w:themeFillTint="33"/>
      </w:pPr>
      <w:r>
        <w:t xml:space="preserve">La </w:t>
      </w:r>
      <w:r>
        <w:rPr>
          <w:b/>
          <w:bCs/>
        </w:rPr>
        <w:t>corriente eléctrica/intensidad</w:t>
      </w:r>
      <w:r>
        <w:t xml:space="preserve"> es el conjunto de </w:t>
      </w:r>
      <w:r>
        <w:rPr>
          <w:b/>
          <w:bCs/>
        </w:rPr>
        <w:t>electrones</w:t>
      </w:r>
      <w:r>
        <w:t xml:space="preserve"> que son impulsados por la </w:t>
      </w:r>
      <w:r>
        <w:rPr>
          <w:u w:val="single"/>
        </w:rPr>
        <w:t>pila</w:t>
      </w:r>
      <w:r>
        <w:t xml:space="preserve"> si es un </w:t>
      </w:r>
      <w:r>
        <w:rPr>
          <w:b/>
          <w:bCs/>
        </w:rPr>
        <w:t>circuito cerrado</w:t>
      </w:r>
      <w:r>
        <w:t>.</w:t>
      </w:r>
    </w:p>
    <w:p w14:paraId="2BFD0395" w14:textId="32F7BB76" w:rsidR="007225E4" w:rsidRDefault="007225E4" w:rsidP="007225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2CAB9" wp14:editId="743511C5">
                <wp:simplePos x="0" y="0"/>
                <wp:positionH relativeFrom="column">
                  <wp:posOffset>0</wp:posOffset>
                </wp:positionH>
                <wp:positionV relativeFrom="paragraph">
                  <wp:posOffset>29210</wp:posOffset>
                </wp:positionV>
                <wp:extent cx="0" cy="133350"/>
                <wp:effectExtent l="0" t="0" r="3810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CC33B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3pt" to="0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" strokecolor="#99cb38 [3204]" strokeweight="1.5pt">
                <v:stroke joinstyle="miter"/>
              </v:line>
            </w:pict>
          </mc:Fallback>
        </mc:AlternateContent>
      </w:r>
      <w:r>
        <w:t xml:space="preserve"> Se mide en </w:t>
      </w:r>
      <w:r>
        <w:rPr>
          <w:b/>
          <w:bCs/>
        </w:rPr>
        <w:t>amperios (</w:t>
      </w:r>
      <w:r w:rsidRPr="007225E4">
        <w:rPr>
          <w:b/>
          <w:bCs/>
          <w:color w:val="99CB38" w:themeColor="accent1"/>
        </w:rPr>
        <w:t>A</w:t>
      </w:r>
      <w:r>
        <w:rPr>
          <w:b/>
          <w:bCs/>
        </w:rPr>
        <w:t>)</w:t>
      </w:r>
      <w:r>
        <w:t xml:space="preserve"> pero como es una unidad </w:t>
      </w:r>
      <w:r>
        <w:rPr>
          <w:u w:val="single"/>
        </w:rPr>
        <w:t>muy grande</w:t>
      </w:r>
      <w:r>
        <w:t xml:space="preserve"> se utilizan los </w:t>
      </w:r>
      <w:r w:rsidRPr="007225E4">
        <w:rPr>
          <w:b/>
          <w:bCs/>
          <w:color w:val="99CB38" w:themeColor="accent1"/>
        </w:rPr>
        <w:t>mA</w:t>
      </w:r>
      <w:r>
        <w:t>.</w:t>
      </w:r>
    </w:p>
    <w:p w14:paraId="64DF724F" w14:textId="0F3711A8" w:rsidR="007225E4" w:rsidRDefault="007225E4" w:rsidP="007225E4">
      <w:pPr>
        <w:pStyle w:val="Ttulo3"/>
      </w:pPr>
      <w:r>
        <w:t>SENTIDO DE LA CORRIENTE</w:t>
      </w:r>
    </w:p>
    <w:tbl>
      <w:tblPr>
        <w:tblStyle w:val="Tablaconcuadrcula4-nfasis1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007225E4" w14:paraId="44CB376B" w14:textId="77777777" w:rsidTr="007225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33085E19" w14:textId="6DE4E07A" w:rsidR="007225E4" w:rsidRDefault="007225E4" w:rsidP="007225E4">
            <w:pPr>
              <w:jc w:val="center"/>
            </w:pPr>
            <w:r>
              <w:t>SISTEMA CONVENCIONAL</w:t>
            </w:r>
          </w:p>
        </w:tc>
        <w:tc>
          <w:tcPr>
            <w:tcW w:w="4513" w:type="dxa"/>
          </w:tcPr>
          <w:p w14:paraId="630EAB37" w14:textId="7805399A" w:rsidR="007225E4" w:rsidRDefault="007225E4" w:rsidP="00722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SISTEMA REAL</w:t>
            </w:r>
          </w:p>
        </w:tc>
      </w:tr>
      <w:tr w:rsidR="007225E4" w14:paraId="1271DF54" w14:textId="77777777" w:rsidTr="007225E4">
        <w:trPr>
          <w:trHeight w:val="1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shd w:val="clear" w:color="auto" w:fill="EAF4D7" w:themeFill="accent1" w:themeFillTint="33"/>
          </w:tcPr>
          <w:p w14:paraId="4319E6ED" w14:textId="4EAD1F7D" w:rsidR="007225E4" w:rsidRDefault="007225E4" w:rsidP="007225E4">
            <w:pPr>
              <w:jc w:val="center"/>
            </w:pPr>
            <w:r w:rsidRPr="007225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99E106" wp14:editId="2D258149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472441</wp:posOffset>
                      </wp:positionV>
                      <wp:extent cx="285750" cy="235404"/>
                      <wp:effectExtent l="266700" t="0" r="19050" b="88900"/>
                      <wp:wrapNone/>
                      <wp:docPr id="22" name="Conector: angular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BB3E54-DEE5-484E-ADC5-13D8D3B95766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285750" cy="235404"/>
                              </a:xfrm>
                              <a:prstGeom prst="bentConnector3">
                                <a:avLst>
                                  <a:gd name="adj1" fmla="val 19285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64BDA75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r 21" o:spid="_x0000_s1026" type="#_x0000_t34" style="position:absolute;margin-left:61.85pt;margin-top:37.2pt;width:22.5pt;height:18.55pt;rotation:180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" adj="41657" strokecolor="#99cb38 [3204]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7225E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174DBC" wp14:editId="39A3984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57205</wp:posOffset>
                  </wp:positionV>
                  <wp:extent cx="2038474" cy="901700"/>
                  <wp:effectExtent l="247650" t="247650" r="247650" b="241300"/>
                  <wp:wrapNone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AE3865-4EA6-4630-BDD3-309825380C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id="{2BAE3865-4EA6-4630-BDD3-309825380C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474" cy="9017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3" w:type="dxa"/>
            <w:shd w:val="clear" w:color="auto" w:fill="EAF4D7" w:themeFill="accent1" w:themeFillTint="33"/>
          </w:tcPr>
          <w:p w14:paraId="53BCF0E2" w14:textId="4899EA77" w:rsidR="007225E4" w:rsidRDefault="007225E4" w:rsidP="007225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25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CB43BE" wp14:editId="576D5D1C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504190</wp:posOffset>
                      </wp:positionV>
                      <wp:extent cx="267970" cy="181610"/>
                      <wp:effectExtent l="266700" t="0" r="17780" b="104140"/>
                      <wp:wrapNone/>
                      <wp:docPr id="42" name="Conector: angular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9AE5B2-35B9-4192-B5A0-C90B1E8D360B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267970" cy="181610"/>
                              </a:xfrm>
                              <a:prstGeom prst="bentConnector3">
                                <a:avLst>
                                  <a:gd name="adj1" fmla="val 19285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FF1E12" id="Conector: angular 41" o:spid="_x0000_s1026" type="#_x0000_t34" style="position:absolute;margin-left:54.7pt;margin-top:39.7pt;width:21.1pt;height:14.3pt;rotation:180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" adj="41657" strokecolor="#99cb38 [3204]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7225E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84BAB8" wp14:editId="179C04B5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56515</wp:posOffset>
                  </wp:positionV>
                  <wp:extent cx="2000250" cy="901700"/>
                  <wp:effectExtent l="247650" t="247650" r="247650" b="241300"/>
                  <wp:wrapNone/>
                  <wp:docPr id="13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41A3E-788A-483C-8BEF-EEB52FB888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7F141A3E-788A-483C-8BEF-EEB52FB888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9017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5E4" w14:paraId="2BF603FE" w14:textId="77777777" w:rsidTr="007225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</w:tcPr>
          <w:p w14:paraId="03745419" w14:textId="77777777" w:rsidR="007225E4" w:rsidRDefault="007225E4" w:rsidP="007225E4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Durante muchos años se pensó que era así.</w:t>
            </w:r>
          </w:p>
          <w:p w14:paraId="35914919" w14:textId="4A02387D" w:rsidR="007225E4" w:rsidRPr="007225E4" w:rsidRDefault="007225E4" w:rsidP="007225E4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 xml:space="preserve">Suele utilizarse para </w:t>
            </w:r>
            <w:r>
              <w:t>dibujar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4513" w:type="dxa"/>
          </w:tcPr>
          <w:p w14:paraId="21AE04AC" w14:textId="3A5D5ECF" w:rsidR="007225E4" w:rsidRDefault="007225E4" w:rsidP="007225E4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</w:t>
            </w:r>
            <w:r>
              <w:rPr>
                <w:b/>
                <w:bCs/>
              </w:rPr>
              <w:t>sentido real</w:t>
            </w:r>
            <w:r>
              <w:t xml:space="preserve"> de los electrones (corriente).</w:t>
            </w:r>
          </w:p>
        </w:tc>
      </w:tr>
    </w:tbl>
    <w:p w14:paraId="13AD30E0" w14:textId="7C92C47D" w:rsidR="007225E4" w:rsidRDefault="007225E4" w:rsidP="007225E4">
      <w:pPr>
        <w:pStyle w:val="Ttulo3"/>
      </w:pPr>
      <w:r>
        <w:t>TIPOS DE CORRIENTE ELÉCTRICA</w:t>
      </w:r>
    </w:p>
    <w:tbl>
      <w:tblPr>
        <w:tblStyle w:val="Tablaconcuadrcula4-nfasis1"/>
        <w:tblW w:w="0" w:type="auto"/>
        <w:tblLook w:val="06A0" w:firstRow="1" w:lastRow="0" w:firstColumn="1" w:lastColumn="0" w:noHBand="1" w:noVBand="1"/>
      </w:tblPr>
      <w:tblGrid>
        <w:gridCol w:w="4531"/>
        <w:gridCol w:w="4485"/>
      </w:tblGrid>
      <w:tr w:rsidR="00F6566D" w14:paraId="0ECCC4B3" w14:textId="77777777" w:rsidTr="00F65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01A9668" w14:textId="6D00491D" w:rsidR="00F6566D" w:rsidRDefault="00F6566D" w:rsidP="000A624D">
            <w:pPr>
              <w:jc w:val="center"/>
            </w:pPr>
            <w:r>
              <w:t>CONTINUA</w:t>
            </w:r>
          </w:p>
        </w:tc>
        <w:tc>
          <w:tcPr>
            <w:tcW w:w="4485" w:type="dxa"/>
          </w:tcPr>
          <w:p w14:paraId="5708FC88" w14:textId="2330ADCD" w:rsidR="00F6566D" w:rsidRDefault="00F6566D" w:rsidP="000A62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ALTERNATIVA</w:t>
            </w:r>
          </w:p>
        </w:tc>
      </w:tr>
      <w:tr w:rsidR="00F6566D" w14:paraId="58A0B0EF" w14:textId="77777777" w:rsidTr="00F6566D">
        <w:trPr>
          <w:trHeight w:val="1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EAF4D7" w:themeFill="accent1" w:themeFillTint="33"/>
          </w:tcPr>
          <w:p w14:paraId="60A2D1F4" w14:textId="03F9AE58" w:rsidR="00F6566D" w:rsidRDefault="00F6566D" w:rsidP="000A624D">
            <w:pPr>
              <w:jc w:val="center"/>
            </w:pP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2FDE4F" wp14:editId="0F197165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478790</wp:posOffset>
                      </wp:positionV>
                      <wp:extent cx="278765" cy="307340"/>
                      <wp:effectExtent l="0" t="0" r="0" b="5080"/>
                      <wp:wrapNone/>
                      <wp:docPr id="14" name="Cuadro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6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A6E1BD" w14:textId="77777777" w:rsidR="00F6566D" w:rsidRPr="00F6566D" w:rsidRDefault="00F6566D" w:rsidP="00F6566D">
                                  <w:pPr>
                                    <w:rPr>
                                      <w:color w:val="99CB38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F6566D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99CB38" w:themeColor="accent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2FDE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11" o:spid="_x0000_s1026" type="#_x0000_t202" style="position:absolute;left:0;text-align:left;margin-left:175.45pt;margin-top:37.7pt;width:21.95pt;height:24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" filled="f" stroked="f">
                      <v:textbox style="mso-fit-shape-to-text:t">
                        <w:txbxContent>
                          <w:p w14:paraId="6FA6E1BD" w14:textId="77777777" w:rsidR="00F6566D" w:rsidRPr="00F6566D" w:rsidRDefault="00F6566D" w:rsidP="00F6566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F6566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ACB099" wp14:editId="5E1FEF6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-25400</wp:posOffset>
                      </wp:positionV>
                      <wp:extent cx="288290" cy="307340"/>
                      <wp:effectExtent l="0" t="0" r="0" b="5080"/>
                      <wp:wrapNone/>
                      <wp:docPr id="12" name="Cuadro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29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CAAEF5" w14:textId="77777777" w:rsidR="00F6566D" w:rsidRPr="00F6566D" w:rsidRDefault="00F6566D" w:rsidP="00F6566D">
                                  <w:pPr>
                                    <w:rPr>
                                      <w:color w:val="99CB38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F6566D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99CB38" w:themeColor="accent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CB099" id="CuadroTexto 10" o:spid="_x0000_s1027" type="#_x0000_t202" style="position:absolute;left:0;text-align:left;margin-left:27.25pt;margin-top:-2pt;width:22.7pt;height:24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" filled="f" stroked="f">
                      <v:textbox style="mso-fit-shape-to-text:t">
                        <w:txbxContent>
                          <w:p w14:paraId="79CAAEF5" w14:textId="77777777" w:rsidR="00F6566D" w:rsidRPr="00F6566D" w:rsidRDefault="00F6566D" w:rsidP="00F6566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F6566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B7182D" wp14:editId="0A2F4537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478790</wp:posOffset>
                      </wp:positionV>
                      <wp:extent cx="1637030" cy="0"/>
                      <wp:effectExtent l="0" t="0" r="0" b="0"/>
                      <wp:wrapNone/>
                      <wp:docPr id="10" name="Conector recto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9131A7-9E3E-4746-B3F6-418456294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70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C9DB00" id="Conector recto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5pt,37.7pt" to="169.1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" strokecolor="red" strokeweight="1.5pt">
                      <v:stroke joinstyle="miter"/>
                    </v:lin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ED7CAE" wp14:editId="527F14D0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704215</wp:posOffset>
                      </wp:positionV>
                      <wp:extent cx="1778635" cy="0"/>
                      <wp:effectExtent l="0" t="76200" r="12065" b="95250"/>
                      <wp:wrapNone/>
                      <wp:docPr id="8" name="Conector recto de flecha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4866DF-B845-4974-92D7-0229DAC0C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6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D4A7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38.6pt;margin-top:55.45pt;width:140.0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" strokecolor="#99cb38 [3204]" strokeweight="1.5pt">
                      <v:stroke endarrow="block" joinstyle="miter"/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806308" wp14:editId="704E547D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240665</wp:posOffset>
                      </wp:positionV>
                      <wp:extent cx="0" cy="694055"/>
                      <wp:effectExtent l="76200" t="38100" r="57150" b="48895"/>
                      <wp:wrapNone/>
                      <wp:docPr id="6" name="Conector recto de flecha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38A7E0-A1D6-4ACD-B017-F5D5515F4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940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74298" id="Conector recto de flecha 5" o:spid="_x0000_s1026" type="#_x0000_t32" style="position:absolute;margin-left:38.6pt;margin-top:18.95pt;width:0;height:54.6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" strokecolor="#99cb38 [3204]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485" w:type="dxa"/>
            <w:shd w:val="clear" w:color="auto" w:fill="EAF4D7" w:themeFill="accent1" w:themeFillTint="33"/>
          </w:tcPr>
          <w:p w14:paraId="615D700E" w14:textId="52C8D63C" w:rsidR="00F6566D" w:rsidRDefault="00F6566D" w:rsidP="000A62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566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CFBECA1" wp14:editId="3BC580AA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117475</wp:posOffset>
                  </wp:positionV>
                  <wp:extent cx="2011045" cy="753745"/>
                  <wp:effectExtent l="0" t="0" r="0" b="8255"/>
                  <wp:wrapNone/>
                  <wp:docPr id="30" name="Imagen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C65A5A-2F3A-457F-8621-CBA69593D1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>
                            <a:extLst>
                              <a:ext uri="{FF2B5EF4-FFF2-40B4-BE49-F238E27FC236}">
                                <a16:creationId xmlns:a16="http://schemas.microsoft.com/office/drawing/2014/main" id="{C9C65A5A-2F3A-457F-8621-CBA69593D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0424" r="37724" b="36116"/>
                          <a:stretch/>
                        </pic:blipFill>
                        <pic:spPr>
                          <a:xfrm>
                            <a:off x="0" y="0"/>
                            <a:ext cx="201104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B0E94D" wp14:editId="4484C6D5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249555</wp:posOffset>
                      </wp:positionV>
                      <wp:extent cx="0" cy="694055"/>
                      <wp:effectExtent l="76200" t="38100" r="57150" b="48895"/>
                      <wp:wrapNone/>
                      <wp:docPr id="15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9405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E7900" id="Conector recto de flecha 12" o:spid="_x0000_s1026" type="#_x0000_t32" style="position:absolute;margin-left:34.8pt;margin-top:19.65pt;width:0;height:54.6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" strokecolor="#99cb38 [3204]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D64082" wp14:editId="7F8FCC1A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713105</wp:posOffset>
                      </wp:positionV>
                      <wp:extent cx="1778635" cy="0"/>
                      <wp:effectExtent l="0" t="76200" r="12065" b="95250"/>
                      <wp:wrapNone/>
                      <wp:docPr id="16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6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3C6BA" id="Conector recto de flecha 13" o:spid="_x0000_s1026" type="#_x0000_t32" style="position:absolute;margin-left:34.8pt;margin-top:56.15pt;width:140.0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" strokecolor="#99cb38 [3204]" strokeweight="1.5pt">
                      <v:stroke endarrow="block" joinstyle="miter"/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E7E140" wp14:editId="3D303CB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-16510</wp:posOffset>
                      </wp:positionV>
                      <wp:extent cx="288290" cy="307340"/>
                      <wp:effectExtent l="0" t="0" r="0" b="0"/>
                      <wp:wrapNone/>
                      <wp:docPr id="17" name="Cuadro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290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09D176C" w14:textId="77777777" w:rsidR="00F6566D" w:rsidRPr="00F6566D" w:rsidRDefault="00F6566D" w:rsidP="00F6566D">
                                  <w:pPr>
                                    <w:rPr>
                                      <w:color w:val="99CB38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F6566D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99CB38" w:themeColor="accent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E7E140" id="CuadroTexto 15" o:spid="_x0000_s1028" type="#_x0000_t202" style="position:absolute;left:0;text-align:left;margin-left:23.45pt;margin-top:-1.3pt;width:22.7pt;height:24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" filled="f" stroked="f">
                      <v:textbox style="mso-fit-shape-to-text:t">
                        <w:txbxContent>
                          <w:p w14:paraId="109D176C" w14:textId="77777777" w:rsidR="00F6566D" w:rsidRPr="00F6566D" w:rsidRDefault="00F6566D" w:rsidP="00F6566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F6566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56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A616FF" wp14:editId="651B05B2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487680</wp:posOffset>
                      </wp:positionV>
                      <wp:extent cx="278765" cy="307340"/>
                      <wp:effectExtent l="0" t="0" r="0" b="0"/>
                      <wp:wrapNone/>
                      <wp:docPr id="18" name="Cuadro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6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9842E1" w14:textId="77777777" w:rsidR="00F6566D" w:rsidRPr="00F6566D" w:rsidRDefault="00F6566D" w:rsidP="00F6566D">
                                  <w:pPr>
                                    <w:rPr>
                                      <w:color w:val="99CB38" w:themeColor="accent1"/>
                                      <w:sz w:val="24"/>
                                      <w:szCs w:val="24"/>
                                    </w:rPr>
                                  </w:pPr>
                                  <w:r w:rsidRPr="00F6566D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99CB38" w:themeColor="accent1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616FF" id="CuadroTexto 16" o:spid="_x0000_s1029" type="#_x0000_t202" style="position:absolute;left:0;text-align:left;margin-left:171.65pt;margin-top:38.4pt;width:21.95pt;height:24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" filled="f" stroked="f">
                      <v:textbox style="mso-fit-shape-to-text:t">
                        <w:txbxContent>
                          <w:p w14:paraId="759842E1" w14:textId="77777777" w:rsidR="00F6566D" w:rsidRPr="00F6566D" w:rsidRDefault="00F6566D" w:rsidP="00F6566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F6566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66D" w14:paraId="00A3FF31" w14:textId="77777777" w:rsidTr="00F656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7FCB83" w14:textId="1465E333" w:rsidR="00F6566D" w:rsidRPr="007225E4" w:rsidRDefault="00F6566D" w:rsidP="00F6566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 xml:space="preserve">Los electrones van en el </w:t>
            </w:r>
            <w:r>
              <w:t>mismo sentido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4485" w:type="dxa"/>
          </w:tcPr>
          <w:p w14:paraId="5EAF2825" w14:textId="37EE5FB8" w:rsidR="00F6566D" w:rsidRDefault="00F6566D" w:rsidP="00F6566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Los electrones </w:t>
            </w:r>
            <w:r>
              <w:rPr>
                <w:b/>
                <w:bCs/>
              </w:rPr>
              <w:t>cambian constantemente el sentido</w:t>
            </w:r>
            <w:r>
              <w:t>.</w:t>
            </w:r>
          </w:p>
        </w:tc>
      </w:tr>
    </w:tbl>
    <w:p w14:paraId="2588E14E" w14:textId="70656455" w:rsidR="007225E4" w:rsidRDefault="003F6FCE" w:rsidP="003F6FCE">
      <w:pPr>
        <w:pStyle w:val="Ttulo2"/>
      </w:pPr>
      <w:r>
        <w:t xml:space="preserve">VOLTAJE / TENSIÓN / DIFERENCIA DE POTENCIAL </w:t>
      </w:r>
      <w:r w:rsidRPr="003F6FCE">
        <w:rPr>
          <w:color w:val="EAF4D7" w:themeColor="accent1" w:themeTint="33"/>
          <w:shd w:val="clear" w:color="auto" w:fill="99CB38" w:themeFill="accent1"/>
        </w:rPr>
        <w:t>(V)</w:t>
      </w:r>
    </w:p>
    <w:p w14:paraId="744E0D44" w14:textId="6978EEAF" w:rsidR="00F6566D" w:rsidRDefault="003F6FCE" w:rsidP="003F6FCE">
      <w:pPr>
        <w:shd w:val="clear" w:color="auto" w:fill="EAF4D7" w:themeFill="accent1" w:themeFillTint="33"/>
      </w:pPr>
      <w:r>
        <w:t xml:space="preserve">El </w:t>
      </w:r>
      <w:r>
        <w:rPr>
          <w:b/>
          <w:bCs/>
        </w:rPr>
        <w:t>voltaje/tensión/diferencia de potencial</w:t>
      </w:r>
      <w:r>
        <w:t xml:space="preserve"> es la </w:t>
      </w:r>
      <w:r>
        <w:rPr>
          <w:b/>
          <w:bCs/>
        </w:rPr>
        <w:t>fuerza</w:t>
      </w:r>
      <w:r>
        <w:t xml:space="preserve"> que </w:t>
      </w:r>
      <w:r>
        <w:rPr>
          <w:b/>
          <w:bCs/>
        </w:rPr>
        <w:t>impulsa los electrones</w:t>
      </w:r>
      <w:r>
        <w:t xml:space="preserve"> cuya fuente es un </w:t>
      </w:r>
      <w:r>
        <w:rPr>
          <w:b/>
          <w:bCs/>
        </w:rPr>
        <w:t>generador</w:t>
      </w:r>
      <w:r>
        <w:t>.</w:t>
      </w:r>
    </w:p>
    <w:p w14:paraId="5F69AAAE" w14:textId="79C01719" w:rsidR="003F6FCE" w:rsidRDefault="003F6FCE" w:rsidP="00F6566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4322E6" wp14:editId="1532B6C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0" cy="133350"/>
                <wp:effectExtent l="0" t="0" r="3810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F8767" id="Conector recto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2pt" to="0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" strokecolor="#99cb38 [3204]" strokeweight="1.5pt">
                <v:stroke joinstyle="miter"/>
              </v:line>
            </w:pict>
          </mc:Fallback>
        </mc:AlternateContent>
      </w:r>
      <w:r>
        <w:t xml:space="preserve"> Se mide en </w:t>
      </w:r>
      <w:r>
        <w:rPr>
          <w:b/>
          <w:bCs/>
        </w:rPr>
        <w:t>voltios</w:t>
      </w:r>
      <w:r>
        <w:t xml:space="preserve"> (</w:t>
      </w:r>
      <w:r>
        <w:rPr>
          <w:b/>
          <w:bCs/>
        </w:rPr>
        <w:t>V</w:t>
      </w:r>
      <w:r>
        <w:t xml:space="preserve">) y es común su múltiplo </w:t>
      </w:r>
      <w:r>
        <w:rPr>
          <w:b/>
          <w:bCs/>
        </w:rPr>
        <w:t>kV</w:t>
      </w:r>
      <w:r>
        <w:t xml:space="preserve">, aunque tiene una </w:t>
      </w:r>
      <w:r>
        <w:rPr>
          <w:u w:val="single"/>
        </w:rPr>
        <w:t>magnitud adecuada</w:t>
      </w:r>
      <w:r>
        <w:t>.</w:t>
      </w:r>
    </w:p>
    <w:p w14:paraId="00AB498B" w14:textId="56858DB3" w:rsidR="003F6FCE" w:rsidRDefault="003F6FCE" w:rsidP="003F6FCE">
      <w:pPr>
        <w:pStyle w:val="Ttulo2"/>
        <w:rPr>
          <w:color w:val="EAF4D7" w:themeColor="accent1" w:themeTint="33"/>
          <w:shd w:val="clear" w:color="auto" w:fill="99CB38" w:themeFill="accent1"/>
        </w:rPr>
      </w:pPr>
      <w:r>
        <w:t xml:space="preserve">RESISTENCIA </w:t>
      </w:r>
      <w:r w:rsidRPr="003F6FCE">
        <w:rPr>
          <w:color w:val="EAF4D7" w:themeColor="accent1" w:themeTint="33"/>
          <w:shd w:val="clear" w:color="auto" w:fill="99CB38" w:themeFill="accent1"/>
        </w:rPr>
        <w:t>(R)</w:t>
      </w:r>
    </w:p>
    <w:p w14:paraId="5C99F84C" w14:textId="5266F979" w:rsidR="003F6FCE" w:rsidRDefault="003F6FCE" w:rsidP="003F6FCE">
      <w:pPr>
        <w:shd w:val="clear" w:color="auto" w:fill="EAF4D7" w:themeFill="accent1" w:themeFillTint="33"/>
      </w:pPr>
      <w:r>
        <w:t xml:space="preserve">La </w:t>
      </w:r>
      <w:r>
        <w:rPr>
          <w:b/>
          <w:bCs/>
        </w:rPr>
        <w:t>resistencia</w:t>
      </w:r>
      <w:r>
        <w:t xml:space="preserve"> es una </w:t>
      </w:r>
      <w:r>
        <w:rPr>
          <w:b/>
          <w:bCs/>
        </w:rPr>
        <w:t>fuerza</w:t>
      </w:r>
      <w:r>
        <w:t xml:space="preserve"> que se </w:t>
      </w:r>
      <w:r>
        <w:rPr>
          <w:b/>
          <w:bCs/>
        </w:rPr>
        <w:t>opone al flujo de corriente</w:t>
      </w:r>
      <w:r>
        <w:t xml:space="preserve">, ejercida por </w:t>
      </w:r>
      <w:r>
        <w:rPr>
          <w:u w:val="single"/>
        </w:rPr>
        <w:t>todos los componentes eléctricos</w:t>
      </w:r>
      <w:r>
        <w:t>.</w:t>
      </w:r>
    </w:p>
    <w:p w14:paraId="537D821B" w14:textId="5D6CBBED" w:rsidR="003F6FCE" w:rsidRDefault="003F6FCE" w:rsidP="003F6FC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9C8E0F" wp14:editId="7229C37E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0" cy="133350"/>
                <wp:effectExtent l="0" t="0" r="38100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69F38" id="Conector recto 2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.45pt" to="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" strokecolor="#99cb38 [3204]" strokeweight="1.5pt">
                <v:stroke joinstyle="miter"/>
              </v:line>
            </w:pict>
          </mc:Fallback>
        </mc:AlternateContent>
      </w:r>
      <w:r>
        <w:t xml:space="preserve"> Se mide en </w:t>
      </w:r>
      <w:r>
        <w:rPr>
          <w:b/>
          <w:bCs/>
        </w:rPr>
        <w:t>Ohmios (Ω)</w:t>
      </w:r>
      <w:r>
        <w:t xml:space="preserve">, pero como es </w:t>
      </w:r>
      <w:r>
        <w:rPr>
          <w:u w:val="single"/>
        </w:rPr>
        <w:t>muy pequeña</w:t>
      </w:r>
      <w:r>
        <w:t xml:space="preserve"> se utilizan </w:t>
      </w:r>
      <w:r>
        <w:rPr>
          <w:b/>
          <w:bCs/>
        </w:rPr>
        <w:t xml:space="preserve">kΩ </w:t>
      </w:r>
      <w:r>
        <w:t xml:space="preserve">o </w:t>
      </w:r>
      <w:r>
        <w:rPr>
          <w:b/>
          <w:bCs/>
        </w:rPr>
        <w:t>MΩ</w:t>
      </w:r>
      <w:r>
        <w:t>.</w:t>
      </w:r>
    </w:p>
    <w:p w14:paraId="2F724D76" w14:textId="4F1283F4" w:rsidR="005C2CA7" w:rsidRDefault="005C2CA7">
      <w:r>
        <w:br w:type="page"/>
      </w:r>
    </w:p>
    <w:p w14:paraId="56687E1F" w14:textId="18C7C8E8" w:rsidR="003F6FCE" w:rsidRDefault="005C2CA7" w:rsidP="003F6FCE">
      <w:pPr>
        <w:pStyle w:val="Ttulo2"/>
      </w:pPr>
      <w:r w:rsidRPr="005C2C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D8DF28" wp14:editId="28C2E511">
                <wp:simplePos x="0" y="0"/>
                <wp:positionH relativeFrom="column">
                  <wp:posOffset>5434510</wp:posOffset>
                </wp:positionH>
                <wp:positionV relativeFrom="paragraph">
                  <wp:posOffset>2043718</wp:posOffset>
                </wp:positionV>
                <wp:extent cx="893193" cy="307777"/>
                <wp:effectExtent l="0" t="0" r="0" b="0"/>
                <wp:wrapNone/>
                <wp:docPr id="96" name="CuadroTexto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878CBA-7420-44AE-9018-60801E417E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9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1768B7" w14:textId="77777777" w:rsidR="005C2CA7" w:rsidRPr="005C2CA7" w:rsidRDefault="005C2CA7" w:rsidP="005C2CA7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6"/>
                                <w:szCs w:val="24"/>
                              </w:rPr>
                              <w:t>REGLETA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8DF28" id="CuadroTexto 95" o:spid="_x0000_s1030" type="#_x0000_t202" style="position:absolute;margin-left:427.9pt;margin-top:160.9pt;width:70.35pt;height:24.2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" filled="f" stroked="f">
                <v:textbox style="mso-fit-shape-to-text:t">
                  <w:txbxContent>
                    <w:p w14:paraId="271768B7" w14:textId="77777777" w:rsidR="005C2CA7" w:rsidRPr="005C2CA7" w:rsidRDefault="005C2CA7" w:rsidP="005C2CA7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5C2CA7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6"/>
                          <w:szCs w:val="24"/>
                        </w:rPr>
                        <w:t>REGLETA</w:t>
                      </w:r>
                    </w:p>
                  </w:txbxContent>
                </v:textbox>
              </v:shape>
            </w:pict>
          </mc:Fallback>
        </mc:AlternateContent>
      </w:r>
      <w:r w:rsidRPr="005C2CA7">
        <w:rPr>
          <w:noProof/>
        </w:rPr>
        <w:drawing>
          <wp:anchor distT="0" distB="0" distL="114300" distR="114300" simplePos="0" relativeHeight="251699200" behindDoc="1" locked="0" layoutInCell="1" allowOverlap="1" wp14:anchorId="5B4EA516" wp14:editId="69F94529">
            <wp:simplePos x="0" y="0"/>
            <wp:positionH relativeFrom="column">
              <wp:posOffset>4490085</wp:posOffset>
            </wp:positionH>
            <wp:positionV relativeFrom="paragraph">
              <wp:posOffset>1700694</wp:posOffset>
            </wp:positionV>
            <wp:extent cx="247195" cy="244444"/>
            <wp:effectExtent l="0" t="0" r="635" b="3810"/>
            <wp:wrapNone/>
            <wp:docPr id="62" name="Picture 6" descr="INVERSOR DE CORRIENTE » Qué es, Para qué sirve - Cumbre Pueblos">
              <a:extLst xmlns:a="http://schemas.openxmlformats.org/drawingml/2006/main">
                <a:ext uri="{FF2B5EF4-FFF2-40B4-BE49-F238E27FC236}">
                  <a16:creationId xmlns:a16="http://schemas.microsoft.com/office/drawing/2014/main" id="{1D3DCE90-454F-4E62-A7AF-23CC64593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" descr="INVERSOR DE CORRIENTE » Qué es, Para qué sirve - Cumbre Pueblos">
                      <a:extLst>
                        <a:ext uri="{FF2B5EF4-FFF2-40B4-BE49-F238E27FC236}">
                          <a16:creationId xmlns:a16="http://schemas.microsoft.com/office/drawing/2014/main" id="{1D3DCE90-454F-4E62-A7AF-23CC64593F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4157" r="54044" b="26388"/>
                    <a:stretch/>
                  </pic:blipFill>
                  <pic:spPr bwMode="auto">
                    <a:xfrm>
                      <a:off x="0" y="0"/>
                      <a:ext cx="247195" cy="24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CA7">
        <w:rPr>
          <w:noProof/>
        </w:rPr>
        <w:drawing>
          <wp:anchor distT="0" distB="0" distL="114300" distR="114300" simplePos="0" relativeHeight="251700224" behindDoc="1" locked="0" layoutInCell="1" allowOverlap="1" wp14:anchorId="003BCAFB" wp14:editId="1E947F11">
            <wp:simplePos x="0" y="0"/>
            <wp:positionH relativeFrom="column">
              <wp:posOffset>4576528</wp:posOffset>
            </wp:positionH>
            <wp:positionV relativeFrom="paragraph">
              <wp:posOffset>1934799</wp:posOffset>
            </wp:positionV>
            <wp:extent cx="226336" cy="228513"/>
            <wp:effectExtent l="0" t="0" r="2540" b="635"/>
            <wp:wrapNone/>
            <wp:docPr id="1030" name="Picture 6" descr="INVERSOR DE CORRIENTE » Qué es, Para qué sirve - Cumbre Pueblos">
              <a:extLst xmlns:a="http://schemas.openxmlformats.org/drawingml/2006/main">
                <a:ext uri="{FF2B5EF4-FFF2-40B4-BE49-F238E27FC236}">
                  <a16:creationId xmlns:a16="http://schemas.microsoft.com/office/drawing/2014/main" id="{6844E79F-A177-41F7-BC46-4A23B983E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NVERSOR DE CORRIENTE » Qué es, Para qué sirve - Cumbre Pueblos">
                      <a:extLst>
                        <a:ext uri="{FF2B5EF4-FFF2-40B4-BE49-F238E27FC236}">
                          <a16:creationId xmlns:a16="http://schemas.microsoft.com/office/drawing/2014/main" id="{6844E79F-A177-41F7-BC46-4A23B983EC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6" t="14157" r="7696" b="26388"/>
                    <a:stretch/>
                  </pic:blipFill>
                  <pic:spPr bwMode="auto">
                    <a:xfrm>
                      <a:off x="0" y="0"/>
                      <a:ext cx="230210" cy="23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3AAC8" wp14:editId="0DF73549">
                <wp:simplePos x="0" y="0"/>
                <wp:positionH relativeFrom="column">
                  <wp:posOffset>2951430</wp:posOffset>
                </wp:positionH>
                <wp:positionV relativeFrom="paragraph">
                  <wp:posOffset>1913613</wp:posOffset>
                </wp:positionV>
                <wp:extent cx="247650" cy="117695"/>
                <wp:effectExtent l="0" t="0" r="38100" b="92075"/>
                <wp:wrapNone/>
                <wp:docPr id="36" name="Conector: angul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769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31EC" id="Conector: angular 36" o:spid="_x0000_s1026" type="#_x0000_t34" style="position:absolute;margin-left:232.4pt;margin-top:150.7pt;width:19.5pt;height: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" strokecolor="#99cb38 [32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A2F4C9B" wp14:editId="6212E88B">
                <wp:simplePos x="0" y="0"/>
                <wp:positionH relativeFrom="column">
                  <wp:posOffset>3140710</wp:posOffset>
                </wp:positionH>
                <wp:positionV relativeFrom="paragraph">
                  <wp:posOffset>1699260</wp:posOffset>
                </wp:positionV>
                <wp:extent cx="2360930" cy="14046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DA495" w14:textId="72381B1D" w:rsidR="005C2CA7" w:rsidRPr="005C2CA7" w:rsidRDefault="005C2CA7" w:rsidP="005C2CA7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5C2CA7">
                              <w:rPr>
                                <w:b/>
                                <w:bCs/>
                              </w:rPr>
                              <w:t>CORRIENTE ALTERNA</w:t>
                            </w:r>
                          </w:p>
                          <w:p w14:paraId="6D7510F5" w14:textId="771BA838" w:rsidR="005C2CA7" w:rsidRPr="005C2CA7" w:rsidRDefault="005C2CA7" w:rsidP="005C2CA7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5C2CA7">
                              <w:rPr>
                                <w:b/>
                                <w:bCs/>
                              </w:rPr>
                              <w:t>CORRIENTE CONTINUA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F4C9B" id="Cuadro de texto 2" o:spid="_x0000_s1031" type="#_x0000_t202" style="position:absolute;margin-left:247.3pt;margin-top:133.8pt;width:185.9pt;height:110.6pt;z-index:-251618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" filled="f" stroked="f">
                <v:textbox style="mso-fit-shape-to-text:t">
                  <w:txbxContent>
                    <w:p w14:paraId="633DA495" w14:textId="72381B1D" w:rsidR="005C2CA7" w:rsidRPr="005C2CA7" w:rsidRDefault="005C2CA7" w:rsidP="005C2CA7">
                      <w:pPr>
                        <w:spacing w:line="276" w:lineRule="auto"/>
                        <w:rPr>
                          <w:b/>
                          <w:bCs/>
                        </w:rPr>
                      </w:pPr>
                      <w:r w:rsidRPr="005C2CA7">
                        <w:rPr>
                          <w:b/>
                          <w:bCs/>
                        </w:rPr>
                        <w:t>CORRIENTE ALTERNA</w:t>
                      </w:r>
                    </w:p>
                    <w:p w14:paraId="6D7510F5" w14:textId="771BA838" w:rsidR="005C2CA7" w:rsidRPr="005C2CA7" w:rsidRDefault="005C2CA7" w:rsidP="005C2CA7">
                      <w:pPr>
                        <w:spacing w:line="276" w:lineRule="auto"/>
                        <w:rPr>
                          <w:b/>
                          <w:bCs/>
                        </w:rPr>
                      </w:pPr>
                      <w:r w:rsidRPr="005C2CA7">
                        <w:rPr>
                          <w:b/>
                          <w:bCs/>
                        </w:rPr>
                        <w:t>CORRIENTE CONTINUA</w:t>
                      </w:r>
                    </w:p>
                  </w:txbxContent>
                </v:textbox>
              </v:shape>
            </w:pict>
          </mc:Fallback>
        </mc:AlternateContent>
      </w:r>
      <w:r w:rsidR="003F6FCE">
        <w:t>COMPONENTES DE UN CIRCUITO ELÉCTRICO</w:t>
      </w:r>
    </w:p>
    <w:tbl>
      <w:tblPr>
        <w:tblStyle w:val="Tablaconcuadrcula5oscura-nfasis1"/>
        <w:tblW w:w="0" w:type="auto"/>
        <w:tblLook w:val="0420" w:firstRow="1" w:lastRow="0" w:firstColumn="0" w:lastColumn="0" w:noHBand="0" w:noVBand="1"/>
      </w:tblPr>
      <w:tblGrid>
        <w:gridCol w:w="2689"/>
        <w:gridCol w:w="1984"/>
      </w:tblGrid>
      <w:tr w:rsidR="003F6FCE" w14:paraId="4229BC96" w14:textId="77777777" w:rsidTr="005C2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  <w:gridSpan w:val="2"/>
          </w:tcPr>
          <w:p w14:paraId="44FD3D69" w14:textId="3E668A9B" w:rsidR="003F6FCE" w:rsidRDefault="003F6FCE" w:rsidP="003F6FCE">
            <w:pPr>
              <w:jc w:val="center"/>
            </w:pPr>
            <w:r>
              <w:t>GENERADORES</w:t>
            </w:r>
          </w:p>
        </w:tc>
      </w:tr>
      <w:tr w:rsidR="003F6FCE" w14:paraId="0E5CD009" w14:textId="77777777" w:rsidTr="005C2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56349F5B" w14:textId="2B0E664E" w:rsidR="003F6FCE" w:rsidRPr="005C2CA7" w:rsidRDefault="005C2CA7" w:rsidP="003F6FCE">
            <w:pPr>
              <w:rPr>
                <w:u w:val="thick" w:color="99CB38" w:themeColor="accent1"/>
              </w:rPr>
            </w:pPr>
            <w:r w:rsidRPr="003F6FCE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3BD239A" wp14:editId="1E0DAAF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-281305</wp:posOffset>
                      </wp:positionV>
                      <wp:extent cx="409575" cy="140462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84952" w14:textId="40309878" w:rsidR="003F6FCE" w:rsidRPr="003F6FCE" w:rsidRDefault="003F6FCE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F6FC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BD239A" id="_x0000_s1032" type="#_x0000_t202" style="position:absolute;margin-left:56.6pt;margin-top:-22.15pt;width:32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" filled="f" stroked="f">
                      <v:textbox style="mso-fit-shape-to-text:t">
                        <w:txbxContent>
                          <w:p w14:paraId="1D384952" w14:textId="40309878" w:rsidR="003F6FCE" w:rsidRPr="003F6FCE" w:rsidRDefault="003F6FC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F6FC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FCE" w:rsidRPr="005C2CA7">
              <w:rPr>
                <w:b/>
                <w:bCs/>
                <w:u w:val="thick" w:color="99CB38" w:themeColor="accent1"/>
              </w:rPr>
              <w:t>Pila</w:t>
            </w:r>
          </w:p>
        </w:tc>
        <w:tc>
          <w:tcPr>
            <w:tcW w:w="1984" w:type="dxa"/>
          </w:tcPr>
          <w:p w14:paraId="3BD2503C" w14:textId="00F793C8" w:rsidR="003F6FCE" w:rsidRDefault="005C2CA7" w:rsidP="003F6FCE">
            <w:r w:rsidRPr="005C2CA7">
              <w:rPr>
                <w:b/>
                <w:bCs/>
                <w:noProof/>
                <w:u w:val="thick" w:color="99CB38" w:themeColor="accent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03D5E1A" wp14:editId="04BEFFA4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61595</wp:posOffset>
                      </wp:positionV>
                      <wp:extent cx="358775" cy="276860"/>
                      <wp:effectExtent l="0" t="0" r="0" b="0"/>
                      <wp:wrapNone/>
                      <wp:docPr id="39" name="CuadroTexto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A3ED46-40F4-438A-A930-33AA38BC5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77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E84029" w14:textId="77777777" w:rsidR="005C2CA7" w:rsidRPr="005C2CA7" w:rsidRDefault="005C2CA7" w:rsidP="005C2CA7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5C2CA7">
                                    <w:rPr>
                                      <w:rFonts w:ascii="Titillium Web Light" w:eastAsia="Arial" w:hAnsi="Titillium Web Light" w:cs="Arial"/>
                                      <w:color w:val="000000" w:themeColor="text1"/>
                                    </w:rPr>
                                    <w:t>9V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3D5E1A" id="CuadroTexto 38" o:spid="_x0000_s1033" type="#_x0000_t202" style="position:absolute;margin-left:39.15pt;margin-top:4.85pt;width:28.25pt;height:21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" filled="f" stroked="f">
                      <v:textbox style="mso-fit-shape-to-text:t">
                        <w:txbxContent>
                          <w:p w14:paraId="2DE84029" w14:textId="77777777" w:rsidR="005C2CA7" w:rsidRPr="005C2CA7" w:rsidRDefault="005C2CA7" w:rsidP="005C2CA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color w:val="000000" w:themeColor="text1"/>
                              </w:rPr>
                              <w:t>9V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2CA7">
              <w:rPr>
                <w:b/>
                <w:bCs/>
                <w:noProof/>
                <w:u w:val="thick" w:color="99CB38" w:themeColor="accent1"/>
              </w:rPr>
              <w:drawing>
                <wp:anchor distT="0" distB="0" distL="114300" distR="114300" simplePos="0" relativeHeight="251686912" behindDoc="0" locked="0" layoutInCell="1" allowOverlap="1" wp14:anchorId="016C915E" wp14:editId="7EA5DD1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952500" cy="558800"/>
                  <wp:effectExtent l="0" t="0" r="0" b="0"/>
                  <wp:wrapSquare wrapText="bothSides"/>
                  <wp:docPr id="1028" name="Picture 4" descr="Fermat's Library en Twitter: &quot;The battery symbol was inspired by the looks  of voltaic batteries from the early 19th century. https://t.co/EXi21UJQGl&quot;  / Twit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B362B7-3A01-4818-A404-88F7DD7045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ermat's Library en Twitter: &quot;The battery symbol was inspired by the looks  of voltaic batteries from the early 19th century. https://t.co/EXi21UJQGl&quot;  / Twitter">
                            <a:extLst>
                              <a:ext uri="{FF2B5EF4-FFF2-40B4-BE49-F238E27FC236}">
                                <a16:creationId xmlns:a16="http://schemas.microsoft.com/office/drawing/2014/main" id="{7EB362B7-3A01-4818-A404-88F7DD7045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360" b="91626" l="8092" r="89595">
                                        <a14:foregroundMark x1="56069" y1="52217" x2="56069" y2="52217"/>
                                        <a14:foregroundMark x1="62717" y1="66502" x2="62717" y2="66502"/>
                                        <a14:foregroundMark x1="34393" y1="67980" x2="34393" y2="67980"/>
                                        <a14:foregroundMark x1="42775" y1="92118" x2="42775" y2="92118"/>
                                        <a14:foregroundMark x1="8092" y1="52217" x2="8092" y2="52217"/>
                                        <a14:foregroundMark x1="34971" y1="66502" x2="34971" y2="66502"/>
                                        <a14:backgroundMark x1="7225" y1="52709" x2="7225" y2="52709"/>
                                        <a14:backgroundMark x1="7803" y1="52709" x2="7803" y2="52709"/>
                                        <a14:backgroundMark x1="34682" y1="67980" x2="34682" y2="679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6FCE" w14:paraId="336769EA" w14:textId="77777777" w:rsidTr="005C2CA7">
        <w:tc>
          <w:tcPr>
            <w:tcW w:w="2689" w:type="dxa"/>
          </w:tcPr>
          <w:p w14:paraId="19A5B2A1" w14:textId="471A258F" w:rsidR="003F6FCE" w:rsidRPr="005C2CA7" w:rsidRDefault="005C2CA7" w:rsidP="003F6FCE">
            <w:pPr>
              <w:rPr>
                <w:b/>
                <w:bCs/>
                <w:u w:val="thick" w:color="99CB38" w:themeColor="accent1"/>
              </w:rPr>
            </w:pPr>
            <w:r w:rsidRPr="005C2CA7">
              <w:rPr>
                <w:b/>
                <w:bCs/>
                <w:u w:val="thick" w:color="99CB38" w:themeColor="accent1"/>
              </w:rPr>
              <w:t>Batería</w:t>
            </w:r>
          </w:p>
        </w:tc>
        <w:tc>
          <w:tcPr>
            <w:tcW w:w="1984" w:type="dxa"/>
          </w:tcPr>
          <w:p w14:paraId="04C2774D" w14:textId="2922E2E2" w:rsidR="003F6FCE" w:rsidRDefault="005C2CA7" w:rsidP="003F6F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435D1E" wp14:editId="29946B03">
                      <wp:simplePos x="0" y="0"/>
                      <wp:positionH relativeFrom="column">
                        <wp:posOffset>1172160</wp:posOffset>
                      </wp:positionH>
                      <wp:positionV relativeFrom="paragraph">
                        <wp:posOffset>597151</wp:posOffset>
                      </wp:positionV>
                      <wp:extent cx="247650" cy="85166"/>
                      <wp:effectExtent l="0" t="76200" r="0" b="29210"/>
                      <wp:wrapNone/>
                      <wp:docPr id="35" name="Conector: angul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" cy="85166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8FC65" id="Conector: angular 35" o:spid="_x0000_s1026" type="#_x0000_t34" style="position:absolute;margin-left:92.3pt;margin-top:47pt;width:19.5pt;height:6.7pt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" strokecolor="#99cb38 [3204]" strokeweight="1.5pt">
                      <v:stroke endarrow="block"/>
                    </v:shape>
                  </w:pict>
                </mc:Fallback>
              </mc:AlternateContent>
            </w:r>
            <w:r w:rsidRPr="005C2CA7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BCE1641" wp14:editId="3C1EC73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-128270</wp:posOffset>
                  </wp:positionV>
                  <wp:extent cx="463550" cy="726440"/>
                  <wp:effectExtent l="0" t="0" r="0" b="0"/>
                  <wp:wrapSquare wrapText="bothSides"/>
                  <wp:docPr id="1026" name="Picture 2" descr="Pila eléctrica - Wikipedia, la enciclopedia lib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1C6F0C-78C9-4537-80A1-910870E4B8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la eléctrica - Wikipedia, la enciclopedia libre">
                            <a:extLst>
                              <a:ext uri="{FF2B5EF4-FFF2-40B4-BE49-F238E27FC236}">
                                <a16:creationId xmlns:a16="http://schemas.microsoft.com/office/drawing/2014/main" id="{A21C6F0C-78C9-4537-80A1-910870E4B8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3550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6FCE" w14:paraId="5840A682" w14:textId="77777777" w:rsidTr="005C2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</w:tcPr>
          <w:p w14:paraId="0505BD6F" w14:textId="6C55ACA7" w:rsidR="005C2CA7" w:rsidRDefault="005C2CA7" w:rsidP="003F6FCE">
            <w:pPr>
              <w:rPr>
                <w:b/>
                <w:bCs/>
                <w:u w:val="thick" w:color="99CB38" w:themeColor="accent1"/>
              </w:rPr>
            </w:pPr>
            <w:r w:rsidRPr="005C2CA7">
              <w:rPr>
                <w:b/>
                <w:bCs/>
                <w:u w:val="thick" w:color="99CB38" w:themeColor="accent1"/>
              </w:rPr>
              <w:t>Fuente de alimentación</w:t>
            </w:r>
          </w:p>
          <w:p w14:paraId="2156FE8A" w14:textId="79E5EEC4" w:rsidR="003F6FCE" w:rsidRPr="005C2CA7" w:rsidRDefault="005C2CA7" w:rsidP="003F6FCE">
            <w:r>
              <w:t xml:space="preserve">Regula la </w:t>
            </w:r>
            <w:r>
              <w:rPr>
                <w:u w:val="single"/>
              </w:rPr>
              <w:t>energía</w:t>
            </w:r>
            <w:r>
              <w:t xml:space="preserve"> que llega</w:t>
            </w:r>
          </w:p>
        </w:tc>
        <w:tc>
          <w:tcPr>
            <w:tcW w:w="1984" w:type="dxa"/>
          </w:tcPr>
          <w:p w14:paraId="216FC761" w14:textId="15EBBD87" w:rsidR="003F6FCE" w:rsidRDefault="005C2CA7" w:rsidP="003F6FCE"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27456B" wp14:editId="204F684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495300" cy="357822"/>
                      <wp:effectExtent l="0" t="38100" r="57150" b="23495"/>
                      <wp:wrapNone/>
                      <wp:docPr id="41" name="Conector recto de flecha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2A5507-6958-4E7B-918D-CE400D70E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3578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AB97D" id="Conector recto de flecha 40" o:spid="_x0000_s1026" type="#_x0000_t32" style="position:absolute;margin-left:7pt;margin-top:5.8pt;width:39pt;height:28.1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Pr="005C2CA7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BB9CBBE" wp14:editId="700B056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838200" cy="491490"/>
                  <wp:effectExtent l="0" t="0" r="0" b="3810"/>
                  <wp:wrapSquare wrapText="bothSides"/>
                  <wp:docPr id="34" name="Picture 4" descr="Fermat's Library en Twitter: &quot;The battery symbol was inspired by the looks  of voltaic batteries from the early 19th century. https://t.co/EXi21UJQGl&quot;  / Twit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998C1E-DD83-4E04-837D-36FAD085E3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" descr="Fermat's Library en Twitter: &quot;The battery symbol was inspired by the looks  of voltaic batteries from the early 19th century. https://t.co/EXi21UJQGl&quot;  / Twitter">
                            <a:extLst>
                              <a:ext uri="{FF2B5EF4-FFF2-40B4-BE49-F238E27FC236}">
                                <a16:creationId xmlns:a16="http://schemas.microsoft.com/office/drawing/2014/main" id="{0A998C1E-DD83-4E04-837D-36FAD085E3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360" b="91626" l="8092" r="89595">
                                        <a14:foregroundMark x1="56069" y1="52217" x2="56069" y2="52217"/>
                                        <a14:foregroundMark x1="62717" y1="66502" x2="62717" y2="66502"/>
                                        <a14:foregroundMark x1="34393" y1="67980" x2="34393" y2="67980"/>
                                        <a14:foregroundMark x1="42775" y1="92118" x2="42775" y2="92118"/>
                                        <a14:foregroundMark x1="8092" y1="52217" x2="8092" y2="52217"/>
                                        <a14:foregroundMark x1="34971" y1="66502" x2="34971" y2="66502"/>
                                        <a14:backgroundMark x1="7225" y1="52709" x2="7225" y2="52709"/>
                                        <a14:backgroundMark x1="7803" y1="52709" x2="7803" y2="52709"/>
                                        <a14:backgroundMark x1="34682" y1="67980" x2="34682" y2="679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78CCCDF" w14:textId="733CADE2" w:rsidR="003F6FCE" w:rsidRDefault="005C2CA7" w:rsidP="003F6FCE">
      <w:r w:rsidRPr="005C2CA7">
        <w:rPr>
          <w:noProof/>
        </w:rPr>
        <w:drawing>
          <wp:anchor distT="0" distB="0" distL="114300" distR="114300" simplePos="0" relativeHeight="251721728" behindDoc="0" locked="0" layoutInCell="1" allowOverlap="1" wp14:anchorId="03F08CFD" wp14:editId="3D4B0ECF">
            <wp:simplePos x="0" y="0"/>
            <wp:positionH relativeFrom="column">
              <wp:posOffset>5190490</wp:posOffset>
            </wp:positionH>
            <wp:positionV relativeFrom="paragraph">
              <wp:posOffset>85090</wp:posOffset>
            </wp:positionV>
            <wp:extent cx="1156335" cy="934085"/>
            <wp:effectExtent l="0" t="0" r="5715" b="0"/>
            <wp:wrapNone/>
            <wp:docPr id="2050" name="Picture 2" descr="armario Paja Citar conectores de cable retrasar Diligencia nosotros">
              <a:extLst xmlns:a="http://schemas.openxmlformats.org/drawingml/2006/main">
                <a:ext uri="{FF2B5EF4-FFF2-40B4-BE49-F238E27FC236}">
                  <a16:creationId xmlns:a16="http://schemas.microsoft.com/office/drawing/2014/main" id="{F8357976-3098-4077-8CA9-0643FFD74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rmario Paja Citar conectores de cable retrasar Diligencia nosotros">
                      <a:extLst>
                        <a:ext uri="{FF2B5EF4-FFF2-40B4-BE49-F238E27FC236}">
                          <a16:creationId xmlns:a16="http://schemas.microsoft.com/office/drawing/2014/main" id="{F8357976-3098-4077-8CA9-0643FFD74B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4" r="68037" b="27073"/>
                    <a:stretch/>
                  </pic:blipFill>
                  <pic:spPr bwMode="auto">
                    <a:xfrm>
                      <a:off x="0" y="0"/>
                      <a:ext cx="1156335" cy="9340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7CCE5B" wp14:editId="74A6C7C7">
                <wp:simplePos x="0" y="0"/>
                <wp:positionH relativeFrom="column">
                  <wp:posOffset>5046345</wp:posOffset>
                </wp:positionH>
                <wp:positionV relativeFrom="paragraph">
                  <wp:posOffset>224790</wp:posOffset>
                </wp:positionV>
                <wp:extent cx="403860" cy="284480"/>
                <wp:effectExtent l="0" t="0" r="34290" b="20320"/>
                <wp:wrapNone/>
                <wp:docPr id="46" name="Conector recto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6B41F2-CD2A-43BD-976C-BCFAD8C049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860" cy="2844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6C067" id="Conector recto 4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17.7pt" to="429.1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" strokecolor="#00b0f0" strokeweight="1pt">
                <v:stroke joinstyle="miter"/>
                <o:lock v:ext="edit" shapetype="f"/>
              </v:lin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9806C2" wp14:editId="7349E36D">
                <wp:simplePos x="0" y="0"/>
                <wp:positionH relativeFrom="column">
                  <wp:posOffset>5872480</wp:posOffset>
                </wp:positionH>
                <wp:positionV relativeFrom="paragraph">
                  <wp:posOffset>791845</wp:posOffset>
                </wp:positionV>
                <wp:extent cx="403860" cy="284480"/>
                <wp:effectExtent l="0" t="0" r="34290" b="20320"/>
                <wp:wrapNone/>
                <wp:docPr id="58" name="Conector recto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926049-925E-4BA0-9731-14FC5EE4C5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3860" cy="2844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C01EB" id="Conector recto 5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62.35pt" to="494.2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" strokecolor="red" strokeweight="1pt">
                <v:stroke joinstyle="miter"/>
                <o:lock v:ext="edit" shapetype="f"/>
              </v:lin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9A3B7A" wp14:editId="4B4A0FB8">
                <wp:simplePos x="0" y="0"/>
                <wp:positionH relativeFrom="column">
                  <wp:posOffset>5448935</wp:posOffset>
                </wp:positionH>
                <wp:positionV relativeFrom="paragraph">
                  <wp:posOffset>509905</wp:posOffset>
                </wp:positionV>
                <wp:extent cx="241300" cy="160020"/>
                <wp:effectExtent l="0" t="0" r="25400" b="30480"/>
                <wp:wrapNone/>
                <wp:docPr id="97" name="Conector recto 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4359A-6887-4ACF-8417-F61702B0325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300" cy="1600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CF6A2" id="Conector recto 9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05pt,40.15pt" to="448.0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" strokecolor="#00b0f0" strokeweight="1pt">
                <v:stroke dashstyle="dash" joinstyle="miter"/>
                <o:lock v:ext="edit" shapetype="f"/>
              </v:lin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E4F147" wp14:editId="26E571C3">
                <wp:simplePos x="0" y="0"/>
                <wp:positionH relativeFrom="column">
                  <wp:posOffset>5690343</wp:posOffset>
                </wp:positionH>
                <wp:positionV relativeFrom="paragraph">
                  <wp:posOffset>669194</wp:posOffset>
                </wp:positionV>
                <wp:extent cx="159005" cy="110567"/>
                <wp:effectExtent l="0" t="0" r="31750" b="22860"/>
                <wp:wrapNone/>
                <wp:docPr id="99" name="Conector recto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FE6266-EFF7-4935-8F2E-E7FBCA8540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005" cy="11056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210D7" id="Conector recto 9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05pt,52.7pt" to="460.5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" strokecolor="red" strokeweight="1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8D6B86" wp14:editId="1DA997A8">
                <wp:simplePos x="0" y="0"/>
                <wp:positionH relativeFrom="column">
                  <wp:posOffset>4741377</wp:posOffset>
                </wp:positionH>
                <wp:positionV relativeFrom="paragraph">
                  <wp:posOffset>520245</wp:posOffset>
                </wp:positionV>
                <wp:extent cx="305076" cy="0"/>
                <wp:effectExtent l="0" t="76200" r="19050" b="952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0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1DC0D" id="Conector recto de flecha 61" o:spid="_x0000_s1026" type="#_x0000_t32" style="position:absolute;margin-left:373.35pt;margin-top:40.95pt;width:24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" strokecolor="#99cb38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2E4EA5" wp14:editId="0E2BD968">
                <wp:simplePos x="0" y="0"/>
                <wp:positionH relativeFrom="column">
                  <wp:posOffset>3864634</wp:posOffset>
                </wp:positionH>
                <wp:positionV relativeFrom="paragraph">
                  <wp:posOffset>75158</wp:posOffset>
                </wp:positionV>
                <wp:extent cx="448574" cy="895350"/>
                <wp:effectExtent l="0" t="0" r="27940" b="190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574" cy="8953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9B41D" id="Conector recto 60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3pt,5.9pt" to="339.6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" strokecolor="#99cb38 [3204]" strokeweight="1.5pt">
                <v:stroke dashstyle="dash" joinstyle="miter"/>
              </v:line>
            </w:pict>
          </mc:Fallback>
        </mc:AlternateContent>
      </w:r>
      <w:r w:rsidRPr="005C2CA7">
        <w:rPr>
          <w:noProof/>
        </w:rPr>
        <w:drawing>
          <wp:anchor distT="0" distB="0" distL="114300" distR="114300" simplePos="0" relativeHeight="251712512" behindDoc="0" locked="0" layoutInCell="1" allowOverlap="1" wp14:anchorId="02EE40FC" wp14:editId="4340284C">
            <wp:simplePos x="0" y="0"/>
            <wp:positionH relativeFrom="column">
              <wp:posOffset>3913517</wp:posOffset>
            </wp:positionH>
            <wp:positionV relativeFrom="paragraph">
              <wp:posOffset>88421</wp:posOffset>
            </wp:positionV>
            <wp:extent cx="1236980" cy="890270"/>
            <wp:effectExtent l="0" t="0" r="1270" b="5080"/>
            <wp:wrapNone/>
            <wp:docPr id="29" name="Imagen 28">
              <a:extLst xmlns:a="http://schemas.openxmlformats.org/drawingml/2006/main">
                <a:ext uri="{FF2B5EF4-FFF2-40B4-BE49-F238E27FC236}">
                  <a16:creationId xmlns:a16="http://schemas.microsoft.com/office/drawing/2014/main" id="{3BE67114-5186-4BC7-A07C-E67B089B6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8">
                      <a:extLst>
                        <a:ext uri="{FF2B5EF4-FFF2-40B4-BE49-F238E27FC236}">
                          <a16:creationId xmlns:a16="http://schemas.microsoft.com/office/drawing/2014/main" id="{3BE67114-5186-4BC7-A07C-E67B089B6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33FB8E" wp14:editId="0F56CA52">
                <wp:simplePos x="0" y="0"/>
                <wp:positionH relativeFrom="column">
                  <wp:posOffset>5046980</wp:posOffset>
                </wp:positionH>
                <wp:positionV relativeFrom="paragraph">
                  <wp:posOffset>721995</wp:posOffset>
                </wp:positionV>
                <wp:extent cx="384810" cy="1270"/>
                <wp:effectExtent l="0" t="133350" r="0" b="132080"/>
                <wp:wrapNone/>
                <wp:docPr id="53" name="Conector recto de flecha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9151AE-010C-411F-8F63-3596C07CD0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4810" cy="1270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1DD3D" id="Conector recto de flecha 52" o:spid="_x0000_s1026" type="#_x0000_t32" style="position:absolute;margin-left:397.4pt;margin-top:56.85pt;width:30.3pt;height:.1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" strokecolor="white [3212]" strokeweight="2.25pt">
                <v:stroke endarrow="open"/>
                <o:lock v:ext="edit" shapetype="f"/>
              </v:shape>
            </w:pict>
          </mc:Fallback>
        </mc:AlternateContent>
      </w:r>
      <w:r w:rsidRPr="005C2CA7">
        <w:rPr>
          <w:noProof/>
        </w:rPr>
        <w:drawing>
          <wp:anchor distT="0" distB="0" distL="114300" distR="114300" simplePos="0" relativeHeight="251706368" behindDoc="0" locked="0" layoutInCell="1" allowOverlap="1" wp14:anchorId="28CA13DB" wp14:editId="0F9C760C">
            <wp:simplePos x="0" y="0"/>
            <wp:positionH relativeFrom="column">
              <wp:posOffset>3035935</wp:posOffset>
            </wp:positionH>
            <wp:positionV relativeFrom="paragraph">
              <wp:posOffset>78740</wp:posOffset>
            </wp:positionV>
            <wp:extent cx="1019175" cy="895350"/>
            <wp:effectExtent l="0" t="0" r="9525" b="0"/>
            <wp:wrapNone/>
            <wp:docPr id="28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DBE5486A-DB4E-44CB-A8D7-5621B5604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7">
                      <a:extLst>
                        <a:ext uri="{FF2B5EF4-FFF2-40B4-BE49-F238E27FC236}">
                          <a16:creationId xmlns:a16="http://schemas.microsoft.com/office/drawing/2014/main" id="{DBE5486A-DB4E-44CB-A8D7-5621B5604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0DDB0C" wp14:editId="00695E10">
                <wp:simplePos x="0" y="0"/>
                <wp:positionH relativeFrom="column">
                  <wp:posOffset>3630930</wp:posOffset>
                </wp:positionH>
                <wp:positionV relativeFrom="paragraph">
                  <wp:posOffset>116205</wp:posOffset>
                </wp:positionV>
                <wp:extent cx="0" cy="401955"/>
                <wp:effectExtent l="95250" t="0" r="114300" b="55245"/>
                <wp:wrapNone/>
                <wp:docPr id="21" name="Conector recto de flecha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E9E3E5-86A7-4AEB-AE37-69ED2437EA6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42B10" id="Conector recto de flecha 20" o:spid="_x0000_s1026" type="#_x0000_t32" style="position:absolute;margin-left:285.9pt;margin-top:9.15pt;width:0;height:3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7BF22C" wp14:editId="654A4C06">
                <wp:simplePos x="0" y="0"/>
                <wp:positionH relativeFrom="column">
                  <wp:posOffset>3035935</wp:posOffset>
                </wp:positionH>
                <wp:positionV relativeFrom="paragraph">
                  <wp:posOffset>727710</wp:posOffset>
                </wp:positionV>
                <wp:extent cx="460375" cy="0"/>
                <wp:effectExtent l="0" t="76200" r="15875" b="114300"/>
                <wp:wrapNone/>
                <wp:docPr id="45" name="Conector recto de flecha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16F72E-F265-4EFE-AC9D-B00308F00BA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38466" id="Conector recto de flecha 44" o:spid="_x0000_s1026" type="#_x0000_t32" style="position:absolute;margin-left:239.05pt;margin-top:57.3pt;width:36.2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" strokecolor="#00b0f0" strokeweight="1pt">
                <v:stroke endarrow="open" joinstyle="miter"/>
                <o:lock v:ext="edit" shapetype="f"/>
              </v:shap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D54123" wp14:editId="6E537591">
                <wp:simplePos x="0" y="0"/>
                <wp:positionH relativeFrom="column">
                  <wp:posOffset>3594100</wp:posOffset>
                </wp:positionH>
                <wp:positionV relativeFrom="paragraph">
                  <wp:posOffset>727710</wp:posOffset>
                </wp:positionV>
                <wp:extent cx="460375" cy="0"/>
                <wp:effectExtent l="0" t="76200" r="15875" b="114300"/>
                <wp:wrapNone/>
                <wp:docPr id="51" name="Conector recto de flecha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3987A4-CD71-414A-B690-7F55BC16AFE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70D59" id="Conector recto de flecha 50" o:spid="_x0000_s1026" type="#_x0000_t32" style="position:absolute;margin-left:283pt;margin-top:57.3pt;width:36.2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" strokecolor="#00b0f0" strokeweight="1pt">
                <v:stroke endarrow="open" joinstyle="miter"/>
                <o:lock v:ext="edit" shapetype="f"/>
              </v:shape>
            </w:pict>
          </mc:Fallback>
        </mc:AlternateContent>
      </w:r>
      <w:r w:rsidRPr="005C2CA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C67BE1" wp14:editId="12D23FC7">
                <wp:simplePos x="0" y="0"/>
                <wp:positionH relativeFrom="column">
                  <wp:posOffset>3637209</wp:posOffset>
                </wp:positionH>
                <wp:positionV relativeFrom="paragraph">
                  <wp:posOffset>576508</wp:posOffset>
                </wp:positionV>
                <wp:extent cx="0" cy="402057"/>
                <wp:effectExtent l="95250" t="0" r="114300" b="55245"/>
                <wp:wrapNone/>
                <wp:docPr id="59" name="Conector recto de flech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20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37F73" id="Conector recto de flecha 51" o:spid="_x0000_s1026" type="#_x0000_t32" style="position:absolute;margin-left:286.4pt;margin-top:45.4pt;width:0;height:31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</w:p>
    <w:tbl>
      <w:tblPr>
        <w:tblStyle w:val="Tablaconcuadrcula5oscura-nfasis1"/>
        <w:tblW w:w="0" w:type="auto"/>
        <w:tblLook w:val="0420" w:firstRow="1" w:lastRow="0" w:firstColumn="0" w:lastColumn="0" w:noHBand="0" w:noVBand="1"/>
      </w:tblPr>
      <w:tblGrid>
        <w:gridCol w:w="3149"/>
        <w:gridCol w:w="1524"/>
      </w:tblGrid>
      <w:tr w:rsidR="005C2CA7" w14:paraId="585897FE" w14:textId="77777777" w:rsidTr="005C2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tcW w:w="4673" w:type="dxa"/>
            <w:gridSpan w:val="2"/>
          </w:tcPr>
          <w:p w14:paraId="21A52A68" w14:textId="5E5A79EA" w:rsidR="005C2CA7" w:rsidRDefault="005C2CA7" w:rsidP="000A624D">
            <w:pPr>
              <w:jc w:val="center"/>
            </w:pPr>
            <w:r>
              <w:t>CONDUCTORES</w:t>
            </w:r>
          </w:p>
        </w:tc>
      </w:tr>
      <w:tr w:rsidR="005C2CA7" w14:paraId="4CC6C65C" w14:textId="77777777" w:rsidTr="005C2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tcW w:w="3149" w:type="dxa"/>
          </w:tcPr>
          <w:p w14:paraId="4089CFAD" w14:textId="0BD6B73B" w:rsidR="005C2CA7" w:rsidRDefault="005C2CA7" w:rsidP="000A624D">
            <w:pPr>
              <w:rPr>
                <w:b/>
                <w:bCs/>
                <w:u w:val="thick" w:color="99CB38" w:themeColor="accent1"/>
              </w:rPr>
            </w:pPr>
            <w:r w:rsidRPr="003F6FCE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4366627E" wp14:editId="113E557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-281305</wp:posOffset>
                      </wp:positionV>
                      <wp:extent cx="409575" cy="1404620"/>
                      <wp:effectExtent l="0" t="0" r="0" b="0"/>
                      <wp:wrapNone/>
                      <wp:docPr id="5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B7FEA" w14:textId="77777777" w:rsidR="005C2CA7" w:rsidRPr="003F6FCE" w:rsidRDefault="005C2CA7" w:rsidP="005C2CA7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F6FC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66627E" id="_x0000_s1034" type="#_x0000_t202" style="position:absolute;margin-left:56.6pt;margin-top:-22.15pt;width:32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" filled="f" stroked="f">
                      <v:textbox style="mso-fit-shape-to-text:t">
                        <w:txbxContent>
                          <w:p w14:paraId="0DEB7FEA" w14:textId="77777777" w:rsidR="005C2CA7" w:rsidRPr="003F6FCE" w:rsidRDefault="005C2CA7" w:rsidP="005C2C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F6FC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u w:val="thick" w:color="99CB38" w:themeColor="accent1"/>
              </w:rPr>
              <w:t>Cable</w:t>
            </w:r>
          </w:p>
          <w:p w14:paraId="59CBDEA9" w14:textId="026FF1F6" w:rsidR="005C2CA7" w:rsidRPr="005C2CA7" w:rsidRDefault="005C2CA7" w:rsidP="005C2CA7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Transporta la corriente eléctrica</w:t>
            </w:r>
          </w:p>
        </w:tc>
        <w:tc>
          <w:tcPr>
            <w:tcW w:w="1524" w:type="dxa"/>
          </w:tcPr>
          <w:p w14:paraId="7D29EF1A" w14:textId="6EDEF0BF" w:rsidR="005C2CA7" w:rsidRDefault="005C2CA7" w:rsidP="000A624D"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C6D4FB" wp14:editId="1F6298CB">
                      <wp:simplePos x="0" y="0"/>
                      <wp:positionH relativeFrom="column">
                        <wp:posOffset>-5451</wp:posOffset>
                      </wp:positionH>
                      <wp:positionV relativeFrom="paragraph">
                        <wp:posOffset>174625</wp:posOffset>
                      </wp:positionV>
                      <wp:extent cx="822228" cy="0"/>
                      <wp:effectExtent l="0" t="0" r="0" b="0"/>
                      <wp:wrapNone/>
                      <wp:docPr id="7" name="Conector recto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503D56-04BD-46DB-9CF0-CD25B00B0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228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69D1BF" id="Conector recto 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3.75pt" to="6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15F6261" w14:textId="51BCB23F" w:rsidR="005C2CA7" w:rsidRDefault="005C2CA7" w:rsidP="003F6FCE"/>
    <w:p w14:paraId="4F0F037C" w14:textId="3590A48B" w:rsidR="005C2CA7" w:rsidRDefault="008A44C0" w:rsidP="003F6FCE"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DD6C2E" wp14:editId="27450C25">
                <wp:simplePos x="0" y="0"/>
                <wp:positionH relativeFrom="column">
                  <wp:posOffset>3649980</wp:posOffset>
                </wp:positionH>
                <wp:positionV relativeFrom="paragraph">
                  <wp:posOffset>2658744</wp:posOffset>
                </wp:positionV>
                <wp:extent cx="281940" cy="281305"/>
                <wp:effectExtent l="0" t="0" r="0" b="0"/>
                <wp:wrapNone/>
                <wp:docPr id="169" name="CuadroTexto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FF566B-481B-4455-8CE7-B2E2CD6223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81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DE5C51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6C2E" id="CuadroTexto 168" o:spid="_x0000_s1035" type="#_x0000_t202" style="position:absolute;margin-left:287.4pt;margin-top:209.35pt;width:22.2pt;height:22.15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" filled="f" stroked="f">
                <v:textbox>
                  <w:txbxContent>
                    <w:p w14:paraId="0BDE5C51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AAB552" wp14:editId="33E5C5D3">
                <wp:simplePos x="0" y="0"/>
                <wp:positionH relativeFrom="column">
                  <wp:posOffset>4229100</wp:posOffset>
                </wp:positionH>
                <wp:positionV relativeFrom="paragraph">
                  <wp:posOffset>2677795</wp:posOffset>
                </wp:positionV>
                <wp:extent cx="414655" cy="280670"/>
                <wp:effectExtent l="0" t="0" r="0" b="0"/>
                <wp:wrapNone/>
                <wp:docPr id="170" name="CuadroTexto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CB139F-F1C7-42FC-991B-7DFBA608AE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884D77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NC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B552" id="CuadroTexto 169" o:spid="_x0000_s1036" type="#_x0000_t202" style="position:absolute;margin-left:333pt;margin-top:210.85pt;width:32.65pt;height:22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" filled="f" stroked="f">
                <v:textbox>
                  <w:txbxContent>
                    <w:p w14:paraId="6C884D77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DCECCC" wp14:editId="10E2EE72">
                <wp:simplePos x="0" y="0"/>
                <wp:positionH relativeFrom="column">
                  <wp:posOffset>4225290</wp:posOffset>
                </wp:positionH>
                <wp:positionV relativeFrom="paragraph">
                  <wp:posOffset>2338705</wp:posOffset>
                </wp:positionV>
                <wp:extent cx="461010" cy="307340"/>
                <wp:effectExtent l="0" t="0" r="0" b="0"/>
                <wp:wrapNone/>
                <wp:docPr id="168" name="CuadroTexto 1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C18D1-A346-4792-8691-1207748DE2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29C2E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CECCC" id="CuadroTexto 167" o:spid="_x0000_s1037" type="#_x0000_t202" style="position:absolute;margin-left:332.7pt;margin-top:184.15pt;width:36.3pt;height:24.2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" filled="f" stroked="f">
                <v:textbox style="mso-fit-shape-to-text:t">
                  <w:txbxContent>
                    <w:p w14:paraId="14729C2E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56F1E7" wp14:editId="6CE24721">
                <wp:simplePos x="0" y="0"/>
                <wp:positionH relativeFrom="column">
                  <wp:posOffset>3743960</wp:posOffset>
                </wp:positionH>
                <wp:positionV relativeFrom="paragraph">
                  <wp:posOffset>2080895</wp:posOffset>
                </wp:positionV>
                <wp:extent cx="880110" cy="307340"/>
                <wp:effectExtent l="0" t="0" r="0" b="0"/>
                <wp:wrapNone/>
                <wp:docPr id="88" name="CuadroTexto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D1223-58C4-4062-9F10-E47A6D683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382E0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NORMAL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F1E7" id="CuadroTexto 87" o:spid="_x0000_s1038" type="#_x0000_t202" style="position:absolute;margin-left:294.8pt;margin-top:163.85pt;width:69.3pt;height:24.2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" filled="f" stroked="f">
                <v:textbox style="mso-fit-shape-to-text:t">
                  <w:txbxContent>
                    <w:p w14:paraId="6EE382E0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NORMAL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BAE736" wp14:editId="3FCFB446">
                <wp:simplePos x="0" y="0"/>
                <wp:positionH relativeFrom="column">
                  <wp:posOffset>3660140</wp:posOffset>
                </wp:positionH>
                <wp:positionV relativeFrom="paragraph">
                  <wp:posOffset>2573655</wp:posOffset>
                </wp:positionV>
                <wp:extent cx="291465" cy="0"/>
                <wp:effectExtent l="0" t="0" r="0" b="0"/>
                <wp:wrapNone/>
                <wp:docPr id="82" name="Conector rec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31183" id="Conector recto 79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2pt,202.65pt" to="311.15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8EEDF4" wp14:editId="1E43C1DD">
                <wp:simplePos x="0" y="0"/>
                <wp:positionH relativeFrom="column">
                  <wp:posOffset>4270375</wp:posOffset>
                </wp:positionH>
                <wp:positionV relativeFrom="paragraph">
                  <wp:posOffset>2588260</wp:posOffset>
                </wp:positionV>
                <wp:extent cx="291465" cy="0"/>
                <wp:effectExtent l="0" t="0" r="0" b="0"/>
                <wp:wrapNone/>
                <wp:docPr id="91" name="Conector recto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943DA1-63BF-4773-A56E-DABEEFD162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782EE" id="Conector recto 9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25pt,203.8pt" to="359.2pt,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C0F138" wp14:editId="28710C5C">
                <wp:simplePos x="0" y="0"/>
                <wp:positionH relativeFrom="column">
                  <wp:posOffset>3952240</wp:posOffset>
                </wp:positionH>
                <wp:positionV relativeFrom="paragraph">
                  <wp:posOffset>2477135</wp:posOffset>
                </wp:positionV>
                <wp:extent cx="231775" cy="92710"/>
                <wp:effectExtent l="0" t="0" r="34925" b="21590"/>
                <wp:wrapNone/>
                <wp:docPr id="92" name="Conector recto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15AF88-CDAC-480D-9E9E-BF85E7550C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1775" cy="927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0B414" id="Conector recto 91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pt,195.05pt" to="329.4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213C73" wp14:editId="13F3ED6E">
                <wp:simplePos x="0" y="0"/>
                <wp:positionH relativeFrom="column">
                  <wp:posOffset>3945255</wp:posOffset>
                </wp:positionH>
                <wp:positionV relativeFrom="paragraph">
                  <wp:posOffset>2546985</wp:posOffset>
                </wp:positionV>
                <wp:extent cx="45085" cy="45085"/>
                <wp:effectExtent l="0" t="0" r="12065" b="12065"/>
                <wp:wrapNone/>
                <wp:docPr id="85" name="Elips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BF04A9-C4BA-4394-AD7F-6D6C2F021F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3BD5815" id="Elipse 84" o:spid="_x0000_s1026" style="position:absolute;margin-left:310.65pt;margin-top:200.55pt;width:3.55pt;height:3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88BC97" wp14:editId="0FE85DCB">
                <wp:simplePos x="0" y="0"/>
                <wp:positionH relativeFrom="column">
                  <wp:posOffset>4265930</wp:posOffset>
                </wp:positionH>
                <wp:positionV relativeFrom="paragraph">
                  <wp:posOffset>2565400</wp:posOffset>
                </wp:positionV>
                <wp:extent cx="45085" cy="45085"/>
                <wp:effectExtent l="0" t="0" r="12065" b="12065"/>
                <wp:wrapNone/>
                <wp:docPr id="95" name="Elipse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BC1450-5051-4DE7-8CD8-BC1021948B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2E485A" id="Elipse 94" o:spid="_x0000_s1026" style="position:absolute;margin-left:335.9pt;margin-top:202pt;width:3.55pt;height:3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F5D2E0" wp14:editId="6062FD80">
                <wp:simplePos x="0" y="0"/>
                <wp:positionH relativeFrom="column">
                  <wp:posOffset>4049395</wp:posOffset>
                </wp:positionH>
                <wp:positionV relativeFrom="paragraph">
                  <wp:posOffset>2350135</wp:posOffset>
                </wp:positionV>
                <wp:extent cx="0" cy="173355"/>
                <wp:effectExtent l="0" t="0" r="38100" b="17145"/>
                <wp:wrapNone/>
                <wp:docPr id="90" name="Conector recto 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DE0EC8-12AE-4473-A2CF-215B379D542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36A48" id="Conector recto 89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85pt,185.05pt" to="318.85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990CD7" wp14:editId="50A3FFA6">
                <wp:simplePos x="0" y="0"/>
                <wp:positionH relativeFrom="column">
                  <wp:posOffset>3912235</wp:posOffset>
                </wp:positionH>
                <wp:positionV relativeFrom="paragraph">
                  <wp:posOffset>2350135</wp:posOffset>
                </wp:positionV>
                <wp:extent cx="274320" cy="0"/>
                <wp:effectExtent l="0" t="0" r="0" b="0"/>
                <wp:wrapNone/>
                <wp:docPr id="98" name="Conector recto 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A31394-8B0F-43BC-8D4E-888E656341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33567" id="Conector recto 9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05pt,185.05pt" to="329.65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" strokecolor="black [3213]" strokeweight=".5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C109BF" wp14:editId="3E936F94">
                <wp:simplePos x="0" y="0"/>
                <wp:positionH relativeFrom="column">
                  <wp:posOffset>3916045</wp:posOffset>
                </wp:positionH>
                <wp:positionV relativeFrom="paragraph">
                  <wp:posOffset>2350135</wp:posOffset>
                </wp:positionV>
                <wp:extent cx="0" cy="69215"/>
                <wp:effectExtent l="0" t="0" r="38100" b="26035"/>
                <wp:wrapNone/>
                <wp:docPr id="100" name="Conector recto 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42E474-C01B-4B95-BB65-3B497CE068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D2C75" id="Conector recto 9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35pt,185.05pt" to="308.3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B6A6BE" wp14:editId="392C464D">
                <wp:simplePos x="0" y="0"/>
                <wp:positionH relativeFrom="column">
                  <wp:posOffset>4190365</wp:posOffset>
                </wp:positionH>
                <wp:positionV relativeFrom="paragraph">
                  <wp:posOffset>2346960</wp:posOffset>
                </wp:positionV>
                <wp:extent cx="0" cy="69215"/>
                <wp:effectExtent l="0" t="0" r="38100" b="26035"/>
                <wp:wrapNone/>
                <wp:docPr id="107" name="Conector recto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F61532-50FA-4835-9360-7BB0FC2B361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0AC25" id="Conector recto 106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95pt,184.8pt" to="329.95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945382" wp14:editId="7291C106">
                <wp:simplePos x="0" y="0"/>
                <wp:positionH relativeFrom="column">
                  <wp:posOffset>3662045</wp:posOffset>
                </wp:positionH>
                <wp:positionV relativeFrom="paragraph">
                  <wp:posOffset>2904490</wp:posOffset>
                </wp:positionV>
                <wp:extent cx="291465" cy="0"/>
                <wp:effectExtent l="0" t="0" r="0" b="0"/>
                <wp:wrapNone/>
                <wp:docPr id="108" name="Conector recto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1307A7-AFB9-45AA-A730-D960633C57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A9280" id="Conector recto 10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35pt,228.7pt" to="311.3pt,2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010B3" wp14:editId="5CA70734">
                <wp:simplePos x="0" y="0"/>
                <wp:positionH relativeFrom="column">
                  <wp:posOffset>4272280</wp:posOffset>
                </wp:positionH>
                <wp:positionV relativeFrom="paragraph">
                  <wp:posOffset>2919095</wp:posOffset>
                </wp:positionV>
                <wp:extent cx="291465" cy="0"/>
                <wp:effectExtent l="0" t="0" r="0" b="0"/>
                <wp:wrapNone/>
                <wp:docPr id="109" name="Conector recto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502FDB-1A6C-4771-A75C-3891DA9FAA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EE8A6" id="Conector recto 108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pt,229.85pt" to="359.35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F75530" wp14:editId="0ECC31D5">
                <wp:simplePos x="0" y="0"/>
                <wp:positionH relativeFrom="column">
                  <wp:posOffset>3954145</wp:posOffset>
                </wp:positionH>
                <wp:positionV relativeFrom="paragraph">
                  <wp:posOffset>2901315</wp:posOffset>
                </wp:positionV>
                <wp:extent cx="196850" cy="131445"/>
                <wp:effectExtent l="0" t="0" r="31750" b="20955"/>
                <wp:wrapNone/>
                <wp:docPr id="110" name="Conector recto 10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2C4560-B733-4DBE-B616-66E5D6DB7D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850" cy="131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AEFC6" id="Conector recto 10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35pt,228.45pt" to="326.85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1172B3" wp14:editId="4AA066FC">
                <wp:simplePos x="0" y="0"/>
                <wp:positionH relativeFrom="column">
                  <wp:posOffset>3946525</wp:posOffset>
                </wp:positionH>
                <wp:positionV relativeFrom="paragraph">
                  <wp:posOffset>2877820</wp:posOffset>
                </wp:positionV>
                <wp:extent cx="45085" cy="45085"/>
                <wp:effectExtent l="0" t="0" r="12065" b="12065"/>
                <wp:wrapNone/>
                <wp:docPr id="111" name="Elipse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F00FDB-6E1B-4B00-AEE3-EDB444271C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012357A" id="Elipse 110" o:spid="_x0000_s1026" style="position:absolute;margin-left:310.75pt;margin-top:226.6pt;width:3.55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68CCE0" wp14:editId="069BAAA4">
                <wp:simplePos x="0" y="0"/>
                <wp:positionH relativeFrom="column">
                  <wp:posOffset>4267835</wp:posOffset>
                </wp:positionH>
                <wp:positionV relativeFrom="paragraph">
                  <wp:posOffset>2896235</wp:posOffset>
                </wp:positionV>
                <wp:extent cx="45085" cy="45085"/>
                <wp:effectExtent l="0" t="0" r="12065" b="12065"/>
                <wp:wrapNone/>
                <wp:docPr id="112" name="Elipse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B82203-F77E-472F-B017-B621B01FD9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08586A9" id="Elipse 111" o:spid="_x0000_s1026" style="position:absolute;margin-left:336.05pt;margin-top:228.05pt;width:3.55pt;height: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02ABEF" wp14:editId="1CEE07EF">
                <wp:simplePos x="0" y="0"/>
                <wp:positionH relativeFrom="column">
                  <wp:posOffset>4133215</wp:posOffset>
                </wp:positionH>
                <wp:positionV relativeFrom="paragraph">
                  <wp:posOffset>2745105</wp:posOffset>
                </wp:positionV>
                <wp:extent cx="0" cy="278130"/>
                <wp:effectExtent l="0" t="0" r="38100" b="26670"/>
                <wp:wrapNone/>
                <wp:docPr id="113" name="Conector recto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0BF84A-C8E6-489F-86FE-B52CAAF1A3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C206D" id="Conector recto 112" o:spid="_x0000_s1026" style="position:absolute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45pt,216.15pt" to="325.45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A4B2C6" wp14:editId="72B311B2">
                <wp:simplePos x="0" y="0"/>
                <wp:positionH relativeFrom="column">
                  <wp:posOffset>3996055</wp:posOffset>
                </wp:positionH>
                <wp:positionV relativeFrom="paragraph">
                  <wp:posOffset>2745105</wp:posOffset>
                </wp:positionV>
                <wp:extent cx="274320" cy="0"/>
                <wp:effectExtent l="0" t="0" r="0" b="0"/>
                <wp:wrapNone/>
                <wp:docPr id="114" name="Conector recto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C37B4-9F11-45D7-9FB3-2F2C98BAEE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E7414" id="Conector recto 11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65pt,216.15pt" to="336.2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" strokecolor="black [3213]" strokeweight=".5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A143E6" wp14:editId="5ABACA81">
                <wp:simplePos x="0" y="0"/>
                <wp:positionH relativeFrom="column">
                  <wp:posOffset>3999865</wp:posOffset>
                </wp:positionH>
                <wp:positionV relativeFrom="paragraph">
                  <wp:posOffset>2745105</wp:posOffset>
                </wp:positionV>
                <wp:extent cx="0" cy="69215"/>
                <wp:effectExtent l="0" t="0" r="38100" b="26035"/>
                <wp:wrapNone/>
                <wp:docPr id="115" name="Conector recto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0C6413-3F97-45AB-9859-AD6F0CD28C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5FBB2" id="Conector recto 11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5pt,216.15pt" to="314.9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916C88" wp14:editId="4AF7A5FB">
                <wp:simplePos x="0" y="0"/>
                <wp:positionH relativeFrom="column">
                  <wp:posOffset>4274185</wp:posOffset>
                </wp:positionH>
                <wp:positionV relativeFrom="paragraph">
                  <wp:posOffset>2741930</wp:posOffset>
                </wp:positionV>
                <wp:extent cx="0" cy="69215"/>
                <wp:effectExtent l="0" t="0" r="38100" b="26035"/>
                <wp:wrapNone/>
                <wp:docPr id="116" name="Conector recto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EC7D94-6D5C-4AAC-BFE1-92FB4357CF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3B46B" id="Conector recto 11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55pt,215.9pt" to="336.55pt,2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B17CBB" wp14:editId="19A77656">
                <wp:simplePos x="0" y="0"/>
                <wp:positionH relativeFrom="column">
                  <wp:posOffset>4133215</wp:posOffset>
                </wp:positionH>
                <wp:positionV relativeFrom="paragraph">
                  <wp:posOffset>2919095</wp:posOffset>
                </wp:positionV>
                <wp:extent cx="179705" cy="104140"/>
                <wp:effectExtent l="0" t="0" r="29845" b="29210"/>
                <wp:wrapNone/>
                <wp:docPr id="118" name="Conector recto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619894-D1C3-4EB1-8AF2-3F762D0F49F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9705" cy="10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F4E16" id="Conector recto 117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45pt,229.85pt" to="339.6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CA5F30" wp14:editId="48738726">
                <wp:simplePos x="0" y="0"/>
                <wp:positionH relativeFrom="column">
                  <wp:posOffset>4684395</wp:posOffset>
                </wp:positionH>
                <wp:positionV relativeFrom="paragraph">
                  <wp:posOffset>2080260</wp:posOffset>
                </wp:positionV>
                <wp:extent cx="932815" cy="307340"/>
                <wp:effectExtent l="0" t="0" r="0" b="0"/>
                <wp:wrapNone/>
                <wp:docPr id="125" name="CuadroTexto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44B283-2607-423D-8ADE-39BE4E2F50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20CCB4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PULSADO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A5F30" id="CuadroTexto 124" o:spid="_x0000_s1039" type="#_x0000_t202" style="position:absolute;margin-left:368.85pt;margin-top:163.8pt;width:73.45pt;height:24.2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" filled="f" stroked="f">
                <v:textbox style="mso-fit-shape-to-text:t">
                  <w:txbxContent>
                    <w:p w14:paraId="2920CCB4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PULSADO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D24269" wp14:editId="1314A8B4">
                <wp:simplePos x="0" y="0"/>
                <wp:positionH relativeFrom="column">
                  <wp:posOffset>4667250</wp:posOffset>
                </wp:positionH>
                <wp:positionV relativeFrom="paragraph">
                  <wp:posOffset>2588895</wp:posOffset>
                </wp:positionV>
                <wp:extent cx="291465" cy="0"/>
                <wp:effectExtent l="0" t="0" r="0" b="0"/>
                <wp:wrapNone/>
                <wp:docPr id="126" name="Conector recto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8F75C2-EDCF-4C37-AEBF-D80AAF1488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10503" id="Conector recto 125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203.85pt" to="390.4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34692E" wp14:editId="1A98CA73">
                <wp:simplePos x="0" y="0"/>
                <wp:positionH relativeFrom="column">
                  <wp:posOffset>5288915</wp:posOffset>
                </wp:positionH>
                <wp:positionV relativeFrom="paragraph">
                  <wp:posOffset>2575560</wp:posOffset>
                </wp:positionV>
                <wp:extent cx="291465" cy="0"/>
                <wp:effectExtent l="0" t="0" r="0" b="0"/>
                <wp:wrapNone/>
                <wp:docPr id="127" name="Conector recto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3762D0-A60D-45AD-8F42-AF218A0303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9BCBB" id="Conector recto 12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5pt,202.8pt" to="439.4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5E1C2F" wp14:editId="729B5512">
                <wp:simplePos x="0" y="0"/>
                <wp:positionH relativeFrom="column">
                  <wp:posOffset>4951730</wp:posOffset>
                </wp:positionH>
                <wp:positionV relativeFrom="paragraph">
                  <wp:posOffset>2582545</wp:posOffset>
                </wp:positionV>
                <wp:extent cx="320040" cy="1270"/>
                <wp:effectExtent l="0" t="0" r="22860" b="36830"/>
                <wp:wrapNone/>
                <wp:docPr id="128" name="Conector recto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B8D83F-CA6E-41B6-BCE6-3CBFDDD449F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04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9E7B9" id="Conector recto 12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9pt,203.35pt" to="415.1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470AEC" wp14:editId="4C1B95B0">
                <wp:simplePos x="0" y="0"/>
                <wp:positionH relativeFrom="column">
                  <wp:posOffset>4951730</wp:posOffset>
                </wp:positionH>
                <wp:positionV relativeFrom="paragraph">
                  <wp:posOffset>2562225</wp:posOffset>
                </wp:positionV>
                <wp:extent cx="45085" cy="45085"/>
                <wp:effectExtent l="0" t="0" r="12065" b="12065"/>
                <wp:wrapNone/>
                <wp:docPr id="129" name="Elipse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CF410D-3355-445B-AC5B-2B21F3E841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D508A12" id="Elipse 128" o:spid="_x0000_s1026" style="position:absolute;margin-left:389.9pt;margin-top:201.75pt;width:3.5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754884" wp14:editId="594A6E68">
                <wp:simplePos x="0" y="0"/>
                <wp:positionH relativeFrom="column">
                  <wp:posOffset>5284470</wp:posOffset>
                </wp:positionH>
                <wp:positionV relativeFrom="paragraph">
                  <wp:posOffset>2552700</wp:posOffset>
                </wp:positionV>
                <wp:extent cx="45085" cy="45085"/>
                <wp:effectExtent l="0" t="0" r="12065" b="12065"/>
                <wp:wrapNone/>
                <wp:docPr id="130" name="Elipse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183B4F-E88B-4964-BF98-B2D2A12F7B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70A8ED0" id="Elipse 129" o:spid="_x0000_s1026" style="position:absolute;margin-left:416.1pt;margin-top:201pt;width:3.55pt;height: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88CC30" wp14:editId="177A7416">
                <wp:simplePos x="0" y="0"/>
                <wp:positionH relativeFrom="column">
                  <wp:posOffset>5139055</wp:posOffset>
                </wp:positionH>
                <wp:positionV relativeFrom="paragraph">
                  <wp:posOffset>2403475</wp:posOffset>
                </wp:positionV>
                <wp:extent cx="0" cy="173355"/>
                <wp:effectExtent l="0" t="0" r="38100" b="17145"/>
                <wp:wrapNone/>
                <wp:docPr id="131" name="Conector recto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8EB37B-3189-437C-A257-9E26AF4DA57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05850" id="Conector recto 130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65pt,189.25pt" to="404.65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F69339" wp14:editId="4FC41D79">
                <wp:simplePos x="0" y="0"/>
                <wp:positionH relativeFrom="column">
                  <wp:posOffset>5001895</wp:posOffset>
                </wp:positionH>
                <wp:positionV relativeFrom="paragraph">
                  <wp:posOffset>2403475</wp:posOffset>
                </wp:positionV>
                <wp:extent cx="274320" cy="0"/>
                <wp:effectExtent l="0" t="0" r="0" b="0"/>
                <wp:wrapNone/>
                <wp:docPr id="132" name="Conector recto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73BF8B-9447-486D-B5D7-AAB2A77D97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7F14E" id="Conector recto 131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85pt,189.25pt" to="415.45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" strokecolor="black [3213]" strokeweight=".5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D742F0" wp14:editId="31AB8E9D">
                <wp:simplePos x="0" y="0"/>
                <wp:positionH relativeFrom="column">
                  <wp:posOffset>5005705</wp:posOffset>
                </wp:positionH>
                <wp:positionV relativeFrom="paragraph">
                  <wp:posOffset>2403475</wp:posOffset>
                </wp:positionV>
                <wp:extent cx="0" cy="69215"/>
                <wp:effectExtent l="0" t="0" r="38100" b="26035"/>
                <wp:wrapNone/>
                <wp:docPr id="133" name="Conector recto 1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F44BD7-A319-40FC-AF0B-52DE00A80F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9D464" id="Conector recto 132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189.25pt" to="394.1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07E0A2" wp14:editId="1D8AE6D8">
                <wp:simplePos x="0" y="0"/>
                <wp:positionH relativeFrom="column">
                  <wp:posOffset>5280025</wp:posOffset>
                </wp:positionH>
                <wp:positionV relativeFrom="paragraph">
                  <wp:posOffset>2400300</wp:posOffset>
                </wp:positionV>
                <wp:extent cx="0" cy="69215"/>
                <wp:effectExtent l="0" t="0" r="38100" b="26035"/>
                <wp:wrapNone/>
                <wp:docPr id="134" name="Conector recto 1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888BD2-4B6B-44DD-82E5-3728EB734E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5E09D" id="Conector recto 133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75pt,189pt" to="415.75pt,1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5FE78C" wp14:editId="74C69CB8">
                <wp:simplePos x="0" y="0"/>
                <wp:positionH relativeFrom="column">
                  <wp:posOffset>4678680</wp:posOffset>
                </wp:positionH>
                <wp:positionV relativeFrom="paragraph">
                  <wp:posOffset>2853690</wp:posOffset>
                </wp:positionV>
                <wp:extent cx="291465" cy="0"/>
                <wp:effectExtent l="0" t="0" r="0" b="0"/>
                <wp:wrapNone/>
                <wp:docPr id="136" name="Conector recto 1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75F05D-D072-4BDA-A829-B0B536EBF3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5630D" id="Conector recto 135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4pt,224.7pt" to="391.3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BDD0CE" wp14:editId="02773E27">
                <wp:simplePos x="0" y="0"/>
                <wp:positionH relativeFrom="column">
                  <wp:posOffset>5288915</wp:posOffset>
                </wp:positionH>
                <wp:positionV relativeFrom="paragraph">
                  <wp:posOffset>2867660</wp:posOffset>
                </wp:positionV>
                <wp:extent cx="291465" cy="0"/>
                <wp:effectExtent l="0" t="0" r="0" b="0"/>
                <wp:wrapNone/>
                <wp:docPr id="137" name="Conector recto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1464E0-F4D0-449F-B84D-D316A11AE3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DA231" id="Conector recto 13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45pt,225.8pt" to="439.4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" strokecolor="black [3213]" strokeweight="1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8B4623" wp14:editId="339802A9">
                <wp:simplePos x="0" y="0"/>
                <wp:positionH relativeFrom="column">
                  <wp:posOffset>4970780</wp:posOffset>
                </wp:positionH>
                <wp:positionV relativeFrom="paragraph">
                  <wp:posOffset>2850515</wp:posOffset>
                </wp:positionV>
                <wp:extent cx="145415" cy="239395"/>
                <wp:effectExtent l="0" t="0" r="26035" b="27305"/>
                <wp:wrapNone/>
                <wp:docPr id="138" name="Conector recto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060F21-9567-410E-99F5-D0CD140688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5415" cy="239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70330" id="Conector recto 13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4pt,224.45pt" to="402.85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D9F7F0" wp14:editId="69AAD27B">
                <wp:simplePos x="0" y="0"/>
                <wp:positionH relativeFrom="column">
                  <wp:posOffset>4963795</wp:posOffset>
                </wp:positionH>
                <wp:positionV relativeFrom="paragraph">
                  <wp:posOffset>2827020</wp:posOffset>
                </wp:positionV>
                <wp:extent cx="45085" cy="45085"/>
                <wp:effectExtent l="0" t="0" r="12065" b="12065"/>
                <wp:wrapNone/>
                <wp:docPr id="139" name="Elipse 1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0A04C1-E7BB-479C-8D55-9DD1129B18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46A0EA" id="Elipse 138" o:spid="_x0000_s1026" style="position:absolute;margin-left:390.85pt;margin-top:222.6pt;width:3.55pt;height:3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2A6237" wp14:editId="5959954B">
                <wp:simplePos x="0" y="0"/>
                <wp:positionH relativeFrom="column">
                  <wp:posOffset>5284470</wp:posOffset>
                </wp:positionH>
                <wp:positionV relativeFrom="paragraph">
                  <wp:posOffset>2844800</wp:posOffset>
                </wp:positionV>
                <wp:extent cx="45085" cy="45085"/>
                <wp:effectExtent l="0" t="0" r="12065" b="12065"/>
                <wp:wrapNone/>
                <wp:docPr id="140" name="Elipse 1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E79856-A371-41E7-A96A-B4F08B59A6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2E94381" id="Elipse 139" o:spid="_x0000_s1026" style="position:absolute;margin-left:416.1pt;margin-top:224pt;width:3.55pt;height:3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" fillcolor="black [3213]" strokecolor="black [3213]" strokeweight="1pt">
                <v:stroke joinstyle="miter"/>
              </v:oval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9B1789" wp14:editId="5CC14B91">
                <wp:simplePos x="0" y="0"/>
                <wp:positionH relativeFrom="column">
                  <wp:posOffset>5116195</wp:posOffset>
                </wp:positionH>
                <wp:positionV relativeFrom="paragraph">
                  <wp:posOffset>2687955</wp:posOffset>
                </wp:positionV>
                <wp:extent cx="0" cy="401955"/>
                <wp:effectExtent l="0" t="0" r="38100" b="17145"/>
                <wp:wrapNone/>
                <wp:docPr id="141" name="Conector recto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614F4B-A530-421D-A82F-D0BF271CCB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D5368" id="Conector recto 140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85pt,211.65pt" to="402.85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C0E5FA" wp14:editId="7E7CD409">
                <wp:simplePos x="0" y="0"/>
                <wp:positionH relativeFrom="column">
                  <wp:posOffset>4979035</wp:posOffset>
                </wp:positionH>
                <wp:positionV relativeFrom="paragraph">
                  <wp:posOffset>2687955</wp:posOffset>
                </wp:positionV>
                <wp:extent cx="274320" cy="0"/>
                <wp:effectExtent l="0" t="0" r="0" b="0"/>
                <wp:wrapNone/>
                <wp:docPr id="142" name="Conector recto 1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240B97-248B-47B3-80D7-D2706DBC3C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24A06" id="Conector recto 141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05pt,211.65pt" to="413.6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" strokecolor="black [3213]" strokeweight=".5pt">
                <v:stroke joinstyle="miter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F24EAE" wp14:editId="15DF5FB9">
                <wp:simplePos x="0" y="0"/>
                <wp:positionH relativeFrom="column">
                  <wp:posOffset>4982845</wp:posOffset>
                </wp:positionH>
                <wp:positionV relativeFrom="paragraph">
                  <wp:posOffset>2687955</wp:posOffset>
                </wp:positionV>
                <wp:extent cx="0" cy="69215"/>
                <wp:effectExtent l="0" t="0" r="38100" b="26035"/>
                <wp:wrapNone/>
                <wp:docPr id="143" name="Conector recto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DFDA63-CDA7-4085-AB6A-6AC8E1B0C43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4389F" id="Conector recto 142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35pt,211.65pt" to="392.3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3DB5F2" wp14:editId="3567F8D3">
                <wp:simplePos x="0" y="0"/>
                <wp:positionH relativeFrom="column">
                  <wp:posOffset>5257165</wp:posOffset>
                </wp:positionH>
                <wp:positionV relativeFrom="paragraph">
                  <wp:posOffset>2684780</wp:posOffset>
                </wp:positionV>
                <wp:extent cx="0" cy="69215"/>
                <wp:effectExtent l="0" t="0" r="38100" b="26035"/>
                <wp:wrapNone/>
                <wp:docPr id="144" name="Conector recto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51D0ED-0FFD-43BF-9185-875FE027CA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15C53" id="Conector recto 143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95pt,211.4pt" to="413.9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20EFBD" wp14:editId="70C18E77">
                <wp:simplePos x="0" y="0"/>
                <wp:positionH relativeFrom="column">
                  <wp:posOffset>3636645</wp:posOffset>
                </wp:positionH>
                <wp:positionV relativeFrom="paragraph">
                  <wp:posOffset>2317750</wp:posOffset>
                </wp:positionV>
                <wp:extent cx="281940" cy="307340"/>
                <wp:effectExtent l="0" t="0" r="0" b="0"/>
                <wp:wrapNone/>
                <wp:docPr id="167" name="CuadroTexto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7F066-BF59-4237-8D6E-411A17299B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59DCA5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EFBD" id="CuadroTexto 166" o:spid="_x0000_s1040" type="#_x0000_t202" style="position:absolute;margin-left:286.35pt;margin-top:182.5pt;width:22.2pt;height:24.2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" filled="f" stroked="f">
                <v:textbox style="mso-fit-shape-to-text:t">
                  <w:txbxContent>
                    <w:p w14:paraId="6A59DCA5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w:drawing>
          <wp:anchor distT="0" distB="0" distL="114300" distR="114300" simplePos="0" relativeHeight="251740160" behindDoc="0" locked="0" layoutInCell="1" allowOverlap="1" wp14:anchorId="0FA532C5" wp14:editId="4C8366F0">
            <wp:simplePos x="0" y="0"/>
            <wp:positionH relativeFrom="column">
              <wp:posOffset>3761105</wp:posOffset>
            </wp:positionH>
            <wp:positionV relativeFrom="paragraph">
              <wp:posOffset>1582420</wp:posOffset>
            </wp:positionV>
            <wp:extent cx="524510" cy="534035"/>
            <wp:effectExtent l="0" t="0" r="8890" b="0"/>
            <wp:wrapNone/>
            <wp:docPr id="75" name="Imagen 74">
              <a:extLst xmlns:a="http://schemas.openxmlformats.org/drawingml/2006/main">
                <a:ext uri="{FF2B5EF4-FFF2-40B4-BE49-F238E27FC236}">
                  <a16:creationId xmlns:a16="http://schemas.microsoft.com/office/drawing/2014/main" id="{6199C5A2-0E68-4B24-BC05-8E5D5DC5FA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4">
                      <a:extLst>
                        <a:ext uri="{FF2B5EF4-FFF2-40B4-BE49-F238E27FC236}">
                          <a16:creationId xmlns:a16="http://schemas.microsoft.com/office/drawing/2014/main" id="{6199C5A2-0E68-4B24-BC05-8E5D5DC5FA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6437"/>
                    <a:stretch/>
                  </pic:blipFill>
                  <pic:spPr>
                    <a:xfrm>
                      <a:off x="0" y="0"/>
                      <a:ext cx="52451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C736B0" wp14:editId="6810DAD4">
                <wp:simplePos x="0" y="0"/>
                <wp:positionH relativeFrom="column">
                  <wp:posOffset>4189095</wp:posOffset>
                </wp:positionH>
                <wp:positionV relativeFrom="paragraph">
                  <wp:posOffset>1544955</wp:posOffset>
                </wp:positionV>
                <wp:extent cx="285115" cy="307340"/>
                <wp:effectExtent l="0" t="0" r="0" b="0"/>
                <wp:wrapNone/>
                <wp:docPr id="83" name="CuadroTexto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BEE893-5536-4464-BCF5-2A9C2668FF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351764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736B0" id="CuadroTexto 82" o:spid="_x0000_s1041" type="#_x0000_t202" style="position:absolute;margin-left:329.85pt;margin-top:121.65pt;width:22.45pt;height:24.2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" filled="f" stroked="f">
                <v:textbox style="mso-fit-shape-to-text:t">
                  <w:txbxContent>
                    <w:p w14:paraId="49351764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22563F" wp14:editId="69A7E874">
                <wp:simplePos x="0" y="0"/>
                <wp:positionH relativeFrom="column">
                  <wp:posOffset>4208145</wp:posOffset>
                </wp:positionH>
                <wp:positionV relativeFrom="paragraph">
                  <wp:posOffset>1691005</wp:posOffset>
                </wp:positionV>
                <wp:extent cx="285115" cy="307340"/>
                <wp:effectExtent l="0" t="0" r="0" b="0"/>
                <wp:wrapNone/>
                <wp:docPr id="84" name="CuadroTexto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6F1F7F-B228-4E9B-A01A-5D8AE32EE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CF3956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2563F" id="CuadroTexto 83" o:spid="_x0000_s1042" type="#_x0000_t202" style="position:absolute;margin-left:331.35pt;margin-top:133.15pt;width:22.45pt;height:24.2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" filled="f" stroked="f">
                <v:textbox style="mso-fit-shape-to-text:t">
                  <w:txbxContent>
                    <w:p w14:paraId="14CF3956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w:drawing>
          <wp:anchor distT="0" distB="0" distL="114300" distR="114300" simplePos="0" relativeHeight="251743232" behindDoc="0" locked="0" layoutInCell="1" allowOverlap="1" wp14:anchorId="46D445BB" wp14:editId="698DAA7E">
            <wp:simplePos x="0" y="0"/>
            <wp:positionH relativeFrom="column">
              <wp:posOffset>4601210</wp:posOffset>
            </wp:positionH>
            <wp:positionV relativeFrom="paragraph">
              <wp:posOffset>1584960</wp:posOffset>
            </wp:positionV>
            <wp:extent cx="550545" cy="534670"/>
            <wp:effectExtent l="0" t="0" r="1905" b="0"/>
            <wp:wrapNone/>
            <wp:docPr id="76" name="Imagen 75">
              <a:extLst xmlns:a="http://schemas.openxmlformats.org/drawingml/2006/main">
                <a:ext uri="{FF2B5EF4-FFF2-40B4-BE49-F238E27FC236}">
                  <a16:creationId xmlns:a16="http://schemas.microsoft.com/office/drawing/2014/main" id="{907D04E4-3A50-43B7-B041-5167A91807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5">
                      <a:extLst>
                        <a:ext uri="{FF2B5EF4-FFF2-40B4-BE49-F238E27FC236}">
                          <a16:creationId xmlns:a16="http://schemas.microsoft.com/office/drawing/2014/main" id="{907D04E4-3A50-43B7-B041-5167A91807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62717B" wp14:editId="7AD28361">
                <wp:simplePos x="0" y="0"/>
                <wp:positionH relativeFrom="column">
                  <wp:posOffset>5073015</wp:posOffset>
                </wp:positionH>
                <wp:positionV relativeFrom="paragraph">
                  <wp:posOffset>1535430</wp:posOffset>
                </wp:positionV>
                <wp:extent cx="285115" cy="307340"/>
                <wp:effectExtent l="0" t="0" r="0" b="0"/>
                <wp:wrapNone/>
                <wp:docPr id="86" name="CuadroTexto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636421-09C1-428A-8138-A2BF349374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D76232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2717B" id="CuadroTexto 85" o:spid="_x0000_s1043" type="#_x0000_t202" style="position:absolute;margin-left:399.45pt;margin-top:120.9pt;width:22.45pt;height:24.2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" filled="f" stroked="f">
                <v:textbox style="mso-fit-shape-to-text:t">
                  <w:txbxContent>
                    <w:p w14:paraId="6CD76232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A44C0">
        <w:rPr>
          <w:noProof/>
          <w:u w:color="99CB38" w:themeColor="accen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1C3962" wp14:editId="790717BF">
                <wp:simplePos x="0" y="0"/>
                <wp:positionH relativeFrom="column">
                  <wp:posOffset>5092604</wp:posOffset>
                </wp:positionH>
                <wp:positionV relativeFrom="paragraph">
                  <wp:posOffset>1682019</wp:posOffset>
                </wp:positionV>
                <wp:extent cx="285656" cy="307777"/>
                <wp:effectExtent l="0" t="0" r="0" b="0"/>
                <wp:wrapNone/>
                <wp:docPr id="87" name="CuadroTexto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C8A30-C067-4EA2-B929-A1DBB4C2FF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5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DEFCB8" w14:textId="77777777" w:rsidR="008A44C0" w:rsidRPr="008A44C0" w:rsidRDefault="008A44C0" w:rsidP="008A44C0">
                            <w:pPr>
                              <w:rPr>
                                <w:color w:val="63A537" w:themeColor="accent2"/>
                                <w:sz w:val="24"/>
                                <w:szCs w:val="24"/>
                              </w:rPr>
                            </w:pPr>
                            <w:r w:rsidRPr="008A44C0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C3962" id="CuadroTexto 86" o:spid="_x0000_s1044" type="#_x0000_t202" style="position:absolute;margin-left:401pt;margin-top:132.45pt;width:22.5pt;height:24.2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" filled="f" stroked="f">
                <v:textbox style="mso-fit-shape-to-text:t">
                  <w:txbxContent>
                    <w:p w14:paraId="1DDEFCB8" w14:textId="77777777" w:rsidR="008A44C0" w:rsidRPr="008A44C0" w:rsidRDefault="008A44C0" w:rsidP="008A44C0">
                      <w:pPr>
                        <w:rPr>
                          <w:color w:val="63A537" w:themeColor="accent2"/>
                          <w:sz w:val="24"/>
                          <w:szCs w:val="24"/>
                        </w:rPr>
                      </w:pPr>
                      <w:r w:rsidRPr="008A44C0">
                        <w:rPr>
                          <w:rFonts w:ascii="Titillium Web Light" w:eastAsia="Arial" w:hAnsi="Titillium Web Light" w:cs="Arial"/>
                          <w:b/>
                          <w:bCs/>
                          <w:color w:val="63A537" w:themeColor="accent2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5oscura-nfasis1"/>
        <w:tblW w:w="10022" w:type="dxa"/>
        <w:tblLook w:val="0420" w:firstRow="1" w:lastRow="0" w:firstColumn="0" w:lastColumn="0" w:noHBand="0" w:noVBand="1"/>
      </w:tblPr>
      <w:tblGrid>
        <w:gridCol w:w="5767"/>
        <w:gridCol w:w="4255"/>
      </w:tblGrid>
      <w:tr w:rsidR="005C2CA7" w14:paraId="12A1EC82" w14:textId="77777777" w:rsidTr="005C2C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tcW w:w="10022" w:type="dxa"/>
            <w:gridSpan w:val="2"/>
          </w:tcPr>
          <w:p w14:paraId="3A2E05D1" w14:textId="2B11BA64" w:rsidR="005C2CA7" w:rsidRDefault="005C2CA7" w:rsidP="000A624D">
            <w:pPr>
              <w:jc w:val="center"/>
            </w:pPr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7817BE7" wp14:editId="2026EFCD">
                      <wp:simplePos x="0" y="0"/>
                      <wp:positionH relativeFrom="column">
                        <wp:posOffset>4401449</wp:posOffset>
                      </wp:positionH>
                      <wp:positionV relativeFrom="paragraph">
                        <wp:posOffset>108585</wp:posOffset>
                      </wp:positionV>
                      <wp:extent cx="291465" cy="307340"/>
                      <wp:effectExtent l="0" t="0" r="0" b="0"/>
                      <wp:wrapNone/>
                      <wp:docPr id="77" name="CuadroTexto 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82AEE2-47E1-40C1-97E0-98E095124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8885AB2" w14:textId="77777777" w:rsidR="005C2CA7" w:rsidRPr="005C2CA7" w:rsidRDefault="005C2CA7" w:rsidP="005C2CA7">
                                  <w:pPr>
                                    <w:rPr>
                                      <w:color w:val="63A537" w:themeColor="accent2"/>
                                    </w:rPr>
                                  </w:pPr>
                                  <w:r w:rsidRPr="005C2CA7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63A537" w:themeColor="accent2"/>
                                      <w:sz w:val="26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17BE7" id="CuadroTexto 76" o:spid="_x0000_s1045" type="#_x0000_t202" style="position:absolute;left:0;text-align:left;margin-left:346.55pt;margin-top:8.55pt;width:22.95pt;height:24.2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" filled="f" stroked="f">
                      <v:textbox style="mso-fit-shape-to-text:t">
                        <w:txbxContent>
                          <w:p w14:paraId="18885AB2" w14:textId="77777777" w:rsidR="005C2CA7" w:rsidRPr="005C2CA7" w:rsidRDefault="005C2CA7" w:rsidP="005C2CA7">
                            <w:pPr>
                              <w:rPr>
                                <w:color w:val="63A537" w:themeColor="accent2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6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324906D" wp14:editId="10CA573A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108956</wp:posOffset>
                      </wp:positionV>
                      <wp:extent cx="291465" cy="307340"/>
                      <wp:effectExtent l="0" t="0" r="0" b="0"/>
                      <wp:wrapNone/>
                      <wp:docPr id="64" name="CuadroTexto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2B631E-9BA5-47B0-A0C0-E8DC70473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37C0995" w14:textId="77777777" w:rsidR="005C2CA7" w:rsidRPr="005C2CA7" w:rsidRDefault="005C2CA7" w:rsidP="005C2CA7">
                                  <w:pPr>
                                    <w:rPr>
                                      <w:color w:val="63A537" w:themeColor="accent2"/>
                                    </w:rPr>
                                  </w:pPr>
                                  <w:r w:rsidRPr="005C2CA7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63A537" w:themeColor="accent2"/>
                                      <w:sz w:val="26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24906D" id="CuadroTexto 63" o:spid="_x0000_s1046" type="#_x0000_t202" style="position:absolute;left:0;text-align:left;margin-left:298.9pt;margin-top:8.6pt;width:22.95pt;height:24.2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" filled="f" stroked="f">
                      <v:textbox style="mso-fit-shape-to-text:t">
                        <w:txbxContent>
                          <w:p w14:paraId="137C0995" w14:textId="77777777" w:rsidR="005C2CA7" w:rsidRPr="005C2CA7" w:rsidRDefault="005C2CA7" w:rsidP="005C2CA7">
                            <w:pPr>
                              <w:rPr>
                                <w:color w:val="63A537" w:themeColor="accent2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6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ELEMENTOS DE CONTROL Y MANIOBRA</w:t>
            </w:r>
          </w:p>
        </w:tc>
      </w:tr>
      <w:tr w:rsidR="005C2CA7" w14:paraId="7AAC4F6D" w14:textId="77777777" w:rsidTr="005C2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tcW w:w="5767" w:type="dxa"/>
          </w:tcPr>
          <w:p w14:paraId="0C9E9EF8" w14:textId="77777777" w:rsidR="005C2CA7" w:rsidRDefault="005C2CA7" w:rsidP="000A624D">
            <w:pPr>
              <w:rPr>
                <w:u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Interruptor</w:t>
            </w:r>
          </w:p>
          <w:p w14:paraId="68FAF8F0" w14:textId="6EC4C0E6" w:rsidR="005C2CA7" w:rsidRPr="005C2CA7" w:rsidRDefault="005C2CA7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Se abre (</w:t>
            </w:r>
            <w:r>
              <w:rPr>
                <w:b/>
                <w:bCs/>
                <w:u w:color="99CB38" w:themeColor="accent1"/>
              </w:rPr>
              <w:t>A</w:t>
            </w:r>
            <w:r>
              <w:rPr>
                <w:u w:color="99CB38" w:themeColor="accent1"/>
              </w:rPr>
              <w:t>) o cierra (</w:t>
            </w:r>
            <w:r>
              <w:rPr>
                <w:b/>
                <w:bCs/>
                <w:u w:color="99CB38" w:themeColor="accent1"/>
              </w:rPr>
              <w:t>C</w:t>
            </w:r>
            <w:r>
              <w:rPr>
                <w:u w:color="99CB38" w:themeColor="accent1"/>
              </w:rPr>
              <w:t>) para dejar pasar o no la corriente</w:t>
            </w:r>
          </w:p>
        </w:tc>
        <w:tc>
          <w:tcPr>
            <w:tcW w:w="4255" w:type="dxa"/>
          </w:tcPr>
          <w:p w14:paraId="7F2CF47D" w14:textId="3C961787" w:rsidR="005C2CA7" w:rsidRDefault="008A44C0" w:rsidP="000A624D"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76DDC05" wp14:editId="3D81180C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519801</wp:posOffset>
                      </wp:positionV>
                      <wp:extent cx="291465" cy="307340"/>
                      <wp:effectExtent l="0" t="0" r="0" b="0"/>
                      <wp:wrapNone/>
                      <wp:docPr id="80" name="Cuadro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2208411" w14:textId="77777777" w:rsidR="008A44C0" w:rsidRPr="005C2CA7" w:rsidRDefault="008A44C0" w:rsidP="008A44C0">
                                  <w:pPr>
                                    <w:rPr>
                                      <w:color w:val="63A537" w:themeColor="accent2"/>
                                    </w:rPr>
                                  </w:pPr>
                                  <w:r w:rsidRPr="005C2CA7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63A537" w:themeColor="accent2"/>
                                      <w:sz w:val="26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DDC05" id="_x0000_s1047" type="#_x0000_t202" style="position:absolute;margin-left:10.65pt;margin-top:40.95pt;width:22.95pt;height:24.2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" filled="f" stroked="f">
                      <v:textbox style="mso-fit-shape-to-text:t">
                        <w:txbxContent>
                          <w:p w14:paraId="72208411" w14:textId="77777777" w:rsidR="008A44C0" w:rsidRPr="005C2CA7" w:rsidRDefault="008A44C0" w:rsidP="008A44C0">
                            <w:pPr>
                              <w:rPr>
                                <w:color w:val="63A537" w:themeColor="accent2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6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2CA7" w:rsidRPr="005C2CA7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3C1E504" wp14:editId="1C84653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142240</wp:posOffset>
                  </wp:positionV>
                  <wp:extent cx="531495" cy="415925"/>
                  <wp:effectExtent l="0" t="0" r="1905" b="3175"/>
                  <wp:wrapNone/>
                  <wp:docPr id="78" name="Imagen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11A0AF-6017-4B5E-897C-F534E9FC4A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59">
                            <a:extLst>
                              <a:ext uri="{FF2B5EF4-FFF2-40B4-BE49-F238E27FC236}">
                                <a16:creationId xmlns:a16="http://schemas.microsoft.com/office/drawing/2014/main" id="{3911A0AF-6017-4B5E-897C-F534E9FC4A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2CA7" w:rsidRPr="005C2CA7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56B5F9D" wp14:editId="1E2CD00C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142240</wp:posOffset>
                  </wp:positionV>
                  <wp:extent cx="540385" cy="415925"/>
                  <wp:effectExtent l="0" t="0" r="0" b="3175"/>
                  <wp:wrapNone/>
                  <wp:docPr id="79" name="Imagen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D7210-2DE8-4270-A3B9-12B4E7A2A8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0">
                            <a:extLst>
                              <a:ext uri="{FF2B5EF4-FFF2-40B4-BE49-F238E27FC236}">
                                <a16:creationId xmlns:a16="http://schemas.microsoft.com/office/drawing/2014/main" id="{B71D7210-2DE8-4270-A3B9-12B4E7A2A8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2CA7" w14:paraId="368A5FA2" w14:textId="77777777" w:rsidTr="005C2CA7">
        <w:trPr>
          <w:trHeight w:val="903"/>
        </w:trPr>
        <w:tc>
          <w:tcPr>
            <w:tcW w:w="5767" w:type="dxa"/>
          </w:tcPr>
          <w:p w14:paraId="0030D8F5" w14:textId="0DFB1774" w:rsidR="005C2CA7" w:rsidRDefault="005C2CA7" w:rsidP="000A624D">
            <w:pPr>
              <w:rPr>
                <w:u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Pulsador</w:t>
            </w:r>
          </w:p>
          <w:p w14:paraId="3F6FF7B7" w14:textId="3F8903AC" w:rsidR="005C2CA7" w:rsidRPr="005C2CA7" w:rsidRDefault="005C2CA7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Mientras se mantiene está cerrado (</w:t>
            </w:r>
            <w:r>
              <w:rPr>
                <w:b/>
                <w:bCs/>
                <w:u w:color="99CB38" w:themeColor="accent1"/>
              </w:rPr>
              <w:t>C</w:t>
            </w:r>
            <w:r>
              <w:rPr>
                <w:u w:color="99CB38" w:themeColor="accent1"/>
              </w:rPr>
              <w:t>) y al soltarlo se abre (</w:t>
            </w:r>
            <w:r>
              <w:rPr>
                <w:b/>
                <w:bCs/>
                <w:u w:color="99CB38" w:themeColor="accent1"/>
              </w:rPr>
              <w:t>A</w:t>
            </w:r>
            <w:r>
              <w:rPr>
                <w:u w:color="99CB38" w:themeColor="accent1"/>
              </w:rPr>
              <w:t>)</w:t>
            </w:r>
            <w:r w:rsidRPr="005C2CA7">
              <w:rPr>
                <w:noProof/>
              </w:rPr>
              <w:t xml:space="preserve"> </w:t>
            </w:r>
          </w:p>
        </w:tc>
        <w:tc>
          <w:tcPr>
            <w:tcW w:w="4255" w:type="dxa"/>
          </w:tcPr>
          <w:p w14:paraId="457F0FB5" w14:textId="5A8B8956" w:rsidR="005C2CA7" w:rsidRDefault="008A44C0" w:rsidP="000A624D">
            <w:r w:rsidRPr="005C2C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7EFB779" wp14:editId="38360BA4">
                      <wp:simplePos x="0" y="0"/>
                      <wp:positionH relativeFrom="column">
                        <wp:posOffset>846826</wp:posOffset>
                      </wp:positionH>
                      <wp:positionV relativeFrom="paragraph">
                        <wp:posOffset>-75529</wp:posOffset>
                      </wp:positionV>
                      <wp:extent cx="291465" cy="307340"/>
                      <wp:effectExtent l="0" t="0" r="0" b="0"/>
                      <wp:wrapNone/>
                      <wp:docPr id="81" name="CuadroText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" cy="307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E6DB419" w14:textId="77777777" w:rsidR="008A44C0" w:rsidRPr="005C2CA7" w:rsidRDefault="008A44C0" w:rsidP="008A44C0">
                                  <w:pPr>
                                    <w:rPr>
                                      <w:color w:val="63A537" w:themeColor="accent2"/>
                                    </w:rPr>
                                  </w:pPr>
                                  <w:r w:rsidRPr="005C2CA7"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63A537" w:themeColor="accent2"/>
                                      <w:sz w:val="26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FB779" id="_x0000_s1048" type="#_x0000_t202" style="position:absolute;margin-left:66.7pt;margin-top:-5.95pt;width:22.95pt;height:24.2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" filled="f" stroked="f">
                      <v:textbox style="mso-fit-shape-to-text:t">
                        <w:txbxContent>
                          <w:p w14:paraId="7E6DB419" w14:textId="77777777" w:rsidR="008A44C0" w:rsidRPr="005C2CA7" w:rsidRDefault="008A44C0" w:rsidP="008A44C0">
                            <w:pPr>
                              <w:rPr>
                                <w:color w:val="63A537" w:themeColor="accent2"/>
                              </w:rPr>
                            </w:pPr>
                            <w:r w:rsidRPr="005C2CA7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63A537" w:themeColor="accent2"/>
                                <w:sz w:val="26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2CA7" w:rsidRPr="005C2CA7">
              <w:rPr>
                <w:noProof/>
                <w:u w:color="99CB38" w:themeColor="accent1"/>
              </w:rPr>
              <w:drawing>
                <wp:anchor distT="0" distB="0" distL="114300" distR="114300" simplePos="0" relativeHeight="251734016" behindDoc="0" locked="0" layoutInCell="1" allowOverlap="1" wp14:anchorId="51EFAF5B" wp14:editId="0C695DA9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147955</wp:posOffset>
                  </wp:positionV>
                  <wp:extent cx="670560" cy="400685"/>
                  <wp:effectExtent l="0" t="0" r="0" b="0"/>
                  <wp:wrapNone/>
                  <wp:docPr id="74" name="Imagen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67E5F-0BAF-4A02-BB35-9947AD5BA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n 73">
                            <a:extLst>
                              <a:ext uri="{FF2B5EF4-FFF2-40B4-BE49-F238E27FC236}">
                                <a16:creationId xmlns:a16="http://schemas.microsoft.com/office/drawing/2014/main" id="{A5F67E5F-0BAF-4A02-BB35-9947AD5BA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7710" t="39365" r="50915" b="56251"/>
                          <a:stretch/>
                        </pic:blipFill>
                        <pic:spPr>
                          <a:xfrm>
                            <a:off x="0" y="0"/>
                            <a:ext cx="67056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2CA7" w:rsidRPr="005C2CA7">
              <w:rPr>
                <w:noProof/>
                <w:u w:color="99CB38" w:themeColor="accent1"/>
              </w:rPr>
              <w:drawing>
                <wp:anchor distT="0" distB="0" distL="114300" distR="114300" simplePos="0" relativeHeight="251732992" behindDoc="0" locked="0" layoutInCell="1" allowOverlap="1" wp14:anchorId="4CEEF605" wp14:editId="413AD00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147895</wp:posOffset>
                  </wp:positionV>
                  <wp:extent cx="568325" cy="399415"/>
                  <wp:effectExtent l="0" t="0" r="3175" b="635"/>
                  <wp:wrapNone/>
                  <wp:docPr id="73" name="Imagen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A8AC28-F00A-4B0D-9B81-4E5AAF69A5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n 72">
                            <a:extLst>
                              <a:ext uri="{FF2B5EF4-FFF2-40B4-BE49-F238E27FC236}">
                                <a16:creationId xmlns:a16="http://schemas.microsoft.com/office/drawing/2014/main" id="{F6A8AC28-F00A-4B0D-9B81-4E5AAF69A5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2CA7" w14:paraId="7D5693F4" w14:textId="77777777" w:rsidTr="008A4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tcW w:w="5767" w:type="dxa"/>
          </w:tcPr>
          <w:p w14:paraId="1D027150" w14:textId="2EE405AA" w:rsidR="005C2CA7" w:rsidRDefault="008A44C0" w:rsidP="000A624D">
            <w:pPr>
              <w:rPr>
                <w:b/>
                <w:bCs/>
                <w:u w:val="thick" w:color="99CB38" w:themeColor="accent1"/>
              </w:rPr>
            </w:pPr>
            <w:r w:rsidRPr="008A44C0">
              <w:rPr>
                <w:b/>
                <w:bCs/>
                <w:u w:val="thick" w:color="99CB38" w:themeColor="accent1"/>
              </w:rPr>
              <w:t>C</w:t>
            </w:r>
            <w:r>
              <w:rPr>
                <w:b/>
                <w:bCs/>
                <w:u w:val="thick" w:color="99CB38" w:themeColor="accent1"/>
              </w:rPr>
              <w:t>onmutador</w:t>
            </w:r>
          </w:p>
          <w:p w14:paraId="52827922" w14:textId="546DB13C" w:rsidR="008A44C0" w:rsidRPr="008A44C0" w:rsidRDefault="008A44C0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Dirige la corriente por distintos caminos del circuito</w:t>
            </w:r>
          </w:p>
        </w:tc>
        <w:tc>
          <w:tcPr>
            <w:tcW w:w="4255" w:type="dxa"/>
          </w:tcPr>
          <w:p w14:paraId="726DE77D" w14:textId="22C55393" w:rsidR="005C2CA7" w:rsidRDefault="005C2CA7" w:rsidP="000A624D"/>
        </w:tc>
      </w:tr>
      <w:tr w:rsidR="008A44C0" w14:paraId="5C8073F3" w14:textId="77777777" w:rsidTr="008A44C0">
        <w:trPr>
          <w:trHeight w:val="1553"/>
        </w:trPr>
        <w:tc>
          <w:tcPr>
            <w:tcW w:w="5767" w:type="dxa"/>
          </w:tcPr>
          <w:p w14:paraId="2CAFD02C" w14:textId="78ED06FF" w:rsidR="008A44C0" w:rsidRDefault="008A44C0" w:rsidP="000A624D">
            <w:pPr>
              <w:rPr>
                <w:b/>
                <w:bCs/>
                <w:u w:val="thick" w:color="99CB38" w:themeColor="accent1"/>
              </w:rPr>
            </w:pP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C5F5E4B" wp14:editId="7952B00A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770255</wp:posOffset>
                      </wp:positionV>
                      <wp:extent cx="0" cy="130810"/>
                      <wp:effectExtent l="0" t="0" r="38100" b="21590"/>
                      <wp:wrapNone/>
                      <wp:docPr id="188" name="Conector recto 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0886B6-C355-4846-9D56-49ADF3636BDE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30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AD2FFC" id="Conector recto 187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65pt,60.65pt" to="217.6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" strokecolor="#99cb38 [3204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6250062" wp14:editId="74385C33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761365</wp:posOffset>
                      </wp:positionV>
                      <wp:extent cx="0" cy="130810"/>
                      <wp:effectExtent l="0" t="0" r="38100" b="21590"/>
                      <wp:wrapNone/>
                      <wp:docPr id="1034" name="Conector recto 1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1D3F24-2DB1-4613-BB22-B83EFB5423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0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BE9054" id="Conector recto 1033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85pt,59.95pt" to="178.8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" strokecolor="#99cb38 [3204]" strokeweight="1.5pt">
                      <v:stroke joinstyle="miter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41A1948" wp14:editId="31361860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21590</wp:posOffset>
                      </wp:positionV>
                      <wp:extent cx="1240790" cy="249555"/>
                      <wp:effectExtent l="0" t="0" r="35560" b="36195"/>
                      <wp:wrapNone/>
                      <wp:docPr id="1031" name="Conector recto 1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6B3220-8A76-402E-BC32-8FB5BC2D0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0790" cy="24955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D9261A" id="Conector recto 1030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.7pt" to="266.4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" strokecolor="#99cb38 [3204]" strokeweight="1.5pt">
                      <v:stroke joinstyle="miter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AB4D933" wp14:editId="0351DA7E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273685</wp:posOffset>
                      </wp:positionV>
                      <wp:extent cx="1286510" cy="487680"/>
                      <wp:effectExtent l="0" t="0" r="27940" b="26670"/>
                      <wp:wrapNone/>
                      <wp:docPr id="1027" name="Rectángulo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B616D0-8981-47FC-9B8A-CD8D6579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6510" cy="487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FFFAA3" id="Rectángulo 1026" o:spid="_x0000_s1026" style="position:absolute;margin-left:169.35pt;margin-top:21.55pt;width:101.3pt;height:38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" filled="f" strokecolor="#99cb38 [3204]" strokeweight="1pt"/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F140308" wp14:editId="7637CF6A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313055</wp:posOffset>
                      </wp:positionV>
                      <wp:extent cx="10795" cy="235585"/>
                      <wp:effectExtent l="0" t="0" r="27305" b="12065"/>
                      <wp:wrapNone/>
                      <wp:docPr id="179" name="Conector recto 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CAA7F3-D0C9-459D-B601-54D27701676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0795" cy="2355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20EF8E" id="Conector recto 178" o:spid="_x0000_s1026" style="position:absolute;flip:x 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5pt,24.65pt" to="213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" strokecolor="#99cb38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CEEE597" wp14:editId="561D05D4">
                      <wp:simplePos x="0" y="0"/>
                      <wp:positionH relativeFrom="column">
                        <wp:posOffset>2835275</wp:posOffset>
                      </wp:positionH>
                      <wp:positionV relativeFrom="paragraph">
                        <wp:posOffset>306705</wp:posOffset>
                      </wp:positionV>
                      <wp:extent cx="0" cy="69215"/>
                      <wp:effectExtent l="0" t="0" r="38100" b="26035"/>
                      <wp:wrapNone/>
                      <wp:docPr id="178" name="Conector recto 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C99481-F3F4-48EE-B616-0905ABD2A86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92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2FC9B8" id="Conector recto 177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5pt,24.15pt" to="223.2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" strokecolor="#99cb38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C6E034E" wp14:editId="32756B36">
                      <wp:simplePos x="0" y="0"/>
                      <wp:positionH relativeFrom="column">
                        <wp:posOffset>2560955</wp:posOffset>
                      </wp:positionH>
                      <wp:positionV relativeFrom="paragraph">
                        <wp:posOffset>309880</wp:posOffset>
                      </wp:positionV>
                      <wp:extent cx="0" cy="69215"/>
                      <wp:effectExtent l="0" t="0" r="38100" b="26035"/>
                      <wp:wrapNone/>
                      <wp:docPr id="177" name="Conector recto 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A6B404-7BB2-4767-A616-31F7722E1F0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92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F1B806" id="Conector recto 176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65pt,24.4pt" to="201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" strokecolor="#99cb38 [320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B460AD4" wp14:editId="5D9EBE3F">
                      <wp:simplePos x="0" y="0"/>
                      <wp:positionH relativeFrom="column">
                        <wp:posOffset>2557145</wp:posOffset>
                      </wp:positionH>
                      <wp:positionV relativeFrom="paragraph">
                        <wp:posOffset>309880</wp:posOffset>
                      </wp:positionV>
                      <wp:extent cx="274320" cy="0"/>
                      <wp:effectExtent l="0" t="0" r="0" b="0"/>
                      <wp:wrapNone/>
                      <wp:docPr id="176" name="Conector recto 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43F8BB-77CD-481D-B3E0-FC757600F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3A46FE" id="Conector recto 175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5pt,24.4pt" to="222.9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" strokecolor="#99cb38 [3204]" strokeweight=".5pt">
                      <v:stroke joinstyle="miter"/>
                    </v:lin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D5F1460" wp14:editId="40D72776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194310</wp:posOffset>
                      </wp:positionV>
                      <wp:extent cx="416560" cy="307340"/>
                      <wp:effectExtent l="0" t="0" r="0" b="5080"/>
                      <wp:wrapNone/>
                      <wp:docPr id="175" name="CuadroTexto 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B57DC9-9D02-439B-B2AD-E65082667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56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2560F5" w14:textId="77777777" w:rsidR="008A44C0" w:rsidRDefault="008A44C0" w:rsidP="008A44C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5F1460" id="CuadroTexto 174" o:spid="_x0000_s1049" type="#_x0000_t202" style="position:absolute;margin-left:223.8pt;margin-top:15.3pt;width:32.8pt;height:24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" filled="f" stroked="f">
                      <v:textbox style="mso-fit-shape-to-text:t">
                        <w:txbxContent>
                          <w:p w14:paraId="6A2560F5" w14:textId="77777777" w:rsidR="008A44C0" w:rsidRDefault="008A44C0" w:rsidP="008A44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68E8AD3" wp14:editId="59781DC9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454660</wp:posOffset>
                      </wp:positionV>
                      <wp:extent cx="494030" cy="307340"/>
                      <wp:effectExtent l="0" t="0" r="0" b="5080"/>
                      <wp:wrapNone/>
                      <wp:docPr id="174" name="CuadroTexto 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1B29AE-B8AD-45C9-9A9D-94FF4E9B7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C95095" w14:textId="77777777" w:rsidR="008A44C0" w:rsidRDefault="008A44C0" w:rsidP="008A44C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E8AD3" id="CuadroTexto 173" o:spid="_x0000_s1050" type="#_x0000_t202" style="position:absolute;margin-left:222.95pt;margin-top:35.8pt;width:38.9pt;height:24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" filled="f" stroked="f">
                      <v:textbox style="mso-fit-shape-to-text:t">
                        <w:txbxContent>
                          <w:p w14:paraId="74C95095" w14:textId="77777777" w:rsidR="008A44C0" w:rsidRDefault="008A44C0" w:rsidP="008A44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54EA369" wp14:editId="2C5BD4A1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309880</wp:posOffset>
                      </wp:positionV>
                      <wp:extent cx="296545" cy="307340"/>
                      <wp:effectExtent l="0" t="0" r="0" b="5080"/>
                      <wp:wrapNone/>
                      <wp:docPr id="172" name="CuadroTexto 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A2B3F9-208E-4C94-ADC8-C49C715E3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54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3BC38A" w14:textId="77777777" w:rsidR="008A44C0" w:rsidRDefault="008A44C0" w:rsidP="008A44C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tillium Web Light" w:eastAsia="Arial" w:hAnsi="Titillium Web Light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EA369" id="CuadroTexto 171" o:spid="_x0000_s1051" type="#_x0000_t202" style="position:absolute;margin-left:169.35pt;margin-top:24.4pt;width:23.35pt;height:2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" filled="f" stroked="f">
                      <v:textbox style="mso-fit-shape-to-text:t">
                        <w:txbxContent>
                          <w:p w14:paraId="293BC38A" w14:textId="77777777" w:rsidR="008A44C0" w:rsidRDefault="008A44C0" w:rsidP="008A44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A533745" wp14:editId="01FFAA83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229870</wp:posOffset>
                      </wp:positionV>
                      <wp:extent cx="169545" cy="45085"/>
                      <wp:effectExtent l="0" t="0" r="20955" b="12065"/>
                      <wp:wrapNone/>
                      <wp:docPr id="1032" name="Rectángulo: esquinas redondeadas 1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6A487C-33F1-45A5-AD78-1B0DCA191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0D4C22" id="Rectángulo: esquinas redondeadas 1031" o:spid="_x0000_s1026" style="position:absolute;margin-left:205.9pt;margin-top:18.1pt;width:13.35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" fillcolor="red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bCs/>
                <w:u w:val="thick" w:color="99CB38" w:themeColor="accent1"/>
              </w:rPr>
              <w:t>Final de carrera</w:t>
            </w:r>
          </w:p>
          <w:p w14:paraId="6CD0265B" w14:textId="38327001" w:rsidR="008A44C0" w:rsidRPr="008A44C0" w:rsidRDefault="008A44C0" w:rsidP="000A624D">
            <w:pPr>
              <w:rPr>
                <w:u w:color="99CB38" w:themeColor="accent1"/>
              </w:rPr>
            </w:pPr>
            <w:r w:rsidRPr="008A44C0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DAC2FE4" wp14:editId="2E2A9D68">
                  <wp:simplePos x="0" y="0"/>
                  <wp:positionH relativeFrom="column">
                    <wp:posOffset>2149475</wp:posOffset>
                  </wp:positionH>
                  <wp:positionV relativeFrom="paragraph">
                    <wp:posOffset>102870</wp:posOffset>
                  </wp:positionV>
                  <wp:extent cx="1288415" cy="487680"/>
                  <wp:effectExtent l="0" t="0" r="6985" b="7620"/>
                  <wp:wrapNone/>
                  <wp:docPr id="123" name="Imagen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04DFF1-E102-4E26-8F87-09FCC6A48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n 122">
                            <a:extLst>
                              <a:ext uri="{FF2B5EF4-FFF2-40B4-BE49-F238E27FC236}">
                                <a16:creationId xmlns:a16="http://schemas.microsoft.com/office/drawing/2014/main" id="{3B04DFF1-E102-4E26-8F87-09FCC6A481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975"/>
                          <a:stretch/>
                        </pic:blipFill>
                        <pic:spPr bwMode="auto">
                          <a:xfrm>
                            <a:off x="0" y="0"/>
                            <a:ext cx="1288415" cy="48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A4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9CBAC49" wp14:editId="0DCB0E3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605790</wp:posOffset>
                      </wp:positionV>
                      <wp:extent cx="0" cy="131172"/>
                      <wp:effectExtent l="0" t="0" r="38100" b="21590"/>
                      <wp:wrapNone/>
                      <wp:docPr id="190" name="Conector recto 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62DD45-B3C4-442B-B42C-9D680D303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1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078876" id="Conector recto 189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65pt,47.7pt" to="256.6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" strokecolor="#99cb38 [3204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u w:color="99CB38" w:themeColor="accent1"/>
              </w:rPr>
              <w:t>Pulsador con mayor superfície</w:t>
            </w:r>
          </w:p>
        </w:tc>
        <w:tc>
          <w:tcPr>
            <w:tcW w:w="4255" w:type="dxa"/>
          </w:tcPr>
          <w:p w14:paraId="085C6AF8" w14:textId="77777777" w:rsidR="008A44C0" w:rsidRDefault="008A44C0" w:rsidP="000A624D"/>
        </w:tc>
      </w:tr>
    </w:tbl>
    <w:p w14:paraId="0D1F6806" w14:textId="4956AE45" w:rsidR="005C2CA7" w:rsidRDefault="008A44C0" w:rsidP="003F6FCE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9278D9" wp14:editId="4A0F047B">
                <wp:simplePos x="0" y="0"/>
                <wp:positionH relativeFrom="column">
                  <wp:posOffset>3108325</wp:posOffset>
                </wp:positionH>
                <wp:positionV relativeFrom="paragraph">
                  <wp:posOffset>49530</wp:posOffset>
                </wp:positionV>
                <wp:extent cx="3238500" cy="628650"/>
                <wp:effectExtent l="0" t="0" r="19050" b="19050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05185" w14:textId="3804269B" w:rsidR="008A44C0" w:rsidRDefault="008A44C0" w:rsidP="008A44C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sym w:font="Wingdings" w:char="F0E0"/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común (por donde viene la corriente)</w:t>
                            </w:r>
                          </w:p>
                          <w:p w14:paraId="69443574" w14:textId="03795EF7" w:rsidR="008A44C0" w:rsidRDefault="008A44C0" w:rsidP="008A44C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NC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sym w:font="Wingdings" w:char="F0E0"/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normalmente cerrado (funciona sin pulsar)</w:t>
                            </w:r>
                          </w:p>
                          <w:p w14:paraId="623CD69C" w14:textId="1E0C2A90" w:rsidR="008A44C0" w:rsidRPr="008A44C0" w:rsidRDefault="008A44C0" w:rsidP="008A44C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sym w:font="Wingdings" w:char="F0E0"/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normalmente abierto (no funciona sin pulsar)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278D9" id="Rectángulo 93" o:spid="_x0000_s1052" style="position:absolute;margin-left:244.75pt;margin-top:3.9pt;width:255pt;height:49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" fillcolor="#99cb38 [3204]" strokecolor="#4c661a [1604]" strokeweight="1pt">
                <v:textbox>
                  <w:txbxContent>
                    <w:p w14:paraId="2A005185" w14:textId="3804269B" w:rsidR="008A44C0" w:rsidRDefault="008A44C0" w:rsidP="008A44C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8A44C0">
                        <w:rPr>
                          <w:color w:val="4D671B" w:themeColor="accent1" w:themeShade="80"/>
                        </w:rPr>
                        <w:sym w:font="Wingdings" w:char="F0E0"/>
                      </w:r>
                      <w:r w:rsidRPr="008A44C0">
                        <w:rPr>
                          <w:color w:val="4D671B" w:themeColor="accent1" w:themeShade="8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común (por donde viene la corriente)</w:t>
                      </w:r>
                    </w:p>
                    <w:p w14:paraId="69443574" w14:textId="03795EF7" w:rsidR="008A44C0" w:rsidRDefault="008A44C0" w:rsidP="008A44C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NC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8A44C0">
                        <w:rPr>
                          <w:color w:val="4D671B" w:themeColor="accent1" w:themeShade="80"/>
                        </w:rPr>
                        <w:sym w:font="Wingdings" w:char="F0E0"/>
                      </w:r>
                      <w:r>
                        <w:rPr>
                          <w:color w:val="FFFFFF" w:themeColor="background1"/>
                        </w:rPr>
                        <w:t xml:space="preserve"> normalmente cerrado (funciona sin pulsar)</w:t>
                      </w:r>
                    </w:p>
                    <w:p w14:paraId="623CD69C" w14:textId="1E0C2A90" w:rsidR="008A44C0" w:rsidRPr="008A44C0" w:rsidRDefault="008A44C0" w:rsidP="008A44C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NO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8A44C0">
                        <w:rPr>
                          <w:color w:val="4D671B" w:themeColor="accent1" w:themeShade="80"/>
                        </w:rPr>
                        <w:sym w:font="Wingdings" w:char="F0E0"/>
                      </w:r>
                      <w:r>
                        <w:rPr>
                          <w:color w:val="FFFFFF" w:themeColor="background1"/>
                        </w:rPr>
                        <w:t xml:space="preserve"> normalmente abierto (no funciona sin pulsar)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849DCD" wp14:editId="39472D75">
                <wp:simplePos x="0" y="0"/>
                <wp:positionH relativeFrom="column">
                  <wp:posOffset>4763</wp:posOffset>
                </wp:positionH>
                <wp:positionV relativeFrom="paragraph">
                  <wp:posOffset>49848</wp:posOffset>
                </wp:positionV>
                <wp:extent cx="2090737" cy="442912"/>
                <wp:effectExtent l="0" t="0" r="24130" b="1460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737" cy="442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4776D" w14:textId="25F25F9F" w:rsidR="008A44C0" w:rsidRDefault="008A44C0" w:rsidP="008A44C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ABIERTO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sym w:font="Wingdings" w:char="F0E0"/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no pasa la corriente</w:t>
                            </w:r>
                          </w:p>
                          <w:p w14:paraId="5E4B1B8B" w14:textId="6F34D715" w:rsidR="008A44C0" w:rsidRPr="008A44C0" w:rsidRDefault="008A44C0" w:rsidP="008A44C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CERRADO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A44C0">
                              <w:rPr>
                                <w:color w:val="4D671B" w:themeColor="accent1" w:themeShade="80"/>
                              </w:rPr>
                              <w:sym w:font="Wingdings" w:char="F0E0"/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sí pasa la corriente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49DCD" id="Rectángulo 89" o:spid="_x0000_s1053" style="position:absolute;margin-left:.4pt;margin-top:3.95pt;width:164.6pt;height:34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" fillcolor="#99cb38 [3204]" strokecolor="#4c661a [1604]" strokeweight="1pt">
                <v:textbox>
                  <w:txbxContent>
                    <w:p w14:paraId="6614776D" w14:textId="25F25F9F" w:rsidR="008A44C0" w:rsidRDefault="008A44C0" w:rsidP="008A44C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ABIERTO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8A44C0">
                        <w:rPr>
                          <w:color w:val="4D671B" w:themeColor="accent1" w:themeShade="80"/>
                        </w:rPr>
                        <w:sym w:font="Wingdings" w:char="F0E0"/>
                      </w:r>
                      <w:r w:rsidRPr="008A44C0">
                        <w:rPr>
                          <w:color w:val="4D671B" w:themeColor="accent1" w:themeShade="8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no pasa la corriente</w:t>
                      </w:r>
                    </w:p>
                    <w:p w14:paraId="5E4B1B8B" w14:textId="6F34D715" w:rsidR="008A44C0" w:rsidRPr="008A44C0" w:rsidRDefault="008A44C0" w:rsidP="008A44C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CERRADO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8A44C0">
                        <w:rPr>
                          <w:color w:val="4D671B" w:themeColor="accent1" w:themeShade="80"/>
                        </w:rPr>
                        <w:sym w:font="Wingdings" w:char="F0E0"/>
                      </w:r>
                      <w:r>
                        <w:rPr>
                          <w:color w:val="FFFFFF" w:themeColor="background1"/>
                        </w:rPr>
                        <w:t xml:space="preserve"> sí pasa la corriente</w:t>
                      </w:r>
                    </w:p>
                  </w:txbxContent>
                </v:textbox>
              </v:rect>
            </w:pict>
          </mc:Fallback>
        </mc:AlternateContent>
      </w:r>
    </w:p>
    <w:p w14:paraId="1D687704" w14:textId="4BAAA826" w:rsidR="008A44C0" w:rsidRPr="008A44C0" w:rsidRDefault="008A44C0" w:rsidP="008A44C0"/>
    <w:p w14:paraId="6D018F85" w14:textId="6FEBD9B9" w:rsidR="008A44C0" w:rsidRPr="008A44C0" w:rsidRDefault="008A44C0" w:rsidP="008A44C0"/>
    <w:p w14:paraId="460C8A83" w14:textId="6A2AAA9D" w:rsidR="008A44C0" w:rsidRDefault="008A44C0" w:rsidP="008A44C0"/>
    <w:tbl>
      <w:tblPr>
        <w:tblStyle w:val="Tablaconcuadrcula5oscura-nfasis1"/>
        <w:tblW w:w="10022" w:type="dxa"/>
        <w:tblLook w:val="0420" w:firstRow="1" w:lastRow="0" w:firstColumn="0" w:lastColumn="0" w:noHBand="0" w:noVBand="1"/>
      </w:tblPr>
      <w:tblGrid>
        <w:gridCol w:w="5767"/>
        <w:gridCol w:w="4255"/>
      </w:tblGrid>
      <w:tr w:rsidR="008A44C0" w14:paraId="4642719E" w14:textId="77777777" w:rsidTr="000A62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tcW w:w="10022" w:type="dxa"/>
            <w:gridSpan w:val="2"/>
          </w:tcPr>
          <w:p w14:paraId="23F9EE94" w14:textId="4C34C4D9" w:rsidR="008A44C0" w:rsidRDefault="008A44C0" w:rsidP="000A624D">
            <w:pPr>
              <w:jc w:val="center"/>
            </w:pPr>
            <w:r>
              <w:t>RECEPTORES</w:t>
            </w:r>
          </w:p>
        </w:tc>
      </w:tr>
      <w:tr w:rsidR="008A44C0" w14:paraId="21827C13" w14:textId="77777777" w:rsidTr="008A4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tcW w:w="5767" w:type="dxa"/>
          </w:tcPr>
          <w:p w14:paraId="7E0D89AB" w14:textId="6D72FFCA" w:rsidR="008A44C0" w:rsidRDefault="008A44C0" w:rsidP="000A624D">
            <w:pPr>
              <w:rPr>
                <w:u w:color="99CB38" w:themeColor="accent1"/>
              </w:rPr>
            </w:pPr>
            <w:r w:rsidRPr="003F6FCE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063E6603" wp14:editId="4C8E6DE1">
                      <wp:simplePos x="0" y="0"/>
                      <wp:positionH relativeFrom="column">
                        <wp:posOffset>2485722</wp:posOffset>
                      </wp:positionH>
                      <wp:positionV relativeFrom="paragraph">
                        <wp:posOffset>-276805</wp:posOffset>
                      </wp:positionV>
                      <wp:extent cx="409575" cy="1404620"/>
                      <wp:effectExtent l="0" t="0" r="0" b="0"/>
                      <wp:wrapNone/>
                      <wp:docPr id="106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78F47" w14:textId="77777777" w:rsidR="008A44C0" w:rsidRPr="003F6FCE" w:rsidRDefault="008A44C0" w:rsidP="008A44C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F6FC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3E6603" id="_x0000_s1054" type="#_x0000_t202" style="position:absolute;margin-left:195.75pt;margin-top:-21.8pt;width:32.2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" filled="f" stroked="f">
                      <v:textbox style="mso-fit-shape-to-text:t">
                        <w:txbxContent>
                          <w:p w14:paraId="25978F47" w14:textId="77777777" w:rsidR="008A44C0" w:rsidRPr="003F6FCE" w:rsidRDefault="008A44C0" w:rsidP="008A44C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F6FC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u w:val="thick" w:color="99CB38" w:themeColor="accent1"/>
              </w:rPr>
              <w:t>Bombilla</w:t>
            </w:r>
          </w:p>
          <w:p w14:paraId="68676C11" w14:textId="6FBB43C5" w:rsidR="008A44C0" w:rsidRPr="008A44C0" w:rsidRDefault="008A44C0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Transforma la corriente en luz (</w:t>
            </w:r>
            <w:r>
              <w:rPr>
                <w:b/>
                <w:bCs/>
                <w:u w:color="99CB38" w:themeColor="accent1"/>
              </w:rPr>
              <w:t>energía lumínica</w:t>
            </w:r>
            <w:r>
              <w:rPr>
                <w:u w:color="99CB38" w:themeColor="accent1"/>
              </w:rPr>
              <w:t>)</w:t>
            </w:r>
          </w:p>
        </w:tc>
        <w:tc>
          <w:tcPr>
            <w:tcW w:w="4255" w:type="dxa"/>
            <w:vAlign w:val="center"/>
          </w:tcPr>
          <w:p w14:paraId="62A9A742" w14:textId="6AC02C6A" w:rsidR="008A44C0" w:rsidRDefault="008A44C0" w:rsidP="008A44C0">
            <w:r w:rsidRPr="008A44C0">
              <w:rPr>
                <w:noProof/>
              </w:rPr>
              <w:drawing>
                <wp:inline distT="0" distB="0" distL="0" distR="0" wp14:anchorId="6974CADA" wp14:editId="40970010">
                  <wp:extent cx="1419423" cy="419158"/>
                  <wp:effectExtent l="0" t="0" r="9525" b="0"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3B3A1B-CC3A-417B-AD00-A76D5B5B42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9E3B3A1B-CC3A-417B-AD00-A76D5B5B42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C0" w14:paraId="36102E29" w14:textId="77777777" w:rsidTr="008A44C0">
        <w:trPr>
          <w:trHeight w:val="903"/>
        </w:trPr>
        <w:tc>
          <w:tcPr>
            <w:tcW w:w="5767" w:type="dxa"/>
          </w:tcPr>
          <w:p w14:paraId="25DEAA5D" w14:textId="467697AF" w:rsidR="008A44C0" w:rsidRDefault="00593C8D" w:rsidP="000A624D">
            <w:pPr>
              <w:rPr>
                <w:u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Motor</w:t>
            </w:r>
          </w:p>
          <w:p w14:paraId="6A3A73DF" w14:textId="11F95355" w:rsidR="008A44C0" w:rsidRPr="005C2CA7" w:rsidRDefault="00593C8D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>Transforma la corriente en movimiento (</w:t>
            </w:r>
            <w:r>
              <w:rPr>
                <w:b/>
                <w:bCs/>
                <w:u w:color="99CB38" w:themeColor="accent1"/>
              </w:rPr>
              <w:t>energía cinética</w:t>
            </w:r>
            <w:r>
              <w:rPr>
                <w:u w:color="99CB38" w:themeColor="accent1"/>
              </w:rPr>
              <w:t>)</w:t>
            </w:r>
            <w:r w:rsidR="008A44C0" w:rsidRPr="005C2CA7">
              <w:rPr>
                <w:noProof/>
              </w:rPr>
              <w:t xml:space="preserve"> </w:t>
            </w:r>
          </w:p>
        </w:tc>
        <w:tc>
          <w:tcPr>
            <w:tcW w:w="4255" w:type="dxa"/>
            <w:vAlign w:val="center"/>
          </w:tcPr>
          <w:p w14:paraId="5F7C13CB" w14:textId="1F758091" w:rsidR="008A44C0" w:rsidRDefault="00593C8D" w:rsidP="008A44C0">
            <w:r w:rsidRPr="00593C8D">
              <w:drawing>
                <wp:inline distT="0" distB="0" distL="0" distR="0" wp14:anchorId="79D20154" wp14:editId="0889FEBC">
                  <wp:extent cx="948023" cy="497882"/>
                  <wp:effectExtent l="0" t="0" r="5080" b="0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0DB3DC-6886-4B52-81F1-6DD151D1DB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CB0DB3DC-6886-4B52-81F1-6DD151D1DB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23" cy="49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4C0" w14:paraId="3E6AB9FC" w14:textId="77777777" w:rsidTr="008A4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tcW w:w="5767" w:type="dxa"/>
          </w:tcPr>
          <w:p w14:paraId="25C7A573" w14:textId="08BCFA6E" w:rsidR="008A44C0" w:rsidRDefault="00593C8D" w:rsidP="000A624D">
            <w:pPr>
              <w:rPr>
                <w:b/>
                <w:bCs/>
                <w:u w:val="thick"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Zumbador</w:t>
            </w:r>
          </w:p>
          <w:p w14:paraId="7722FC59" w14:textId="2CF9EDA7" w:rsidR="008A44C0" w:rsidRPr="00593C8D" w:rsidRDefault="00593C8D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Transforma la corriente en el sonido de un </w:t>
            </w:r>
            <w:r w:rsidRPr="00593C8D">
              <w:rPr>
                <w:u w:val="single" w:color="99CB38" w:themeColor="accent1"/>
              </w:rPr>
              <w:t>zumbido</w:t>
            </w:r>
            <w:r>
              <w:rPr>
                <w:u w:color="99CB38" w:themeColor="accent1"/>
              </w:rPr>
              <w:t xml:space="preserve"> (</w:t>
            </w:r>
            <w:r>
              <w:rPr>
                <w:b/>
                <w:bCs/>
                <w:u w:color="99CB38" w:themeColor="accent1"/>
              </w:rPr>
              <w:t>energía sonora</w:t>
            </w:r>
            <w:r>
              <w:rPr>
                <w:u w:color="99CB38" w:themeColor="accent1"/>
              </w:rPr>
              <w:t>)</w:t>
            </w:r>
          </w:p>
        </w:tc>
        <w:tc>
          <w:tcPr>
            <w:tcW w:w="4255" w:type="dxa"/>
            <w:vAlign w:val="center"/>
          </w:tcPr>
          <w:p w14:paraId="1437DECA" w14:textId="2EA3D975" w:rsidR="008A44C0" w:rsidRDefault="00593C8D" w:rsidP="008A44C0">
            <w:r w:rsidRPr="00593C8D">
              <w:drawing>
                <wp:inline distT="0" distB="0" distL="0" distR="0" wp14:anchorId="5EDA231C" wp14:editId="7181DF8E">
                  <wp:extent cx="787671" cy="543868"/>
                  <wp:effectExtent l="0" t="0" r="0" b="8890"/>
                  <wp:docPr id="1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CDE3AD-1FFE-4A0B-AAE0-7D0A194359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48CDE3AD-1FFE-4A0B-AAE0-7D0A194359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71" cy="54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8D" w14:paraId="3DBC9E34" w14:textId="77777777" w:rsidTr="008A44C0">
        <w:trPr>
          <w:trHeight w:val="973"/>
        </w:trPr>
        <w:tc>
          <w:tcPr>
            <w:tcW w:w="5767" w:type="dxa"/>
          </w:tcPr>
          <w:p w14:paraId="70B6549B" w14:textId="77777777" w:rsidR="00593C8D" w:rsidRDefault="00593C8D" w:rsidP="000A624D">
            <w:pPr>
              <w:rPr>
                <w:b/>
                <w:bCs/>
                <w:u w:val="thick"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lastRenderedPageBreak/>
              <w:t>Timbre</w:t>
            </w:r>
          </w:p>
          <w:p w14:paraId="353F3928" w14:textId="17045673" w:rsidR="00593C8D" w:rsidRPr="00593C8D" w:rsidRDefault="00593C8D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Transforma la corriente en el sonido de un </w:t>
            </w:r>
            <w:r>
              <w:rPr>
                <w:u w:val="single" w:color="99CB38" w:themeColor="accent1"/>
              </w:rPr>
              <w:t>timbre</w:t>
            </w:r>
            <w:r>
              <w:rPr>
                <w:u w:color="99CB38" w:themeColor="accent1"/>
              </w:rPr>
              <w:t xml:space="preserve"> (</w:t>
            </w:r>
            <w:r>
              <w:rPr>
                <w:b/>
                <w:bCs/>
                <w:u w:color="99CB38" w:themeColor="accent1"/>
              </w:rPr>
              <w:t>energía sonora</w:t>
            </w:r>
            <w:r>
              <w:rPr>
                <w:u w:color="99CB38" w:themeColor="accent1"/>
              </w:rPr>
              <w:t>)</w:t>
            </w:r>
          </w:p>
        </w:tc>
        <w:tc>
          <w:tcPr>
            <w:tcW w:w="4255" w:type="dxa"/>
            <w:vAlign w:val="center"/>
          </w:tcPr>
          <w:p w14:paraId="55808008" w14:textId="03A43309" w:rsidR="00593C8D" w:rsidRPr="00593C8D" w:rsidRDefault="00593C8D" w:rsidP="008A44C0">
            <w:r w:rsidRPr="00593C8D">
              <w:drawing>
                <wp:inline distT="0" distB="0" distL="0" distR="0" wp14:anchorId="4D469338" wp14:editId="278AB8F7">
                  <wp:extent cx="708549" cy="619980"/>
                  <wp:effectExtent l="0" t="0" r="0" b="8890"/>
                  <wp:docPr id="9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A83C08-1B46-4906-AF4F-83461C7B9A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A1A83C08-1B46-4906-AF4F-83461C7B9A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9" cy="61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8D" w14:paraId="2FA01BE7" w14:textId="77777777" w:rsidTr="00593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3"/>
        </w:trPr>
        <w:tc>
          <w:tcPr>
            <w:tcW w:w="5767" w:type="dxa"/>
          </w:tcPr>
          <w:p w14:paraId="5F4549F3" w14:textId="75C94369" w:rsidR="00593C8D" w:rsidRDefault="00593C8D" w:rsidP="000A624D">
            <w:pPr>
              <w:rPr>
                <w:b/>
                <w:bCs/>
                <w:u w:val="thick"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Resistencia</w:t>
            </w:r>
          </w:p>
          <w:p w14:paraId="3CD4C222" w14:textId="654A19D9" w:rsidR="00593C8D" w:rsidRPr="00593C8D" w:rsidRDefault="00593C8D" w:rsidP="000A624D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Se </w:t>
            </w:r>
            <w:r>
              <w:rPr>
                <w:b/>
                <w:bCs/>
                <w:u w:color="99CB38" w:themeColor="accent1"/>
              </w:rPr>
              <w:t>opone</w:t>
            </w:r>
            <w:r>
              <w:rPr>
                <w:u w:color="99CB38" w:themeColor="accent1"/>
              </w:rPr>
              <w:t xml:space="preserve"> a la </w:t>
            </w:r>
            <w:r>
              <w:rPr>
                <w:b/>
                <w:bCs/>
                <w:u w:color="99CB38" w:themeColor="accent1"/>
              </w:rPr>
              <w:t>corriente eléctrica</w:t>
            </w:r>
            <w:r>
              <w:rPr>
                <w:u w:color="99CB38" w:themeColor="accent1"/>
              </w:rPr>
              <w:t xml:space="preserve"> (disminuye </w:t>
            </w:r>
            <w:r>
              <w:rPr>
                <w:u w:val="single" w:color="99CB38" w:themeColor="accent1"/>
              </w:rPr>
              <w:t>voltios</w:t>
            </w:r>
            <w:r>
              <w:rPr>
                <w:u w:color="99CB38" w:themeColor="accent1"/>
              </w:rPr>
              <w:t>)</w:t>
            </w:r>
          </w:p>
        </w:tc>
        <w:tc>
          <w:tcPr>
            <w:tcW w:w="4255" w:type="dxa"/>
            <w:vAlign w:val="center"/>
          </w:tcPr>
          <w:p w14:paraId="492871BC" w14:textId="3BA0CEEC" w:rsidR="00593C8D" w:rsidRPr="00593C8D" w:rsidRDefault="00593C8D" w:rsidP="00593C8D">
            <w:r w:rsidRPr="00593C8D">
              <w:drawing>
                <wp:anchor distT="0" distB="0" distL="114300" distR="114300" simplePos="0" relativeHeight="251812864" behindDoc="0" locked="0" layoutInCell="1" allowOverlap="1" wp14:anchorId="232F11FF" wp14:editId="5FD22A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</wp:posOffset>
                  </wp:positionV>
                  <wp:extent cx="948023" cy="329174"/>
                  <wp:effectExtent l="0" t="0" r="5080" b="0"/>
                  <wp:wrapNone/>
                  <wp:docPr id="20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F9098B-A0F2-45BE-8881-869E34ACE5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D8F9098B-A0F2-45BE-8881-869E34ACE5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23" cy="32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3C8D">
              <w:drawing>
                <wp:anchor distT="0" distB="0" distL="114300" distR="114300" simplePos="0" relativeHeight="251813888" behindDoc="0" locked="0" layoutInCell="1" allowOverlap="1" wp14:anchorId="1CB323D8" wp14:editId="1F72D37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368935</wp:posOffset>
                  </wp:positionV>
                  <wp:extent cx="1086699" cy="344696"/>
                  <wp:effectExtent l="0" t="0" r="0" b="0"/>
                  <wp:wrapNone/>
                  <wp:docPr id="3074" name="Picture 2" descr="Resistencia eléctric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EF395C-BB8B-4182-AA44-8420B039D8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Resistencia eléctrica">
                            <a:extLst>
                              <a:ext uri="{FF2B5EF4-FFF2-40B4-BE49-F238E27FC236}">
                                <a16:creationId xmlns:a16="http://schemas.microsoft.com/office/drawing/2014/main" id="{A1EF395C-BB8B-4182-AA44-8420B039D8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99" cy="344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E03FE0" w14:textId="2282FE19" w:rsidR="008A44C0" w:rsidRDefault="008A44C0" w:rsidP="008A44C0"/>
    <w:tbl>
      <w:tblPr>
        <w:tblStyle w:val="Tablaconcuadrcula5oscura-nfasis1"/>
        <w:tblW w:w="10022" w:type="dxa"/>
        <w:tblLook w:val="0420" w:firstRow="1" w:lastRow="0" w:firstColumn="0" w:lastColumn="0" w:noHBand="0" w:noVBand="1"/>
      </w:tblPr>
      <w:tblGrid>
        <w:gridCol w:w="5767"/>
        <w:gridCol w:w="4255"/>
      </w:tblGrid>
      <w:tr w:rsidR="00593C8D" w14:paraId="2450A967" w14:textId="77777777" w:rsidTr="00FE5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tcW w:w="10022" w:type="dxa"/>
            <w:gridSpan w:val="2"/>
          </w:tcPr>
          <w:p w14:paraId="51938B37" w14:textId="6763F88E" w:rsidR="00593C8D" w:rsidRDefault="00593C8D" w:rsidP="00FE56A1">
            <w:pPr>
              <w:jc w:val="center"/>
            </w:pPr>
            <w:r>
              <w:t>ELEMENTOS DE PROTECCIÓN</w:t>
            </w:r>
          </w:p>
        </w:tc>
      </w:tr>
      <w:tr w:rsidR="00593C8D" w14:paraId="11DE91A8" w14:textId="77777777" w:rsidTr="00FE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tcW w:w="5767" w:type="dxa"/>
          </w:tcPr>
          <w:p w14:paraId="457FA7E3" w14:textId="41BCF715" w:rsidR="00593C8D" w:rsidRDefault="00593C8D" w:rsidP="00FE56A1">
            <w:pPr>
              <w:rPr>
                <w:u w:color="99CB38" w:themeColor="accent1"/>
              </w:rPr>
            </w:pPr>
            <w:r>
              <w:rPr>
                <w:b/>
                <w:bCs/>
                <w:u w:val="thick" w:color="99CB38" w:themeColor="accent1"/>
              </w:rPr>
              <w:t>Fusible</w:t>
            </w:r>
          </w:p>
          <w:p w14:paraId="4D5896A4" w14:textId="2EDA4230" w:rsidR="00593C8D" w:rsidRPr="00593C8D" w:rsidRDefault="00593C8D" w:rsidP="00FE56A1">
            <w:pPr>
              <w:rPr>
                <w:u w:color="99CB38" w:themeColor="accent1"/>
              </w:rPr>
            </w:pPr>
            <w:r>
              <w:rPr>
                <w:u w:color="99CB38" w:themeColor="accent1"/>
              </w:rPr>
              <w:t xml:space="preserve">Protege los componentes del circuito frente a </w:t>
            </w:r>
            <w:r>
              <w:rPr>
                <w:b/>
                <w:bCs/>
                <w:u w:color="99CB38" w:themeColor="accent1"/>
              </w:rPr>
              <w:t>tensiones</w:t>
            </w:r>
            <w:r>
              <w:rPr>
                <w:u w:color="99CB38" w:themeColor="accent1"/>
              </w:rPr>
              <w:t xml:space="preserve"> e </w:t>
            </w:r>
            <w:r>
              <w:rPr>
                <w:b/>
                <w:bCs/>
                <w:u w:color="99CB38" w:themeColor="accent1"/>
              </w:rPr>
              <w:t>intensidades</w:t>
            </w:r>
          </w:p>
        </w:tc>
        <w:tc>
          <w:tcPr>
            <w:tcW w:w="4255" w:type="dxa"/>
            <w:vAlign w:val="center"/>
          </w:tcPr>
          <w:p w14:paraId="5A97EFFD" w14:textId="4A5552CF" w:rsidR="00593C8D" w:rsidRDefault="00593C8D" w:rsidP="00FE56A1">
            <w:r w:rsidRPr="00593C8D">
              <w:drawing>
                <wp:inline distT="0" distB="0" distL="0" distR="0" wp14:anchorId="4656A2F8" wp14:editId="04B6E0C9">
                  <wp:extent cx="1349048" cy="524152"/>
                  <wp:effectExtent l="0" t="0" r="3810" b="9525"/>
                  <wp:docPr id="106" name="Imagen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A5D33-48D7-4DD0-8BF6-D2D2FC1CD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n 105">
                            <a:extLst>
                              <a:ext uri="{FF2B5EF4-FFF2-40B4-BE49-F238E27FC236}">
                                <a16:creationId xmlns:a16="http://schemas.microsoft.com/office/drawing/2014/main" id="{82DA5D33-48D7-4DD0-8BF6-D2D2FC1CD3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048" cy="52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EF64F" w14:textId="6D71BD47" w:rsidR="00593C8D" w:rsidRDefault="00593C8D" w:rsidP="00593C8D">
      <w:pPr>
        <w:pStyle w:val="Ttulo2"/>
      </w:pPr>
      <w:r>
        <w:t>ASOCIACIÓN EN UN CIRCUITO</w:t>
      </w:r>
    </w:p>
    <w:p w14:paraId="264FD052" w14:textId="2A99E1D4" w:rsidR="00593C8D" w:rsidRDefault="00593C8D" w:rsidP="00593C8D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825274" wp14:editId="0211486C">
                <wp:simplePos x="0" y="0"/>
                <wp:positionH relativeFrom="column">
                  <wp:posOffset>7289</wp:posOffset>
                </wp:positionH>
                <wp:positionV relativeFrom="paragraph">
                  <wp:posOffset>22225</wp:posOffset>
                </wp:positionV>
                <wp:extent cx="0" cy="133350"/>
                <wp:effectExtent l="0" t="0" r="38100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489D9" id="Conector recto 43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1.75pt" to="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" strokecolor="#99cb38 [3204]" strokeweight="1.5pt">
                <v:stroke joinstyle="miter"/>
              </v:line>
            </w:pict>
          </mc:Fallback>
        </mc:AlternateContent>
      </w:r>
      <w:r>
        <w:t xml:space="preserve"> Hay distintas formas de asociar los componentes de un circuito:</w:t>
      </w:r>
    </w:p>
    <w:tbl>
      <w:tblPr>
        <w:tblStyle w:val="Tablaconcuadrcula4-nfasis1"/>
        <w:tblW w:w="0" w:type="auto"/>
        <w:tblLook w:val="06A0" w:firstRow="1" w:lastRow="0" w:firstColumn="1" w:lastColumn="0" w:noHBand="1" w:noVBand="1"/>
      </w:tblPr>
      <w:tblGrid>
        <w:gridCol w:w="3114"/>
        <w:gridCol w:w="2835"/>
        <w:gridCol w:w="3067"/>
      </w:tblGrid>
      <w:tr w:rsidR="00593C8D" w14:paraId="6806EB83" w14:textId="6D398D9A" w:rsidTr="00593C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5FEAD67" w14:textId="7093443C" w:rsidR="00593C8D" w:rsidRDefault="00593C8D" w:rsidP="00FE56A1">
            <w:pPr>
              <w:jc w:val="center"/>
            </w:pPr>
            <w:r>
              <w:t>SERIE</w:t>
            </w:r>
          </w:p>
        </w:tc>
        <w:tc>
          <w:tcPr>
            <w:tcW w:w="2835" w:type="dxa"/>
          </w:tcPr>
          <w:p w14:paraId="464F373D" w14:textId="50FEEB9C" w:rsidR="00593C8D" w:rsidRDefault="00593C8D" w:rsidP="00FE5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PARALELO</w:t>
            </w:r>
          </w:p>
        </w:tc>
        <w:tc>
          <w:tcPr>
            <w:tcW w:w="3067" w:type="dxa"/>
          </w:tcPr>
          <w:p w14:paraId="53FA41C2" w14:textId="7CD367E0" w:rsidR="00593C8D" w:rsidRDefault="00593C8D" w:rsidP="00FE5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MIXTO</w:t>
            </w:r>
          </w:p>
        </w:tc>
      </w:tr>
      <w:tr w:rsidR="00593C8D" w14:paraId="3A2FB42E" w14:textId="42B99036" w:rsidTr="00593C8D">
        <w:trPr>
          <w:trHeight w:val="1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EAF4D7" w:themeFill="accent1" w:themeFillTint="33"/>
          </w:tcPr>
          <w:p w14:paraId="6C85DDF3" w14:textId="6ED93D28" w:rsidR="00593C8D" w:rsidRDefault="00593C8D" w:rsidP="00FE56A1">
            <w:pPr>
              <w:jc w:val="center"/>
            </w:pPr>
            <w:r w:rsidRPr="00593C8D">
              <w:drawing>
                <wp:anchor distT="0" distB="0" distL="114300" distR="114300" simplePos="0" relativeHeight="251816960" behindDoc="0" locked="0" layoutInCell="1" allowOverlap="1" wp14:anchorId="55439EFD" wp14:editId="2BE51C84">
                  <wp:simplePos x="0" y="0"/>
                  <wp:positionH relativeFrom="column">
                    <wp:posOffset>16841</wp:posOffset>
                  </wp:positionH>
                  <wp:positionV relativeFrom="paragraph">
                    <wp:posOffset>51435</wp:posOffset>
                  </wp:positionV>
                  <wp:extent cx="1803787" cy="897361"/>
                  <wp:effectExtent l="247650" t="247650" r="254000" b="245745"/>
                  <wp:wrapNone/>
                  <wp:docPr id="50" name="Imagen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146DF5-ED27-4EA7-AFE6-1C82C91B9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>
                            <a:extLst>
                              <a:ext uri="{FF2B5EF4-FFF2-40B4-BE49-F238E27FC236}">
                                <a16:creationId xmlns:a16="http://schemas.microsoft.com/office/drawing/2014/main" id="{47146DF5-ED27-4EA7-AFE6-1C82C91B9E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87" cy="89736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EAF4D7" w:themeFill="accent1" w:themeFillTint="33"/>
          </w:tcPr>
          <w:p w14:paraId="66A0998D" w14:textId="4D4A8A20" w:rsidR="00593C8D" w:rsidRDefault="00593C8D" w:rsidP="00FE56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3C8D">
              <w:drawing>
                <wp:anchor distT="0" distB="0" distL="114300" distR="114300" simplePos="0" relativeHeight="251817984" behindDoc="0" locked="0" layoutInCell="1" allowOverlap="1" wp14:anchorId="751624A9" wp14:editId="34D924EC">
                  <wp:simplePos x="0" y="0"/>
                  <wp:positionH relativeFrom="column">
                    <wp:posOffset>89839</wp:posOffset>
                  </wp:positionH>
                  <wp:positionV relativeFrom="paragraph">
                    <wp:posOffset>51435</wp:posOffset>
                  </wp:positionV>
                  <wp:extent cx="1517540" cy="883723"/>
                  <wp:effectExtent l="247650" t="247650" r="254635" b="240665"/>
                  <wp:wrapNone/>
                  <wp:docPr id="54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C9677-F4DC-421A-AFF0-2BDE33758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id="{E1DC9677-F4DC-421A-AFF0-2BDE337589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40" cy="88372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7" w:type="dxa"/>
            <w:shd w:val="clear" w:color="auto" w:fill="EAF4D7" w:themeFill="accent1" w:themeFillTint="33"/>
          </w:tcPr>
          <w:p w14:paraId="63DE2E33" w14:textId="3DCA32A2" w:rsidR="00593C8D" w:rsidRPr="007225E4" w:rsidRDefault="00593C8D" w:rsidP="00FE56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593C8D"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492EB0B6" wp14:editId="6DAFFA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179484</wp:posOffset>
                  </wp:positionV>
                  <wp:extent cx="1830788" cy="634398"/>
                  <wp:effectExtent l="247650" t="247650" r="245745" b="241935"/>
                  <wp:wrapNone/>
                  <wp:docPr id="55" name="Imagen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A78BF4-CC83-4485-B9B6-75FD6FC05A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>
                            <a:extLst>
                              <a:ext uri="{FF2B5EF4-FFF2-40B4-BE49-F238E27FC236}">
                                <a16:creationId xmlns:a16="http://schemas.microsoft.com/office/drawing/2014/main" id="{C7A78BF4-CC83-4485-B9B6-75FD6FC05A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88" cy="63439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3C8D" w14:paraId="48F4DB9E" w14:textId="5D9F3869" w:rsidTr="00593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F0BD8BD" w14:textId="64BC124C" w:rsidR="00593C8D" w:rsidRPr="007225E4" w:rsidRDefault="00593C8D" w:rsidP="00593C8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Van seguidos.</w:t>
            </w:r>
          </w:p>
        </w:tc>
        <w:tc>
          <w:tcPr>
            <w:tcW w:w="2835" w:type="dxa"/>
          </w:tcPr>
          <w:p w14:paraId="54868DA5" w14:textId="2AC7C7D9" w:rsidR="00593C8D" w:rsidRDefault="00593C8D" w:rsidP="00593C8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Colocados paralelamente.</w:t>
            </w:r>
          </w:p>
        </w:tc>
        <w:tc>
          <w:tcPr>
            <w:tcW w:w="3067" w:type="dxa"/>
          </w:tcPr>
          <w:p w14:paraId="404404D6" w14:textId="54DFCFA4" w:rsidR="00593C8D" w:rsidRDefault="00593C8D" w:rsidP="00593C8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Combinación de ambos.</w:t>
            </w:r>
          </w:p>
        </w:tc>
      </w:tr>
    </w:tbl>
    <w:p w14:paraId="0E666B49" w14:textId="65D93377" w:rsidR="00593C8D" w:rsidRDefault="00B43CFD" w:rsidP="00B43CFD">
      <w:pPr>
        <w:pStyle w:val="Ttulo3"/>
      </w:pPr>
      <w:r>
        <w:t>ASOCIACiÓN DE PILAS</w:t>
      </w:r>
    </w:p>
    <w:tbl>
      <w:tblPr>
        <w:tblStyle w:val="Tablaconcuadrcula4-nfasis1"/>
        <w:tblW w:w="0" w:type="auto"/>
        <w:tblLook w:val="06A0" w:firstRow="1" w:lastRow="0" w:firstColumn="1" w:lastColumn="0" w:noHBand="1" w:noVBand="1"/>
      </w:tblPr>
      <w:tblGrid>
        <w:gridCol w:w="4719"/>
        <w:gridCol w:w="4297"/>
      </w:tblGrid>
      <w:tr w:rsidR="00B43CFD" w14:paraId="0241D50E" w14:textId="77777777" w:rsidTr="00B43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14:paraId="33A917FA" w14:textId="2650A2D2" w:rsidR="00B43CFD" w:rsidRDefault="00B43CFD" w:rsidP="00FE56A1">
            <w:pPr>
              <w:jc w:val="center"/>
            </w:pPr>
            <w:r>
              <w:t>SERIE</w:t>
            </w:r>
          </w:p>
        </w:tc>
        <w:tc>
          <w:tcPr>
            <w:tcW w:w="4297" w:type="dxa"/>
          </w:tcPr>
          <w:p w14:paraId="79099780" w14:textId="77777777" w:rsidR="00B43CFD" w:rsidRDefault="00B43CFD" w:rsidP="00FE5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PARALELO</w:t>
            </w:r>
          </w:p>
        </w:tc>
      </w:tr>
      <w:tr w:rsidR="00B43CFD" w14:paraId="677E343F" w14:textId="77777777" w:rsidTr="00B43CFD">
        <w:trPr>
          <w:trHeight w:val="1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EAF4D7" w:themeFill="accent1" w:themeFillTint="33"/>
          </w:tcPr>
          <w:p w14:paraId="3297373B" w14:textId="29EFDCF2" w:rsidR="00B43CFD" w:rsidRDefault="00B43CFD" w:rsidP="00FE56A1">
            <w:pPr>
              <w:jc w:val="center"/>
            </w:pPr>
            <w:r w:rsidRPr="00B43CFD">
              <w:drawing>
                <wp:anchor distT="0" distB="0" distL="114300" distR="114300" simplePos="0" relativeHeight="251820032" behindDoc="0" locked="0" layoutInCell="1" allowOverlap="1" wp14:anchorId="484F0156" wp14:editId="6ABEDD6D">
                  <wp:simplePos x="0" y="0"/>
                  <wp:positionH relativeFrom="column">
                    <wp:posOffset>-47195</wp:posOffset>
                  </wp:positionH>
                  <wp:positionV relativeFrom="paragraph">
                    <wp:posOffset>174515</wp:posOffset>
                  </wp:positionV>
                  <wp:extent cx="1798983" cy="850782"/>
                  <wp:effectExtent l="247650" t="247650" r="239395" b="254635"/>
                  <wp:wrapNone/>
                  <wp:docPr id="65" name="Imagen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64002C-BDB2-4CA9-BEF8-B053B41CBC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C464002C-BDB2-4CA9-BEF8-B053B41CBC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83" cy="85078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3CFD">
              <w:drawing>
                <wp:anchor distT="0" distB="0" distL="114300" distR="114300" simplePos="0" relativeHeight="251821056" behindDoc="0" locked="0" layoutInCell="1" allowOverlap="1" wp14:anchorId="7F7EE6B2" wp14:editId="465B3737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175785</wp:posOffset>
                  </wp:positionV>
                  <wp:extent cx="1018913" cy="850265"/>
                  <wp:effectExtent l="247650" t="247650" r="238760" b="254635"/>
                  <wp:wrapNone/>
                  <wp:docPr id="66" name="Imagen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1D03F4-7875-4647-B68B-1200C27AE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>
                            <a:extLst>
                              <a:ext uri="{FF2B5EF4-FFF2-40B4-BE49-F238E27FC236}">
                                <a16:creationId xmlns:a16="http://schemas.microsoft.com/office/drawing/2014/main" id="{631D03F4-7875-4647-B68B-1200C27AE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13" cy="8502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7" w:type="dxa"/>
            <w:shd w:val="clear" w:color="auto" w:fill="EAF4D7" w:themeFill="accent1" w:themeFillTint="33"/>
          </w:tcPr>
          <w:p w14:paraId="6E2E9BF4" w14:textId="02C37D45" w:rsidR="00B43CFD" w:rsidRDefault="00B43CFD" w:rsidP="00FE56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3CFD">
              <w:drawing>
                <wp:anchor distT="0" distB="0" distL="114300" distR="114300" simplePos="0" relativeHeight="251823104" behindDoc="0" locked="0" layoutInCell="1" allowOverlap="1" wp14:anchorId="4BB79666" wp14:editId="35345319">
                  <wp:simplePos x="0" y="0"/>
                  <wp:positionH relativeFrom="column">
                    <wp:posOffset>1179651</wp:posOffset>
                  </wp:positionH>
                  <wp:positionV relativeFrom="paragraph">
                    <wp:posOffset>175895</wp:posOffset>
                  </wp:positionV>
                  <wp:extent cx="1177738" cy="885006"/>
                  <wp:effectExtent l="247650" t="247650" r="251460" b="239395"/>
                  <wp:wrapNone/>
                  <wp:docPr id="68" name="Imagen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AA56C9-34EE-4CEB-A49F-64F519B1A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>
                            <a:extLst>
                              <a:ext uri="{FF2B5EF4-FFF2-40B4-BE49-F238E27FC236}">
                                <a16:creationId xmlns:a16="http://schemas.microsoft.com/office/drawing/2014/main" id="{07AA56C9-34EE-4CEB-A49F-64F519B1A9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38" cy="88500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43CFD">
              <w:drawing>
                <wp:anchor distT="0" distB="0" distL="114300" distR="114300" simplePos="0" relativeHeight="251822080" behindDoc="0" locked="0" layoutInCell="1" allowOverlap="1" wp14:anchorId="33BAA536" wp14:editId="20D046C5">
                  <wp:simplePos x="0" y="0"/>
                  <wp:positionH relativeFrom="column">
                    <wp:posOffset>160047</wp:posOffset>
                  </wp:positionH>
                  <wp:positionV relativeFrom="paragraph">
                    <wp:posOffset>56515</wp:posOffset>
                  </wp:positionV>
                  <wp:extent cx="819785" cy="1087755"/>
                  <wp:effectExtent l="228600" t="247650" r="247015" b="245745"/>
                  <wp:wrapNone/>
                  <wp:docPr id="67" name="Imagen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BAACC6-DB98-4F00-9FCC-070C4D7CA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>
                            <a:extLst>
                              <a:ext uri="{FF2B5EF4-FFF2-40B4-BE49-F238E27FC236}">
                                <a16:creationId xmlns:a16="http://schemas.microsoft.com/office/drawing/2014/main" id="{48BAACC6-DB98-4F00-9FCC-070C4D7CAE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0877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3CFD" w14:paraId="265C6FF7" w14:textId="77777777" w:rsidTr="00B43CF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14:paraId="6FA75636" w14:textId="62289A93" w:rsidR="00B43CFD" w:rsidRPr="007225E4" w:rsidRDefault="00B43CFD" w:rsidP="00B43CF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V</w:t>
            </w:r>
            <w:r>
              <w:rPr>
                <w:b w:val="0"/>
                <w:bCs w:val="0"/>
                <w:vertAlign w:val="subscript"/>
              </w:rPr>
              <w:t xml:space="preserve">T </w:t>
            </w:r>
            <w:r w:rsidRPr="00B43CFD">
              <w:rPr>
                <w:b w:val="0"/>
                <w:bCs w:val="0"/>
              </w:rPr>
              <w:t>=</w:t>
            </w:r>
            <w:r>
              <w:rPr>
                <w:b w:val="0"/>
                <w:bCs w:val="0"/>
              </w:rPr>
              <w:t xml:space="preserve"> V</w:t>
            </w:r>
            <w:r>
              <w:rPr>
                <w:b w:val="0"/>
                <w:bCs w:val="0"/>
                <w:vertAlign w:val="subscript"/>
              </w:rPr>
              <w:t>1</w:t>
            </w:r>
            <w:r>
              <w:rPr>
                <w:b w:val="0"/>
                <w:bCs w:val="0"/>
              </w:rPr>
              <w:t xml:space="preserve"> + V</w:t>
            </w:r>
            <w:r>
              <w:rPr>
                <w:b w:val="0"/>
                <w:bCs w:val="0"/>
                <w:vertAlign w:val="subscript"/>
              </w:rPr>
              <w:t>2</w:t>
            </w:r>
            <w:r>
              <w:rPr>
                <w:b w:val="0"/>
                <w:bCs w:val="0"/>
              </w:rPr>
              <w:t xml:space="preserve"> + V</w:t>
            </w:r>
            <w:r>
              <w:rPr>
                <w:b w:val="0"/>
                <w:bCs w:val="0"/>
                <w:vertAlign w:val="subscript"/>
              </w:rPr>
              <w:t>3</w:t>
            </w:r>
            <w:r>
              <w:rPr>
                <w:b w:val="0"/>
                <w:bCs w:val="0"/>
              </w:rPr>
              <w:t>…</w:t>
            </w:r>
          </w:p>
        </w:tc>
        <w:tc>
          <w:tcPr>
            <w:tcW w:w="4297" w:type="dxa"/>
          </w:tcPr>
          <w:p w14:paraId="01A34317" w14:textId="090752E6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Duran más tiempo</w:t>
            </w:r>
          </w:p>
        </w:tc>
      </w:tr>
    </w:tbl>
    <w:p w14:paraId="2193216E" w14:textId="2BFDB58F" w:rsidR="00B43CFD" w:rsidRDefault="00B43CFD" w:rsidP="00B43CFD">
      <w:pPr>
        <w:pStyle w:val="Ttulo3"/>
      </w:pPr>
      <w:r>
        <w:t>ASOCIACiÓN DE RESISTENCIAS</w:t>
      </w:r>
    </w:p>
    <w:tbl>
      <w:tblPr>
        <w:tblStyle w:val="Tablaconcuadrcula4-nfasis1"/>
        <w:tblW w:w="0" w:type="auto"/>
        <w:tblLook w:val="06A0" w:firstRow="1" w:lastRow="0" w:firstColumn="1" w:lastColumn="0" w:noHBand="1" w:noVBand="1"/>
      </w:tblPr>
      <w:tblGrid>
        <w:gridCol w:w="4719"/>
        <w:gridCol w:w="4297"/>
      </w:tblGrid>
      <w:tr w:rsidR="00B43CFD" w14:paraId="3DC04BC6" w14:textId="77777777" w:rsidTr="00FE5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14:paraId="67C5B033" w14:textId="4C6E6A82" w:rsidR="00B43CFD" w:rsidRDefault="00B43CFD" w:rsidP="00FE56A1">
            <w:pPr>
              <w:jc w:val="center"/>
            </w:pPr>
            <w:r>
              <w:t>SERIE</w:t>
            </w:r>
          </w:p>
        </w:tc>
        <w:tc>
          <w:tcPr>
            <w:tcW w:w="4297" w:type="dxa"/>
          </w:tcPr>
          <w:p w14:paraId="26058B5E" w14:textId="77777777" w:rsidR="00B43CFD" w:rsidRDefault="00B43CFD" w:rsidP="00FE56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PARALELO</w:t>
            </w:r>
          </w:p>
        </w:tc>
      </w:tr>
      <w:tr w:rsidR="00B43CFD" w14:paraId="2A10CF3E" w14:textId="77777777" w:rsidTr="00FE56A1">
        <w:trPr>
          <w:trHeight w:val="1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shd w:val="clear" w:color="auto" w:fill="EAF4D7" w:themeFill="accent1" w:themeFillTint="33"/>
          </w:tcPr>
          <w:p w14:paraId="1527AE5E" w14:textId="2A85C99C" w:rsidR="00B43CFD" w:rsidRDefault="00B43CFD" w:rsidP="00FE56A1">
            <w:pPr>
              <w:jc w:val="center"/>
            </w:pPr>
            <w:r w:rsidRPr="00B43CFD">
              <w:drawing>
                <wp:anchor distT="0" distB="0" distL="114300" distR="114300" simplePos="0" relativeHeight="251825152" behindDoc="0" locked="0" layoutInCell="1" allowOverlap="1" wp14:anchorId="481172D5" wp14:editId="753BCE7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85090</wp:posOffset>
                  </wp:positionV>
                  <wp:extent cx="1146175" cy="1008380"/>
                  <wp:effectExtent l="228600" t="247650" r="244475" b="248920"/>
                  <wp:wrapNone/>
                  <wp:docPr id="101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9E70C0-FB56-4236-9C07-8DB6C2639C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999E70C0-FB56-4236-9C07-8DB6C2639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0083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3CFD">
              <w:drawing>
                <wp:anchor distT="0" distB="0" distL="114300" distR="114300" simplePos="0" relativeHeight="251824128" behindDoc="0" locked="0" layoutInCell="1" allowOverlap="1" wp14:anchorId="6D7D7AA9" wp14:editId="2650523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252067</wp:posOffset>
                  </wp:positionV>
                  <wp:extent cx="1565247" cy="666492"/>
                  <wp:effectExtent l="247650" t="247650" r="245110" b="248285"/>
                  <wp:wrapNone/>
                  <wp:docPr id="94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F2028D-AC41-4084-B534-3CC7722A05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75F2028D-AC41-4084-B534-3CC7722A0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7" cy="66649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97" w:type="dxa"/>
            <w:shd w:val="clear" w:color="auto" w:fill="EAF4D7" w:themeFill="accent1" w:themeFillTint="33"/>
          </w:tcPr>
          <w:p w14:paraId="2E5911E8" w14:textId="40921CB0" w:rsidR="00B43CFD" w:rsidRDefault="00B43CFD" w:rsidP="00FE56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3CFD">
              <w:drawing>
                <wp:anchor distT="0" distB="0" distL="114300" distR="114300" simplePos="0" relativeHeight="251826176" behindDoc="0" locked="0" layoutInCell="1" allowOverlap="1" wp14:anchorId="57134097" wp14:editId="03141FFE">
                  <wp:simplePos x="0" y="0"/>
                  <wp:positionH relativeFrom="column">
                    <wp:posOffset>590632</wp:posOffset>
                  </wp:positionH>
                  <wp:positionV relativeFrom="paragraph">
                    <wp:posOffset>41275</wp:posOffset>
                  </wp:positionV>
                  <wp:extent cx="1257935" cy="1106805"/>
                  <wp:effectExtent l="247650" t="247650" r="247015" b="245745"/>
                  <wp:wrapNone/>
                  <wp:docPr id="10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9E70C0-FB56-4236-9C07-8DB6C2639C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999E70C0-FB56-4236-9C07-8DB6C2639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1068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3CFD" w14:paraId="5B23A65B" w14:textId="77777777" w:rsidTr="00FE56A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14:paraId="1D544054" w14:textId="6A56EAB6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V</w:t>
            </w:r>
            <w:r>
              <w:rPr>
                <w:b w:val="0"/>
                <w:bCs w:val="0"/>
                <w:vertAlign w:val="subscript"/>
              </w:rPr>
              <w:t xml:space="preserve">T </w:t>
            </w:r>
            <w:r w:rsidRPr="00B43CFD">
              <w:rPr>
                <w:b w:val="0"/>
                <w:bCs w:val="0"/>
              </w:rPr>
              <w:t>=</w:t>
            </w:r>
            <w:r>
              <w:rPr>
                <w:b w:val="0"/>
                <w:bCs w:val="0"/>
              </w:rPr>
              <w:t xml:space="preserve"> V</w:t>
            </w:r>
            <w:r>
              <w:rPr>
                <w:b w:val="0"/>
                <w:bCs w:val="0"/>
                <w:vertAlign w:val="subscript"/>
              </w:rPr>
              <w:t>1</w:t>
            </w:r>
            <w:r>
              <w:rPr>
                <w:b w:val="0"/>
                <w:bCs w:val="0"/>
              </w:rPr>
              <w:t xml:space="preserve"> + V</w:t>
            </w:r>
            <w:r>
              <w:rPr>
                <w:b w:val="0"/>
                <w:bCs w:val="0"/>
                <w:vertAlign w:val="subscript"/>
              </w:rPr>
              <w:t>2</w:t>
            </w:r>
            <w:r>
              <w:rPr>
                <w:b w:val="0"/>
                <w:bCs w:val="0"/>
                <w:vertAlign w:val="subscript"/>
              </w:rPr>
              <w:t xml:space="preserve"> </w:t>
            </w:r>
            <w:r>
              <w:rPr>
                <w:b w:val="0"/>
                <w:bCs w:val="0"/>
              </w:rPr>
              <w:t>+ V</w:t>
            </w:r>
            <w:r>
              <w:rPr>
                <w:b w:val="0"/>
                <w:bCs w:val="0"/>
                <w:vertAlign w:val="subscript"/>
              </w:rPr>
              <w:t>3</w:t>
            </w:r>
            <w:r>
              <w:rPr>
                <w:b w:val="0"/>
                <w:bCs w:val="0"/>
              </w:rPr>
              <w:t xml:space="preserve">… </w:t>
            </w:r>
            <w:r w:rsidRPr="00B43CFD">
              <w:rPr>
                <w:b w:val="0"/>
                <w:bCs w:val="0"/>
                <w:sz w:val="18"/>
                <w:szCs w:val="18"/>
              </w:rPr>
              <w:t>(voltaje que opone cada resistencia)</w:t>
            </w:r>
          </w:p>
          <w:p w14:paraId="573A2A89" w14:textId="0AF4D185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R</w:t>
            </w:r>
            <w:r>
              <w:rPr>
                <w:b w:val="0"/>
                <w:bCs w:val="0"/>
                <w:vertAlign w:val="subscript"/>
              </w:rPr>
              <w:t>T</w:t>
            </w:r>
            <w:r>
              <w:rPr>
                <w:b w:val="0"/>
                <w:bCs w:val="0"/>
              </w:rPr>
              <w:t xml:space="preserve"> = R</w:t>
            </w:r>
            <w:r>
              <w:rPr>
                <w:b w:val="0"/>
                <w:bCs w:val="0"/>
                <w:vertAlign w:val="subscript"/>
              </w:rPr>
              <w:t>1</w:t>
            </w:r>
            <w:r>
              <w:rPr>
                <w:b w:val="0"/>
                <w:bCs w:val="0"/>
              </w:rPr>
              <w:t xml:space="preserve"> + R</w:t>
            </w:r>
            <w:r>
              <w:rPr>
                <w:b w:val="0"/>
                <w:bCs w:val="0"/>
                <w:vertAlign w:val="subscript"/>
              </w:rPr>
              <w:t>2</w:t>
            </w:r>
            <w:r>
              <w:rPr>
                <w:b w:val="0"/>
                <w:bCs w:val="0"/>
              </w:rPr>
              <w:t xml:space="preserve"> + R</w:t>
            </w:r>
            <w:r>
              <w:rPr>
                <w:b w:val="0"/>
                <w:bCs w:val="0"/>
                <w:vertAlign w:val="subscript"/>
              </w:rPr>
              <w:t>3</w:t>
            </w:r>
            <w:r>
              <w:rPr>
                <w:b w:val="0"/>
                <w:bCs w:val="0"/>
              </w:rPr>
              <w:t>…</w:t>
            </w:r>
          </w:p>
          <w:p w14:paraId="61EB4ED2" w14:textId="55AF222A" w:rsidR="00B43CFD" w:rsidRPr="007225E4" w:rsidRDefault="00B43CFD" w:rsidP="00B43CFD">
            <w:pPr>
              <w:pStyle w:val="Prrafodelista"/>
              <w:numPr>
                <w:ilvl w:val="0"/>
                <w:numId w:val="37"/>
              </w:numPr>
              <w:ind w:left="164" w:hanging="142"/>
            </w:pPr>
            <w:r>
              <w:rPr>
                <w:b w:val="0"/>
                <w:bCs w:val="0"/>
              </w:rPr>
              <w:t>I</w:t>
            </w:r>
            <w:r>
              <w:rPr>
                <w:b w:val="0"/>
                <w:bCs w:val="0"/>
                <w:vertAlign w:val="subscript"/>
              </w:rPr>
              <w:t>T</w:t>
            </w:r>
            <w:r>
              <w:rPr>
                <w:b w:val="0"/>
                <w:bCs w:val="0"/>
              </w:rPr>
              <w:t xml:space="preserve"> = I</w:t>
            </w:r>
            <w:r>
              <w:rPr>
                <w:b w:val="0"/>
                <w:bCs w:val="0"/>
                <w:vertAlign w:val="subscript"/>
              </w:rPr>
              <w:t>1</w:t>
            </w:r>
            <w:r>
              <w:rPr>
                <w:b w:val="0"/>
                <w:bCs w:val="0"/>
              </w:rPr>
              <w:t xml:space="preserve"> = I</w:t>
            </w:r>
            <w:r>
              <w:rPr>
                <w:b w:val="0"/>
                <w:bCs w:val="0"/>
                <w:vertAlign w:val="subscript"/>
              </w:rPr>
              <w:t>2</w:t>
            </w:r>
            <w:r>
              <w:rPr>
                <w:b w:val="0"/>
                <w:bCs w:val="0"/>
              </w:rPr>
              <w:t xml:space="preserve"> = I</w:t>
            </w:r>
            <w:r>
              <w:rPr>
                <w:b w:val="0"/>
                <w:bCs w:val="0"/>
                <w:vertAlign w:val="subscript"/>
              </w:rPr>
              <w:t>3</w:t>
            </w:r>
          </w:p>
        </w:tc>
        <w:tc>
          <w:tcPr>
            <w:tcW w:w="4297" w:type="dxa"/>
          </w:tcPr>
          <w:p w14:paraId="77CE7F55" w14:textId="419F1298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>
              <w:rPr>
                <w:vertAlign w:val="subscript"/>
              </w:rPr>
              <w:t>T</w:t>
            </w:r>
            <w:r>
              <w:t xml:space="preserve"> = V</w:t>
            </w:r>
            <w:r>
              <w:rPr>
                <w:vertAlign w:val="subscript"/>
              </w:rPr>
              <w:t>1</w:t>
            </w:r>
            <w:r>
              <w:t xml:space="preserve"> = V</w:t>
            </w:r>
            <w:r>
              <w:rPr>
                <w:vertAlign w:val="subscript"/>
              </w:rPr>
              <w:t>2</w:t>
            </w:r>
            <w:r>
              <w:t xml:space="preserve"> = V</w:t>
            </w:r>
            <w:r>
              <w:rPr>
                <w:vertAlign w:val="subscript"/>
              </w:rPr>
              <w:t>3</w:t>
            </w:r>
            <w:r>
              <w:t>…</w:t>
            </w:r>
          </w:p>
          <w:p w14:paraId="76020B7D" w14:textId="77777777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>
              <w:rPr>
                <w:vertAlign w:val="subscript"/>
              </w:rPr>
              <w:t>T</w:t>
            </w:r>
            <w:r>
              <w:t xml:space="preserve"> = I</w:t>
            </w:r>
            <w:r>
              <w:rPr>
                <w:vertAlign w:val="subscript"/>
              </w:rPr>
              <w:t>1</w:t>
            </w:r>
            <w:r>
              <w:t xml:space="preserve"> + I</w:t>
            </w:r>
            <w:r>
              <w:rPr>
                <w:vertAlign w:val="subscript"/>
              </w:rPr>
              <w:t>2</w:t>
            </w:r>
            <w:r>
              <w:t xml:space="preserve"> + I</w:t>
            </w:r>
            <w:r>
              <w:rPr>
                <w:vertAlign w:val="subscript"/>
              </w:rPr>
              <w:t>3</w:t>
            </w:r>
            <w:r>
              <w:t>…</w:t>
            </w:r>
          </w:p>
          <w:p w14:paraId="1B3BAB34" w14:textId="1BC7BE59" w:rsidR="00B43CFD" w:rsidRDefault="00B43CFD" w:rsidP="00B43CFD">
            <w:pPr>
              <w:pStyle w:val="Prrafodelista"/>
              <w:numPr>
                <w:ilvl w:val="0"/>
                <w:numId w:val="37"/>
              </w:numPr>
              <w:ind w:left="201" w:hanging="2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>
              <w:rPr>
                <w:vertAlign w:val="subscript"/>
              </w:rPr>
              <w:t>T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den>
                  </m:f>
                </m:den>
              </m:f>
            </m:oMath>
          </w:p>
        </w:tc>
      </w:tr>
    </w:tbl>
    <w:p w14:paraId="18282DCA" w14:textId="4E5EC104" w:rsidR="00B43CFD" w:rsidRDefault="00B43CFD" w:rsidP="00B43CFD">
      <w:pPr>
        <w:pStyle w:val="Ttulo2"/>
      </w:pPr>
      <w:r>
        <w:t>CORTOCIRCUITO</w:t>
      </w:r>
    </w:p>
    <w:p w14:paraId="241F897A" w14:textId="68D0C2A1" w:rsidR="00B43CFD" w:rsidRDefault="00B43CFD" w:rsidP="00B43CFD">
      <w:pPr>
        <w:shd w:val="clear" w:color="auto" w:fill="EAF4D7" w:themeFill="accent1" w:themeFillTint="33"/>
      </w:pPr>
      <w:r>
        <w:t xml:space="preserve">Un </w:t>
      </w:r>
      <w:r>
        <w:rPr>
          <w:b/>
          <w:bCs/>
        </w:rPr>
        <w:t>cortocircuito</w:t>
      </w:r>
      <w:r>
        <w:t xml:space="preserve"> es la unión directa entre el </w:t>
      </w:r>
      <w:r>
        <w:rPr>
          <w:b/>
          <w:bCs/>
        </w:rPr>
        <w:t>polo positivo</w:t>
      </w:r>
      <w:r>
        <w:t xml:space="preserve"> y </w:t>
      </w:r>
      <w:r>
        <w:rPr>
          <w:b/>
          <w:bCs/>
        </w:rPr>
        <w:t>negativo</w:t>
      </w:r>
      <w:r>
        <w:t xml:space="preserve"> de un generador </w:t>
      </w:r>
      <w:r>
        <w:rPr>
          <w:b/>
          <w:bCs/>
        </w:rPr>
        <w:t>sin pasar por ningún receptor</w:t>
      </w:r>
      <w:r>
        <w:t>.</w:t>
      </w:r>
    </w:p>
    <w:p w14:paraId="3E383B10" w14:textId="77777777" w:rsidR="00B43CFD" w:rsidRDefault="00B43CFD">
      <w:pPr>
        <w:rPr>
          <w:rFonts w:eastAsiaTheme="majorEastAsia"/>
          <w:b/>
          <w:caps/>
          <w:color w:val="99CB38" w:themeColor="accent1"/>
          <w:sz w:val="36"/>
          <w:szCs w:val="36"/>
        </w:rPr>
      </w:pPr>
      <w:r>
        <w:br w:type="page"/>
      </w:r>
    </w:p>
    <w:p w14:paraId="146BDD9A" w14:textId="77777777" w:rsidR="00B43CFD" w:rsidRDefault="00B43CFD" w:rsidP="00B43CFD">
      <w:pPr>
        <w:pStyle w:val="Ttulo2"/>
      </w:pPr>
    </w:p>
    <w:p w14:paraId="2BC778AD" w14:textId="1E6C29FA" w:rsidR="00B43CFD" w:rsidRDefault="00B43CFD" w:rsidP="00B43CFD">
      <w:pPr>
        <w:pStyle w:val="Ttulo2"/>
      </w:pPr>
      <w:r>
        <w:t>MÚLTIPLOS Y SUBMÚLTIPLOS DE UNIDADES</w:t>
      </w:r>
    </w:p>
    <w:tbl>
      <w:tblPr>
        <w:tblW w:w="3700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034"/>
        <w:gridCol w:w="956"/>
        <w:gridCol w:w="1710"/>
      </w:tblGrid>
      <w:tr w:rsidR="00B43CFD" w:rsidRPr="00B43CFD" w14:paraId="32FE44C8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E7976" w14:textId="77777777" w:rsidR="00B43CFD" w:rsidRPr="00B43CFD" w:rsidRDefault="00B43CFD" w:rsidP="00B43CFD">
            <w:r w:rsidRPr="00B43CFD">
              <w:rPr>
                <w:b/>
                <w:bCs/>
              </w:rPr>
              <w:t>M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66B30" w14:textId="77777777" w:rsidR="00B43CFD" w:rsidRPr="00B43CFD" w:rsidRDefault="00B43CFD" w:rsidP="00B43CFD">
            <w:r w:rsidRPr="00B43CFD">
              <w:t>mega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FAFE65" w14:textId="77777777" w:rsidR="00B43CFD" w:rsidRPr="00B43CFD" w:rsidRDefault="00B43CFD" w:rsidP="00B43CFD">
            <w:r w:rsidRPr="00B43CFD">
              <w:t>x1.000.000</w:t>
            </w:r>
          </w:p>
        </w:tc>
      </w:tr>
      <w:tr w:rsidR="00B43CFD" w:rsidRPr="00B43CFD" w14:paraId="2A8694CD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16932" w14:textId="77777777" w:rsidR="00B43CFD" w:rsidRPr="00B43CFD" w:rsidRDefault="00B43CFD" w:rsidP="00B43CFD">
            <w:r w:rsidRPr="00B43CFD">
              <w:rPr>
                <w:b/>
                <w:bCs/>
              </w:rPr>
              <w:t>K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D9A60" w14:textId="77777777" w:rsidR="00B43CFD" w:rsidRPr="00B43CFD" w:rsidRDefault="00B43CFD" w:rsidP="00B43CFD">
            <w:r w:rsidRPr="00B43CFD">
              <w:t>kilo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82E58" w14:textId="77777777" w:rsidR="00B43CFD" w:rsidRPr="00B43CFD" w:rsidRDefault="00B43CFD" w:rsidP="00B43CFD">
            <w:r w:rsidRPr="00B43CFD">
              <w:t>x1.000</w:t>
            </w:r>
          </w:p>
        </w:tc>
      </w:tr>
      <w:tr w:rsidR="00B43CFD" w:rsidRPr="00B43CFD" w14:paraId="7C4049E3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7441C" w14:textId="77777777" w:rsidR="00B43CFD" w:rsidRPr="00B43CFD" w:rsidRDefault="00B43CFD" w:rsidP="00B43CFD">
            <w:r w:rsidRPr="00B43CFD">
              <w:rPr>
                <w:b/>
                <w:bCs/>
              </w:rPr>
              <w:t>H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C8C2A" w14:textId="77777777" w:rsidR="00B43CFD" w:rsidRPr="00B43CFD" w:rsidRDefault="00B43CFD" w:rsidP="00B43CFD">
            <w:r w:rsidRPr="00B43CFD">
              <w:t>hecta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9DE41" w14:textId="77777777" w:rsidR="00B43CFD" w:rsidRPr="00B43CFD" w:rsidRDefault="00B43CFD" w:rsidP="00B43CFD">
            <w:r w:rsidRPr="00B43CFD">
              <w:t>x100</w:t>
            </w:r>
          </w:p>
        </w:tc>
      </w:tr>
      <w:tr w:rsidR="00B43CFD" w:rsidRPr="00B43CFD" w14:paraId="7E4BCDCD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F8758" w14:textId="77777777" w:rsidR="00B43CFD" w:rsidRPr="00B43CFD" w:rsidRDefault="00B43CFD" w:rsidP="00B43CFD">
            <w:r w:rsidRPr="00B43CFD">
              <w:rPr>
                <w:b/>
                <w:bCs/>
              </w:rPr>
              <w:t>Da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81ACD" w14:textId="77777777" w:rsidR="00B43CFD" w:rsidRPr="00B43CFD" w:rsidRDefault="00B43CFD" w:rsidP="00B43CFD">
            <w:r w:rsidRPr="00B43CFD">
              <w:t>deca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91087" w14:textId="77777777" w:rsidR="00B43CFD" w:rsidRPr="00B43CFD" w:rsidRDefault="00B43CFD" w:rsidP="00B43CFD">
            <w:r w:rsidRPr="00B43CFD">
              <w:t>x10</w:t>
            </w:r>
          </w:p>
        </w:tc>
      </w:tr>
      <w:tr w:rsidR="00B43CFD" w:rsidRPr="00B43CFD" w14:paraId="65AACF56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32B9B" w14:textId="77777777" w:rsidR="00B43CFD" w:rsidRPr="00B43CFD" w:rsidRDefault="00B43CFD" w:rsidP="00B43CFD">
            <w:r w:rsidRPr="00B43CFD">
              <w:rPr>
                <w:b/>
                <w:bCs/>
              </w:rPr>
              <w:t>d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CB626" w14:textId="77777777" w:rsidR="00B43CFD" w:rsidRPr="00B43CFD" w:rsidRDefault="00B43CFD" w:rsidP="00B43CFD">
            <w:r w:rsidRPr="00B43CFD">
              <w:t>deci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4854D" w14:textId="77777777" w:rsidR="00B43CFD" w:rsidRPr="00B43CFD" w:rsidRDefault="00B43CFD" w:rsidP="00B43CFD">
            <w:r w:rsidRPr="00B43CFD">
              <w:t>:10</w:t>
            </w:r>
          </w:p>
        </w:tc>
      </w:tr>
      <w:tr w:rsidR="00B43CFD" w:rsidRPr="00B43CFD" w14:paraId="7BDB6D22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0F373" w14:textId="77777777" w:rsidR="00B43CFD" w:rsidRPr="00B43CFD" w:rsidRDefault="00B43CFD" w:rsidP="00B43CFD">
            <w:r w:rsidRPr="00B43CFD">
              <w:rPr>
                <w:b/>
                <w:bCs/>
              </w:rPr>
              <w:t>c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E8817C" w14:textId="77777777" w:rsidR="00B43CFD" w:rsidRPr="00B43CFD" w:rsidRDefault="00B43CFD" w:rsidP="00B43CFD">
            <w:r w:rsidRPr="00B43CFD">
              <w:t>centi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BC2B72" w14:textId="77777777" w:rsidR="00B43CFD" w:rsidRPr="00B43CFD" w:rsidRDefault="00B43CFD" w:rsidP="00B43CFD">
            <w:r w:rsidRPr="00B43CFD">
              <w:t>:100</w:t>
            </w:r>
          </w:p>
        </w:tc>
      </w:tr>
      <w:tr w:rsidR="00B43CFD" w:rsidRPr="00B43CFD" w14:paraId="23BBBFAC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69E73" w14:textId="77777777" w:rsidR="00B43CFD" w:rsidRPr="00B43CFD" w:rsidRDefault="00B43CFD" w:rsidP="00B43CFD">
            <w:r w:rsidRPr="00B43CFD">
              <w:rPr>
                <w:b/>
                <w:bCs/>
              </w:rPr>
              <w:t>m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29673D" w14:textId="77777777" w:rsidR="00B43CFD" w:rsidRPr="00B43CFD" w:rsidRDefault="00B43CFD" w:rsidP="00B43CFD">
            <w:r w:rsidRPr="00B43CFD">
              <w:t>mili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F0F7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A513F" w14:textId="77777777" w:rsidR="00B43CFD" w:rsidRPr="00B43CFD" w:rsidRDefault="00B43CFD" w:rsidP="00B43CFD">
            <w:r w:rsidRPr="00B43CFD">
              <w:t>:1000</w:t>
            </w:r>
          </w:p>
        </w:tc>
      </w:tr>
      <w:tr w:rsidR="00B43CFD" w:rsidRPr="00B43CFD" w14:paraId="565D3088" w14:textId="77777777" w:rsidTr="00B43CFD">
        <w:tc>
          <w:tcPr>
            <w:tcW w:w="104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4DE88" w14:textId="77777777" w:rsidR="00B43CFD" w:rsidRPr="00B43CFD" w:rsidRDefault="00B43CFD" w:rsidP="00B43CFD">
            <w:r w:rsidRPr="00B43CFD">
              <w:rPr>
                <w:b/>
                <w:bCs/>
              </w:rPr>
              <w:t>micro</w:t>
            </w:r>
          </w:p>
        </w:tc>
        <w:tc>
          <w:tcPr>
            <w:tcW w:w="96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C9F852" w14:textId="77777777" w:rsidR="00B43CFD" w:rsidRPr="00B43CFD" w:rsidRDefault="00B43CFD" w:rsidP="00B43CFD">
            <w:r w:rsidRPr="00B43CFD">
              <w:rPr>
                <w:lang w:val="el-GR"/>
              </w:rPr>
              <w:t>μ</w:t>
            </w:r>
          </w:p>
        </w:tc>
        <w:tc>
          <w:tcPr>
            <w:tcW w:w="1720" w:type="dxa"/>
            <w:tcBorders>
              <w:top w:val="single" w:sz="8" w:space="0" w:color="A1D3BF"/>
              <w:left w:val="single" w:sz="8" w:space="0" w:color="A1D3BF"/>
              <w:bottom w:val="single" w:sz="8" w:space="0" w:color="A1D3BF"/>
              <w:right w:val="single" w:sz="8" w:space="0" w:color="A1D3B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857CD" w14:textId="77777777" w:rsidR="00B43CFD" w:rsidRPr="00B43CFD" w:rsidRDefault="00B43CFD" w:rsidP="00B43CFD">
            <w:r w:rsidRPr="00B43CFD">
              <w:t>:1.000.000</w:t>
            </w:r>
          </w:p>
        </w:tc>
      </w:tr>
    </w:tbl>
    <w:p w14:paraId="42F506C7" w14:textId="04EB7584" w:rsidR="00B43CFD" w:rsidRDefault="00B43CFD" w:rsidP="00B43CFD">
      <w:pPr>
        <w:pStyle w:val="Ttulo2"/>
      </w:pPr>
      <w:r>
        <w:t>LA LEY DE OHM</w:t>
      </w:r>
    </w:p>
    <w:p w14:paraId="5807F5AF" w14:textId="3FB57648" w:rsidR="00B43CFD" w:rsidRDefault="00B43CFD" w:rsidP="00B43CFD">
      <w:pPr>
        <w:shd w:val="clear" w:color="auto" w:fill="EAF4D7" w:themeFill="accent1" w:themeFillTint="33"/>
      </w:pPr>
      <w:r>
        <w:t xml:space="preserve">Relación entre las </w:t>
      </w:r>
      <w:r>
        <w:rPr>
          <w:b/>
          <w:bCs/>
        </w:rPr>
        <w:t>magnitudes de un circuito</w:t>
      </w:r>
      <w:r>
        <w:t>.</w:t>
      </w:r>
    </w:p>
    <w:p w14:paraId="2F8783DF" w14:textId="00942BB9" w:rsidR="00B43CFD" w:rsidRDefault="00B43CFD" w:rsidP="00B43CFD">
      <w:r>
        <w:t xml:space="preserve"> Las </w:t>
      </w:r>
      <w:r>
        <w:rPr>
          <w:b/>
          <w:bCs/>
        </w:rPr>
        <w:t>unidades</w:t>
      </w:r>
      <w:r>
        <w:t xml:space="preserve"> deben de ser las </w:t>
      </w:r>
      <w:r>
        <w:rPr>
          <w:b/>
          <w:bCs/>
        </w:rPr>
        <w:t>básicas</w:t>
      </w:r>
      <w:r>
        <w:t>, sin prefijo (A, Ω, V)</w:t>
      </w:r>
    </w:p>
    <w:p w14:paraId="4F5E0A42" w14:textId="640AA4DE" w:rsidR="00B43CFD" w:rsidRPr="00B43CFD" w:rsidRDefault="00B43CFD" w:rsidP="00B43CFD">
      <w:bookmarkStart w:id="0" w:name="_GoBack"/>
      <w:bookmarkEnd w:id="0"/>
      <w:r w:rsidRPr="00B43CFD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63B291" wp14:editId="3C17A1D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387600" cy="1930400"/>
                <wp:effectExtent l="19050" t="19050" r="31750" b="12700"/>
                <wp:wrapNone/>
                <wp:docPr id="103" name="Triángulo isósceles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9304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6E043B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" o:spid="_x0000_s1026" type="#_x0000_t5" style="position:absolute;margin-left:0;margin-top:1.45pt;width:188pt;height:15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" fillcolor="#eaf4d7 [660]" strokecolor="#99cb38 [3204]" strokeweight=".5pt"/>
            </w:pict>
          </mc:Fallback>
        </mc:AlternateContent>
      </w:r>
      <w:r w:rsidRPr="00B43CFD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86B63E9" wp14:editId="36DC7A4B">
                <wp:simplePos x="0" y="0"/>
                <wp:positionH relativeFrom="column">
                  <wp:posOffset>596900</wp:posOffset>
                </wp:positionH>
                <wp:positionV relativeFrom="paragraph">
                  <wp:posOffset>964565</wp:posOffset>
                </wp:positionV>
                <wp:extent cx="1193800" cy="0"/>
                <wp:effectExtent l="0" t="0" r="0" b="0"/>
                <wp:wrapNone/>
                <wp:docPr id="104" name="Conector rec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73082" id="Conector recto 5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pt,75.95pt" to="141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" strokecolor="#99cb38 [3204]" strokeweight="1.5pt">
                <v:stroke joinstyle="miter"/>
              </v:line>
            </w:pict>
          </mc:Fallback>
        </mc:AlternateContent>
      </w:r>
      <w:r w:rsidRPr="00B43CFD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4A291F" wp14:editId="1E5347AE">
                <wp:simplePos x="0" y="0"/>
                <wp:positionH relativeFrom="column">
                  <wp:posOffset>1193800</wp:posOffset>
                </wp:positionH>
                <wp:positionV relativeFrom="paragraph">
                  <wp:posOffset>964565</wp:posOffset>
                </wp:positionV>
                <wp:extent cx="0" cy="965200"/>
                <wp:effectExtent l="0" t="0" r="38100" b="25400"/>
                <wp:wrapNone/>
                <wp:docPr id="105" name="Conector rect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65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E8CE1" id="Conector recto 7" o:spid="_x0000_s1026" style="position:absolute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pt,75.95pt" to="94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" strokecolor="#99cb38 [3204]" strokeweight="1.5pt">
                <v:stroke joinstyle="miter"/>
              </v:line>
            </w:pict>
          </mc:Fallback>
        </mc:AlternateContent>
      </w:r>
      <w:r w:rsidRPr="00B43CFD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9AC69C" wp14:editId="47C21195">
                <wp:simplePos x="0" y="0"/>
                <wp:positionH relativeFrom="column">
                  <wp:posOffset>926465</wp:posOffset>
                </wp:positionH>
                <wp:positionV relativeFrom="paragraph">
                  <wp:posOffset>274955</wp:posOffset>
                </wp:positionV>
                <wp:extent cx="570328" cy="769441"/>
                <wp:effectExtent l="0" t="0" r="0" b="0"/>
                <wp:wrapNone/>
                <wp:docPr id="117" name="CuadroTexto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28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72E007" w14:textId="77777777" w:rsidR="00B43CFD" w:rsidRPr="00B43CFD" w:rsidRDefault="00B43CFD" w:rsidP="00B43CF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B43CF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88"/>
                                <w:szCs w:val="88"/>
                              </w:rPr>
                              <w:t>V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AC69C" id="CuadroTexto 8" o:spid="_x0000_s1055" type="#_x0000_t202" style="position:absolute;margin-left:72.95pt;margin-top:21.65pt;width:44.9pt;height:60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" filled="f" stroked="f">
                <v:textbox style="mso-fit-shape-to-text:t">
                  <w:txbxContent>
                    <w:p w14:paraId="3872E007" w14:textId="77777777" w:rsidR="00B43CFD" w:rsidRPr="00B43CFD" w:rsidRDefault="00B43CFD" w:rsidP="00B43CFD">
                      <w:pPr>
                        <w:rPr>
                          <w:color w:val="99CB38" w:themeColor="accent1"/>
                          <w:sz w:val="24"/>
                          <w:szCs w:val="24"/>
                        </w:rPr>
                      </w:pPr>
                      <w:r w:rsidRPr="00B43CFD">
                        <w:rPr>
                          <w:rFonts w:ascii="Titillium Web Light" w:eastAsia="Arial" w:hAnsi="Titillium Web Light" w:cs="Arial"/>
                          <w:b/>
                          <w:bCs/>
                          <w:color w:val="99CB38" w:themeColor="accent1"/>
                          <w:sz w:val="88"/>
                          <w:szCs w:val="8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B43CFD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B2962D5" wp14:editId="7DC1802F">
                <wp:simplePos x="0" y="0"/>
                <wp:positionH relativeFrom="column">
                  <wp:posOffset>579120</wp:posOffset>
                </wp:positionH>
                <wp:positionV relativeFrom="paragraph">
                  <wp:posOffset>1101090</wp:posOffset>
                </wp:positionV>
                <wp:extent cx="570328" cy="769441"/>
                <wp:effectExtent l="0" t="0" r="0" b="0"/>
                <wp:wrapNone/>
                <wp:docPr id="31" name="CuadroTexto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E5609D-0E14-4632-9942-E9961B6957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28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094DBA" w14:textId="77777777" w:rsidR="00B43CFD" w:rsidRPr="00B43CFD" w:rsidRDefault="00B43CFD" w:rsidP="00B43CF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B43CF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88"/>
                                <w:szCs w:val="88"/>
                              </w:rPr>
                              <w:t>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962D5" id="CuadroTexto 30" o:spid="_x0000_s1056" type="#_x0000_t202" style="position:absolute;margin-left:45.6pt;margin-top:86.7pt;width:44.9pt;height:60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" filled="f" stroked="f">
                <v:textbox style="mso-fit-shape-to-text:t">
                  <w:txbxContent>
                    <w:p w14:paraId="2A094DBA" w14:textId="77777777" w:rsidR="00B43CFD" w:rsidRPr="00B43CFD" w:rsidRDefault="00B43CFD" w:rsidP="00B43CFD">
                      <w:pPr>
                        <w:rPr>
                          <w:color w:val="99CB38" w:themeColor="accent1"/>
                          <w:sz w:val="24"/>
                          <w:szCs w:val="24"/>
                        </w:rPr>
                      </w:pPr>
                      <w:r w:rsidRPr="00B43CFD">
                        <w:rPr>
                          <w:rFonts w:ascii="Titillium Web Light" w:eastAsia="Arial" w:hAnsi="Titillium Web Light" w:cs="Arial"/>
                          <w:b/>
                          <w:bCs/>
                          <w:color w:val="99CB38" w:themeColor="accent1"/>
                          <w:sz w:val="88"/>
                          <w:szCs w:val="8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B43CFD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5F8031" wp14:editId="01C587AF">
                <wp:simplePos x="0" y="0"/>
                <wp:positionH relativeFrom="column">
                  <wp:posOffset>1371600</wp:posOffset>
                </wp:positionH>
                <wp:positionV relativeFrom="paragraph">
                  <wp:posOffset>1073785</wp:posOffset>
                </wp:positionV>
                <wp:extent cx="570328" cy="769441"/>
                <wp:effectExtent l="0" t="0" r="0" b="0"/>
                <wp:wrapNone/>
                <wp:docPr id="32" name="CuadroTexto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1BCD22-85BC-4A0E-9F14-5624B41A54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28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5B31A" w14:textId="77777777" w:rsidR="00B43CFD" w:rsidRPr="00B43CFD" w:rsidRDefault="00B43CFD" w:rsidP="00B43CFD">
                            <w:pPr>
                              <w:rPr>
                                <w:color w:val="99CB38" w:themeColor="accent1"/>
                                <w:sz w:val="24"/>
                                <w:szCs w:val="24"/>
                              </w:rPr>
                            </w:pPr>
                            <w:r w:rsidRPr="00B43CFD">
                              <w:rPr>
                                <w:rFonts w:ascii="Titillium Web Light" w:eastAsia="Arial" w:hAnsi="Titillium Web Light" w:cs="Arial"/>
                                <w:b/>
                                <w:bCs/>
                                <w:color w:val="99CB38" w:themeColor="accent1"/>
                                <w:sz w:val="88"/>
                                <w:szCs w:val="88"/>
                              </w:rPr>
                              <w:t>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8031" id="CuadroTexto 31" o:spid="_x0000_s1057" type="#_x0000_t202" style="position:absolute;margin-left:108pt;margin-top:84.55pt;width:44.9pt;height:60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" filled="f" stroked="f">
                <v:textbox style="mso-fit-shape-to-text:t">
                  <w:txbxContent>
                    <w:p w14:paraId="5425B31A" w14:textId="77777777" w:rsidR="00B43CFD" w:rsidRPr="00B43CFD" w:rsidRDefault="00B43CFD" w:rsidP="00B43CFD">
                      <w:pPr>
                        <w:rPr>
                          <w:color w:val="99CB38" w:themeColor="accent1"/>
                          <w:sz w:val="24"/>
                          <w:szCs w:val="24"/>
                        </w:rPr>
                      </w:pPr>
                      <w:r w:rsidRPr="00B43CFD">
                        <w:rPr>
                          <w:rFonts w:ascii="Titillium Web Light" w:eastAsia="Arial" w:hAnsi="Titillium Web Light" w:cs="Arial"/>
                          <w:b/>
                          <w:bCs/>
                          <w:color w:val="99CB38" w:themeColor="accent1"/>
                          <w:sz w:val="88"/>
                          <w:szCs w:val="8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3CFD" w:rsidRPr="00B43CFD" w:rsidSect="002B4751">
      <w:footerReference w:type="default" r:id="rId42"/>
      <w:headerReference w:type="first" r:id="rId43"/>
      <w:footerReference w:type="first" r:id="rId44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D1CFB" w14:textId="77777777" w:rsidR="00C25003" w:rsidRDefault="00C25003" w:rsidP="0068194B">
      <w:r>
        <w:separator/>
      </w:r>
    </w:p>
    <w:p w14:paraId="1C5D8A4C" w14:textId="77777777" w:rsidR="00C25003" w:rsidRDefault="00C25003"/>
    <w:p w14:paraId="4B8F5987" w14:textId="77777777" w:rsidR="00C25003" w:rsidRDefault="00C25003"/>
  </w:endnote>
  <w:endnote w:type="continuationSeparator" w:id="0">
    <w:p w14:paraId="70F0B7CD" w14:textId="77777777" w:rsidR="00C25003" w:rsidRDefault="00C25003" w:rsidP="0068194B">
      <w:r>
        <w:continuationSeparator/>
      </w:r>
    </w:p>
    <w:p w14:paraId="5DC830D4" w14:textId="77777777" w:rsidR="00C25003" w:rsidRDefault="00C25003"/>
    <w:p w14:paraId="64060A82" w14:textId="77777777" w:rsidR="00C25003" w:rsidRDefault="00C25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 Ligh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ES_tradnl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0E7EF0" w14:textId="77777777" w:rsidR="00EA5031" w:rsidRPr="00D917FC" w:rsidRDefault="00EA5031">
        <w:pPr>
          <w:pStyle w:val="Piedepgina"/>
          <w:rPr>
            <w:lang w:val="es-ES_tradnl"/>
          </w:rPr>
        </w:pPr>
        <w:r w:rsidRPr="00D917FC">
          <w:rPr>
            <w:lang w:val="es-ES_tradnl" w:bidi="es-ES"/>
          </w:rPr>
          <w:fldChar w:fldCharType="begin"/>
        </w:r>
        <w:r w:rsidRPr="00D917FC">
          <w:rPr>
            <w:lang w:val="es-ES_tradnl" w:bidi="es-ES"/>
          </w:rPr>
          <w:instrText xml:space="preserve"> PAGE   \* MERGEFORMAT </w:instrText>
        </w:r>
        <w:r w:rsidRPr="00D917FC">
          <w:rPr>
            <w:lang w:val="es-ES_tradnl" w:bidi="es-ES"/>
          </w:rPr>
          <w:fldChar w:fldCharType="separate"/>
        </w:r>
        <w:r w:rsidRPr="00D917FC">
          <w:rPr>
            <w:noProof/>
            <w:lang w:val="es-ES_tradnl" w:bidi="es-ES"/>
          </w:rPr>
          <w:t>2</w:t>
        </w:r>
        <w:r w:rsidRPr="00D917FC">
          <w:rPr>
            <w:noProof/>
            <w:lang w:val="es-ES_tradnl" w:bidi="es-E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0686243"/>
      <w:docPartObj>
        <w:docPartGallery w:val="Page Numbers (Bottom of Page)"/>
        <w:docPartUnique/>
      </w:docPartObj>
    </w:sdtPr>
    <w:sdtEndPr/>
    <w:sdtContent>
      <w:p w14:paraId="689EB078" w14:textId="29A734C2" w:rsidR="00EA5031" w:rsidRDefault="00EA50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9EBAF7" w14:textId="77777777" w:rsidR="00EA5031" w:rsidRDefault="00EA50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20353" w14:textId="77777777" w:rsidR="00C25003" w:rsidRDefault="00C25003" w:rsidP="0068194B">
      <w:r>
        <w:separator/>
      </w:r>
    </w:p>
    <w:p w14:paraId="02164D11" w14:textId="77777777" w:rsidR="00C25003" w:rsidRDefault="00C25003"/>
    <w:p w14:paraId="2C972459" w14:textId="77777777" w:rsidR="00C25003" w:rsidRDefault="00C25003"/>
  </w:footnote>
  <w:footnote w:type="continuationSeparator" w:id="0">
    <w:p w14:paraId="487251A1" w14:textId="77777777" w:rsidR="00C25003" w:rsidRDefault="00C25003" w:rsidP="0068194B">
      <w:r>
        <w:continuationSeparator/>
      </w:r>
    </w:p>
    <w:p w14:paraId="64B26035" w14:textId="77777777" w:rsidR="00C25003" w:rsidRDefault="00C25003"/>
    <w:p w14:paraId="2A21BF7A" w14:textId="77777777" w:rsidR="00C25003" w:rsidRDefault="00C250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9CABE" w14:textId="77777777" w:rsidR="00EA5031" w:rsidRPr="004E01EB" w:rsidRDefault="00EA5031" w:rsidP="005A1B10">
    <w:pPr>
      <w:pStyle w:val="Encabezado"/>
    </w:pPr>
    <w:r w:rsidRPr="004E01EB">
      <w:rPr>
        <w:noProof/>
        <w:lang w:bidi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FEF5E8" wp14:editId="4F2C84F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17300</wp14:pctPosVOffset>
                  </wp:positionV>
                </mc:Choice>
                <mc:Fallback>
                  <wp:positionV relativeFrom="page">
                    <wp:posOffset>1849120</wp:posOffset>
                  </wp:positionV>
                </mc:Fallback>
              </mc:AlternateContent>
              <wp:extent cx="7772400" cy="0"/>
              <wp:effectExtent l="0" t="0" r="19050" b="19050"/>
              <wp:wrapNone/>
              <wp:docPr id="5" name="Conector recto 5" descr="Línea de división de encabez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0F0DAF4B" id="Conector recto 5" o:spid="_x0000_s1026" alt="Línea de división de encabezado" style="position:absolute;z-index:-251657216;visibility:visible;mso-wrap-style:square;mso-width-percent:1000;mso-top-percent:173;mso-wrap-distance-left:9pt;mso-wrap-distance-top:0;mso-wrap-distance-right:9pt;mso-wrap-distance-bottom:0;mso-position-horizontal:center;mso-position-horizontal-relative:page;mso-position-vertical-relative:page;mso-width-percent:1000;mso-top-percent:173;mso-width-relative:page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" strokecolor="#5a5a5a [2109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F8E43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32DEC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338275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98057D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4E0B5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2C9A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CE082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C8AFB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3394416"/>
    <w:multiLevelType w:val="hybridMultilevel"/>
    <w:tmpl w:val="86B07A4E"/>
    <w:lvl w:ilvl="0" w:tplc="6CB01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F62E0B"/>
    <w:multiLevelType w:val="hybridMultilevel"/>
    <w:tmpl w:val="7902C462"/>
    <w:lvl w:ilvl="0" w:tplc="673E0F52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264B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48335AD"/>
    <w:multiLevelType w:val="hybridMultilevel"/>
    <w:tmpl w:val="8438CEFA"/>
    <w:lvl w:ilvl="0" w:tplc="70A4DA7C">
      <w:start w:val="1"/>
      <w:numFmt w:val="bullet"/>
      <w:lvlText w:val="}"/>
      <w:lvlJc w:val="left"/>
      <w:pPr>
        <w:ind w:left="720" w:hanging="360"/>
      </w:pPr>
      <w:rPr>
        <w:rFonts w:ascii="Wingdings 3" w:hAnsi="Wingdings 3" w:hint="default"/>
        <w:color w:val="99CB38" w:themeColor="accent1"/>
      </w:rPr>
    </w:lvl>
    <w:lvl w:ilvl="1" w:tplc="E2A44C42">
      <w:start w:val="1"/>
      <w:numFmt w:val="bullet"/>
      <w:lvlText w:val="w"/>
      <w:lvlJc w:val="left"/>
      <w:pPr>
        <w:ind w:left="1440" w:hanging="360"/>
      </w:pPr>
      <w:rPr>
        <w:rFonts w:ascii="Wingdings 3" w:hAnsi="Wingdings 3" w:hint="default"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60E00"/>
    <w:multiLevelType w:val="hybridMultilevel"/>
    <w:tmpl w:val="7084019E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7C76F5"/>
    <w:multiLevelType w:val="hybridMultilevel"/>
    <w:tmpl w:val="E806DB7C"/>
    <w:lvl w:ilvl="0" w:tplc="A1C47D00">
      <w:start w:val="1"/>
      <w:numFmt w:val="bullet"/>
      <w:lvlText w:val="­"/>
      <w:lvlJc w:val="left"/>
      <w:pPr>
        <w:ind w:left="720" w:hanging="360"/>
      </w:pPr>
      <w:rPr>
        <w:rFonts w:ascii="Wingdings" w:hAnsi="Wingdings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75BDF"/>
    <w:multiLevelType w:val="hybridMultilevel"/>
    <w:tmpl w:val="82440E00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2B4E86"/>
    <w:multiLevelType w:val="hybridMultilevel"/>
    <w:tmpl w:val="45D20E34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FD4007"/>
    <w:multiLevelType w:val="multilevel"/>
    <w:tmpl w:val="9148F2AC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99CB38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9CB38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9CB38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7" w15:restartNumberingAfterBreak="0">
    <w:nsid w:val="1EC650E6"/>
    <w:multiLevelType w:val="hybridMultilevel"/>
    <w:tmpl w:val="7ACC5DC0"/>
    <w:lvl w:ilvl="0" w:tplc="70A4DA7C">
      <w:start w:val="1"/>
      <w:numFmt w:val="bullet"/>
      <w:lvlText w:val="}"/>
      <w:lvlJc w:val="left"/>
      <w:pPr>
        <w:ind w:left="720" w:hanging="360"/>
      </w:pPr>
      <w:rPr>
        <w:rFonts w:ascii="Wingdings 3" w:hAnsi="Wingdings 3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D82CAD"/>
    <w:multiLevelType w:val="hybridMultilevel"/>
    <w:tmpl w:val="26C6D726"/>
    <w:lvl w:ilvl="0" w:tplc="FB2C754A">
      <w:start w:val="1"/>
      <w:numFmt w:val="decimal"/>
      <w:lvlText w:val="%1."/>
      <w:lvlJc w:val="left"/>
      <w:pPr>
        <w:ind w:left="602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322" w:hanging="360"/>
      </w:pPr>
    </w:lvl>
    <w:lvl w:ilvl="2" w:tplc="0C0A001B" w:tentative="1">
      <w:start w:val="1"/>
      <w:numFmt w:val="lowerRoman"/>
      <w:lvlText w:val="%3."/>
      <w:lvlJc w:val="right"/>
      <w:pPr>
        <w:ind w:left="2042" w:hanging="180"/>
      </w:pPr>
    </w:lvl>
    <w:lvl w:ilvl="3" w:tplc="0C0A000F" w:tentative="1">
      <w:start w:val="1"/>
      <w:numFmt w:val="decimal"/>
      <w:lvlText w:val="%4."/>
      <w:lvlJc w:val="left"/>
      <w:pPr>
        <w:ind w:left="2762" w:hanging="360"/>
      </w:pPr>
    </w:lvl>
    <w:lvl w:ilvl="4" w:tplc="0C0A0019" w:tentative="1">
      <w:start w:val="1"/>
      <w:numFmt w:val="lowerLetter"/>
      <w:lvlText w:val="%5."/>
      <w:lvlJc w:val="left"/>
      <w:pPr>
        <w:ind w:left="3482" w:hanging="360"/>
      </w:pPr>
    </w:lvl>
    <w:lvl w:ilvl="5" w:tplc="0C0A001B" w:tentative="1">
      <w:start w:val="1"/>
      <w:numFmt w:val="lowerRoman"/>
      <w:lvlText w:val="%6."/>
      <w:lvlJc w:val="right"/>
      <w:pPr>
        <w:ind w:left="4202" w:hanging="180"/>
      </w:pPr>
    </w:lvl>
    <w:lvl w:ilvl="6" w:tplc="0C0A000F" w:tentative="1">
      <w:start w:val="1"/>
      <w:numFmt w:val="decimal"/>
      <w:lvlText w:val="%7."/>
      <w:lvlJc w:val="left"/>
      <w:pPr>
        <w:ind w:left="4922" w:hanging="360"/>
      </w:pPr>
    </w:lvl>
    <w:lvl w:ilvl="7" w:tplc="0C0A0019" w:tentative="1">
      <w:start w:val="1"/>
      <w:numFmt w:val="lowerLetter"/>
      <w:lvlText w:val="%8."/>
      <w:lvlJc w:val="left"/>
      <w:pPr>
        <w:ind w:left="5642" w:hanging="360"/>
      </w:pPr>
    </w:lvl>
    <w:lvl w:ilvl="8" w:tplc="0C0A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9" w15:restartNumberingAfterBreak="0">
    <w:nsid w:val="275B1566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EDC7886"/>
    <w:multiLevelType w:val="hybridMultilevel"/>
    <w:tmpl w:val="22BE4354"/>
    <w:lvl w:ilvl="0" w:tplc="3C18E2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D16B89"/>
    <w:multiLevelType w:val="hybridMultilevel"/>
    <w:tmpl w:val="C42C5C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F3671"/>
    <w:multiLevelType w:val="hybridMultilevel"/>
    <w:tmpl w:val="E046577E"/>
    <w:lvl w:ilvl="0" w:tplc="B29C92B4">
      <w:start w:val="1"/>
      <w:numFmt w:val="bullet"/>
      <w:lvlText w:val="g"/>
      <w:lvlJc w:val="left"/>
      <w:pPr>
        <w:ind w:left="1440" w:hanging="360"/>
      </w:pPr>
      <w:rPr>
        <w:rFonts w:ascii="Wingdings 3" w:hAnsi="Wingdings 3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825D3"/>
    <w:multiLevelType w:val="hybridMultilevel"/>
    <w:tmpl w:val="C95C5C62"/>
    <w:lvl w:ilvl="0" w:tplc="BB3A3336">
      <w:start w:val="1"/>
      <w:numFmt w:val="bullet"/>
      <w:lvlText w:val="­"/>
      <w:lvlJc w:val="left"/>
      <w:pPr>
        <w:ind w:left="720" w:hanging="360"/>
      </w:pPr>
      <w:rPr>
        <w:rFonts w:ascii="Wingdings" w:hAnsi="Wingdings" w:hint="default"/>
        <w:color w:val="99CB38" w:themeColor="accent1"/>
      </w:rPr>
    </w:lvl>
    <w:lvl w:ilvl="1" w:tplc="AE047814">
      <w:start w:val="1"/>
      <w:numFmt w:val="bullet"/>
      <w:lvlText w:val="²"/>
      <w:lvlJc w:val="left"/>
      <w:pPr>
        <w:ind w:left="1440" w:hanging="360"/>
      </w:pPr>
      <w:rPr>
        <w:rFonts w:ascii="Wingdings" w:hAnsi="Wingdings" w:hint="default"/>
        <w:color w:val="99CB38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C2A33"/>
    <w:multiLevelType w:val="hybridMultilevel"/>
    <w:tmpl w:val="349A6AFE"/>
    <w:lvl w:ilvl="0" w:tplc="B29C92B4">
      <w:start w:val="1"/>
      <w:numFmt w:val="bullet"/>
      <w:lvlText w:val="g"/>
      <w:lvlJc w:val="left"/>
      <w:pPr>
        <w:ind w:left="720" w:hanging="360"/>
      </w:pPr>
      <w:rPr>
        <w:rFonts w:ascii="Wingdings 3" w:hAnsi="Wingdings 3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70969"/>
    <w:multiLevelType w:val="hybridMultilevel"/>
    <w:tmpl w:val="82440E00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00FFD"/>
    <w:multiLevelType w:val="hybridMultilevel"/>
    <w:tmpl w:val="C41AA0BC"/>
    <w:lvl w:ilvl="0" w:tplc="6CB016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2728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2972470"/>
    <w:multiLevelType w:val="hybridMultilevel"/>
    <w:tmpl w:val="F4BA3624"/>
    <w:lvl w:ilvl="0" w:tplc="6CB01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6624C"/>
    <w:multiLevelType w:val="hybridMultilevel"/>
    <w:tmpl w:val="44BEA0B4"/>
    <w:lvl w:ilvl="0" w:tplc="6CB01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D65D7"/>
    <w:multiLevelType w:val="hybridMultilevel"/>
    <w:tmpl w:val="22A8E000"/>
    <w:lvl w:ilvl="0" w:tplc="716A4E18">
      <w:start w:val="1"/>
      <w:numFmt w:val="bullet"/>
      <w:lvlText w:val="­"/>
      <w:lvlJc w:val="left"/>
      <w:pPr>
        <w:ind w:left="720" w:hanging="360"/>
      </w:pPr>
      <w:rPr>
        <w:rFonts w:ascii="Wingdings" w:hAnsi="Wingdings" w:hint="default"/>
        <w:color w:val="99CB38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A852E1"/>
    <w:multiLevelType w:val="hybridMultilevel"/>
    <w:tmpl w:val="9670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4E17E8"/>
    <w:multiLevelType w:val="hybridMultilevel"/>
    <w:tmpl w:val="796E1746"/>
    <w:lvl w:ilvl="0" w:tplc="17822E18">
      <w:start w:val="1"/>
      <w:numFmt w:val="decimal"/>
      <w:pStyle w:val="Ttulo1"/>
      <w:lvlText w:val="%1."/>
      <w:lvlJc w:val="left"/>
      <w:pPr>
        <w:ind w:left="720" w:hanging="360"/>
      </w:pPr>
      <w:rPr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E30753"/>
    <w:multiLevelType w:val="hybridMultilevel"/>
    <w:tmpl w:val="338A8B16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71582"/>
    <w:multiLevelType w:val="hybridMultilevel"/>
    <w:tmpl w:val="4D8449C8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9E1DDC"/>
    <w:multiLevelType w:val="hybridMultilevel"/>
    <w:tmpl w:val="7572327C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A5105"/>
    <w:multiLevelType w:val="hybridMultilevel"/>
    <w:tmpl w:val="C9FA2D24"/>
    <w:lvl w:ilvl="0" w:tplc="FB2C754A">
      <w:start w:val="1"/>
      <w:numFmt w:val="decimal"/>
      <w:lvlText w:val="%1."/>
      <w:lvlJc w:val="left"/>
      <w:pPr>
        <w:ind w:left="720" w:hanging="360"/>
      </w:pPr>
      <w:rPr>
        <w:b/>
        <w:bCs/>
        <w:color w:val="99CB38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0"/>
  </w:num>
  <w:num w:numId="10">
    <w:abstractNumId w:val="27"/>
  </w:num>
  <w:num w:numId="11">
    <w:abstractNumId w:val="10"/>
  </w:num>
  <w:num w:numId="12">
    <w:abstractNumId w:val="19"/>
  </w:num>
  <w:num w:numId="13">
    <w:abstractNumId w:val="32"/>
  </w:num>
  <w:num w:numId="14">
    <w:abstractNumId w:val="23"/>
  </w:num>
  <w:num w:numId="15">
    <w:abstractNumId w:val="34"/>
  </w:num>
  <w:num w:numId="16">
    <w:abstractNumId w:val="33"/>
  </w:num>
  <w:num w:numId="17">
    <w:abstractNumId w:val="22"/>
  </w:num>
  <w:num w:numId="18">
    <w:abstractNumId w:val="17"/>
  </w:num>
  <w:num w:numId="19">
    <w:abstractNumId w:val="24"/>
  </w:num>
  <w:num w:numId="20">
    <w:abstractNumId w:val="18"/>
  </w:num>
  <w:num w:numId="21">
    <w:abstractNumId w:val="12"/>
  </w:num>
  <w:num w:numId="22">
    <w:abstractNumId w:val="36"/>
  </w:num>
  <w:num w:numId="23">
    <w:abstractNumId w:val="14"/>
  </w:num>
  <w:num w:numId="24">
    <w:abstractNumId w:val="25"/>
  </w:num>
  <w:num w:numId="25">
    <w:abstractNumId w:val="28"/>
  </w:num>
  <w:num w:numId="26">
    <w:abstractNumId w:val="21"/>
  </w:num>
  <w:num w:numId="27">
    <w:abstractNumId w:val="13"/>
  </w:num>
  <w:num w:numId="28">
    <w:abstractNumId w:val="20"/>
  </w:num>
  <w:num w:numId="29">
    <w:abstractNumId w:val="15"/>
  </w:num>
  <w:num w:numId="30">
    <w:abstractNumId w:val="29"/>
  </w:num>
  <w:num w:numId="31">
    <w:abstractNumId w:val="9"/>
  </w:num>
  <w:num w:numId="32">
    <w:abstractNumId w:val="11"/>
  </w:num>
  <w:num w:numId="33">
    <w:abstractNumId w:val="26"/>
  </w:num>
  <w:num w:numId="34">
    <w:abstractNumId w:val="30"/>
  </w:num>
  <w:num w:numId="35">
    <w:abstractNumId w:val="35"/>
  </w:num>
  <w:num w:numId="36">
    <w:abstractNumId w:val="31"/>
  </w:num>
  <w:num w:numId="37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C8"/>
    <w:rsid w:val="000001EF"/>
    <w:rsid w:val="00007322"/>
    <w:rsid w:val="00007728"/>
    <w:rsid w:val="00024584"/>
    <w:rsid w:val="00024730"/>
    <w:rsid w:val="00055E95"/>
    <w:rsid w:val="0007021F"/>
    <w:rsid w:val="00085152"/>
    <w:rsid w:val="000B2BA5"/>
    <w:rsid w:val="000C05C1"/>
    <w:rsid w:val="000D3979"/>
    <w:rsid w:val="000F2F8C"/>
    <w:rsid w:val="000F7E76"/>
    <w:rsid w:val="0010006E"/>
    <w:rsid w:val="001024CC"/>
    <w:rsid w:val="001045A8"/>
    <w:rsid w:val="00114A91"/>
    <w:rsid w:val="0011756D"/>
    <w:rsid w:val="001427E1"/>
    <w:rsid w:val="00151971"/>
    <w:rsid w:val="00163668"/>
    <w:rsid w:val="00171566"/>
    <w:rsid w:val="00174676"/>
    <w:rsid w:val="001755A8"/>
    <w:rsid w:val="00184014"/>
    <w:rsid w:val="00191F0A"/>
    <w:rsid w:val="00192008"/>
    <w:rsid w:val="001A71EC"/>
    <w:rsid w:val="001C0E68"/>
    <w:rsid w:val="001C4B6F"/>
    <w:rsid w:val="001D0BF1"/>
    <w:rsid w:val="001E3120"/>
    <w:rsid w:val="001E7E0C"/>
    <w:rsid w:val="001F0BB0"/>
    <w:rsid w:val="001F4E6D"/>
    <w:rsid w:val="001F6140"/>
    <w:rsid w:val="00203573"/>
    <w:rsid w:val="0020597D"/>
    <w:rsid w:val="00213B4C"/>
    <w:rsid w:val="002253B0"/>
    <w:rsid w:val="00236D54"/>
    <w:rsid w:val="00241D8C"/>
    <w:rsid w:val="00241FDB"/>
    <w:rsid w:val="0024720C"/>
    <w:rsid w:val="002617AE"/>
    <w:rsid w:val="00261AD8"/>
    <w:rsid w:val="002638D0"/>
    <w:rsid w:val="002647D3"/>
    <w:rsid w:val="00275EAE"/>
    <w:rsid w:val="00294998"/>
    <w:rsid w:val="00297F18"/>
    <w:rsid w:val="002A1945"/>
    <w:rsid w:val="002B2958"/>
    <w:rsid w:val="002B3FC8"/>
    <w:rsid w:val="002B4751"/>
    <w:rsid w:val="002D23C5"/>
    <w:rsid w:val="002D6137"/>
    <w:rsid w:val="002E7E61"/>
    <w:rsid w:val="002F05E5"/>
    <w:rsid w:val="002F254D"/>
    <w:rsid w:val="002F30E4"/>
    <w:rsid w:val="00307140"/>
    <w:rsid w:val="00312498"/>
    <w:rsid w:val="003126F1"/>
    <w:rsid w:val="00316DFF"/>
    <w:rsid w:val="00323F69"/>
    <w:rsid w:val="00325B57"/>
    <w:rsid w:val="00336056"/>
    <w:rsid w:val="003514EA"/>
    <w:rsid w:val="003544E1"/>
    <w:rsid w:val="00366398"/>
    <w:rsid w:val="003A0632"/>
    <w:rsid w:val="003A30E5"/>
    <w:rsid w:val="003A6ADF"/>
    <w:rsid w:val="003B5928"/>
    <w:rsid w:val="003D380F"/>
    <w:rsid w:val="003E160D"/>
    <w:rsid w:val="003E741C"/>
    <w:rsid w:val="003F1D5F"/>
    <w:rsid w:val="003F6FCE"/>
    <w:rsid w:val="00405128"/>
    <w:rsid w:val="00406CFF"/>
    <w:rsid w:val="00416B25"/>
    <w:rsid w:val="00420592"/>
    <w:rsid w:val="00423AAF"/>
    <w:rsid w:val="004319E0"/>
    <w:rsid w:val="00437E8C"/>
    <w:rsid w:val="00440225"/>
    <w:rsid w:val="004726BC"/>
    <w:rsid w:val="00474105"/>
    <w:rsid w:val="00480E6E"/>
    <w:rsid w:val="00486277"/>
    <w:rsid w:val="00494CF6"/>
    <w:rsid w:val="00495F8D"/>
    <w:rsid w:val="004A17F9"/>
    <w:rsid w:val="004A1FAE"/>
    <w:rsid w:val="004A32FF"/>
    <w:rsid w:val="004B06EB"/>
    <w:rsid w:val="004B6AD0"/>
    <w:rsid w:val="004C2D5D"/>
    <w:rsid w:val="004C33E1"/>
    <w:rsid w:val="004E01EB"/>
    <w:rsid w:val="004E2794"/>
    <w:rsid w:val="004E3018"/>
    <w:rsid w:val="00506D1E"/>
    <w:rsid w:val="00510392"/>
    <w:rsid w:val="00513E2A"/>
    <w:rsid w:val="00566A35"/>
    <w:rsid w:val="0056701E"/>
    <w:rsid w:val="005740D7"/>
    <w:rsid w:val="00593C8D"/>
    <w:rsid w:val="005A0F26"/>
    <w:rsid w:val="005A1B10"/>
    <w:rsid w:val="005A6850"/>
    <w:rsid w:val="005B1B1B"/>
    <w:rsid w:val="005C2CA7"/>
    <w:rsid w:val="005C5932"/>
    <w:rsid w:val="005D3CA7"/>
    <w:rsid w:val="005D4B62"/>
    <w:rsid w:val="005D4CC1"/>
    <w:rsid w:val="005F4B91"/>
    <w:rsid w:val="005F55D2"/>
    <w:rsid w:val="0062312F"/>
    <w:rsid w:val="00625F2C"/>
    <w:rsid w:val="006541C2"/>
    <w:rsid w:val="006618E9"/>
    <w:rsid w:val="006752E3"/>
    <w:rsid w:val="0068194B"/>
    <w:rsid w:val="0069241F"/>
    <w:rsid w:val="00692703"/>
    <w:rsid w:val="006A1962"/>
    <w:rsid w:val="006B23BE"/>
    <w:rsid w:val="006B5D48"/>
    <w:rsid w:val="006B7D7B"/>
    <w:rsid w:val="006C1A5E"/>
    <w:rsid w:val="006E1507"/>
    <w:rsid w:val="006E5367"/>
    <w:rsid w:val="00712D8B"/>
    <w:rsid w:val="007225E4"/>
    <w:rsid w:val="007273B7"/>
    <w:rsid w:val="00733E0A"/>
    <w:rsid w:val="007357EF"/>
    <w:rsid w:val="00742A5A"/>
    <w:rsid w:val="0074403D"/>
    <w:rsid w:val="00746D44"/>
    <w:rsid w:val="00747C0B"/>
    <w:rsid w:val="007538DC"/>
    <w:rsid w:val="00757803"/>
    <w:rsid w:val="0079206B"/>
    <w:rsid w:val="00796076"/>
    <w:rsid w:val="007C0566"/>
    <w:rsid w:val="007C606B"/>
    <w:rsid w:val="007D050E"/>
    <w:rsid w:val="007E011A"/>
    <w:rsid w:val="007E6A61"/>
    <w:rsid w:val="00801140"/>
    <w:rsid w:val="00803404"/>
    <w:rsid w:val="00822C84"/>
    <w:rsid w:val="00830B64"/>
    <w:rsid w:val="00834955"/>
    <w:rsid w:val="008368BE"/>
    <w:rsid w:val="00855B59"/>
    <w:rsid w:val="00860461"/>
    <w:rsid w:val="0086487C"/>
    <w:rsid w:val="00870B20"/>
    <w:rsid w:val="00873266"/>
    <w:rsid w:val="008829F8"/>
    <w:rsid w:val="00885897"/>
    <w:rsid w:val="008A44C0"/>
    <w:rsid w:val="008A6538"/>
    <w:rsid w:val="008B022E"/>
    <w:rsid w:val="008C7056"/>
    <w:rsid w:val="008F3B14"/>
    <w:rsid w:val="00901899"/>
    <w:rsid w:val="0090344B"/>
    <w:rsid w:val="00905715"/>
    <w:rsid w:val="0091321E"/>
    <w:rsid w:val="00913946"/>
    <w:rsid w:val="009153D0"/>
    <w:rsid w:val="009227AC"/>
    <w:rsid w:val="0092726B"/>
    <w:rsid w:val="009361BA"/>
    <w:rsid w:val="00944F78"/>
    <w:rsid w:val="009510E7"/>
    <w:rsid w:val="00952C89"/>
    <w:rsid w:val="009571D8"/>
    <w:rsid w:val="009650EA"/>
    <w:rsid w:val="0097790C"/>
    <w:rsid w:val="0098506E"/>
    <w:rsid w:val="009952C1"/>
    <w:rsid w:val="009A44CE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F27"/>
    <w:rsid w:val="00A36F6E"/>
    <w:rsid w:val="00A42E32"/>
    <w:rsid w:val="00A46E63"/>
    <w:rsid w:val="00A51DC5"/>
    <w:rsid w:val="00A53DE1"/>
    <w:rsid w:val="00A615E1"/>
    <w:rsid w:val="00A755E8"/>
    <w:rsid w:val="00A7644F"/>
    <w:rsid w:val="00A924A0"/>
    <w:rsid w:val="00A93A5D"/>
    <w:rsid w:val="00AA278B"/>
    <w:rsid w:val="00AB32F8"/>
    <w:rsid w:val="00AB610B"/>
    <w:rsid w:val="00AD360E"/>
    <w:rsid w:val="00AD40FB"/>
    <w:rsid w:val="00AD5941"/>
    <w:rsid w:val="00AD782D"/>
    <w:rsid w:val="00AE7650"/>
    <w:rsid w:val="00B10EBE"/>
    <w:rsid w:val="00B20533"/>
    <w:rsid w:val="00B236F1"/>
    <w:rsid w:val="00B27AC8"/>
    <w:rsid w:val="00B43CFD"/>
    <w:rsid w:val="00B50F99"/>
    <w:rsid w:val="00B51D1B"/>
    <w:rsid w:val="00B540F4"/>
    <w:rsid w:val="00B60FD0"/>
    <w:rsid w:val="00B622DF"/>
    <w:rsid w:val="00B6332A"/>
    <w:rsid w:val="00B81760"/>
    <w:rsid w:val="00B8494C"/>
    <w:rsid w:val="00BA1546"/>
    <w:rsid w:val="00BA55DF"/>
    <w:rsid w:val="00BA615A"/>
    <w:rsid w:val="00BB08B2"/>
    <w:rsid w:val="00BB4E51"/>
    <w:rsid w:val="00BD431F"/>
    <w:rsid w:val="00BD5BBF"/>
    <w:rsid w:val="00BE423E"/>
    <w:rsid w:val="00BE5B78"/>
    <w:rsid w:val="00BF459F"/>
    <w:rsid w:val="00BF61AC"/>
    <w:rsid w:val="00C25003"/>
    <w:rsid w:val="00C47FA6"/>
    <w:rsid w:val="00C57FC6"/>
    <w:rsid w:val="00C66A7D"/>
    <w:rsid w:val="00C779DA"/>
    <w:rsid w:val="00C814F7"/>
    <w:rsid w:val="00CA4B4D"/>
    <w:rsid w:val="00CB35C3"/>
    <w:rsid w:val="00CD323D"/>
    <w:rsid w:val="00CE4030"/>
    <w:rsid w:val="00CE64B3"/>
    <w:rsid w:val="00CF1A49"/>
    <w:rsid w:val="00D0630C"/>
    <w:rsid w:val="00D10D16"/>
    <w:rsid w:val="00D12FCF"/>
    <w:rsid w:val="00D243A9"/>
    <w:rsid w:val="00D305E5"/>
    <w:rsid w:val="00D37CD3"/>
    <w:rsid w:val="00D66A52"/>
    <w:rsid w:val="00D66EFA"/>
    <w:rsid w:val="00D72A2D"/>
    <w:rsid w:val="00D917FC"/>
    <w:rsid w:val="00D9521A"/>
    <w:rsid w:val="00DA3914"/>
    <w:rsid w:val="00DA59AA"/>
    <w:rsid w:val="00DB5FBF"/>
    <w:rsid w:val="00DB6915"/>
    <w:rsid w:val="00DB7E1E"/>
    <w:rsid w:val="00DC1B78"/>
    <w:rsid w:val="00DC2A2F"/>
    <w:rsid w:val="00DC600B"/>
    <w:rsid w:val="00DE0FAA"/>
    <w:rsid w:val="00DE136D"/>
    <w:rsid w:val="00DE2EA9"/>
    <w:rsid w:val="00DE6534"/>
    <w:rsid w:val="00DF4D6C"/>
    <w:rsid w:val="00E01923"/>
    <w:rsid w:val="00E14498"/>
    <w:rsid w:val="00E2397A"/>
    <w:rsid w:val="00E254DB"/>
    <w:rsid w:val="00E300FC"/>
    <w:rsid w:val="00E362DB"/>
    <w:rsid w:val="00E51FAD"/>
    <w:rsid w:val="00E5632B"/>
    <w:rsid w:val="00E6135D"/>
    <w:rsid w:val="00E70240"/>
    <w:rsid w:val="00E706C4"/>
    <w:rsid w:val="00E71E6B"/>
    <w:rsid w:val="00E81CC5"/>
    <w:rsid w:val="00E85A87"/>
    <w:rsid w:val="00E85B4A"/>
    <w:rsid w:val="00E9528E"/>
    <w:rsid w:val="00EA5031"/>
    <w:rsid w:val="00EA5099"/>
    <w:rsid w:val="00EC1351"/>
    <w:rsid w:val="00EC4CBF"/>
    <w:rsid w:val="00EE2CA8"/>
    <w:rsid w:val="00EF17E8"/>
    <w:rsid w:val="00EF44A2"/>
    <w:rsid w:val="00EF51D9"/>
    <w:rsid w:val="00F130DD"/>
    <w:rsid w:val="00F24884"/>
    <w:rsid w:val="00F476C4"/>
    <w:rsid w:val="00F61DF9"/>
    <w:rsid w:val="00F6566D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D7C80"/>
    <w:rsid w:val="00FE55A2"/>
    <w:rsid w:val="00FE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8D5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" w:unhideWhenUsed="1"/>
    <w:lsdException w:name="Subtle Reference" w:uiPriority="10" w:qFormat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CFD"/>
    <w:rPr>
      <w:rFonts w:ascii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873266"/>
    <w:pPr>
      <w:keepNext/>
      <w:keepLines/>
      <w:numPr>
        <w:numId w:val="13"/>
      </w:numPr>
      <w:spacing w:before="240" w:after="200"/>
      <w:ind w:left="714" w:hanging="357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paragraph" w:styleId="Ttulo2">
    <w:name w:val="heading 2"/>
    <w:basedOn w:val="Normal"/>
    <w:link w:val="Ttulo2Car"/>
    <w:uiPriority w:val="9"/>
    <w:unhideWhenUsed/>
    <w:qFormat/>
    <w:rsid w:val="00B27AC8"/>
    <w:pPr>
      <w:spacing w:after="40"/>
      <w:outlineLvl w:val="1"/>
    </w:pPr>
    <w:rPr>
      <w:rFonts w:eastAsiaTheme="majorEastAsia"/>
      <w:b/>
      <w:caps/>
      <w:color w:val="99CB38" w:themeColor="accent1"/>
      <w:sz w:val="36"/>
      <w:szCs w:val="36"/>
    </w:rPr>
  </w:style>
  <w:style w:type="paragraph" w:styleId="Ttulo3">
    <w:name w:val="heading 3"/>
    <w:basedOn w:val="Normal"/>
    <w:link w:val="Ttulo3Car"/>
    <w:uiPriority w:val="9"/>
    <w:unhideWhenUsed/>
    <w:qFormat/>
    <w:rsid w:val="00A36F6E"/>
    <w:pPr>
      <w:outlineLvl w:val="2"/>
    </w:pPr>
    <w:rPr>
      <w:rFonts w:eastAsiaTheme="majorEastAsia"/>
      <w:b/>
      <w:caps/>
      <w:sz w:val="32"/>
      <w:szCs w:val="36"/>
      <w:u w:val="single" w:color="99CB38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D3979"/>
    <w:pPr>
      <w:keepNext/>
      <w:keepLines/>
      <w:spacing w:before="40"/>
      <w:outlineLvl w:val="3"/>
    </w:pPr>
    <w:rPr>
      <w:rFonts w:ascii="Georgia" w:eastAsiaTheme="majorEastAsia" w:hAnsi="Georgia" w:cstheme="majorBidi"/>
      <w:color w:val="729928" w:themeColor="accent1" w:themeShade="BF"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E5B78"/>
    <w:pPr>
      <w:keepNext/>
      <w:keepLines/>
      <w:spacing w:before="40"/>
      <w:outlineLvl w:val="4"/>
    </w:pPr>
    <w:rPr>
      <w:rFonts w:asciiTheme="minorHAnsi" w:eastAsiaTheme="majorEastAsia" w:hAnsiTheme="minorHAnsi" w:cstheme="minorHAnsi"/>
      <w:b/>
      <w:bCs/>
      <w:color w:val="99CB38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17FC"/>
    <w:pPr>
      <w:keepNext/>
      <w:keepLines/>
      <w:spacing w:before="40"/>
      <w:outlineLvl w:val="5"/>
    </w:pPr>
    <w:rPr>
      <w:rFonts w:ascii="Georgia" w:eastAsiaTheme="majorEastAsia" w:hAnsi="Georgia" w:cstheme="majorBidi"/>
      <w:color w:val="4C661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17FC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4C661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17FC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17FC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D917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4D671B" w:themeColor="accent1" w:themeShade="8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917FC"/>
    <w:rPr>
      <w:rFonts w:ascii="Consolas" w:hAnsi="Consolas" w:cs="Calibri"/>
      <w:b/>
      <w:color w:val="4D671B" w:themeColor="accent1" w:themeShade="80"/>
      <w:szCs w:val="20"/>
    </w:rPr>
  </w:style>
  <w:style w:type="paragraph" w:styleId="Ttulo">
    <w:name w:val="Title"/>
    <w:basedOn w:val="Normal"/>
    <w:link w:val="TtuloCar"/>
    <w:uiPriority w:val="1"/>
    <w:qFormat/>
    <w:rsid w:val="00D917FC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917FC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D917FC"/>
  </w:style>
  <w:style w:type="character" w:customStyle="1" w:styleId="EncabezadoCar">
    <w:name w:val="Encabezado Car"/>
    <w:basedOn w:val="Fuentedeprrafopredeter"/>
    <w:link w:val="Encabezado"/>
    <w:uiPriority w:val="99"/>
    <w:rsid w:val="00D917FC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917FC"/>
    <w:pPr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7FC"/>
    <w:rPr>
      <w:rFonts w:ascii="Calibri" w:hAnsi="Calibri" w:cs="Calibri"/>
    </w:rPr>
  </w:style>
  <w:style w:type="character" w:styleId="Textodelmarcadordeposicin">
    <w:name w:val="Placeholder Text"/>
    <w:basedOn w:val="Fuentedeprrafopredeter"/>
    <w:uiPriority w:val="99"/>
    <w:semiHidden/>
    <w:rsid w:val="00D917FC"/>
    <w:rPr>
      <w:rFonts w:ascii="Calibri" w:hAnsi="Calibri" w:cs="Calibri"/>
      <w:color w:val="595959" w:themeColor="text1" w:themeTint="A6"/>
    </w:rPr>
  </w:style>
  <w:style w:type="paragraph" w:customStyle="1" w:styleId="Informacindecontacto">
    <w:name w:val="Información de contacto"/>
    <w:basedOn w:val="Normal"/>
    <w:uiPriority w:val="3"/>
    <w:qFormat/>
    <w:rsid w:val="00D917FC"/>
    <w:pPr>
      <w:jc w:val="center"/>
    </w:pPr>
  </w:style>
  <w:style w:type="character" w:customStyle="1" w:styleId="Ttulo1Car">
    <w:name w:val="Título 1 Car"/>
    <w:basedOn w:val="Fuentedeprrafopredeter"/>
    <w:link w:val="Ttulo1"/>
    <w:uiPriority w:val="9"/>
    <w:rsid w:val="00873266"/>
    <w:rPr>
      <w:rFonts w:ascii="Georgia" w:eastAsiaTheme="majorEastAsia" w:hAnsi="Georgia" w:cstheme="majorBidi"/>
      <w:b/>
      <w:caps/>
      <w:color w:val="262626" w:themeColor="text1" w:themeTint="D9"/>
      <w:sz w:val="40"/>
      <w:szCs w:val="44"/>
    </w:rPr>
  </w:style>
  <w:style w:type="character" w:customStyle="1" w:styleId="Ttulo2Car">
    <w:name w:val="Título 2 Car"/>
    <w:basedOn w:val="Fuentedeprrafopredeter"/>
    <w:link w:val="Ttulo2"/>
    <w:uiPriority w:val="9"/>
    <w:rsid w:val="00B27AC8"/>
    <w:rPr>
      <w:rFonts w:ascii="Calibri" w:eastAsiaTheme="majorEastAsia" w:hAnsi="Calibri" w:cs="Calibri"/>
      <w:b/>
      <w:caps/>
      <w:color w:val="99CB38" w:themeColor="accent1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A36F6E"/>
    <w:rPr>
      <w:rFonts w:ascii="Calibri" w:eastAsiaTheme="majorEastAsia" w:hAnsi="Calibri" w:cs="Calibri"/>
      <w:b/>
      <w:caps/>
      <w:sz w:val="32"/>
      <w:szCs w:val="36"/>
      <w:u w:val="single" w:color="99CB38" w:themeColor="accent1"/>
    </w:rPr>
  </w:style>
  <w:style w:type="table" w:styleId="Tablaconcuadrcula">
    <w:name w:val="Table Grid"/>
    <w:basedOn w:val="Tablanormal"/>
    <w:uiPriority w:val="39"/>
    <w:rsid w:val="00D917FC"/>
    <w:pPr>
      <w:contextualSpacing/>
    </w:pPr>
    <w:tblPr/>
  </w:style>
  <w:style w:type="character" w:styleId="Referenciasutil">
    <w:name w:val="Subtle Reference"/>
    <w:basedOn w:val="Fuentedeprrafopredeter"/>
    <w:uiPriority w:val="10"/>
    <w:qFormat/>
    <w:rsid w:val="00D917FC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Listaconvietas">
    <w:name w:val="List Bullet"/>
    <w:basedOn w:val="Normal"/>
    <w:uiPriority w:val="11"/>
    <w:qFormat/>
    <w:rsid w:val="00D917FC"/>
    <w:pPr>
      <w:numPr>
        <w:numId w:val="3"/>
      </w:numPr>
    </w:pPr>
  </w:style>
  <w:style w:type="paragraph" w:styleId="Listaconnmeros">
    <w:name w:val="List Number"/>
    <w:basedOn w:val="Normal"/>
    <w:uiPriority w:val="13"/>
    <w:qFormat/>
    <w:rsid w:val="00D917FC"/>
    <w:pPr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0D3979"/>
    <w:rPr>
      <w:rFonts w:ascii="Georgia" w:eastAsiaTheme="majorEastAsia" w:hAnsi="Georgia" w:cstheme="majorBidi"/>
      <w:color w:val="729928" w:themeColor="accent1" w:themeShade="BF"/>
      <w:u w:val="singl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17FC"/>
    <w:rPr>
      <w:rFonts w:ascii="Georgia" w:eastAsiaTheme="majorEastAsia" w:hAnsi="Georgia" w:cstheme="majorBidi"/>
      <w:b/>
      <w:color w:val="auto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17FC"/>
    <w:rPr>
      <w:rFonts w:ascii="Georgia" w:eastAsiaTheme="majorEastAsia" w:hAnsi="Georgia" w:cstheme="majorBidi"/>
      <w:b/>
      <w:i/>
      <w:iCs/>
      <w:color w:val="auto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917FC"/>
    <w:pPr>
      <w:spacing w:after="200"/>
    </w:pPr>
    <w:rPr>
      <w:i/>
      <w:iCs/>
      <w:color w:val="455F51" w:themeColor="text2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917FC"/>
    <w:pPr>
      <w:outlineLvl w:val="9"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D917F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D917FC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D917FC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jc w:val="center"/>
    </w:pPr>
    <w:rPr>
      <w:i/>
      <w:iCs/>
      <w:color w:val="99CB3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D917FC"/>
    <w:rPr>
      <w:rFonts w:ascii="Calibri" w:hAnsi="Calibri" w:cs="Calibri"/>
      <w:i/>
      <w:iCs/>
      <w:color w:val="99CB38" w:themeColor="accent1"/>
    </w:rPr>
  </w:style>
  <w:style w:type="character" w:styleId="Ttulodellibro">
    <w:name w:val="Book Title"/>
    <w:basedOn w:val="Fuentedeprrafopredeter"/>
    <w:uiPriority w:val="33"/>
    <w:semiHidden/>
    <w:unhideWhenUsed/>
    <w:rsid w:val="00D917FC"/>
    <w:rPr>
      <w:rFonts w:ascii="Calibri" w:hAnsi="Calibri" w:cs="Calibri"/>
      <w:b/>
      <w:bCs/>
      <w:i/>
      <w:iCs/>
      <w:spacing w:val="0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rsid w:val="00D917F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D917FC"/>
    <w:rPr>
      <w:rFonts w:ascii="Calibri" w:eastAsiaTheme="minorEastAsia" w:hAnsi="Calibri" w:cs="Calibri"/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17F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7FC"/>
    <w:rPr>
      <w:rFonts w:ascii="Segoe UI" w:hAnsi="Segoe UI" w:cs="Segoe UI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917F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917FC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917F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917FC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917FC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17F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17FC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17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17FC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917F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917F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917F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917FC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917FC"/>
    <w:rPr>
      <w:rFonts w:ascii="Georgia" w:eastAsiaTheme="majorEastAsia" w:hAnsi="Georgia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917F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17FC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917F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917FC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D917FC"/>
    <w:rPr>
      <w:rFonts w:ascii="Consolas" w:hAnsi="Consolas" w:cs="Calibri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917F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917FC"/>
    <w:rPr>
      <w:rFonts w:ascii="Consolas" w:hAnsi="Consolas" w:cs="Calibri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17FC"/>
    <w:rPr>
      <w:rFonts w:ascii="Georgia" w:eastAsiaTheme="majorEastAsia" w:hAnsi="Georgia" w:cstheme="majorBidi"/>
      <w:i/>
      <w:iCs/>
      <w:color w:val="4C661A" w:themeColor="accent1" w:themeShade="7F"/>
    </w:rPr>
  </w:style>
  <w:style w:type="paragraph" w:styleId="Bibliografa">
    <w:name w:val="Bibliography"/>
    <w:basedOn w:val="Normal"/>
    <w:next w:val="Normal"/>
    <w:uiPriority w:val="37"/>
    <w:semiHidden/>
    <w:unhideWhenUsed/>
    <w:rsid w:val="00D917FC"/>
  </w:style>
  <w:style w:type="paragraph" w:styleId="Textodebloque">
    <w:name w:val="Block Text"/>
    <w:basedOn w:val="Normal"/>
    <w:uiPriority w:val="99"/>
    <w:semiHidden/>
    <w:unhideWhenUsed/>
    <w:rsid w:val="00D917FC"/>
    <w:pPr>
      <w:pBdr>
        <w:top w:val="single" w:sz="2" w:space="10" w:color="99CB38" w:themeColor="accent1" w:shadow="1" w:frame="1"/>
        <w:left w:val="single" w:sz="2" w:space="10" w:color="99CB38" w:themeColor="accent1" w:shadow="1" w:frame="1"/>
        <w:bottom w:val="single" w:sz="2" w:space="10" w:color="99CB38" w:themeColor="accent1" w:shadow="1" w:frame="1"/>
        <w:right w:val="single" w:sz="2" w:space="10" w:color="99CB38" w:themeColor="accent1" w:shadow="1" w:frame="1"/>
      </w:pBdr>
      <w:ind w:left="1152" w:right="1152"/>
    </w:pPr>
    <w:rPr>
      <w:rFonts w:eastAsiaTheme="minorEastAsia"/>
      <w:i/>
      <w:iCs/>
      <w:color w:val="99CB38" w:themeColor="accent1"/>
    </w:rPr>
  </w:style>
  <w:style w:type="paragraph" w:styleId="Textoindependiente">
    <w:name w:val="Body Text"/>
    <w:basedOn w:val="Normal"/>
    <w:link w:val="TextoindependienteCar"/>
    <w:uiPriority w:val="99"/>
    <w:unhideWhenUsed/>
    <w:rsid w:val="00D917F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917FC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17F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917FC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917FC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917FC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917FC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917FC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17FC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17FC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917FC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917FC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D917FC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917FC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917FC"/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917FC"/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917FC"/>
  </w:style>
  <w:style w:type="character" w:customStyle="1" w:styleId="FechaCar">
    <w:name w:val="Fecha Car"/>
    <w:basedOn w:val="Fuentedeprrafopredeter"/>
    <w:link w:val="Fecha"/>
    <w:uiPriority w:val="99"/>
    <w:semiHidden/>
    <w:rsid w:val="00D917FC"/>
    <w:rPr>
      <w:rFonts w:ascii="Calibri" w:hAnsi="Calibri" w:cs="Calibri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917FC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917FC"/>
    <w:rPr>
      <w:rFonts w:ascii="Calibri" w:hAnsi="Calibri" w:cs="Calibri"/>
    </w:rPr>
  </w:style>
  <w:style w:type="character" w:styleId="Refdenotaalfinal">
    <w:name w:val="end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paragraph" w:styleId="Direccinsobre">
    <w:name w:val="envelope address"/>
    <w:basedOn w:val="Normal"/>
    <w:uiPriority w:val="99"/>
    <w:semiHidden/>
    <w:unhideWhenUsed/>
    <w:rsid w:val="00D917FC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7FC"/>
    <w:rPr>
      <w:rFonts w:ascii="Calibri" w:hAnsi="Calibri" w:cs="Calibri"/>
      <w:color w:val="977B2D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D917FC"/>
    <w:rPr>
      <w:rFonts w:ascii="Calibri" w:hAnsi="Calibri" w:cs="Calibri"/>
      <w:vertAlign w:val="superscript"/>
    </w:rPr>
  </w:style>
  <w:style w:type="table" w:styleId="Tablaconcuadrcula1clara">
    <w:name w:val="Grid Table 1 Light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D917FC"/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D917FC"/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cuadrcula3">
    <w:name w:val="Grid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D917F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rsid w:val="00BE5B78"/>
    <w:rPr>
      <w:rFonts w:eastAsiaTheme="majorEastAsia" w:cstheme="minorHAnsi"/>
      <w:b/>
      <w:bCs/>
      <w:color w:val="99CB38" w:themeColor="accent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17FC"/>
    <w:rPr>
      <w:rFonts w:ascii="Georgia" w:eastAsiaTheme="majorEastAsia" w:hAnsi="Georgia" w:cstheme="majorBidi"/>
      <w:color w:val="4C661A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D917FC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917FC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D917FC"/>
    <w:rPr>
      <w:rFonts w:ascii="Consolas" w:hAnsi="Consolas" w:cs="Calibri"/>
      <w:sz w:val="24"/>
      <w:szCs w:val="24"/>
    </w:rPr>
  </w:style>
  <w:style w:type="character" w:styleId="VariableHTML">
    <w:name w:val="HTML Variable"/>
    <w:basedOn w:val="Fuentedeprrafopredeter"/>
    <w:uiPriority w:val="99"/>
    <w:semiHidden/>
    <w:unhideWhenUsed/>
    <w:rsid w:val="00D917FC"/>
    <w:rPr>
      <w:rFonts w:ascii="Calibri" w:hAnsi="Calibri" w:cs="Calibri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917FC"/>
    <w:rPr>
      <w:rFonts w:ascii="Calibri" w:hAnsi="Calibri" w:cs="Calibri"/>
      <w:color w:val="EE7B08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917FC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917FC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917FC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917FC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917FC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917FC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917FC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917FC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917FC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917FC"/>
    <w:rPr>
      <w:rFonts w:ascii="Georgia" w:eastAsiaTheme="majorEastAsia" w:hAnsi="Georgia" w:cstheme="majorBidi"/>
      <w:b/>
      <w:bCs/>
    </w:rPr>
  </w:style>
  <w:style w:type="character" w:styleId="nfasisintenso">
    <w:name w:val="Intense Emphasis"/>
    <w:basedOn w:val="Fuentedeprrafopredeter"/>
    <w:uiPriority w:val="2"/>
    <w:rsid w:val="00D917FC"/>
    <w:rPr>
      <w:rFonts w:ascii="Georgia" w:hAnsi="Georgia" w:cs="Calibri"/>
      <w:b/>
      <w:iCs/>
      <w:color w:val="262626" w:themeColor="text1" w:themeTint="D9"/>
      <w:sz w:val="70"/>
    </w:rPr>
  </w:style>
  <w:style w:type="table" w:styleId="Cuadrculaclara">
    <w:name w:val="Light Grid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917FC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917FC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917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paragraph" w:styleId="Lista">
    <w:name w:val="List"/>
    <w:basedOn w:val="Normal"/>
    <w:uiPriority w:val="99"/>
    <w:semiHidden/>
    <w:unhideWhenUsed/>
    <w:rsid w:val="00D917F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917F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917F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917F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917FC"/>
    <w:pPr>
      <w:ind w:left="1800" w:hanging="360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917FC"/>
    <w:pPr>
      <w:numPr>
        <w:numId w:val="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917FC"/>
    <w:pPr>
      <w:numPr>
        <w:numId w:val="6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917FC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D917FC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917FC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917FC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917FC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917FC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917FC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917FC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917FC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917FC"/>
    <w:pPr>
      <w:numPr>
        <w:numId w:val="9"/>
      </w:numPr>
      <w:contextualSpacing/>
    </w:pPr>
  </w:style>
  <w:style w:type="paragraph" w:styleId="Prrafodelista">
    <w:name w:val="List Paragraph"/>
    <w:basedOn w:val="Normal"/>
    <w:uiPriority w:val="34"/>
    <w:unhideWhenUsed/>
    <w:rsid w:val="00D917FC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917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2">
    <w:name w:val="List Table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917FC"/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3">
    <w:name w:val="List Table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917FC"/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917FC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917FC"/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917F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917FC"/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917FC"/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917FC"/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917FC"/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917FC"/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917FC"/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917F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917FC"/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917FC"/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917FC"/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917FC"/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917FC"/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917FC"/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917FC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917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917FC"/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917FC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917FC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917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917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917FC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qFormat/>
    <w:rsid w:val="00D917FC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917FC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D917FC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917FC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917FC"/>
    <w:rPr>
      <w:rFonts w:ascii="Calibri" w:hAnsi="Calibri" w:cs="Calibri"/>
    </w:rPr>
  </w:style>
  <w:style w:type="character" w:styleId="Nmerodepgina">
    <w:name w:val="page number"/>
    <w:basedOn w:val="Fuentedeprrafopredeter"/>
    <w:uiPriority w:val="99"/>
    <w:semiHidden/>
    <w:unhideWhenUsed/>
    <w:rsid w:val="00D917FC"/>
    <w:rPr>
      <w:rFonts w:ascii="Calibri" w:hAnsi="Calibri" w:cs="Calibri"/>
    </w:rPr>
  </w:style>
  <w:style w:type="table" w:styleId="Tablanormal1">
    <w:name w:val="Plain Table 1"/>
    <w:basedOn w:val="Tablanormal"/>
    <w:uiPriority w:val="41"/>
    <w:rsid w:val="00D917F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917F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917F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917F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917F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917FC"/>
  </w:style>
  <w:style w:type="character" w:customStyle="1" w:styleId="SaludoCar">
    <w:name w:val="Saludo Car"/>
    <w:basedOn w:val="Fuentedeprrafopredeter"/>
    <w:link w:val="Saludo"/>
    <w:uiPriority w:val="99"/>
    <w:semiHidden/>
    <w:rsid w:val="00D917FC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D917FC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917FC"/>
    <w:rPr>
      <w:rFonts w:ascii="Calibri" w:hAnsi="Calibri" w:cs="Calibri"/>
    </w:rPr>
  </w:style>
  <w:style w:type="character" w:styleId="nfasissutil">
    <w:name w:val="Subtle Emphasis"/>
    <w:basedOn w:val="Fuentedeprrafopredeter"/>
    <w:uiPriority w:val="19"/>
    <w:semiHidden/>
    <w:unhideWhenUsed/>
    <w:rsid w:val="00D917FC"/>
    <w:rPr>
      <w:rFonts w:ascii="Calibri" w:hAnsi="Calibri" w:cs="Calibri"/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D917F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917F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917F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917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D917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917F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917F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917F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917F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917F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D917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D917F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D917F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D917F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917F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D917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917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917F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917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917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D917FC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D917FC"/>
  </w:style>
  <w:style w:type="table" w:styleId="Tablaprofesional">
    <w:name w:val="Table Professional"/>
    <w:basedOn w:val="Tablanormal"/>
    <w:uiPriority w:val="99"/>
    <w:semiHidden/>
    <w:unhideWhenUsed/>
    <w:rsid w:val="00D917F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917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917F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917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917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917F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D917FC"/>
    <w:pPr>
      <w:spacing w:before="120"/>
    </w:pPr>
    <w:rPr>
      <w:rFonts w:ascii="Georgia" w:eastAsiaTheme="majorEastAsia" w:hAnsi="Georg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917FC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917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917FC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917FC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917FC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917FC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917FC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917FC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917FC"/>
    <w:pPr>
      <w:spacing w:after="100"/>
      <w:ind w:left="1760"/>
    </w:pPr>
  </w:style>
  <w:style w:type="paragraph" w:customStyle="1" w:styleId="nfasisenlainformacindecontacto">
    <w:name w:val="Énfasis en la información de contacto"/>
    <w:basedOn w:val="Normal"/>
    <w:uiPriority w:val="4"/>
    <w:qFormat/>
    <w:rsid w:val="00D917FC"/>
    <w:pPr>
      <w:jc w:val="center"/>
    </w:pPr>
    <w:rPr>
      <w:b/>
      <w:color w:val="99CB38" w:themeColor="accent1"/>
    </w:rPr>
  </w:style>
  <w:style w:type="character" w:styleId="Mencionar">
    <w:name w:val="Mention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D917FC"/>
    <w:pPr>
      <w:numPr>
        <w:numId w:val="10"/>
      </w:numPr>
    </w:pPr>
  </w:style>
  <w:style w:type="numbering" w:styleId="1ai">
    <w:name w:val="Outline List 1"/>
    <w:basedOn w:val="Sinlista"/>
    <w:uiPriority w:val="99"/>
    <w:semiHidden/>
    <w:unhideWhenUsed/>
    <w:rsid w:val="00D917FC"/>
    <w:pPr>
      <w:numPr>
        <w:numId w:val="11"/>
      </w:numPr>
    </w:pPr>
  </w:style>
  <w:style w:type="character" w:styleId="Hashtag">
    <w:name w:val="Hashtag"/>
    <w:basedOn w:val="Fuentedeprrafopredeter"/>
    <w:uiPriority w:val="99"/>
    <w:semiHidden/>
    <w:unhideWhenUsed/>
    <w:rsid w:val="00D917FC"/>
    <w:rPr>
      <w:rFonts w:ascii="Calibri" w:hAnsi="Calibri" w:cs="Calibri"/>
      <w:color w:val="2B579A"/>
      <w:shd w:val="clear" w:color="auto" w:fill="E1DFDD"/>
    </w:rPr>
  </w:style>
  <w:style w:type="paragraph" w:styleId="Listaconvietas2">
    <w:name w:val="List Bullet 2"/>
    <w:basedOn w:val="Normal"/>
    <w:uiPriority w:val="99"/>
    <w:semiHidden/>
    <w:unhideWhenUsed/>
    <w:rsid w:val="00D917FC"/>
    <w:pPr>
      <w:numPr>
        <w:numId w:val="1"/>
      </w:numPr>
      <w:contextualSpacing/>
    </w:pPr>
  </w:style>
  <w:style w:type="character" w:styleId="nfasis">
    <w:name w:val="Emphasis"/>
    <w:basedOn w:val="Fuentedeprrafopredeter"/>
    <w:uiPriority w:val="20"/>
    <w:semiHidden/>
    <w:unhideWhenUsed/>
    <w:rsid w:val="00D917FC"/>
    <w:rPr>
      <w:rFonts w:ascii="Calibri" w:hAnsi="Calibri" w:cs="Calibri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D917FC"/>
    <w:pPr>
      <w:numPr>
        <w:numId w:val="12"/>
      </w:numPr>
    </w:pPr>
  </w:style>
  <w:style w:type="character" w:styleId="Referenciaintensa">
    <w:name w:val="Intense Reference"/>
    <w:basedOn w:val="Fuentedeprrafopredeter"/>
    <w:uiPriority w:val="32"/>
    <w:semiHidden/>
    <w:unhideWhenUsed/>
    <w:rsid w:val="00D917FC"/>
    <w:rPr>
      <w:rFonts w:ascii="Calibri" w:hAnsi="Calibri" w:cs="Calibri"/>
      <w:b/>
      <w:bCs/>
      <w:smallCaps/>
      <w:color w:val="99CB38" w:themeColor="accent1"/>
      <w:spacing w:val="5"/>
    </w:rPr>
  </w:style>
  <w:style w:type="character" w:styleId="Hipervnculointeligente">
    <w:name w:val="Smart Hyperlink"/>
    <w:basedOn w:val="Fuentedeprrafopredeter"/>
    <w:uiPriority w:val="99"/>
    <w:semiHidden/>
    <w:unhideWhenUsed/>
    <w:rsid w:val="00D917FC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D917FC"/>
    <w:rPr>
      <w:rFonts w:ascii="Calibri" w:hAnsi="Calibri" w:cs="Calibri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qFormat/>
    <w:rsid w:val="00D917FC"/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Curr&#237;culum%20v&#237;tae%20cronol&#243;gico%20moderno.dotx" TargetMode="External"/></Relationships>
</file>

<file path=word/theme/theme1.xml><?xml version="1.0" encoding="utf-8"?>
<a:theme xmlns:a="http://schemas.openxmlformats.org/drawingml/2006/main" name="Office Theme">
  <a:themeElements>
    <a:clrScheme name="Personalizado 1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cronológico moderno</Template>
  <TotalTime>0</TotalTime>
  <Pages>1</Pages>
  <Words>503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2022-02-21T15:57:00Z</dcterms:created>
  <dcterms:modified xsi:type="dcterms:W3CDTF">2022-05-31T16:13:00Z</dcterms:modified>
  <cp:category/>
</cp:coreProperties>
</file>