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CellMar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  <w:tblDescription w:val="Tabla de diseño para el nombre, la información de contacto y el objetivo"/>
      </w:tblPr>
      <w:tblGrid>
        <w:gridCol w:w="9026"/>
      </w:tblGrid>
      <w:tr w:rsidR="00692703" w:rsidRPr="00FD7C80" w14:paraId="359B40E0" w14:textId="77777777" w:rsidTr="002E4F8C">
        <w:trPr>
          <w:trHeight w:hRule="exact" w:val="1984"/>
        </w:trPr>
        <w:tc>
          <w:tcPr>
            <w:tcW w:w="9026" w:type="dxa"/>
            <w:tcMar>
              <w:top w:w="0" w:type="dxa"/>
              <w:bottom w:w="0" w:type="dxa"/>
            </w:tcMar>
          </w:tcPr>
          <w:p w14:paraId="291173C8" w14:textId="77777777" w:rsidR="00692703" w:rsidRPr="00FD7C80" w:rsidRDefault="002E4F8C" w:rsidP="00913946">
            <w:pPr>
              <w:pStyle w:val="Ttulo"/>
            </w:pPr>
            <w:r>
              <w:rPr>
                <w:rStyle w:val="nfasisintenso"/>
              </w:rPr>
              <w:t>LA NUTRICIÓ:</w:t>
            </w:r>
            <w:r>
              <w:t xml:space="preserve"> </w:t>
            </w:r>
            <w:r w:rsidRPr="002E4F8C">
              <w:rPr>
                <w:sz w:val="56"/>
                <w:szCs w:val="52"/>
              </w:rPr>
              <w:t>L’APARELL DIGESTIU I EL RESPIRATORI</w:t>
            </w:r>
          </w:p>
          <w:p w14:paraId="1D9384BE" w14:textId="77777777" w:rsidR="00692703" w:rsidRPr="00FD7C80" w:rsidRDefault="002E4F8C" w:rsidP="00913946">
            <w:pPr>
              <w:pStyle w:val="Informacindecontacto"/>
              <w:contextualSpacing w:val="0"/>
            </w:pPr>
            <w:r>
              <w:t>Eva Arnau Andrades</w:t>
            </w:r>
            <w:r w:rsidR="00692703" w:rsidRPr="00FD7C80">
              <w:rPr>
                <w:lang w:bidi="es-ES"/>
              </w:rPr>
              <w:t xml:space="preserve"> </w:t>
            </w:r>
            <w:sdt>
              <w:sdtPr>
                <w:alias w:val="Punto de división:"/>
                <w:tag w:val="Punto de división:"/>
                <w:id w:val="-1459182552"/>
                <w:placeholder>
                  <w:docPart w:val="847B2DF8CDEE46BB9575528FB6511979"/>
                </w:placeholder>
                <w:temporary/>
                <w:showingPlcHdr/>
                <w15:appearance w15:val="hidden"/>
              </w:sdtPr>
              <w:sdtEndPr/>
              <w:sdtContent>
                <w:r w:rsidR="00692703" w:rsidRPr="00FD7C80">
                  <w:rPr>
                    <w:lang w:bidi="es-ES"/>
                  </w:rPr>
                  <w:t>·</w:t>
                </w:r>
              </w:sdtContent>
            </w:sdt>
            <w:r w:rsidR="00692703" w:rsidRPr="00FD7C80">
              <w:rPr>
                <w:lang w:bidi="es-ES"/>
              </w:rPr>
              <w:t xml:space="preserve"> </w:t>
            </w:r>
            <w:r>
              <w:t>3ºA</w:t>
            </w:r>
          </w:p>
          <w:p w14:paraId="3F5832A2" w14:textId="77777777" w:rsidR="00692703" w:rsidRPr="00FD7C80" w:rsidRDefault="002E4F8C" w:rsidP="00913946">
            <w:pPr>
              <w:pStyle w:val="nfasisenlainformacindecontacto"/>
              <w:contextualSpacing w:val="0"/>
            </w:pPr>
            <w:r>
              <w:t>UNITAT 3</w:t>
            </w:r>
          </w:p>
        </w:tc>
      </w:tr>
    </w:tbl>
    <w:p w14:paraId="2014AAEB" w14:textId="77777777" w:rsidR="004E01EB" w:rsidRPr="002E4F8C" w:rsidRDefault="002E4F8C" w:rsidP="002E4F8C">
      <w:pPr>
        <w:pStyle w:val="Ttulo1"/>
      </w:pPr>
      <w:r w:rsidRPr="002E4F8C">
        <w:t>L’APARELL DIGESTIU</w:t>
      </w:r>
    </w:p>
    <w:p w14:paraId="53EDAF2B" w14:textId="77777777" w:rsidR="002E4F8C" w:rsidRPr="002E4F8C" w:rsidRDefault="002E4F8C" w:rsidP="002E4F8C">
      <w:pPr>
        <w:shd w:val="clear" w:color="auto" w:fill="F8CCE4" w:themeFill="accent3" w:themeFillTint="66"/>
      </w:pPr>
      <w:r>
        <w:t xml:space="preserve">L’aparell digestiu s’encarrega de </w:t>
      </w:r>
      <w:r>
        <w:rPr>
          <w:u w:val="single"/>
        </w:rPr>
        <w:t>transformar</w:t>
      </w:r>
      <w:r>
        <w:t xml:space="preserve"> els </w:t>
      </w:r>
      <w:r>
        <w:rPr>
          <w:b/>
          <w:bCs/>
        </w:rPr>
        <w:t xml:space="preserve">aliments </w:t>
      </w:r>
      <w:r>
        <w:t xml:space="preserve">en </w:t>
      </w:r>
      <w:r>
        <w:rPr>
          <w:b/>
          <w:bCs/>
        </w:rPr>
        <w:t>nutrients</w:t>
      </w:r>
      <w:r>
        <w:t xml:space="preserve"> d’una mida adequada per arribar a les </w:t>
      </w:r>
      <w:r>
        <w:rPr>
          <w:b/>
          <w:bCs/>
        </w:rPr>
        <w:t>cèl·lules</w:t>
      </w:r>
      <w:r>
        <w:t>.</w:t>
      </w:r>
    </w:p>
    <w:p w14:paraId="6065EE7E" w14:textId="77777777" w:rsidR="006D77C2" w:rsidRDefault="006D77C2" w:rsidP="006D77C2">
      <w:r>
        <w:t xml:space="preserve">La seua </w:t>
      </w:r>
      <w:r w:rsidRPr="006D77C2">
        <w:rPr>
          <w:b/>
          <w:bCs/>
        </w:rPr>
        <w:t>estructura</w:t>
      </w:r>
      <w:r>
        <w:t xml:space="preserve"> és la següent:</w:t>
      </w:r>
    </w:p>
    <w:p w14:paraId="417B4ADD" w14:textId="77777777" w:rsidR="002E4F8C" w:rsidRPr="002E4F8C" w:rsidRDefault="006D77C2" w:rsidP="002E4F8C">
      <w:pPr>
        <w:pStyle w:val="Ttulo2"/>
      </w:pPr>
      <w:r>
        <w:t>EL TUB DIGESTIU</w:t>
      </w:r>
    </w:p>
    <w:p w14:paraId="31F3DA20" w14:textId="77777777" w:rsidR="002E4F8C" w:rsidRPr="006D77C2" w:rsidRDefault="002E4F8C" w:rsidP="002E4F8C">
      <w:pPr>
        <w:pStyle w:val="Ttulo3"/>
        <w:rPr>
          <w:u w:val="thick" w:color="FF0000"/>
        </w:rPr>
      </w:pPr>
      <w:r w:rsidRPr="006D77C2">
        <w:rPr>
          <w:u w:val="thick" w:color="FF0000"/>
        </w:rPr>
        <w:t>LA BOCA</w:t>
      </w:r>
    </w:p>
    <w:p w14:paraId="7303CF4B" w14:textId="77777777" w:rsidR="002E4F8C" w:rsidRDefault="002E4F8C" w:rsidP="002E4F8C">
      <w:pPr>
        <w:pStyle w:val="Prrafodelista"/>
        <w:numPr>
          <w:ilvl w:val="0"/>
          <w:numId w:val="18"/>
        </w:numPr>
        <w:ind w:left="284" w:hanging="142"/>
      </w:pPr>
      <w:r>
        <w:rPr>
          <w:b/>
          <w:bCs/>
        </w:rPr>
        <w:t>Dents</w:t>
      </w:r>
      <w:r>
        <w:t>: tallen i trituren els aliments.</w:t>
      </w:r>
    </w:p>
    <w:p w14:paraId="74346FFF" w14:textId="77777777" w:rsidR="002E4F8C" w:rsidRDefault="002E4F8C" w:rsidP="002E4F8C">
      <w:pPr>
        <w:pStyle w:val="Prrafodelista"/>
        <w:numPr>
          <w:ilvl w:val="0"/>
          <w:numId w:val="18"/>
        </w:numPr>
        <w:ind w:left="284" w:hanging="142"/>
      </w:pPr>
      <w:r>
        <w:rPr>
          <w:b/>
          <w:bCs/>
        </w:rPr>
        <w:t>Llengua</w:t>
      </w:r>
      <w:r w:rsidRPr="002E4F8C">
        <w:t>:</w:t>
      </w:r>
      <w:r>
        <w:t xml:space="preserve"> mescla aliments triturats.</w:t>
      </w:r>
    </w:p>
    <w:p w14:paraId="1AB97E4D" w14:textId="77777777" w:rsidR="002E4F8C" w:rsidRDefault="002E4F8C" w:rsidP="002E4F8C">
      <w:pPr>
        <w:pStyle w:val="Prrafodelista"/>
        <w:numPr>
          <w:ilvl w:val="0"/>
          <w:numId w:val="18"/>
        </w:numPr>
        <w:ind w:left="284" w:hanging="142"/>
      </w:pPr>
      <w:r>
        <w:rPr>
          <w:b/>
          <w:bCs/>
        </w:rPr>
        <w:t>Glàndules salivals</w:t>
      </w:r>
      <w:r w:rsidRPr="002E4F8C">
        <w:t>:</w:t>
      </w:r>
      <w:r>
        <w:t xml:space="preserve"> alliberen la saliva.</w:t>
      </w:r>
    </w:p>
    <w:p w14:paraId="592F22C4" w14:textId="77777777" w:rsidR="002E4F8C" w:rsidRPr="002E4F8C" w:rsidRDefault="002E4F8C" w:rsidP="002E4F8C">
      <w:pPr>
        <w:pStyle w:val="Ttulo3"/>
        <w:rPr>
          <w:b w:val="0"/>
        </w:rPr>
      </w:pPr>
      <w:r w:rsidRPr="006D77C2">
        <w:rPr>
          <w:u w:val="thick" w:color="FFC000"/>
        </w:rPr>
        <w:t>FARINGE</w:t>
      </w:r>
      <w:r>
        <w:t>:</w:t>
      </w:r>
      <w:r>
        <w:rPr>
          <w:bCs/>
        </w:rPr>
        <w:t xml:space="preserve"> </w:t>
      </w:r>
      <w:r w:rsidRPr="002E4F8C">
        <w:rPr>
          <w:b w:val="0"/>
          <w:bCs/>
          <w:caps w:val="0"/>
          <w:sz w:val="22"/>
          <w:szCs w:val="24"/>
        </w:rPr>
        <w:t>part del</w:t>
      </w:r>
      <w:r>
        <w:rPr>
          <w:b w:val="0"/>
          <w:bCs/>
          <w:caps w:val="0"/>
          <w:sz w:val="22"/>
          <w:szCs w:val="24"/>
        </w:rPr>
        <w:t xml:space="preserve"> tub/conducte on s’ajunta el </w:t>
      </w:r>
      <w:r>
        <w:rPr>
          <w:b w:val="0"/>
          <w:bCs/>
          <w:caps w:val="0"/>
          <w:sz w:val="22"/>
          <w:szCs w:val="24"/>
          <w:u w:val="single"/>
        </w:rPr>
        <w:t>menjar</w:t>
      </w:r>
      <w:r>
        <w:rPr>
          <w:b w:val="0"/>
          <w:bCs/>
          <w:caps w:val="0"/>
          <w:sz w:val="22"/>
          <w:szCs w:val="24"/>
        </w:rPr>
        <w:t xml:space="preserve"> i l’</w:t>
      </w:r>
      <w:r>
        <w:rPr>
          <w:b w:val="0"/>
          <w:bCs/>
          <w:caps w:val="0"/>
          <w:sz w:val="22"/>
          <w:szCs w:val="24"/>
          <w:u w:val="single"/>
        </w:rPr>
        <w:t>aire</w:t>
      </w:r>
      <w:r>
        <w:rPr>
          <w:b w:val="0"/>
          <w:bCs/>
          <w:caps w:val="0"/>
          <w:sz w:val="22"/>
          <w:szCs w:val="24"/>
        </w:rPr>
        <w:t>.</w:t>
      </w:r>
    </w:p>
    <w:p w14:paraId="0055AE65" w14:textId="77777777" w:rsidR="002E4F8C" w:rsidRDefault="006D77C2" w:rsidP="002E4F8C">
      <w:pPr>
        <w:pStyle w:val="Prrafodelista"/>
        <w:numPr>
          <w:ilvl w:val="0"/>
          <w:numId w:val="20"/>
        </w:numPr>
        <w:ind w:left="284" w:hanging="142"/>
      </w:pP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566F973" wp14:editId="7A7C6B5E">
                <wp:simplePos x="0" y="0"/>
                <wp:positionH relativeFrom="column">
                  <wp:posOffset>4635500</wp:posOffset>
                </wp:positionH>
                <wp:positionV relativeFrom="paragraph">
                  <wp:posOffset>2214245</wp:posOffset>
                </wp:positionV>
                <wp:extent cx="179070" cy="44450"/>
                <wp:effectExtent l="38100" t="38100" r="49530" b="50800"/>
                <wp:wrapThrough wrapText="bothSides">
                  <wp:wrapPolygon edited="0">
                    <wp:start x="-4596" y="-18514"/>
                    <wp:lineTo x="6894" y="18514"/>
                    <wp:lineTo x="9191" y="37029"/>
                    <wp:lineTo x="25277" y="37029"/>
                    <wp:lineTo x="18383" y="0"/>
                    <wp:lineTo x="16085" y="-18514"/>
                    <wp:lineTo x="-4596" y="-18514"/>
                  </wp:wrapPolygon>
                </wp:wrapThrough>
                <wp:docPr id="1053" name="Entrada de lápiz 10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A884BB-4430-4C1E-BECC-CF330A4C8D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179070" cy="4445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53" name="Entrada de lápiz 1052">
                              <a:extLst>
                                <a:ext uri="{FF2B5EF4-FFF2-40B4-BE49-F238E27FC236}">
                                  <a16:creationId xmlns:a16="http://schemas.microsoft.com/office/drawing/2014/main" id="{93A884BB-4430-4C1E-BECC-CF330A4C8DA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32110" y="3936955"/>
                              <a:ext cx="196920" cy="62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type w14:anchorId="0B89FB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52" o:spid="_x0000_s1026" type="#_x0000_t75" style="position:absolute;margin-left:364.3pt;margin-top:173.65pt;width:15.5pt;height:4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">
                <v:imagedata r:id="rId50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22FF701" wp14:editId="55238C99">
                <wp:simplePos x="0" y="0"/>
                <wp:positionH relativeFrom="column">
                  <wp:posOffset>4538980</wp:posOffset>
                </wp:positionH>
                <wp:positionV relativeFrom="paragraph">
                  <wp:posOffset>834390</wp:posOffset>
                </wp:positionV>
                <wp:extent cx="37465" cy="53340"/>
                <wp:effectExtent l="19050" t="38100" r="57785" b="41910"/>
                <wp:wrapThrough wrapText="bothSides">
                  <wp:wrapPolygon edited="0">
                    <wp:start x="0" y="-15429"/>
                    <wp:lineTo x="-10983" y="7714"/>
                    <wp:lineTo x="-10983" y="30857"/>
                    <wp:lineTo x="32949" y="30857"/>
                    <wp:lineTo x="43932" y="7714"/>
                    <wp:lineTo x="43932" y="-15429"/>
                    <wp:lineTo x="0" y="-15429"/>
                  </wp:wrapPolygon>
                </wp:wrapThrough>
                <wp:docPr id="6" name="Entrada de lápiz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6485FD-DAA4-445A-B9D5-F83A63127A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1">
                          <w14:nvContentPartPr>
                            <w14:cNvContentPartPr/>
                          </w14:nvContentPartPr>
                          <w14:xfrm>
                            <a:off x="0" y="0"/>
                            <a:ext cx="37465" cy="5334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6" name="Entrada de lápiz 5">
                              <a:extLst>
                                <a:ext uri="{FF2B5EF4-FFF2-40B4-BE49-F238E27FC236}">
                                  <a16:creationId xmlns:a16="http://schemas.microsoft.com/office/drawing/2014/main" id="{506485FD-DAA4-445A-B9D5-F83A63127AE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33830" y="2554555"/>
                              <a:ext cx="55440" cy="71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ECEF" id="Entrada de lápiz 5" o:spid="_x0000_s1026" type="#_x0000_t75" style="position:absolute;margin-left:356.7pt;margin-top:65pt;width:4.35pt;height: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">
                <v:imagedata r:id="rId53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FD59C01" wp14:editId="50CEA4B5">
                <wp:simplePos x="0" y="0"/>
                <wp:positionH relativeFrom="column">
                  <wp:posOffset>4575175</wp:posOffset>
                </wp:positionH>
                <wp:positionV relativeFrom="paragraph">
                  <wp:posOffset>817245</wp:posOffset>
                </wp:positionV>
                <wp:extent cx="20955" cy="26035"/>
                <wp:effectExtent l="38100" t="38100" r="55245" b="50165"/>
                <wp:wrapThrough wrapText="bothSides">
                  <wp:wrapPolygon edited="0">
                    <wp:start x="-39273" y="-31610"/>
                    <wp:lineTo x="-39273" y="47415"/>
                    <wp:lineTo x="39273" y="47415"/>
                    <wp:lineTo x="58909" y="-31610"/>
                    <wp:lineTo x="-39273" y="-31610"/>
                  </wp:wrapPolygon>
                </wp:wrapThrough>
                <wp:docPr id="9" name="Entrada de lápiz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D2BA12-84D5-45C8-BFE0-2BA5C9C24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4">
                          <w14:nvContentPartPr>
                            <w14:cNvContentPartPr/>
                          </w14:nvContentPartPr>
                          <w14:xfrm>
                            <a:off x="0" y="0"/>
                            <a:ext cx="20955" cy="2603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9" name="Entrada de lápiz 8">
                              <a:extLst>
                                <a:ext uri="{FF2B5EF4-FFF2-40B4-BE49-F238E27FC236}">
                                  <a16:creationId xmlns:a16="http://schemas.microsoft.com/office/drawing/2014/main" id="{51D2BA12-84D5-45C8-BFE0-2BA5C9C249D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69470" y="2536195"/>
                              <a:ext cx="38880" cy="43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F03F" id="Entrada de lápiz 8" o:spid="_x0000_s1026" type="#_x0000_t75" style="position:absolute;margin-left:359.55pt;margin-top:63.65pt;width:3pt;height: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">
                <v:imagedata r:id="rId56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291A57F" wp14:editId="4886C8A3">
                <wp:simplePos x="0" y="0"/>
                <wp:positionH relativeFrom="column">
                  <wp:posOffset>4730115</wp:posOffset>
                </wp:positionH>
                <wp:positionV relativeFrom="paragraph">
                  <wp:posOffset>791210</wp:posOffset>
                </wp:positionV>
                <wp:extent cx="120650" cy="145415"/>
                <wp:effectExtent l="38100" t="38100" r="50800" b="45085"/>
                <wp:wrapThrough wrapText="bothSides">
                  <wp:wrapPolygon edited="0">
                    <wp:start x="-6821" y="-5659"/>
                    <wp:lineTo x="6821" y="22638"/>
                    <wp:lineTo x="10232" y="25467"/>
                    <wp:lineTo x="27284" y="25467"/>
                    <wp:lineTo x="13642" y="2830"/>
                    <wp:lineTo x="13642" y="-5659"/>
                    <wp:lineTo x="-6821" y="-5659"/>
                  </wp:wrapPolygon>
                </wp:wrapThrough>
                <wp:docPr id="10" name="Entrada de lápiz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C92912-AFCA-4365-AE31-39A46BC708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7">
                          <w14:nvContentPartPr>
                            <w14:cNvContentPartPr/>
                          </w14:nvContentPartPr>
                          <w14:xfrm>
                            <a:off x="0" y="0"/>
                            <a:ext cx="120650" cy="14541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" name="Entrada de lápiz 9">
                              <a:extLst>
                                <a:ext uri="{FF2B5EF4-FFF2-40B4-BE49-F238E27FC236}">
                                  <a16:creationId xmlns:a16="http://schemas.microsoft.com/office/drawing/2014/main" id="{51C92912-AFCA-4365-AE31-39A46BC708C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20670" y="2510995"/>
                              <a:ext cx="138600" cy="163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B6D3" id="Entrada de lápiz 9" o:spid="_x0000_s1026" type="#_x0000_t75" style="position:absolute;margin-left:371.75pt;margin-top:61.6pt;width:10.9pt;height:1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">
                <v:imagedata r:id="rId59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5CBE456" wp14:editId="2A03B041">
                <wp:simplePos x="0" y="0"/>
                <wp:positionH relativeFrom="column">
                  <wp:posOffset>4818380</wp:posOffset>
                </wp:positionH>
                <wp:positionV relativeFrom="paragraph">
                  <wp:posOffset>911860</wp:posOffset>
                </wp:positionV>
                <wp:extent cx="50165" cy="43180"/>
                <wp:effectExtent l="57150" t="38100" r="45085" b="52070"/>
                <wp:wrapThrough wrapText="bothSides">
                  <wp:wrapPolygon edited="0">
                    <wp:start x="-8203" y="-19059"/>
                    <wp:lineTo x="-24608" y="38118"/>
                    <wp:lineTo x="32810" y="38118"/>
                    <wp:lineTo x="32810" y="-19059"/>
                    <wp:lineTo x="-8203" y="-19059"/>
                  </wp:wrapPolygon>
                </wp:wrapThrough>
                <wp:docPr id="14" name="Entrada de lápiz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DB03A2-B835-488E-AE99-438D226293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0">
                          <w14:nvContentPartPr>
                            <w14:cNvContentPartPr/>
                          </w14:nvContentPartPr>
                          <w14:xfrm>
                            <a:off x="0" y="0"/>
                            <a:ext cx="50165" cy="4318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4" name="Entrada de lápiz 13">
                              <a:extLst>
                                <a:ext uri="{FF2B5EF4-FFF2-40B4-BE49-F238E27FC236}">
                                  <a16:creationId xmlns:a16="http://schemas.microsoft.com/office/drawing/2014/main" id="{D6DB03A2-B835-488E-AE99-438D226293E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114270" y="2633035"/>
                              <a:ext cx="68040" cy="60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495C846" id="Entrada de lápiz 13" o:spid="_x0000_s1026" type="#_x0000_t75" style="position:absolute;margin-left:378.7pt;margin-top:71.1pt;width:5.35pt;height: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">
                <v:imagedata r:id="rId61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A8D6E93" wp14:editId="4ED7E9C0">
                <wp:simplePos x="0" y="0"/>
                <wp:positionH relativeFrom="column">
                  <wp:posOffset>4859655</wp:posOffset>
                </wp:positionH>
                <wp:positionV relativeFrom="paragraph">
                  <wp:posOffset>955040</wp:posOffset>
                </wp:positionV>
                <wp:extent cx="50800" cy="744220"/>
                <wp:effectExtent l="38100" t="38100" r="44450" b="55880"/>
                <wp:wrapThrough wrapText="bothSides">
                  <wp:wrapPolygon edited="0">
                    <wp:start x="-16200" y="-1106"/>
                    <wp:lineTo x="-8100" y="22669"/>
                    <wp:lineTo x="32400" y="22669"/>
                    <wp:lineTo x="16200" y="-1106"/>
                    <wp:lineTo x="-16200" y="-1106"/>
                  </wp:wrapPolygon>
                </wp:wrapThrough>
                <wp:docPr id="15" name="Entrada de lápiz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D9A483-310C-4370-A623-5DD4B2E734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2">
                          <w14:nvContentPartPr>
                            <w14:cNvContentPartPr/>
                          </w14:nvContentPartPr>
                          <w14:xfrm>
                            <a:off x="0" y="0"/>
                            <a:ext cx="50800" cy="74422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5" name="Entrada de lápiz 14">
                              <a:extLst>
                                <a:ext uri="{FF2B5EF4-FFF2-40B4-BE49-F238E27FC236}">
                                  <a16:creationId xmlns:a16="http://schemas.microsoft.com/office/drawing/2014/main" id="{5FD9A483-310C-4370-A623-5DD4B2E7344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156030" y="2673715"/>
                              <a:ext cx="68760" cy="762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3DA7" id="Entrada de lápiz 14" o:spid="_x0000_s1026" type="#_x0000_t75" style="position:absolute;margin-left:381.95pt;margin-top:74.5pt;width:5.4pt;height:6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">
                <v:imagedata r:id="rId63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C2F3740" wp14:editId="4A677D8C">
                <wp:simplePos x="0" y="0"/>
                <wp:positionH relativeFrom="column">
                  <wp:posOffset>5008245</wp:posOffset>
                </wp:positionH>
                <wp:positionV relativeFrom="paragraph">
                  <wp:posOffset>1748790</wp:posOffset>
                </wp:positionV>
                <wp:extent cx="196850" cy="215900"/>
                <wp:effectExtent l="57150" t="38100" r="12700" b="50800"/>
                <wp:wrapThrough wrapText="bothSides">
                  <wp:wrapPolygon edited="0">
                    <wp:start x="8361" y="-3812"/>
                    <wp:lineTo x="-6271" y="0"/>
                    <wp:lineTo x="-4181" y="24776"/>
                    <wp:lineTo x="4181" y="24776"/>
                    <wp:lineTo x="8361" y="22871"/>
                    <wp:lineTo x="20903" y="5718"/>
                    <wp:lineTo x="20903" y="-3812"/>
                    <wp:lineTo x="8361" y="-3812"/>
                  </wp:wrapPolygon>
                </wp:wrapThrough>
                <wp:docPr id="16" name="Entrada de lápiz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9E278B-A901-481D-A9F4-26329BE34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">
                          <w14:nvContentPartPr>
                            <w14:cNvContentPartPr/>
                          </w14:nvContentPartPr>
                          <w14:xfrm>
                            <a:off x="0" y="0"/>
                            <a:ext cx="196850" cy="21590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6" name="Entrada de lápiz 15">
                              <a:extLst>
                                <a:ext uri="{FF2B5EF4-FFF2-40B4-BE49-F238E27FC236}">
                                  <a16:creationId xmlns:a16="http://schemas.microsoft.com/office/drawing/2014/main" id="{069E278B-A901-481D-A9F4-26329BE3462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302910" y="3469315"/>
                              <a:ext cx="214560" cy="234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1D9D" id="Entrada de lápiz 15" o:spid="_x0000_s1026" type="#_x0000_t75" style="position:absolute;margin-left:393.65pt;margin-top:137pt;width:16.9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">
                <v:imagedata r:id="rId65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F4841E4" wp14:editId="1214C676">
                <wp:simplePos x="0" y="0"/>
                <wp:positionH relativeFrom="column">
                  <wp:posOffset>4765040</wp:posOffset>
                </wp:positionH>
                <wp:positionV relativeFrom="paragraph">
                  <wp:posOffset>1929765</wp:posOffset>
                </wp:positionV>
                <wp:extent cx="266700" cy="106680"/>
                <wp:effectExtent l="38100" t="38100" r="57150" b="45720"/>
                <wp:wrapThrough wrapText="bothSides">
                  <wp:wrapPolygon edited="0">
                    <wp:start x="18514" y="-7714"/>
                    <wp:lineTo x="-3086" y="0"/>
                    <wp:lineTo x="-3086" y="27000"/>
                    <wp:lineTo x="21600" y="27000"/>
                    <wp:lineTo x="24686" y="3857"/>
                    <wp:lineTo x="24686" y="-7714"/>
                    <wp:lineTo x="18514" y="-7714"/>
                  </wp:wrapPolygon>
                </wp:wrapThrough>
                <wp:docPr id="18" name="Entrada de lápiz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BC4B2F-3A6A-45C5-8293-BAD352052D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6">
                          <w14:nvContentPartPr>
                            <w14:cNvContentPartPr/>
                          </w14:nvContentPartPr>
                          <w14:xfrm>
                            <a:off x="0" y="0"/>
                            <a:ext cx="266700" cy="10668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8" name="Entrada de lápiz 17">
                              <a:extLst>
                                <a:ext uri="{FF2B5EF4-FFF2-40B4-BE49-F238E27FC236}">
                                  <a16:creationId xmlns:a16="http://schemas.microsoft.com/office/drawing/2014/main" id="{46BC4B2F-3A6A-45C5-8293-BAD352052D9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55950" y="3652555"/>
                              <a:ext cx="284760" cy="124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DF59" id="Entrada de lápiz 17" o:spid="_x0000_s1026" type="#_x0000_t75" style="position:absolute;margin-left:374.5pt;margin-top:151.25pt;width:22.4pt;height: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">
                <v:imagedata r:id="rId67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20E4F72" wp14:editId="3A0A9331">
                <wp:simplePos x="0" y="0"/>
                <wp:positionH relativeFrom="column">
                  <wp:posOffset>4999355</wp:posOffset>
                </wp:positionH>
                <wp:positionV relativeFrom="paragraph">
                  <wp:posOffset>1784985</wp:posOffset>
                </wp:positionV>
                <wp:extent cx="200025" cy="271145"/>
                <wp:effectExtent l="57150" t="57150" r="0" b="52705"/>
                <wp:wrapThrough wrapText="bothSides">
                  <wp:wrapPolygon edited="0">
                    <wp:start x="10286" y="-4553"/>
                    <wp:lineTo x="-6171" y="-1518"/>
                    <wp:lineTo x="-6171" y="24281"/>
                    <wp:lineTo x="14400" y="24281"/>
                    <wp:lineTo x="18514" y="0"/>
                    <wp:lineTo x="18514" y="-4553"/>
                    <wp:lineTo x="10286" y="-4553"/>
                  </wp:wrapPolygon>
                </wp:wrapThrough>
                <wp:docPr id="20" name="Entrada de lápiz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D26BEE-876E-490E-B086-E2772626F9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8">
                          <w14:nvContentPartPr>
                            <w14:cNvContentPartPr/>
                          </w14:nvContentPartPr>
                          <w14:xfrm>
                            <a:off x="0" y="0"/>
                            <a:ext cx="200025" cy="27114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0" name="Entrada de lápiz 19">
                              <a:extLst>
                                <a:ext uri="{FF2B5EF4-FFF2-40B4-BE49-F238E27FC236}">
                                  <a16:creationId xmlns:a16="http://schemas.microsoft.com/office/drawing/2014/main" id="{F4D26BEE-876E-490E-B086-E2772626F94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90670" y="3486595"/>
                              <a:ext cx="218160" cy="289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8155" id="Entrada de lápiz 19" o:spid="_x0000_s1026" type="#_x0000_t75" style="position:absolute;margin-left:392.95pt;margin-top:139.85pt;width:17.15pt;height:2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">
                <v:imagedata r:id="rId69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BDA348" wp14:editId="002DCAE4">
                <wp:simplePos x="0" y="0"/>
                <wp:positionH relativeFrom="column">
                  <wp:posOffset>4827270</wp:posOffset>
                </wp:positionH>
                <wp:positionV relativeFrom="paragraph">
                  <wp:posOffset>1878330</wp:posOffset>
                </wp:positionV>
                <wp:extent cx="314325" cy="203200"/>
                <wp:effectExtent l="57150" t="38100" r="47625" b="44450"/>
                <wp:wrapThrough wrapText="bothSides">
                  <wp:wrapPolygon edited="0">
                    <wp:start x="17018" y="-4050"/>
                    <wp:lineTo x="-3927" y="0"/>
                    <wp:lineTo x="-3927" y="14175"/>
                    <wp:lineTo x="2618" y="24300"/>
                    <wp:lineTo x="17018" y="24300"/>
                    <wp:lineTo x="23564" y="2025"/>
                    <wp:lineTo x="23564" y="-4050"/>
                    <wp:lineTo x="17018" y="-4050"/>
                  </wp:wrapPolygon>
                </wp:wrapThrough>
                <wp:docPr id="21" name="Entrada de lápiz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92E578-D45D-456B-933F-8D809606DD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0">
                          <w14:nvContentPartPr>
                            <w14:cNvContentPartPr/>
                          </w14:nvContentPartPr>
                          <w14:xfrm>
                            <a:off x="0" y="0"/>
                            <a:ext cx="314325" cy="20320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1" name="Entrada de lápiz 20">
                              <a:extLst>
                                <a:ext uri="{FF2B5EF4-FFF2-40B4-BE49-F238E27FC236}">
                                  <a16:creationId xmlns:a16="http://schemas.microsoft.com/office/drawing/2014/main" id="{1892E578-D45D-456B-933F-8D809606DDB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122190" y="3597115"/>
                              <a:ext cx="332280" cy="221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534A" id="Entrada de lápiz 20" o:spid="_x0000_s1026" type="#_x0000_t75" style="position:absolute;margin-left:379.4pt;margin-top:147.2pt;width:26.15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">
                <v:imagedata r:id="rId71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7CD361C" wp14:editId="16A1D39A">
                <wp:simplePos x="0" y="0"/>
                <wp:positionH relativeFrom="column">
                  <wp:posOffset>4730115</wp:posOffset>
                </wp:positionH>
                <wp:positionV relativeFrom="paragraph">
                  <wp:posOffset>2076450</wp:posOffset>
                </wp:positionV>
                <wp:extent cx="19050" cy="43180"/>
                <wp:effectExtent l="38100" t="38100" r="57150" b="52070"/>
                <wp:wrapThrough wrapText="bothSides">
                  <wp:wrapPolygon edited="0">
                    <wp:start x="-43200" y="-19059"/>
                    <wp:lineTo x="-43200" y="38118"/>
                    <wp:lineTo x="64800" y="38118"/>
                    <wp:lineTo x="64800" y="-19059"/>
                    <wp:lineTo x="-43200" y="-19059"/>
                  </wp:wrapPolygon>
                </wp:wrapThrough>
                <wp:docPr id="22" name="Entrada de lápiz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8C5A39-3883-42C0-82B1-81D6E4BA72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2">
                          <w14:nvContentPartPr>
                            <w14:cNvContentPartPr/>
                          </w14:nvContentPartPr>
                          <w14:xfrm>
                            <a:off x="0" y="0"/>
                            <a:ext cx="19050" cy="4318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2" name="Entrada de lápiz 21">
                              <a:extLst>
                                <a:ext uri="{FF2B5EF4-FFF2-40B4-BE49-F238E27FC236}">
                                  <a16:creationId xmlns:a16="http://schemas.microsoft.com/office/drawing/2014/main" id="{A48C5A39-3883-42C0-82B1-81D6E4BA72F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27510" y="3798355"/>
                              <a:ext cx="37080" cy="60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268F" id="Entrada de lápiz 21" o:spid="_x0000_s1026" type="#_x0000_t75" style="position:absolute;margin-left:371.75pt;margin-top:162.8pt;width:2.85pt;height: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">
                <v:imagedata r:id="rId73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93F6D5F" wp14:editId="7153B8B7">
                <wp:simplePos x="0" y="0"/>
                <wp:positionH relativeFrom="column">
                  <wp:posOffset>4618355</wp:posOffset>
                </wp:positionH>
                <wp:positionV relativeFrom="paragraph">
                  <wp:posOffset>2205990</wp:posOffset>
                </wp:positionV>
                <wp:extent cx="224155" cy="62230"/>
                <wp:effectExtent l="38100" t="38100" r="42545" b="52070"/>
                <wp:wrapThrough wrapText="bothSides">
                  <wp:wrapPolygon edited="0">
                    <wp:start x="-3671" y="-13224"/>
                    <wp:lineTo x="-3671" y="6612"/>
                    <wp:lineTo x="5507" y="33061"/>
                    <wp:lineTo x="23864" y="33061"/>
                    <wp:lineTo x="23864" y="6612"/>
                    <wp:lineTo x="7343" y="-13224"/>
                    <wp:lineTo x="-3671" y="-13224"/>
                  </wp:wrapPolygon>
                </wp:wrapThrough>
                <wp:docPr id="23" name="Entrada de lápiz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F8790C-DA87-44B7-907C-5BB15A78D3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4">
                          <w14:nvContentPartPr>
                            <w14:cNvContentPartPr/>
                          </w14:nvContentPartPr>
                          <w14:xfrm>
                            <a:off x="0" y="0"/>
                            <a:ext cx="224155" cy="6223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3" name="Entrada de lápiz 22">
                              <a:extLst>
                                <a:ext uri="{FF2B5EF4-FFF2-40B4-BE49-F238E27FC236}">
                                  <a16:creationId xmlns:a16="http://schemas.microsoft.com/office/drawing/2014/main" id="{09F8790C-DA87-44B7-907C-5BB15A78D30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14830" y="3922555"/>
                              <a:ext cx="242280" cy="79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C438" id="Entrada de lápiz 22" o:spid="_x0000_s1026" type="#_x0000_t75" style="position:absolute;margin-left:362.95pt;margin-top:173pt;width:19.05pt;height: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">
                <v:imagedata r:id="rId75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3E23134" wp14:editId="078660F3">
                <wp:simplePos x="0" y="0"/>
                <wp:positionH relativeFrom="column">
                  <wp:posOffset>4626610</wp:posOffset>
                </wp:positionH>
                <wp:positionV relativeFrom="paragraph">
                  <wp:posOffset>2266315</wp:posOffset>
                </wp:positionV>
                <wp:extent cx="262890" cy="54610"/>
                <wp:effectExtent l="38100" t="38100" r="41910" b="40640"/>
                <wp:wrapThrough wrapText="bothSides">
                  <wp:wrapPolygon edited="0">
                    <wp:start x="15652" y="-15070"/>
                    <wp:lineTo x="-3130" y="0"/>
                    <wp:lineTo x="-3130" y="30140"/>
                    <wp:lineTo x="23478" y="30140"/>
                    <wp:lineTo x="23478" y="-15070"/>
                    <wp:lineTo x="15652" y="-15070"/>
                  </wp:wrapPolygon>
                </wp:wrapThrough>
                <wp:docPr id="24" name="Entrada de lápiz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77C749-2222-4E56-BCF9-B750B92932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6">
                          <w14:nvContentPartPr>
                            <w14:cNvContentPartPr/>
                          </w14:nvContentPartPr>
                          <w14:xfrm>
                            <a:off x="0" y="0"/>
                            <a:ext cx="262890" cy="5461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4" name="Entrada de lápiz 23">
                              <a:extLst>
                                <a:ext uri="{FF2B5EF4-FFF2-40B4-BE49-F238E27FC236}">
                                  <a16:creationId xmlns:a16="http://schemas.microsoft.com/office/drawing/2014/main" id="{1077C749-2222-4E56-BCF9-B750B929326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19870" y="3987715"/>
                              <a:ext cx="280800" cy="72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14856" id="Entrada de lápiz 23" o:spid="_x0000_s1026" type="#_x0000_t75" style="position:absolute;margin-left:363.6pt;margin-top:177.75pt;width:22.1pt;height: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">
                <v:imagedata r:id="rId77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9420193" wp14:editId="04434032">
                <wp:simplePos x="0" y="0"/>
                <wp:positionH relativeFrom="column">
                  <wp:posOffset>4599305</wp:posOffset>
                </wp:positionH>
                <wp:positionV relativeFrom="paragraph">
                  <wp:posOffset>2257425</wp:posOffset>
                </wp:positionV>
                <wp:extent cx="106045" cy="74295"/>
                <wp:effectExtent l="38100" t="38100" r="27305" b="40005"/>
                <wp:wrapThrough wrapText="bothSides">
                  <wp:wrapPolygon edited="0">
                    <wp:start x="-7760" y="-11077"/>
                    <wp:lineTo x="-3880" y="27692"/>
                    <wp:lineTo x="23281" y="27692"/>
                    <wp:lineTo x="19401" y="5538"/>
                    <wp:lineTo x="15521" y="-11077"/>
                    <wp:lineTo x="-7760" y="-11077"/>
                  </wp:wrapPolygon>
                </wp:wrapThrough>
                <wp:docPr id="26" name="Entrada de lápiz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8A1EB5-2B21-462C-A17C-FAEF324615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8">
                          <w14:nvContentPartPr>
                            <w14:cNvContentPartPr/>
                          </w14:nvContentPartPr>
                          <w14:xfrm>
                            <a:off x="0" y="0"/>
                            <a:ext cx="106045" cy="7429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6" name="Entrada de lápiz 25">
                              <a:extLst>
                                <a:ext uri="{FF2B5EF4-FFF2-40B4-BE49-F238E27FC236}">
                                  <a16:creationId xmlns:a16="http://schemas.microsoft.com/office/drawing/2014/main" id="{BD8A1EB5-2B21-462C-A17C-FAEF3246155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95750" y="3978715"/>
                              <a:ext cx="124200" cy="92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27EC" id="Entrada de lápiz 25" o:spid="_x0000_s1026" type="#_x0000_t75" style="position:absolute;margin-left:361.45pt;margin-top:177.05pt;width:9.75pt;height: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">
                <v:imagedata r:id="rId79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025ED6" wp14:editId="2CFCF2B6">
                <wp:simplePos x="0" y="0"/>
                <wp:positionH relativeFrom="column">
                  <wp:posOffset>4913630</wp:posOffset>
                </wp:positionH>
                <wp:positionV relativeFrom="paragraph">
                  <wp:posOffset>2268220</wp:posOffset>
                </wp:positionV>
                <wp:extent cx="46990" cy="39370"/>
                <wp:effectExtent l="57150" t="57150" r="48260" b="55880"/>
                <wp:wrapThrough wrapText="bothSides">
                  <wp:wrapPolygon edited="0">
                    <wp:start x="-8757" y="-31355"/>
                    <wp:lineTo x="-26270" y="0"/>
                    <wp:lineTo x="-17514" y="41806"/>
                    <wp:lineTo x="26270" y="41806"/>
                    <wp:lineTo x="35027" y="-31355"/>
                    <wp:lineTo x="-8757" y="-31355"/>
                  </wp:wrapPolygon>
                </wp:wrapThrough>
                <wp:docPr id="27" name="Entrada de lápiz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37145-88D9-4F8F-9599-B492C1EB13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0">
                          <w14:nvContentPartPr>
                            <w14:cNvContentPartPr/>
                          </w14:nvContentPartPr>
                          <w14:xfrm>
                            <a:off x="0" y="0"/>
                            <a:ext cx="46990" cy="3937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7" name="Entrada de lápiz 26">
                              <a:extLst>
                                <a:ext uri="{FF2B5EF4-FFF2-40B4-BE49-F238E27FC236}">
                                  <a16:creationId xmlns:a16="http://schemas.microsoft.com/office/drawing/2014/main" id="{01A37145-88D9-4F8F-9599-B492C1EB133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11470" y="3968275"/>
                              <a:ext cx="64800" cy="57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5DDD" id="Entrada de lápiz 26" o:spid="_x0000_s1026" type="#_x0000_t75" style="position:absolute;margin-left:386.2pt;margin-top:177.9pt;width:5.1pt;height: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">
                <v:imagedata r:id="rId81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EF80814" wp14:editId="0C5AF0EA">
                <wp:simplePos x="0" y="0"/>
                <wp:positionH relativeFrom="column">
                  <wp:posOffset>4911725</wp:posOffset>
                </wp:positionH>
                <wp:positionV relativeFrom="paragraph">
                  <wp:posOffset>2242185</wp:posOffset>
                </wp:positionV>
                <wp:extent cx="149860" cy="45085"/>
                <wp:effectExtent l="38100" t="57150" r="40640" b="50165"/>
                <wp:wrapThrough wrapText="bothSides">
                  <wp:wrapPolygon edited="0">
                    <wp:start x="16475" y="-27380"/>
                    <wp:lineTo x="-5492" y="-9127"/>
                    <wp:lineTo x="-5492" y="36507"/>
                    <wp:lineTo x="13729" y="36507"/>
                    <wp:lineTo x="16475" y="18254"/>
                    <wp:lineTo x="24712" y="0"/>
                    <wp:lineTo x="24712" y="-27380"/>
                    <wp:lineTo x="16475" y="-27380"/>
                  </wp:wrapPolygon>
                </wp:wrapThrough>
                <wp:docPr id="28" name="Entrada de lápiz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181E03-D916-40A2-8144-3FFACE96BF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2">
                          <w14:nvContentPartPr>
                            <w14:cNvContentPartPr/>
                          </w14:nvContentPartPr>
                          <w14:xfrm>
                            <a:off x="0" y="0"/>
                            <a:ext cx="149860" cy="4508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8" name="Entrada de lápiz 27">
                              <a:extLst>
                                <a:ext uri="{FF2B5EF4-FFF2-40B4-BE49-F238E27FC236}">
                                  <a16:creationId xmlns:a16="http://schemas.microsoft.com/office/drawing/2014/main" id="{FB181E03-D916-40A2-8144-3FFACE96BF2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08950" y="3940915"/>
                              <a:ext cx="168120" cy="63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D47B42B" id="Entrada de lápiz 27" o:spid="_x0000_s1026" type="#_x0000_t75" style="position:absolute;margin-left:386.05pt;margin-top:175.85pt;width:13.2pt;height: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">
                <v:imagedata r:id="rId83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7D8E80C" wp14:editId="774AE02F">
                <wp:simplePos x="0" y="0"/>
                <wp:positionH relativeFrom="column">
                  <wp:posOffset>4954905</wp:posOffset>
                </wp:positionH>
                <wp:positionV relativeFrom="paragraph">
                  <wp:posOffset>2285365</wp:posOffset>
                </wp:positionV>
                <wp:extent cx="114300" cy="77470"/>
                <wp:effectExtent l="38100" t="57150" r="57150" b="55880"/>
                <wp:wrapThrough wrapText="bothSides">
                  <wp:wrapPolygon edited="0">
                    <wp:start x="0" y="-15934"/>
                    <wp:lineTo x="-7200" y="10623"/>
                    <wp:lineTo x="-3600" y="31869"/>
                    <wp:lineTo x="25200" y="31869"/>
                    <wp:lineTo x="28800" y="0"/>
                    <wp:lineTo x="28800" y="-15934"/>
                    <wp:lineTo x="0" y="-15934"/>
                  </wp:wrapPolygon>
                </wp:wrapThrough>
                <wp:docPr id="29" name="Entrada de lápiz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B13DC1-E669-4E5B-8D6F-750211CCDD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4">
                          <w14:nvContentPartPr>
                            <w14:cNvContentPartPr/>
                          </w14:nvContentPartPr>
                          <w14:xfrm>
                            <a:off x="0" y="0"/>
                            <a:ext cx="114300" cy="7747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29" name="Entrada de lápiz 28">
                              <a:extLst>
                                <a:ext uri="{FF2B5EF4-FFF2-40B4-BE49-F238E27FC236}">
                                  <a16:creationId xmlns:a16="http://schemas.microsoft.com/office/drawing/2014/main" id="{99B13DC1-E669-4E5B-8D6F-750211CCDD5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1070" y="3989155"/>
                              <a:ext cx="132120" cy="95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E2E6" id="Entrada de lápiz 28" o:spid="_x0000_s1026" type="#_x0000_t75" style="position:absolute;margin-left:389.45pt;margin-top:179.25pt;width:10.4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">
                <v:imagedata r:id="rId85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876463" wp14:editId="7B22E06F">
                <wp:simplePos x="0" y="0"/>
                <wp:positionH relativeFrom="column">
                  <wp:posOffset>5041265</wp:posOffset>
                </wp:positionH>
                <wp:positionV relativeFrom="paragraph">
                  <wp:posOffset>2207895</wp:posOffset>
                </wp:positionV>
                <wp:extent cx="134620" cy="229870"/>
                <wp:effectExtent l="38100" t="57150" r="17780" b="55880"/>
                <wp:wrapThrough wrapText="bothSides">
                  <wp:wrapPolygon edited="0">
                    <wp:start x="6113" y="-5370"/>
                    <wp:lineTo x="-6113" y="-1790"/>
                    <wp:lineTo x="-6113" y="25061"/>
                    <wp:lineTo x="18340" y="25061"/>
                    <wp:lineTo x="21396" y="0"/>
                    <wp:lineTo x="21396" y="-5370"/>
                    <wp:lineTo x="6113" y="-5370"/>
                  </wp:wrapPolygon>
                </wp:wrapThrough>
                <wp:docPr id="32" name="Entrada de lápiz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52589-8E4D-478A-87CF-842C887BC7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6">
                          <w14:nvContentPartPr>
                            <w14:cNvContentPartPr/>
                          </w14:nvContentPartPr>
                          <w14:xfrm>
                            <a:off x="0" y="0"/>
                            <a:ext cx="134620" cy="22987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32" name="Entrada de lápiz 31">
                              <a:extLst>
                                <a:ext uri="{FF2B5EF4-FFF2-40B4-BE49-F238E27FC236}">
                                  <a16:creationId xmlns:a16="http://schemas.microsoft.com/office/drawing/2014/main" id="{63552589-8E4D-478A-87CF-842C887BC74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334230" y="3906715"/>
                              <a:ext cx="152640" cy="248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7788" id="Entrada de lápiz 31" o:spid="_x0000_s1026" type="#_x0000_t75" style="position:absolute;margin-left:396.25pt;margin-top:173.15pt;width:12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">
                <v:imagedata r:id="rId87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409048E" wp14:editId="6900635F">
                <wp:simplePos x="0" y="0"/>
                <wp:positionH relativeFrom="column">
                  <wp:posOffset>4628515</wp:posOffset>
                </wp:positionH>
                <wp:positionV relativeFrom="paragraph">
                  <wp:posOffset>2300605</wp:posOffset>
                </wp:positionV>
                <wp:extent cx="311150" cy="130810"/>
                <wp:effectExtent l="57150" t="38100" r="50800" b="40640"/>
                <wp:wrapThrough wrapText="bothSides">
                  <wp:wrapPolygon edited="0">
                    <wp:start x="15869" y="-6291"/>
                    <wp:lineTo x="-3967" y="0"/>
                    <wp:lineTo x="-2645" y="25165"/>
                    <wp:lineTo x="7935" y="25165"/>
                    <wp:lineTo x="9257" y="22019"/>
                    <wp:lineTo x="23804" y="3146"/>
                    <wp:lineTo x="23804" y="-6291"/>
                    <wp:lineTo x="15869" y="-6291"/>
                  </wp:wrapPolygon>
                </wp:wrapThrough>
                <wp:docPr id="35" name="Entrada de lápiz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2E7661-03A6-41C7-A318-904A19B574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8">
                          <w14:nvContentPartPr>
                            <w14:cNvContentPartPr/>
                          </w14:nvContentPartPr>
                          <w14:xfrm>
                            <a:off x="0" y="0"/>
                            <a:ext cx="311150" cy="13081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35" name="Entrada de lápiz 34">
                              <a:extLst>
                                <a:ext uri="{FF2B5EF4-FFF2-40B4-BE49-F238E27FC236}">
                                  <a16:creationId xmlns:a16="http://schemas.microsoft.com/office/drawing/2014/main" id="{E02E7661-03A6-41C7-A318-904A19B574C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21670" y="4020115"/>
                              <a:ext cx="329040" cy="149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8F9A" id="Entrada de lápiz 34" o:spid="_x0000_s1026" type="#_x0000_t75" style="position:absolute;margin-left:363.75pt;margin-top:180.45pt;width:25.9pt;height:1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">
                <v:imagedata r:id="rId89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EF11EA9" wp14:editId="1332097F">
                <wp:simplePos x="0" y="0"/>
                <wp:positionH relativeFrom="column">
                  <wp:posOffset>4712970</wp:posOffset>
                </wp:positionH>
                <wp:positionV relativeFrom="paragraph">
                  <wp:posOffset>2378710</wp:posOffset>
                </wp:positionV>
                <wp:extent cx="442595" cy="321945"/>
                <wp:effectExtent l="38100" t="38100" r="14605" b="40005"/>
                <wp:wrapThrough wrapText="bothSides">
                  <wp:wrapPolygon edited="0">
                    <wp:start x="10227" y="-2556"/>
                    <wp:lineTo x="-1859" y="0"/>
                    <wp:lineTo x="0" y="23006"/>
                    <wp:lineTo x="9297" y="23006"/>
                    <wp:lineTo x="10227" y="20450"/>
                    <wp:lineTo x="19524" y="6391"/>
                    <wp:lineTo x="21383" y="0"/>
                    <wp:lineTo x="16735" y="-2556"/>
                    <wp:lineTo x="10227" y="-2556"/>
                  </wp:wrapPolygon>
                </wp:wrapThrough>
                <wp:docPr id="63" name="Entrada de lápiz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773A59-FE7A-4DEA-BADB-1FFA5728D1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0">
                          <w14:nvContentPartPr>
                            <w14:cNvContentPartPr/>
                          </w14:nvContentPartPr>
                          <w14:xfrm>
                            <a:off x="0" y="0"/>
                            <a:ext cx="442595" cy="32194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63" name="Entrada de lápiz 62">
                              <a:extLst>
                                <a:ext uri="{FF2B5EF4-FFF2-40B4-BE49-F238E27FC236}">
                                  <a16:creationId xmlns:a16="http://schemas.microsoft.com/office/drawing/2014/main" id="{BF773A59-FE7A-4DEA-BADB-1FFA5728D13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08430" y="4093555"/>
                              <a:ext cx="460440" cy="339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A725" id="Entrada de lápiz 62" o:spid="_x0000_s1026" type="#_x0000_t75" style="position:absolute;margin-left:370.4pt;margin-top:186.6pt;width:36.25pt;height: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">
                <v:imagedata r:id="rId91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1A30749" wp14:editId="665B2D32">
                <wp:simplePos x="0" y="0"/>
                <wp:positionH relativeFrom="column">
                  <wp:posOffset>4497705</wp:posOffset>
                </wp:positionH>
                <wp:positionV relativeFrom="paragraph">
                  <wp:posOffset>1990090</wp:posOffset>
                </wp:positionV>
                <wp:extent cx="751205" cy="899160"/>
                <wp:effectExtent l="38100" t="38100" r="48895" b="53340"/>
                <wp:wrapThrough wrapText="bothSides">
                  <wp:wrapPolygon edited="0">
                    <wp:start x="18624" y="-915"/>
                    <wp:lineTo x="-548" y="0"/>
                    <wp:lineTo x="-1096" y="11441"/>
                    <wp:lineTo x="9860" y="22424"/>
                    <wp:lineTo x="12598" y="22424"/>
                    <wp:lineTo x="21363" y="15102"/>
                    <wp:lineTo x="21363" y="14644"/>
                    <wp:lineTo x="22458" y="8695"/>
                    <wp:lineTo x="19172" y="7322"/>
                    <wp:lineTo x="19719" y="7322"/>
                    <wp:lineTo x="22458" y="6407"/>
                    <wp:lineTo x="22458" y="-915"/>
                    <wp:lineTo x="18624" y="-915"/>
                  </wp:wrapPolygon>
                </wp:wrapThrough>
                <wp:docPr id="1039" name="Entrada de lápiz 10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B4C96-65D0-405A-B459-F24C109260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2">
                          <w14:nvContentPartPr>
                            <w14:cNvContentPartPr/>
                          </w14:nvContentPartPr>
                          <w14:xfrm>
                            <a:off x="0" y="0"/>
                            <a:ext cx="751205" cy="89916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39" name="Entrada de lápiz 1038">
                              <a:extLst>
                                <a:ext uri="{FF2B5EF4-FFF2-40B4-BE49-F238E27FC236}">
                                  <a16:creationId xmlns:a16="http://schemas.microsoft.com/office/drawing/2014/main" id="{BA4B4C96-65D0-405A-B459-F24C1092601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89550" y="3704755"/>
                              <a:ext cx="769320" cy="916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72C7" id="Entrada de lápiz 1038" o:spid="_x0000_s1026" type="#_x0000_t75" style="position:absolute;margin-left:353.45pt;margin-top:156pt;width:60.55pt;height:7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">
                <v:imagedata r:id="rId93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2E1C16A" wp14:editId="39C5D42D">
                <wp:simplePos x="0" y="0"/>
                <wp:positionH relativeFrom="column">
                  <wp:posOffset>4747895</wp:posOffset>
                </wp:positionH>
                <wp:positionV relativeFrom="paragraph">
                  <wp:posOffset>2035175</wp:posOffset>
                </wp:positionV>
                <wp:extent cx="35560" cy="46355"/>
                <wp:effectExtent l="38100" t="57150" r="40640" b="48895"/>
                <wp:wrapThrough wrapText="bothSides">
                  <wp:wrapPolygon edited="0">
                    <wp:start x="-23143" y="-26630"/>
                    <wp:lineTo x="0" y="35507"/>
                    <wp:lineTo x="34714" y="35507"/>
                    <wp:lineTo x="34714" y="-26630"/>
                    <wp:lineTo x="-23143" y="-26630"/>
                  </wp:wrapPolygon>
                </wp:wrapThrough>
                <wp:docPr id="1040" name="Entrada de lápiz 10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E03B9-5F93-40A1-A47E-D3B714CC43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4">
                          <w14:nvContentPartPr>
                            <w14:cNvContentPartPr/>
                          </w14:nvContentPartPr>
                          <w14:xfrm>
                            <a:off x="0" y="0"/>
                            <a:ext cx="35560" cy="4635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40" name="Entrada de lápiz 1039">
                              <a:extLst>
                                <a:ext uri="{FF2B5EF4-FFF2-40B4-BE49-F238E27FC236}">
                                  <a16:creationId xmlns:a16="http://schemas.microsoft.com/office/drawing/2014/main" id="{912E03B9-5F93-40A1-A47E-D3B714CC434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710" y="3732835"/>
                              <a:ext cx="53280" cy="64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1782" id="Entrada de lápiz 1039" o:spid="_x0000_s1026" type="#_x0000_t75" style="position:absolute;margin-left:373.15pt;margin-top:159.55pt;width:4.2pt;height: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">
                <v:imagedata r:id="rId95" o:title=""/>
                <w10:wrap type="through"/>
              </v:shape>
            </w:pict>
          </mc:Fallback>
        </mc:AlternateContent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69A5ED" wp14:editId="710F5E4B">
                <wp:simplePos x="0" y="0"/>
                <wp:positionH relativeFrom="column">
                  <wp:posOffset>5041265</wp:posOffset>
                </wp:positionH>
                <wp:positionV relativeFrom="paragraph">
                  <wp:posOffset>1729740</wp:posOffset>
                </wp:positionV>
                <wp:extent cx="81915" cy="111760"/>
                <wp:effectExtent l="38100" t="19050" r="51435" b="40640"/>
                <wp:wrapThrough wrapText="bothSides">
                  <wp:wrapPolygon edited="0">
                    <wp:start x="5023" y="-3682"/>
                    <wp:lineTo x="-10047" y="25773"/>
                    <wp:lineTo x="10047" y="25773"/>
                    <wp:lineTo x="15070" y="25773"/>
                    <wp:lineTo x="30140" y="-3682"/>
                    <wp:lineTo x="5023" y="-3682"/>
                  </wp:wrapPolygon>
                </wp:wrapThrough>
                <wp:docPr id="1041" name="Entrada de lápiz 10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0CD2F-83DC-48D3-B0B3-28AC52A7C8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6">
                          <w14:nvContentPartPr>
                            <w14:cNvContentPartPr/>
                          </w14:nvContentPartPr>
                          <w14:xfrm>
                            <a:off x="0" y="0"/>
                            <a:ext cx="81915" cy="11176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41" name="Entrada de lápiz 1040">
                              <a:extLst>
                                <a:ext uri="{FF2B5EF4-FFF2-40B4-BE49-F238E27FC236}">
                                  <a16:creationId xmlns:a16="http://schemas.microsoft.com/office/drawing/2014/main" id="{2790CD2F-83DC-48D3-B0B3-28AC52A7C8C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334590" y="3463195"/>
                              <a:ext cx="100080" cy="1299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49D80" id="Entrada de lápiz 1040" o:spid="_x0000_s1026" type="#_x0000_t75" style="position:absolute;margin-left:396.25pt;margin-top:135.5pt;width:7.85pt;height:1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">
                <v:imagedata r:id="rId97" o:title=""/>
                <w10:wrap type="through"/>
              </v:shape>
            </w:pict>
          </mc:Fallback>
        </mc:AlternateContent>
      </w:r>
      <w:r w:rsidRPr="006D77C2">
        <w:rPr>
          <w:noProof/>
        </w:rPr>
        <w:drawing>
          <wp:anchor distT="0" distB="0" distL="114300" distR="114300" simplePos="0" relativeHeight="251659264" behindDoc="0" locked="0" layoutInCell="1" allowOverlap="1" wp14:anchorId="75A16458" wp14:editId="4B9382F9">
            <wp:simplePos x="0" y="0"/>
            <wp:positionH relativeFrom="column">
              <wp:posOffset>3989070</wp:posOffset>
            </wp:positionH>
            <wp:positionV relativeFrom="paragraph">
              <wp:posOffset>332740</wp:posOffset>
            </wp:positionV>
            <wp:extent cx="1686560" cy="2715260"/>
            <wp:effectExtent l="133350" t="114300" r="142240" b="142240"/>
            <wp:wrapThrough wrapText="bothSides">
              <wp:wrapPolygon edited="0">
                <wp:start x="-976" y="-909"/>
                <wp:lineTo x="-1708" y="-606"/>
                <wp:lineTo x="-1708" y="19549"/>
                <wp:lineTo x="2684" y="22580"/>
                <wp:lineTo x="22446" y="22580"/>
                <wp:lineTo x="23178" y="21216"/>
                <wp:lineTo x="22934" y="1819"/>
                <wp:lineTo x="19030" y="-909"/>
                <wp:lineTo x="-976" y="-909"/>
              </wp:wrapPolygon>
            </wp:wrapThrough>
            <wp:docPr id="1026" name="Picture 2" descr="Print Map Quiz: Aparato Digestivo Localizar (conocimiento del medio - el  cuerpo humano)">
              <a:extLst xmlns:a="http://schemas.openxmlformats.org/drawingml/2006/main">
                <a:ext uri="{FF2B5EF4-FFF2-40B4-BE49-F238E27FC236}">
                  <a16:creationId xmlns:a16="http://schemas.microsoft.com/office/drawing/2014/main" id="{423BC4DB-4ED0-4804-9E4F-F59ADBE76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rint Map Quiz: Aparato Digestivo Localizar (conocimiento del medio - el  cuerpo humano)">
                      <a:extLst>
                        <a:ext uri="{FF2B5EF4-FFF2-40B4-BE49-F238E27FC236}">
                          <a16:creationId xmlns:a16="http://schemas.microsoft.com/office/drawing/2014/main" id="{423BC4DB-4ED0-4804-9E4F-F59ADBE764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3252" r="30186"/>
                    <a:stretch/>
                  </pic:blipFill>
                  <pic:spPr bwMode="auto">
                    <a:xfrm>
                      <a:off x="0" y="0"/>
                      <a:ext cx="1686560" cy="2715260"/>
                    </a:xfrm>
                    <a:prstGeom prst="snip2DiagRect">
                      <a:avLst>
                        <a:gd name="adj1" fmla="val 0"/>
                        <a:gd name="adj2" fmla="val 16667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7C2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5145FCC" wp14:editId="29AC110B">
                <wp:simplePos x="0" y="0"/>
                <wp:positionH relativeFrom="column">
                  <wp:posOffset>5041265</wp:posOffset>
                </wp:positionH>
                <wp:positionV relativeFrom="paragraph">
                  <wp:posOffset>1931670</wp:posOffset>
                </wp:positionV>
                <wp:extent cx="127635" cy="120015"/>
                <wp:effectExtent l="38100" t="57150" r="43815" b="51435"/>
                <wp:wrapThrough wrapText="bothSides">
                  <wp:wrapPolygon edited="0">
                    <wp:start x="12896" y="-10286"/>
                    <wp:lineTo x="-6448" y="-3429"/>
                    <wp:lineTo x="-6448" y="27429"/>
                    <wp:lineTo x="9672" y="27429"/>
                    <wp:lineTo x="12896" y="20571"/>
                    <wp:lineTo x="25791" y="0"/>
                    <wp:lineTo x="25791" y="-10286"/>
                    <wp:lineTo x="12896" y="-10286"/>
                  </wp:wrapPolygon>
                </wp:wrapThrough>
                <wp:docPr id="1052" name="Entrada de lápiz 10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2DB786-A20C-47BF-8211-7C099C90EC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9">
                          <w14:nvContentPartPr>
                            <w14:cNvContentPartPr/>
                          </w14:nvContentPartPr>
                          <w14:xfrm>
                            <a:off x="0" y="0"/>
                            <a:ext cx="127635" cy="12001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1052" name="Entrada de lápiz 1051">
                              <a:extLst>
                                <a:ext uri="{FF2B5EF4-FFF2-40B4-BE49-F238E27FC236}">
                                  <a16:creationId xmlns:a16="http://schemas.microsoft.com/office/drawing/2014/main" id="{9B2DB786-A20C-47BF-8211-7C099C90EC2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337470" y="3634915"/>
                              <a:ext cx="145440" cy="137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8DDB" id="Entrada de lápiz 1051" o:spid="_x0000_s1026" type="#_x0000_t75" style="position:absolute;margin-left:396.25pt;margin-top:151.4pt;width:11.45pt;height:1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">
                <v:imagedata r:id="rId100" o:title=""/>
                <w10:wrap type="through"/>
              </v:shape>
            </w:pict>
          </mc:Fallback>
        </mc:AlternateContent>
      </w:r>
      <w:r w:rsidR="002E4F8C" w:rsidRPr="002E4F8C">
        <w:rPr>
          <w:b/>
          <w:bCs/>
          <w:color w:val="E32D91" w:themeColor="accent1"/>
        </w:rPr>
        <w:t>EPÍGLOTIS</w:t>
      </w:r>
      <w:r w:rsidR="002E4F8C">
        <w:rPr>
          <w:b/>
          <w:bCs/>
        </w:rPr>
        <w:t>:</w:t>
      </w:r>
      <w:r w:rsidR="002E4F8C">
        <w:t xml:space="preserve"> làmina xicoteta de </w:t>
      </w:r>
      <w:r w:rsidR="002E4F8C">
        <w:rPr>
          <w:u w:val="single"/>
        </w:rPr>
        <w:t>cartílag</w:t>
      </w:r>
      <w:r w:rsidR="002E4F8C">
        <w:t xml:space="preserve"> que impideix l’entrada dels aliments a les vies respiratòries i al contrari.</w:t>
      </w:r>
    </w:p>
    <w:p w14:paraId="72100F76" w14:textId="77777777" w:rsidR="002E4F8C" w:rsidRDefault="002E4F8C" w:rsidP="002E4F8C">
      <w:pPr>
        <w:pStyle w:val="Ttulo3"/>
        <w:rPr>
          <w:b w:val="0"/>
          <w:bCs/>
          <w:caps w:val="0"/>
          <w:sz w:val="22"/>
          <w:szCs w:val="24"/>
        </w:rPr>
      </w:pPr>
      <w:r w:rsidRPr="006D77C2">
        <w:rPr>
          <w:u w:val="thick" w:color="FFFF00"/>
        </w:rPr>
        <w:t>ESÒFAG</w:t>
      </w:r>
      <w:r>
        <w:t>:</w:t>
      </w:r>
      <w:r>
        <w:rPr>
          <w:b w:val="0"/>
          <w:bCs/>
        </w:rPr>
        <w:t xml:space="preserve"> </w:t>
      </w:r>
      <w:r>
        <w:rPr>
          <w:b w:val="0"/>
          <w:bCs/>
          <w:caps w:val="0"/>
          <w:sz w:val="22"/>
          <w:szCs w:val="24"/>
        </w:rPr>
        <w:t>(</w:t>
      </w:r>
      <w:r>
        <w:rPr>
          <w:caps w:val="0"/>
          <w:sz w:val="22"/>
          <w:szCs w:val="24"/>
        </w:rPr>
        <w:t>+25cm</w:t>
      </w:r>
      <w:r>
        <w:rPr>
          <w:b w:val="0"/>
          <w:bCs/>
          <w:caps w:val="0"/>
          <w:sz w:val="22"/>
          <w:szCs w:val="24"/>
        </w:rPr>
        <w:t>) uneix la faringe amb l’estòmac.</w:t>
      </w:r>
    </w:p>
    <w:p w14:paraId="6D2E199A" w14:textId="77777777" w:rsidR="002E4F8C" w:rsidRDefault="002E4F8C" w:rsidP="002E4F8C">
      <w:pPr>
        <w:pStyle w:val="Ttulo3"/>
        <w:rPr>
          <w:b w:val="0"/>
          <w:bCs/>
        </w:rPr>
      </w:pPr>
      <w:r w:rsidRPr="006D77C2">
        <w:rPr>
          <w:u w:val="thick" w:color="92D050"/>
        </w:rPr>
        <w:t>ESTÒMAC</w:t>
      </w:r>
      <w:r>
        <w:t>:</w:t>
      </w:r>
    </w:p>
    <w:p w14:paraId="1C991B37" w14:textId="77777777" w:rsidR="002E4F8C" w:rsidRDefault="002E4F8C" w:rsidP="002E4F8C">
      <w:pPr>
        <w:pStyle w:val="Prrafodelista"/>
        <w:numPr>
          <w:ilvl w:val="0"/>
          <w:numId w:val="21"/>
        </w:numPr>
        <w:ind w:left="284" w:hanging="142"/>
      </w:pPr>
      <w:r>
        <w:rPr>
          <w:b/>
          <w:bCs/>
        </w:rPr>
        <w:t>Glàndules</w:t>
      </w:r>
      <w:r>
        <w:t xml:space="preserve"> de les parets internes alliberen </w:t>
      </w:r>
      <w:r>
        <w:rPr>
          <w:u w:val="single"/>
        </w:rPr>
        <w:t>sucs gàstrics</w:t>
      </w:r>
      <w:r>
        <w:t>.</w:t>
      </w:r>
    </w:p>
    <w:p w14:paraId="38B5C09B" w14:textId="77777777" w:rsidR="006D77C2" w:rsidRDefault="006D77C2" w:rsidP="006D77C2">
      <w:pPr>
        <w:pStyle w:val="Prrafodelista"/>
        <w:numPr>
          <w:ilvl w:val="0"/>
          <w:numId w:val="21"/>
        </w:numPr>
        <w:ind w:left="284" w:hanging="142"/>
      </w:pPr>
      <w:r>
        <w:rPr>
          <w:b/>
          <w:bCs/>
        </w:rPr>
        <w:t>Càrdia</w:t>
      </w:r>
      <w:r>
        <w:t xml:space="preserve">: </w:t>
      </w:r>
      <w:r>
        <w:rPr>
          <w:u w:val="single"/>
        </w:rPr>
        <w:t>vàlvula</w:t>
      </w:r>
      <w:r>
        <w:t xml:space="preserve"> que regula l’</w:t>
      </w:r>
      <w:r>
        <w:rPr>
          <w:u w:val="single"/>
        </w:rPr>
        <w:t>entrada</w:t>
      </w:r>
      <w:r>
        <w:t xml:space="preserve"> dels </w:t>
      </w:r>
      <w:r>
        <w:rPr>
          <w:u w:val="single"/>
        </w:rPr>
        <w:t>àcids</w:t>
      </w:r>
      <w:r>
        <w:t>.</w:t>
      </w:r>
    </w:p>
    <w:p w14:paraId="2FAAD9EB" w14:textId="77777777" w:rsidR="006D77C2" w:rsidRDefault="006D77C2" w:rsidP="006D77C2">
      <w:pPr>
        <w:pStyle w:val="Prrafodelista"/>
        <w:numPr>
          <w:ilvl w:val="0"/>
          <w:numId w:val="21"/>
        </w:numPr>
        <w:ind w:left="284" w:hanging="142"/>
      </w:pPr>
      <w:r>
        <w:rPr>
          <w:b/>
          <w:bCs/>
        </w:rPr>
        <w:t>Pílor</w:t>
      </w:r>
      <w:r w:rsidRPr="006D77C2">
        <w:t>:</w:t>
      </w:r>
      <w:r>
        <w:t xml:space="preserve"> </w:t>
      </w:r>
      <w:r>
        <w:rPr>
          <w:u w:val="single"/>
        </w:rPr>
        <w:t>vàlvula</w:t>
      </w:r>
      <w:r>
        <w:t xml:space="preserve"> que regula l’</w:t>
      </w:r>
      <w:r>
        <w:rPr>
          <w:u w:val="single"/>
        </w:rPr>
        <w:t>eixida</w:t>
      </w:r>
      <w:r>
        <w:t xml:space="preserve"> de les substàncies.</w:t>
      </w:r>
    </w:p>
    <w:p w14:paraId="4876DD85" w14:textId="77777777" w:rsidR="006D77C2" w:rsidRDefault="006D77C2" w:rsidP="006D77C2">
      <w:pPr>
        <w:pStyle w:val="Ttulo3"/>
        <w:rPr>
          <w:b w:val="0"/>
          <w:bCs/>
          <w:caps w:val="0"/>
          <w:sz w:val="22"/>
          <w:szCs w:val="24"/>
        </w:rPr>
      </w:pPr>
      <w:r w:rsidRPr="006D77C2">
        <w:rPr>
          <w:u w:val="thick" w:color="00B050"/>
        </w:rPr>
        <w:t>INTESTÍ PRIM</w:t>
      </w:r>
      <w:r>
        <w:t xml:space="preserve">: </w:t>
      </w:r>
      <w:r>
        <w:rPr>
          <w:b w:val="0"/>
          <w:bCs/>
          <w:caps w:val="0"/>
          <w:sz w:val="22"/>
          <w:szCs w:val="24"/>
        </w:rPr>
        <w:t>(</w:t>
      </w:r>
      <w:r>
        <w:rPr>
          <w:caps w:val="0"/>
          <w:sz w:val="22"/>
          <w:szCs w:val="24"/>
        </w:rPr>
        <w:t>+6m</w:t>
      </w:r>
      <w:r>
        <w:rPr>
          <w:b w:val="0"/>
          <w:bCs/>
          <w:caps w:val="0"/>
          <w:sz w:val="22"/>
          <w:szCs w:val="24"/>
        </w:rPr>
        <w:t xml:space="preserve">) dividit en </w:t>
      </w:r>
      <w:r>
        <w:rPr>
          <w:caps w:val="0"/>
          <w:sz w:val="22"/>
          <w:szCs w:val="24"/>
        </w:rPr>
        <w:t>duodé, jejú</w:t>
      </w:r>
      <w:r>
        <w:rPr>
          <w:b w:val="0"/>
          <w:bCs/>
          <w:caps w:val="0"/>
          <w:sz w:val="22"/>
          <w:szCs w:val="24"/>
        </w:rPr>
        <w:t xml:space="preserve"> i </w:t>
      </w:r>
      <w:r>
        <w:rPr>
          <w:caps w:val="0"/>
          <w:sz w:val="22"/>
          <w:szCs w:val="24"/>
        </w:rPr>
        <w:t>ili</w:t>
      </w:r>
      <w:r>
        <w:rPr>
          <w:b w:val="0"/>
          <w:bCs/>
          <w:caps w:val="0"/>
          <w:sz w:val="22"/>
          <w:szCs w:val="24"/>
        </w:rPr>
        <w:t>.</w:t>
      </w:r>
    </w:p>
    <w:p w14:paraId="131D064B" w14:textId="77777777" w:rsidR="006D77C2" w:rsidRDefault="006D77C2" w:rsidP="006D77C2">
      <w:pPr>
        <w:pStyle w:val="Prrafodelista"/>
        <w:numPr>
          <w:ilvl w:val="0"/>
          <w:numId w:val="20"/>
        </w:numPr>
        <w:ind w:left="284" w:hanging="142"/>
      </w:pPr>
      <w:r>
        <w:rPr>
          <w:b/>
          <w:bCs/>
          <w:color w:val="E32D91" w:themeColor="accent1"/>
        </w:rPr>
        <w:t>GLÀNDULES</w:t>
      </w:r>
      <w:r>
        <w:t xml:space="preserve"> de les parets internes alliberen </w:t>
      </w:r>
      <w:r>
        <w:rPr>
          <w:u w:val="single"/>
        </w:rPr>
        <w:t>sucs intestinals</w:t>
      </w:r>
      <w:r>
        <w:t>.</w:t>
      </w:r>
    </w:p>
    <w:p w14:paraId="5B872FF4" w14:textId="77777777" w:rsidR="006D77C2" w:rsidRDefault="006D77C2" w:rsidP="006D77C2">
      <w:pPr>
        <w:pStyle w:val="Ttulo3"/>
        <w:rPr>
          <w:b w:val="0"/>
          <w:bCs/>
          <w:caps w:val="0"/>
          <w:sz w:val="22"/>
          <w:szCs w:val="24"/>
        </w:rPr>
      </w:pPr>
      <w:r w:rsidRPr="006D77C2">
        <w:rPr>
          <w:u w:val="thick" w:color="00B0F0"/>
        </w:rPr>
        <w:t>INTESTÍ GROS</w:t>
      </w:r>
      <w:r>
        <w:t xml:space="preserve">: </w:t>
      </w:r>
      <w:r>
        <w:rPr>
          <w:b w:val="0"/>
          <w:bCs/>
          <w:caps w:val="0"/>
          <w:sz w:val="22"/>
          <w:szCs w:val="24"/>
        </w:rPr>
        <w:t>(</w:t>
      </w:r>
      <w:r>
        <w:rPr>
          <w:caps w:val="0"/>
          <w:sz w:val="22"/>
          <w:szCs w:val="24"/>
        </w:rPr>
        <w:t>+1’5m</w:t>
      </w:r>
      <w:r>
        <w:rPr>
          <w:b w:val="0"/>
          <w:bCs/>
          <w:caps w:val="0"/>
          <w:sz w:val="22"/>
          <w:szCs w:val="24"/>
        </w:rPr>
        <w:t>) dividides en:</w:t>
      </w:r>
    </w:p>
    <w:p w14:paraId="6C479322" w14:textId="77777777" w:rsidR="006D77C2" w:rsidRDefault="006D77C2" w:rsidP="006D77C2">
      <w:pPr>
        <w:pStyle w:val="Prrafodelista"/>
        <w:numPr>
          <w:ilvl w:val="0"/>
          <w:numId w:val="23"/>
        </w:numPr>
        <w:ind w:left="284" w:hanging="142"/>
      </w:pPr>
      <w:r>
        <w:rPr>
          <w:b/>
          <w:bCs/>
        </w:rPr>
        <w:t>Cec:</w:t>
      </w:r>
      <w:r>
        <w:t xml:space="preserve"> pateix una prolongació anomenada </w:t>
      </w:r>
      <w:r>
        <w:rPr>
          <w:u w:val="single"/>
        </w:rPr>
        <w:t>apèndix vermiforme</w:t>
      </w:r>
      <w:r>
        <w:t>.</w:t>
      </w:r>
    </w:p>
    <w:p w14:paraId="10E463FC" w14:textId="77777777" w:rsidR="006D77C2" w:rsidRDefault="006D77C2" w:rsidP="006D77C2">
      <w:pPr>
        <w:pStyle w:val="Prrafodelista"/>
        <w:numPr>
          <w:ilvl w:val="0"/>
          <w:numId w:val="23"/>
        </w:numPr>
        <w:ind w:left="284" w:hanging="142"/>
      </w:pPr>
      <w:r>
        <w:rPr>
          <w:b/>
          <w:bCs/>
        </w:rPr>
        <w:t>Còlon:</w:t>
      </w:r>
      <w:r>
        <w:t xml:space="preserve"> dividit en </w:t>
      </w:r>
      <w:r>
        <w:rPr>
          <w:u w:val="single"/>
        </w:rPr>
        <w:t>ascendent</w:t>
      </w:r>
      <w:r>
        <w:t xml:space="preserve">, </w:t>
      </w:r>
      <w:r>
        <w:rPr>
          <w:u w:val="single"/>
        </w:rPr>
        <w:t>transvers</w:t>
      </w:r>
      <w:r>
        <w:t xml:space="preserve"> i </w:t>
      </w:r>
      <w:r>
        <w:rPr>
          <w:u w:val="single"/>
        </w:rPr>
        <w:t>descendent</w:t>
      </w:r>
      <w:r>
        <w:t>.</w:t>
      </w:r>
    </w:p>
    <w:p w14:paraId="24DC6BED" w14:textId="77777777" w:rsidR="006D77C2" w:rsidRDefault="006D77C2" w:rsidP="006D77C2">
      <w:pPr>
        <w:pStyle w:val="Prrafodelista"/>
        <w:numPr>
          <w:ilvl w:val="0"/>
          <w:numId w:val="23"/>
        </w:numPr>
        <w:ind w:left="284" w:hanging="142"/>
      </w:pPr>
      <w:r>
        <w:rPr>
          <w:b/>
          <w:bCs/>
        </w:rPr>
        <w:t>Recte:</w:t>
      </w:r>
      <w:r>
        <w:t xml:space="preserve"> s’obri a l’exterior a través de l’</w:t>
      </w:r>
      <w:r>
        <w:rPr>
          <w:u w:val="single"/>
        </w:rPr>
        <w:t>anus</w:t>
      </w:r>
      <w:r>
        <w:t>.</w:t>
      </w:r>
    </w:p>
    <w:p w14:paraId="37253179" w14:textId="77777777" w:rsidR="006D77C2" w:rsidRDefault="006D77C2" w:rsidP="006D77C2">
      <w:pPr>
        <w:pStyle w:val="Ttulo2"/>
      </w:pPr>
      <w:r>
        <w:t>LES GLÀNDULES ANNEXES</w:t>
      </w:r>
    </w:p>
    <w:p w14:paraId="28E7C8A6" w14:textId="77777777" w:rsidR="006D77C2" w:rsidRPr="006D77C2" w:rsidRDefault="006D77C2" w:rsidP="006D77C2">
      <w:r>
        <w:t xml:space="preserve">Glàndules que es troben fora del </w:t>
      </w:r>
      <w:r>
        <w:rPr>
          <w:u w:val="single"/>
        </w:rPr>
        <w:t>tub digestiu</w:t>
      </w:r>
      <w:r>
        <w:t xml:space="preserve"> però l’aboquen el </w:t>
      </w:r>
      <w:r>
        <w:rPr>
          <w:b/>
          <w:bCs/>
        </w:rPr>
        <w:t>suc</w:t>
      </w:r>
      <w:r>
        <w:t xml:space="preserve"> que produeixen:</w:t>
      </w:r>
    </w:p>
    <w:p w14:paraId="5F094C0A" w14:textId="77777777" w:rsidR="006D77C2" w:rsidRDefault="006D77C2" w:rsidP="006D77C2">
      <w:pPr>
        <w:pStyle w:val="Ttulo3"/>
      </w:pPr>
      <w:r>
        <w:t>GLÀNDULES SALIVALS</w:t>
      </w:r>
    </w:p>
    <w:p w14:paraId="02B6FD45" w14:textId="77777777" w:rsidR="006D77C2" w:rsidRDefault="006D77C2" w:rsidP="006D77C2">
      <w:pPr>
        <w:pStyle w:val="Prrafodelista"/>
        <w:numPr>
          <w:ilvl w:val="0"/>
          <w:numId w:val="25"/>
        </w:numPr>
        <w:ind w:left="284" w:hanging="142"/>
      </w:pPr>
      <w:r>
        <w:rPr>
          <w:b/>
          <w:bCs/>
        </w:rPr>
        <w:t>Sublinguals:</w:t>
      </w:r>
      <w:r>
        <w:t xml:space="preserve"> baix de la llengua.</w:t>
      </w:r>
    </w:p>
    <w:p w14:paraId="411EE72E" w14:textId="77777777" w:rsidR="006D77C2" w:rsidRDefault="00742596" w:rsidP="006D77C2">
      <w:pPr>
        <w:pStyle w:val="Prrafodelista"/>
        <w:numPr>
          <w:ilvl w:val="0"/>
          <w:numId w:val="25"/>
        </w:numPr>
        <w:ind w:left="284" w:hanging="142"/>
      </w:pPr>
      <w:r>
        <w:rPr>
          <w:b/>
          <w:bCs/>
        </w:rPr>
        <w:t>Submaxil·lars:</w:t>
      </w:r>
      <w:r>
        <w:t xml:space="preserve"> a la mandíbula.</w:t>
      </w:r>
    </w:p>
    <w:p w14:paraId="5997A282" w14:textId="77777777" w:rsidR="00742596" w:rsidRDefault="00742596" w:rsidP="006D77C2">
      <w:pPr>
        <w:pStyle w:val="Prrafodelista"/>
        <w:numPr>
          <w:ilvl w:val="0"/>
          <w:numId w:val="25"/>
        </w:numPr>
        <w:ind w:left="284" w:hanging="142"/>
      </w:pPr>
      <w:r w:rsidRPr="00742596">
        <w:rPr>
          <w:bCs/>
          <w:noProof/>
        </w:rPr>
        <w:drawing>
          <wp:anchor distT="0" distB="0" distL="114300" distR="114300" simplePos="0" relativeHeight="251685888" behindDoc="0" locked="0" layoutInCell="1" allowOverlap="1" wp14:anchorId="49169741" wp14:editId="02B584AA">
            <wp:simplePos x="0" y="0"/>
            <wp:positionH relativeFrom="column">
              <wp:posOffset>60325</wp:posOffset>
            </wp:positionH>
            <wp:positionV relativeFrom="paragraph">
              <wp:posOffset>566420</wp:posOffset>
            </wp:positionV>
            <wp:extent cx="2096135" cy="2096135"/>
            <wp:effectExtent l="0" t="0" r="0" b="0"/>
            <wp:wrapNone/>
            <wp:docPr id="4102" name="Picture 6" descr="Hígado y páncreas. ilustración vectorial en estilo de dibujos animados. |  Vector Premium">
              <a:extLst xmlns:a="http://schemas.openxmlformats.org/drawingml/2006/main">
                <a:ext uri="{FF2B5EF4-FFF2-40B4-BE49-F238E27FC236}">
                  <a16:creationId xmlns:a16="http://schemas.microsoft.com/office/drawing/2014/main" id="{03C014A2-2975-4242-B5F4-CCBAB70EC2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ígado y páncreas. ilustración vectorial en estilo de dibujos animados. |  Vector Premium">
                      <a:extLst>
                        <a:ext uri="{FF2B5EF4-FFF2-40B4-BE49-F238E27FC236}">
                          <a16:creationId xmlns:a16="http://schemas.microsoft.com/office/drawing/2014/main" id="{03C014A2-2975-4242-B5F4-CCBAB70EC2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96">
        <w:rPr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8AF1E64" wp14:editId="412D9163">
                <wp:simplePos x="0" y="0"/>
                <wp:positionH relativeFrom="column">
                  <wp:posOffset>659130</wp:posOffset>
                </wp:positionH>
                <wp:positionV relativeFrom="paragraph">
                  <wp:posOffset>868045</wp:posOffset>
                </wp:positionV>
                <wp:extent cx="171450" cy="63500"/>
                <wp:effectExtent l="38100" t="38100" r="0" b="50800"/>
                <wp:wrapNone/>
                <wp:docPr id="4100" name="Entrada de lápiz 40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91FF9C-D073-466B-9424-B5361A4986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3">
                          <w14:nvContentPartPr>
                            <w14:cNvContentPartPr/>
                          </w14:nvContentPartPr>
                          <w14:xfrm>
                            <a:off x="0" y="0"/>
                            <a:ext cx="171450" cy="6350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100" name="Entrada de lápiz 4099">
                              <a:extLst>
                                <a:ext uri="{FF2B5EF4-FFF2-40B4-BE49-F238E27FC236}">
                                  <a16:creationId xmlns:a16="http://schemas.microsoft.com/office/drawing/2014/main" id="{9191FF9C-D073-466B-9424-B5361A49864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092550" y="2924914"/>
                              <a:ext cx="262080" cy="932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4E91" id="Entrada de lápiz 4099" o:spid="_x0000_s1026" type="#_x0000_t75" style="position:absolute;margin-left:51.4pt;margin-top:67.85pt;width:14.45pt;height: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">
                <v:imagedata r:id="rId105" o:title=""/>
              </v:shape>
            </w:pict>
          </mc:Fallback>
        </mc:AlternateContent>
      </w:r>
      <w:r w:rsidRPr="00742596">
        <w:rPr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C2F5023" wp14:editId="0E21F65B">
                <wp:simplePos x="0" y="0"/>
                <wp:positionH relativeFrom="column">
                  <wp:posOffset>736600</wp:posOffset>
                </wp:positionH>
                <wp:positionV relativeFrom="paragraph">
                  <wp:posOffset>1299210</wp:posOffset>
                </wp:positionV>
                <wp:extent cx="118745" cy="224790"/>
                <wp:effectExtent l="38100" t="38100" r="33655" b="41910"/>
                <wp:wrapNone/>
                <wp:docPr id="4107" name="Entrada de lápiz 4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1C2174-C308-4DBB-BA4D-92BCE0E15D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6">
                          <w14:nvContentPartPr>
                            <w14:cNvContentPartPr/>
                          </w14:nvContentPartPr>
                          <w14:xfrm>
                            <a:off x="0" y="0"/>
                            <a:ext cx="118745" cy="22479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107" name="Entrada de lápiz 4106">
                              <a:extLst>
                                <a:ext uri="{FF2B5EF4-FFF2-40B4-BE49-F238E27FC236}">
                                  <a16:creationId xmlns:a16="http://schemas.microsoft.com/office/drawing/2014/main" id="{CC1C2174-C308-4DBB-BA4D-92BCE0E15D6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71390" y="3309394"/>
                              <a:ext cx="185040" cy="297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67E9" id="Entrada de lápiz 4106" o:spid="_x0000_s1026" type="#_x0000_t75" style="position:absolute;margin-left:57.5pt;margin-top:101.8pt;width:10.3pt;height:1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">
                <v:imagedata r:id="rId107" o:title=""/>
              </v:shape>
            </w:pict>
          </mc:Fallback>
        </mc:AlternateContent>
      </w:r>
      <w:r>
        <w:rPr>
          <w:b/>
          <w:bCs/>
        </w:rPr>
        <w:t>Paròtides:</w:t>
      </w:r>
      <w:r>
        <w:t xml:space="preserve"> davall de les orelles.</w:t>
      </w:r>
    </w:p>
    <w:p w14:paraId="29423B0E" w14:textId="77777777" w:rsidR="00742596" w:rsidRDefault="00742596" w:rsidP="00742596">
      <w:pPr>
        <w:pStyle w:val="Ttulo3"/>
        <w:rPr>
          <w:b w:val="0"/>
          <w:bCs/>
          <w:caps w:val="0"/>
          <w:sz w:val="22"/>
          <w:szCs w:val="24"/>
        </w:rPr>
      </w:pPr>
      <w:r>
        <w:t xml:space="preserve">EL PÀNCREES: </w:t>
      </w:r>
      <w:r>
        <w:rPr>
          <w:b w:val="0"/>
          <w:bCs/>
          <w:caps w:val="0"/>
          <w:sz w:val="22"/>
          <w:szCs w:val="24"/>
        </w:rPr>
        <w:t>(</w:t>
      </w:r>
      <w:r>
        <w:rPr>
          <w:caps w:val="0"/>
          <w:sz w:val="22"/>
          <w:szCs w:val="24"/>
        </w:rPr>
        <w:t>davall de l’estòmac</w:t>
      </w:r>
      <w:r>
        <w:rPr>
          <w:b w:val="0"/>
          <w:bCs/>
          <w:caps w:val="0"/>
          <w:sz w:val="22"/>
          <w:szCs w:val="24"/>
        </w:rPr>
        <w:t xml:space="preserve">) produeix el </w:t>
      </w:r>
      <w:r>
        <w:rPr>
          <w:b w:val="0"/>
          <w:bCs/>
          <w:caps w:val="0"/>
          <w:sz w:val="22"/>
          <w:szCs w:val="24"/>
          <w:u w:val="single"/>
        </w:rPr>
        <w:t>suc pancreàtic</w:t>
      </w:r>
      <w:r>
        <w:rPr>
          <w:b w:val="0"/>
          <w:bCs/>
          <w:caps w:val="0"/>
          <w:sz w:val="22"/>
          <w:szCs w:val="24"/>
        </w:rPr>
        <w:t>.</w:t>
      </w:r>
    </w:p>
    <w:p w14:paraId="6CE05C27" w14:textId="77777777" w:rsidR="00742596" w:rsidRDefault="00742596" w:rsidP="00742596">
      <w:pPr>
        <w:pStyle w:val="Ttulo3"/>
        <w:rPr>
          <w:b w:val="0"/>
          <w:bCs/>
          <w:caps w:val="0"/>
          <w:sz w:val="22"/>
          <w:szCs w:val="24"/>
          <w:u w:val="single"/>
        </w:rPr>
      </w:pPr>
      <w:r>
        <w:t>EL FETGE:</w:t>
      </w:r>
      <w:r w:rsidRPr="00742596">
        <w:rPr>
          <w:b w:val="0"/>
          <w:bCs/>
          <w:caps w:val="0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>(</w:t>
      </w:r>
      <w:r>
        <w:rPr>
          <w:caps w:val="0"/>
          <w:sz w:val="22"/>
          <w:szCs w:val="24"/>
        </w:rPr>
        <w:t>damunt de l’estòmac</w:t>
      </w:r>
      <w:r>
        <w:rPr>
          <w:b w:val="0"/>
          <w:bCs/>
          <w:caps w:val="0"/>
          <w:sz w:val="22"/>
          <w:szCs w:val="24"/>
        </w:rPr>
        <w:t xml:space="preserve">) produeix la </w:t>
      </w:r>
      <w:r>
        <w:rPr>
          <w:b w:val="0"/>
          <w:bCs/>
          <w:caps w:val="0"/>
          <w:sz w:val="22"/>
          <w:szCs w:val="24"/>
          <w:u w:val="single"/>
        </w:rPr>
        <w:t>bilis</w:t>
      </w:r>
      <w:r>
        <w:rPr>
          <w:b w:val="0"/>
          <w:bCs/>
          <w:caps w:val="0"/>
          <w:sz w:val="22"/>
          <w:szCs w:val="24"/>
        </w:rPr>
        <w:t xml:space="preserve">, que aboca a la </w:t>
      </w:r>
      <w:r>
        <w:rPr>
          <w:b w:val="0"/>
          <w:bCs/>
          <w:caps w:val="0"/>
          <w:sz w:val="22"/>
          <w:szCs w:val="24"/>
          <w:u w:val="single"/>
        </w:rPr>
        <w:t>vesícula biliar</w:t>
      </w:r>
      <w:r>
        <w:rPr>
          <w:b w:val="0"/>
          <w:bCs/>
          <w:caps w:val="0"/>
          <w:sz w:val="22"/>
          <w:szCs w:val="24"/>
        </w:rPr>
        <w:t>.</w:t>
      </w:r>
      <w:r w:rsidRPr="00742596">
        <w:rPr>
          <w:b w:val="0"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7F4B7E8" wp14:editId="124017A0">
                <wp:simplePos x="0" y="0"/>
                <wp:positionH relativeFrom="column">
                  <wp:posOffset>857178</wp:posOffset>
                </wp:positionH>
                <wp:positionV relativeFrom="paragraph">
                  <wp:posOffset>458841</wp:posOffset>
                </wp:positionV>
                <wp:extent cx="132080" cy="45085"/>
                <wp:effectExtent l="19050" t="38100" r="39370" b="50165"/>
                <wp:wrapNone/>
                <wp:docPr id="4103" name="Entrada de lápiz 4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030A95-71BF-4029-9DFD-2EE28CE3EC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8">
                          <w14:nvContentPartPr>
                            <w14:cNvContentPartPr/>
                          </w14:nvContentPartPr>
                          <w14:xfrm>
                            <a:off x="0" y="0"/>
                            <a:ext cx="132080" cy="4508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103" name="Entrada de lápiz 4102">
                              <a:extLst>
                                <a:ext uri="{FF2B5EF4-FFF2-40B4-BE49-F238E27FC236}">
                                  <a16:creationId xmlns:a16="http://schemas.microsoft.com/office/drawing/2014/main" id="{C4030A95-71BF-4029-9DFD-2EE28CE3EC4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81950" y="2711074"/>
                              <a:ext cx="204840" cy="64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CEF29" id="Entrada de lápiz 4102" o:spid="_x0000_s1026" type="#_x0000_t75" style="position:absolute;margin-left:67pt;margin-top:35.65pt;width:11.35pt;height:4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">
                <v:imagedata r:id="rId109" o:title=""/>
              </v:shape>
            </w:pict>
          </mc:Fallback>
        </mc:AlternateContent>
      </w:r>
      <w:r w:rsidRPr="00742596">
        <w:rPr>
          <w:b w:val="0"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FD70E85" wp14:editId="3854E367">
                <wp:simplePos x="0" y="0"/>
                <wp:positionH relativeFrom="column">
                  <wp:posOffset>508743</wp:posOffset>
                </wp:positionH>
                <wp:positionV relativeFrom="paragraph">
                  <wp:posOffset>681331</wp:posOffset>
                </wp:positionV>
                <wp:extent cx="227965" cy="73660"/>
                <wp:effectExtent l="38100" t="38100" r="38735" b="40640"/>
                <wp:wrapNone/>
                <wp:docPr id="4099" name="Entrada de lápiz 40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0923FD-6BED-404A-82A4-5E588D78C0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0">
                          <w14:nvContentPartPr>
                            <w14:cNvContentPartPr/>
                          </w14:nvContentPartPr>
                          <w14:xfrm>
                            <a:off x="0" y="0"/>
                            <a:ext cx="227965" cy="73660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099" name="Entrada de lápiz 4098">
                              <a:extLst>
                                <a:ext uri="{FF2B5EF4-FFF2-40B4-BE49-F238E27FC236}">
                                  <a16:creationId xmlns:a16="http://schemas.microsoft.com/office/drawing/2014/main" id="{940923FD-6BED-404A-82A4-5E588D78C04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57710" y="2637994"/>
                              <a:ext cx="343080" cy="106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0E7C" id="Entrada de lápiz 4098" o:spid="_x0000_s1026" type="#_x0000_t75" style="position:absolute;margin-left:39.55pt;margin-top:53.15pt;width:18.9pt;height: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">
                <v:imagedata r:id="rId112" o:title=""/>
              </v:shape>
            </w:pict>
          </mc:Fallback>
        </mc:AlternateContent>
      </w:r>
      <w:r w:rsidRPr="00742596">
        <w:rPr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A4AD27" wp14:editId="679376A0">
                <wp:simplePos x="0" y="0"/>
                <wp:positionH relativeFrom="column">
                  <wp:posOffset>978271</wp:posOffset>
                </wp:positionH>
                <wp:positionV relativeFrom="paragraph">
                  <wp:posOffset>567510</wp:posOffset>
                </wp:positionV>
                <wp:extent cx="109220" cy="268605"/>
                <wp:effectExtent l="38100" t="0" r="24130" b="55245"/>
                <wp:wrapNone/>
                <wp:docPr id="2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2686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1F8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77.05pt;margin-top:44.7pt;width:8.6pt;height:21.1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742596">
        <w:rPr>
          <w:b w:val="0"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F3AC094" wp14:editId="2BFAA92F">
                <wp:simplePos x="0" y="0"/>
                <wp:positionH relativeFrom="column">
                  <wp:posOffset>979604</wp:posOffset>
                </wp:positionH>
                <wp:positionV relativeFrom="paragraph">
                  <wp:posOffset>1043092</wp:posOffset>
                </wp:positionV>
                <wp:extent cx="713219" cy="483393"/>
                <wp:effectExtent l="38100" t="38100" r="10795" b="50165"/>
                <wp:wrapNone/>
                <wp:docPr id="4130" name="Entrada de lápiz 4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65E78B-DC35-46B1-AAD8-782A0B4434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3">
                          <w14:nvContentPartPr>
                            <w14:cNvContentPartPr/>
                          </w14:nvContentPartPr>
                          <w14:xfrm>
                            <a:off x="0" y="0"/>
                            <a:ext cx="713219" cy="483393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130" name="Entrada de lápiz 4129">
                              <a:extLst>
                                <a:ext uri="{FF2B5EF4-FFF2-40B4-BE49-F238E27FC236}">
                                  <a16:creationId xmlns:a16="http://schemas.microsoft.com/office/drawing/2014/main" id="{4765E78B-DC35-46B1-AAD8-782A0B44342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668550" y="3510274"/>
                              <a:ext cx="1046880" cy="623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AA29" id="Entrada de lápiz 4129" o:spid="_x0000_s1026" type="#_x0000_t75" style="position:absolute;margin-left:76.65pt;margin-top:81.65pt;width:57.1pt;height:3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">
                <v:imagedata r:id="rId114" o:title=""/>
              </v:shape>
            </w:pict>
          </mc:Fallback>
        </mc:AlternateContent>
      </w:r>
      <w:r w:rsidRPr="00742596">
        <w:rPr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394B7D" wp14:editId="1311C4F8">
                <wp:simplePos x="0" y="0"/>
                <wp:positionH relativeFrom="column">
                  <wp:posOffset>2027208</wp:posOffset>
                </wp:positionH>
                <wp:positionV relativeFrom="paragraph">
                  <wp:posOffset>1016312</wp:posOffset>
                </wp:positionV>
                <wp:extent cx="1043796" cy="241539"/>
                <wp:effectExtent l="0" t="0" r="0" b="0"/>
                <wp:wrapNone/>
                <wp:docPr id="64" name="CuadroTexto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14B563-ADCB-4C79-BF56-4ADEB04261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2415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2DD984" w14:textId="77777777" w:rsidR="00742596" w:rsidRDefault="00742596" w:rsidP="007425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96633"/>
                                <w:sz w:val="21"/>
                                <w:szCs w:val="21"/>
                              </w:rPr>
                              <w:t>PÀNCREES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94B7D" id="_x0000_t202" coordsize="21600,21600" o:spt="202" path="m,l,21600r21600,l21600,xe">
                <v:stroke joinstyle="miter"/>
                <v:path gradientshapeok="t" o:connecttype="rect"/>
              </v:shapetype>
              <v:shape id="CuadroTexto 63" o:spid="_x0000_s1026" type="#_x0000_t202" style="position:absolute;margin-left:159.6pt;margin-top:80pt;width:82.2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" filled="f" stroked="f">
                <v:textbox>
                  <w:txbxContent>
                    <w:p w14:paraId="1C2DD984" w14:textId="77777777" w:rsidR="00742596" w:rsidRDefault="00742596" w:rsidP="0074259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96633"/>
                          <w:sz w:val="21"/>
                          <w:szCs w:val="21"/>
                        </w:rPr>
                        <w:t>PÀNCREES</w:t>
                      </w:r>
                    </w:p>
                  </w:txbxContent>
                </v:textbox>
              </v:shape>
            </w:pict>
          </mc:Fallback>
        </mc:AlternateContent>
      </w:r>
    </w:p>
    <w:p w14:paraId="763C3CBA" w14:textId="77777777" w:rsidR="00742596" w:rsidRPr="00742596" w:rsidRDefault="00742596" w:rsidP="00742596">
      <w:r w:rsidRPr="00742596">
        <w:rPr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BE074E" wp14:editId="342B116E">
                <wp:simplePos x="0" y="0"/>
                <wp:positionH relativeFrom="column">
                  <wp:posOffset>-73025</wp:posOffset>
                </wp:positionH>
                <wp:positionV relativeFrom="paragraph">
                  <wp:posOffset>64866</wp:posOffset>
                </wp:positionV>
                <wp:extent cx="810883" cy="293298"/>
                <wp:effectExtent l="0" t="0" r="0" b="0"/>
                <wp:wrapNone/>
                <wp:docPr id="1" name="Cuadro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2932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B61739" w14:textId="77777777" w:rsidR="00742596" w:rsidRDefault="00742596" w:rsidP="007425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775E7" w:themeColor="accent4"/>
                                <w:sz w:val="21"/>
                                <w:szCs w:val="21"/>
                              </w:rPr>
                              <w:t>FETGE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074E" id="CuadroTexto 62" o:spid="_x0000_s1027" type="#_x0000_t202" style="position:absolute;margin-left:-5.75pt;margin-top:5.1pt;width:63.85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" filled="f" stroked="f">
                <v:textbox>
                  <w:txbxContent>
                    <w:p w14:paraId="2BB61739" w14:textId="77777777" w:rsidR="00742596" w:rsidRDefault="00742596" w:rsidP="0074259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775E7" w:themeColor="accent4"/>
                          <w:sz w:val="21"/>
                          <w:szCs w:val="21"/>
                        </w:rPr>
                        <w:t>FETGE</w:t>
                      </w:r>
                    </w:p>
                  </w:txbxContent>
                </v:textbox>
              </v:shape>
            </w:pict>
          </mc:Fallback>
        </mc:AlternateContent>
      </w:r>
    </w:p>
    <w:p w14:paraId="7FF28F72" w14:textId="77777777" w:rsidR="00742596" w:rsidRPr="00742596" w:rsidRDefault="00742596" w:rsidP="00742596"/>
    <w:p w14:paraId="17760D90" w14:textId="77777777" w:rsidR="00742596" w:rsidRPr="00742596" w:rsidRDefault="00742596" w:rsidP="00742596">
      <w:r w:rsidRPr="00742596">
        <w:rPr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48777C" wp14:editId="3E1CB7AC">
                <wp:simplePos x="0" y="0"/>
                <wp:positionH relativeFrom="column">
                  <wp:posOffset>1064002</wp:posOffset>
                </wp:positionH>
                <wp:positionV relativeFrom="paragraph">
                  <wp:posOffset>17301</wp:posOffset>
                </wp:positionV>
                <wp:extent cx="443541" cy="221207"/>
                <wp:effectExtent l="0" t="0" r="0" b="0"/>
                <wp:wrapNone/>
                <wp:docPr id="65" name="CuadroTexto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2692F-BE25-411E-9EB1-97C1128AE4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1" cy="221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DC9F9" w14:textId="77777777" w:rsidR="00742596" w:rsidRDefault="00742596" w:rsidP="007425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bilis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777C" id="CuadroTexto 64" o:spid="_x0000_s1028" type="#_x0000_t202" style="position:absolute;margin-left:83.8pt;margin-top:1.35pt;width:34.9pt;height:1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" filled="f" stroked="f">
                <v:textbox>
                  <w:txbxContent>
                    <w:p w14:paraId="092DC9F9" w14:textId="77777777" w:rsidR="00742596" w:rsidRDefault="00742596" w:rsidP="0074259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bilis</w:t>
                      </w:r>
                    </w:p>
                  </w:txbxContent>
                </v:textbox>
              </v:shape>
            </w:pict>
          </mc:Fallback>
        </mc:AlternateContent>
      </w:r>
    </w:p>
    <w:p w14:paraId="26F31E9D" w14:textId="77777777" w:rsidR="00742596" w:rsidRPr="00742596" w:rsidRDefault="00742596" w:rsidP="00742596">
      <w:r w:rsidRPr="00742596">
        <w:rPr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EBF236A" wp14:editId="35BE82DC">
                <wp:simplePos x="0" y="0"/>
                <wp:positionH relativeFrom="column">
                  <wp:posOffset>1562879</wp:posOffset>
                </wp:positionH>
                <wp:positionV relativeFrom="paragraph">
                  <wp:posOffset>128845</wp:posOffset>
                </wp:positionV>
                <wp:extent cx="127000" cy="45085"/>
                <wp:effectExtent l="38100" t="38100" r="25400" b="50165"/>
                <wp:wrapNone/>
                <wp:docPr id="4101" name="Entrada de lápiz 4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91D52A-9407-48B9-AC4C-72A93AC658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5">
                          <w14:nvContentPartPr>
                            <w14:cNvContentPartPr/>
                          </w14:nvContentPartPr>
                          <w14:xfrm>
                            <a:off x="0" y="0"/>
                            <a:ext cx="127000" cy="45085"/>
                          </w14:xfrm>
                        </w14:contentPart>
                      </mc:Choice>
                      <mc:Fallback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>
                        <a:pic>
                          <a:nvPicPr>
                            <a:cNvPr id="4101" name="Entrada de lápiz 4100">
                              <a:extLst>
                                <a:ext uri="{FF2B5EF4-FFF2-40B4-BE49-F238E27FC236}">
                                  <a16:creationId xmlns:a16="http://schemas.microsoft.com/office/drawing/2014/main" id="{9291D52A-9407-48B9-AC4C-72A93AC658C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90230" y="2893594"/>
                              <a:ext cx="197640" cy="62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F2804" id="Entrada de lápiz 4100" o:spid="_x0000_s1026" type="#_x0000_t75" style="position:absolute;margin-left:122.55pt;margin-top:9.65pt;width:10.95pt;height:4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">
                <v:imagedata r:id="rId116" o:title=""/>
              </v:shape>
            </w:pict>
          </mc:Fallback>
        </mc:AlternateContent>
      </w:r>
    </w:p>
    <w:p w14:paraId="57EA2395" w14:textId="77777777" w:rsidR="00742596" w:rsidRPr="00742596" w:rsidRDefault="00742596" w:rsidP="00742596"/>
    <w:p w14:paraId="4C63EDF5" w14:textId="77777777" w:rsidR="00742596" w:rsidRPr="00742596" w:rsidRDefault="00742596" w:rsidP="00742596">
      <w:r w:rsidRPr="00742596">
        <w:rPr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EF462" wp14:editId="1AE231DD">
                <wp:simplePos x="0" y="0"/>
                <wp:positionH relativeFrom="column">
                  <wp:posOffset>1116161</wp:posOffset>
                </wp:positionH>
                <wp:positionV relativeFrom="paragraph">
                  <wp:posOffset>54051</wp:posOffset>
                </wp:positionV>
                <wp:extent cx="1030989" cy="371915"/>
                <wp:effectExtent l="0" t="0" r="0" b="0"/>
                <wp:wrapNone/>
                <wp:docPr id="66" name="CuadroTexto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4B6AAC-49A9-44B6-91B5-CCF5CBE81E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0953">
                          <a:off x="0" y="0"/>
                          <a:ext cx="1030989" cy="371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4D20D" w14:textId="77777777" w:rsidR="00742596" w:rsidRDefault="00742596" w:rsidP="007425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suc pancreàtic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F462" id="CuadroTexto 65" o:spid="_x0000_s1029" type="#_x0000_t202" style="position:absolute;margin-left:87.9pt;margin-top:4.25pt;width:81.2pt;height:29.3pt;rotation:-665242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" filled="f" stroked="f">
                <v:textbox>
                  <w:txbxContent>
                    <w:p w14:paraId="6444D20D" w14:textId="77777777" w:rsidR="00742596" w:rsidRDefault="00742596" w:rsidP="0074259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suc pancreàtic</w:t>
                      </w:r>
                    </w:p>
                  </w:txbxContent>
                </v:textbox>
              </v:shape>
            </w:pict>
          </mc:Fallback>
        </mc:AlternateContent>
      </w:r>
    </w:p>
    <w:p w14:paraId="30ACC03F" w14:textId="77777777" w:rsidR="00742596" w:rsidRDefault="00742596" w:rsidP="00742596">
      <w:pPr>
        <w:rPr>
          <w:rFonts w:eastAsiaTheme="majorEastAsia"/>
          <w:bCs/>
          <w:szCs w:val="24"/>
          <w:u w:val="single"/>
        </w:rPr>
      </w:pPr>
    </w:p>
    <w:p w14:paraId="6E580E78" w14:textId="77777777" w:rsidR="00742596" w:rsidRDefault="00742596">
      <w:r w:rsidRPr="00742596">
        <w:rPr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9FB217" wp14:editId="73800F25">
                <wp:simplePos x="0" y="0"/>
                <wp:positionH relativeFrom="column">
                  <wp:posOffset>-39173</wp:posOffset>
                </wp:positionH>
                <wp:positionV relativeFrom="paragraph">
                  <wp:posOffset>86851</wp:posOffset>
                </wp:positionV>
                <wp:extent cx="885190" cy="359490"/>
                <wp:effectExtent l="0" t="0" r="0" b="0"/>
                <wp:wrapNone/>
                <wp:docPr id="68" name="CuadroTexto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A11203-2857-4590-AFCA-DF37589050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7901">
                          <a:off x="0" y="0"/>
                          <a:ext cx="885190" cy="359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E5697" w14:textId="77777777" w:rsidR="00742596" w:rsidRDefault="00742596" w:rsidP="007425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VESÍCULA BILIAR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B217" id="CuadroTexto 67" o:spid="_x0000_s1030" type="#_x0000_t202" style="position:absolute;margin-left:-3.1pt;margin-top:6.85pt;width:69.7pt;height:28.3pt;rotation:-1859146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" filled="f" stroked="f">
                <v:textbox>
                  <w:txbxContent>
                    <w:p w14:paraId="5CCE5697" w14:textId="77777777" w:rsidR="00742596" w:rsidRDefault="00742596" w:rsidP="0074259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  <w:t>VESÍCULA BILIAR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3300CC7" w14:textId="6723A305" w:rsidR="00742596" w:rsidRDefault="00001FA8" w:rsidP="00001FA8">
      <w:pPr>
        <w:pStyle w:val="Ttulo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D448FC" wp14:editId="51ECFF12">
                <wp:simplePos x="0" y="0"/>
                <wp:positionH relativeFrom="column">
                  <wp:posOffset>68580</wp:posOffset>
                </wp:positionH>
                <wp:positionV relativeFrom="paragraph">
                  <wp:posOffset>334381</wp:posOffset>
                </wp:positionV>
                <wp:extent cx="1889185" cy="310551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85" cy="310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D2BCF" w14:textId="4D033047" w:rsidR="00001FA8" w:rsidRDefault="00001FA8" w:rsidP="00001FA8">
                            <w:r>
                              <w:t>Els 4 processos digestius són: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448FC" id="Rectángulo 8" o:spid="_x0000_s1031" style="position:absolute;left:0;text-align:left;margin-left:5.4pt;margin-top:26.35pt;width:148.75pt;height:2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" fillcolor="white [3212]" stroked="f" strokeweight="1pt">
                <v:textbox>
                  <w:txbxContent>
                    <w:p w14:paraId="149D2BCF" w14:textId="4D033047" w:rsidR="00001FA8" w:rsidRDefault="00001FA8" w:rsidP="00001FA8">
                      <w:r>
                        <w:t>Els 4 processos digestius són:</w:t>
                      </w:r>
                    </w:p>
                  </w:txbxContent>
                </v:textbox>
              </v:rect>
            </w:pict>
          </mc:Fallback>
        </mc:AlternateContent>
      </w:r>
      <w:r>
        <w:t>Els processos digestius</w:t>
      </w:r>
    </w:p>
    <w:p w14:paraId="03572542" w14:textId="4E3EC2D7" w:rsidR="00001FA8" w:rsidRDefault="00001FA8" w:rsidP="00001FA8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C17A76" wp14:editId="08F5B9D0">
                <wp:simplePos x="0" y="0"/>
                <wp:positionH relativeFrom="column">
                  <wp:posOffset>-43132</wp:posOffset>
                </wp:positionH>
                <wp:positionV relativeFrom="paragraph">
                  <wp:posOffset>77015</wp:posOffset>
                </wp:positionV>
                <wp:extent cx="5658928" cy="1155939"/>
                <wp:effectExtent l="0" t="0" r="18415" b="254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8928" cy="11559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71E8" id="Rectángulo 4" o:spid="_x0000_s1026" style="position:absolute;margin-left:-3.4pt;margin-top:6.05pt;width:445.6pt;height:9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" filled="f" strokecolor="#e32d91 [3204]" strokeweight="1pt">
                <v:stroke joinstyle="round"/>
              </v:rect>
            </w:pict>
          </mc:Fallback>
        </mc:AlternateContent>
      </w:r>
    </w:p>
    <w:p w14:paraId="1617E578" w14:textId="202E6C02" w:rsidR="00001FA8" w:rsidRDefault="00001FA8" w:rsidP="00001FA8">
      <w:r>
        <w:rPr>
          <w:noProof/>
        </w:rPr>
        <w:drawing>
          <wp:inline distT="0" distB="0" distL="0" distR="0" wp14:anchorId="677BADB3" wp14:editId="590E55D4">
            <wp:extent cx="5486400" cy="897147"/>
            <wp:effectExtent l="19050" t="0" r="1905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inline>
        </w:drawing>
      </w:r>
    </w:p>
    <w:p w14:paraId="187C100A" w14:textId="0C02391F" w:rsidR="00001FA8" w:rsidRDefault="00001FA8" w:rsidP="00001FA8">
      <w:r>
        <w:t xml:space="preserve">Tenen la finalitat de convertir els </w:t>
      </w:r>
      <w:r>
        <w:rPr>
          <w:b/>
          <w:bCs/>
        </w:rPr>
        <w:t>aliments</w:t>
      </w:r>
      <w:r>
        <w:t xml:space="preserve"> en </w:t>
      </w:r>
      <w:r>
        <w:rPr>
          <w:b/>
          <w:bCs/>
        </w:rPr>
        <w:t>nutrients</w:t>
      </w:r>
      <w:r>
        <w:t>.</w:t>
      </w:r>
    </w:p>
    <w:p w14:paraId="4C561D19" w14:textId="55E605F3" w:rsidR="00001FA8" w:rsidRDefault="00001FA8" w:rsidP="00001FA8">
      <w:pPr>
        <w:pStyle w:val="Ttulo2"/>
      </w:pPr>
      <w:r>
        <w:t>TIPUS D’ACCIONS</w:t>
      </w:r>
    </w:p>
    <w:p w14:paraId="747F2D9D" w14:textId="354309A5" w:rsidR="00001FA8" w:rsidRDefault="00001FA8" w:rsidP="00001FA8">
      <w:pPr>
        <w:pStyle w:val="Prrafodelista"/>
        <w:numPr>
          <w:ilvl w:val="0"/>
          <w:numId w:val="26"/>
        </w:numPr>
        <w:ind w:left="142" w:hanging="142"/>
      </w:pPr>
      <w:r>
        <w:rPr>
          <w:b/>
          <w:bCs/>
        </w:rPr>
        <w:t>Accions mecàniques:</w:t>
      </w:r>
      <w:r>
        <w:t xml:space="preserve"> consisteixen en </w:t>
      </w:r>
      <w:r>
        <w:rPr>
          <w:b/>
          <w:bCs/>
        </w:rPr>
        <w:t>reduir l’aliment sòlid</w:t>
      </w:r>
      <w:r>
        <w:t xml:space="preserve"> i afavorir les </w:t>
      </w:r>
      <w:r>
        <w:rPr>
          <w:u w:val="single"/>
        </w:rPr>
        <w:t>reaccions químiques</w:t>
      </w:r>
      <w:r>
        <w:t>.</w:t>
      </w:r>
    </w:p>
    <w:p w14:paraId="67D5DB8D" w14:textId="5406DD5C" w:rsidR="00001FA8" w:rsidRDefault="00001FA8" w:rsidP="00001FA8">
      <w:pPr>
        <w:pStyle w:val="Prrafodelista"/>
        <w:numPr>
          <w:ilvl w:val="0"/>
          <w:numId w:val="26"/>
        </w:numPr>
        <w:ind w:left="142" w:hanging="142"/>
      </w:pPr>
      <w:r>
        <w:rPr>
          <w:b/>
          <w:bCs/>
        </w:rPr>
        <w:t>Accions químiques:</w:t>
      </w:r>
      <w:r>
        <w:t xml:space="preserve"> </w:t>
      </w:r>
      <w:r>
        <w:rPr>
          <w:b/>
          <w:bCs/>
        </w:rPr>
        <w:t>trenquen les macromolècules</w:t>
      </w:r>
      <w:r>
        <w:t xml:space="preserve"> que hi ha a l’aliment gràcies als </w:t>
      </w:r>
      <w:r>
        <w:rPr>
          <w:u w:val="single"/>
        </w:rPr>
        <w:t>sucs digestius</w:t>
      </w:r>
      <w:r>
        <w:t>.</w:t>
      </w:r>
    </w:p>
    <w:p w14:paraId="2666E272" w14:textId="175C7B59" w:rsidR="00001FA8" w:rsidRDefault="00001FA8" w:rsidP="00001FA8">
      <w:pPr>
        <w:pStyle w:val="Ttulo2"/>
      </w:pPr>
      <w:r>
        <w:t>PROCESSOS DIGESTIUS</w:t>
      </w:r>
    </w:p>
    <w:p w14:paraId="51F4D67B" w14:textId="137CE527" w:rsidR="00001FA8" w:rsidRDefault="00001FA8" w:rsidP="00001FA8">
      <w:pPr>
        <w:pStyle w:val="Ttulo3"/>
        <w:numPr>
          <w:ilvl w:val="0"/>
          <w:numId w:val="27"/>
        </w:numPr>
      </w:pPr>
      <w:r>
        <w:t>INGESTIÓ</w:t>
      </w:r>
      <w:r w:rsidR="00050574">
        <w:t>:</w:t>
      </w:r>
      <w:r w:rsidR="00050574">
        <w:rPr>
          <w:b w:val="0"/>
          <w:bCs/>
        </w:rPr>
        <w:t xml:space="preserve"> </w:t>
      </w:r>
      <w:r w:rsidR="00050574" w:rsidRPr="00050574">
        <w:rPr>
          <w:b w:val="0"/>
          <w:bCs/>
          <w:caps w:val="0"/>
          <w:sz w:val="22"/>
          <w:szCs w:val="24"/>
        </w:rPr>
        <w:t>boca, faringe i esòfag</w:t>
      </w:r>
    </w:p>
    <w:p w14:paraId="6AA2A5C1" w14:textId="493A2866" w:rsidR="00001FA8" w:rsidRDefault="00001FA8" w:rsidP="00001FA8">
      <w:pPr>
        <w:pStyle w:val="Prrafodelista"/>
        <w:numPr>
          <w:ilvl w:val="0"/>
          <w:numId w:val="28"/>
        </w:numPr>
        <w:ind w:left="142" w:hanging="142"/>
      </w:pPr>
      <w:r w:rsidRPr="00001FA8">
        <w:rPr>
          <w:b/>
          <w:bCs/>
          <w:color w:val="E32D91" w:themeColor="accent1"/>
        </w:rPr>
        <w:t>MASTICACIÓ</w:t>
      </w:r>
      <w:r>
        <w:rPr>
          <w:b/>
          <w:bCs/>
        </w:rPr>
        <w:t>:</w:t>
      </w:r>
      <w:r>
        <w:t xml:space="preserve"> triturar els aliments. </w:t>
      </w:r>
      <w:r w:rsidRPr="00001FA8">
        <w:rPr>
          <w:color w:val="E32D91" w:themeColor="accent1"/>
        </w:rPr>
        <w:t>a.mecànica</w:t>
      </w:r>
    </w:p>
    <w:p w14:paraId="0FE2F0F8" w14:textId="64AEEFD9" w:rsidR="00580B58" w:rsidRPr="00050574" w:rsidRDefault="00001FA8" w:rsidP="00050574">
      <w:pPr>
        <w:pStyle w:val="Prrafodelista"/>
        <w:numPr>
          <w:ilvl w:val="0"/>
          <w:numId w:val="28"/>
        </w:numPr>
        <w:ind w:left="142" w:hanging="142"/>
      </w:pPr>
      <w:r>
        <w:rPr>
          <w:b/>
          <w:bCs/>
          <w:color w:val="E32D91" w:themeColor="accent1"/>
        </w:rPr>
        <w:t>INSALIVACIÓ</w:t>
      </w:r>
      <w:r w:rsidRPr="00001FA8">
        <w:rPr>
          <w:b/>
          <w:bCs/>
          <w:color w:val="454551" w:themeColor="text2"/>
        </w:rPr>
        <w:t>:</w:t>
      </w:r>
      <w:r>
        <w:rPr>
          <w:b/>
          <w:bCs/>
          <w:color w:val="454551" w:themeColor="text2"/>
        </w:rPr>
        <w:t xml:space="preserve"> </w:t>
      </w:r>
      <w:r>
        <w:rPr>
          <w:color w:val="454551" w:themeColor="text2"/>
        </w:rPr>
        <w:t xml:space="preserve">comença la formació del </w:t>
      </w:r>
      <w:r>
        <w:rPr>
          <w:b/>
          <w:bCs/>
          <w:color w:val="454551" w:themeColor="text2"/>
          <w:u w:val="single"/>
        </w:rPr>
        <w:t>BOL ALIMENTARI</w:t>
      </w:r>
      <w:r>
        <w:rPr>
          <w:color w:val="454551" w:themeColor="text2"/>
        </w:rPr>
        <w:t xml:space="preserve"> (aliment triturat + saliva</w:t>
      </w:r>
      <w:r w:rsidR="00580B58">
        <w:rPr>
          <w:color w:val="454551" w:themeColor="text2"/>
        </w:rPr>
        <w:t>)</w:t>
      </w:r>
      <w:r>
        <w:rPr>
          <w:color w:val="454551" w:themeColor="text2"/>
        </w:rPr>
        <w:t xml:space="preserve">. </w:t>
      </w:r>
      <w:r w:rsidRPr="00001FA8">
        <w:rPr>
          <w:color w:val="E32D91" w:themeColor="accent1"/>
        </w:rPr>
        <w:t>a.química</w:t>
      </w:r>
    </w:p>
    <w:p w14:paraId="2634314C" w14:textId="3F46913C" w:rsidR="00050574" w:rsidRPr="00050574" w:rsidRDefault="00050574" w:rsidP="00050574">
      <w:pPr>
        <w:pStyle w:val="Prrafodelista"/>
        <w:numPr>
          <w:ilvl w:val="0"/>
          <w:numId w:val="28"/>
        </w:numPr>
        <w:ind w:left="142" w:hanging="142"/>
      </w:pPr>
      <w:r>
        <w:rPr>
          <w:b/>
          <w:bCs/>
          <w:color w:val="E32D91" w:themeColor="accent1"/>
        </w:rPr>
        <w:t>DEGLUCIÓ</w:t>
      </w:r>
      <w:r w:rsidRPr="00050574">
        <w:rPr>
          <w:b/>
          <w:bCs/>
          <w:color w:val="454551" w:themeColor="text2"/>
        </w:rPr>
        <w:t>:</w:t>
      </w:r>
      <w:r>
        <w:t xml:space="preserve"> pas del bol alimentari de la boca a la faringe. </w:t>
      </w:r>
      <w:r w:rsidRPr="00050574">
        <w:rPr>
          <w:color w:val="E32D91" w:themeColor="accent1"/>
        </w:rPr>
        <w:t>a.mecànica</w:t>
      </w:r>
    </w:p>
    <w:p w14:paraId="113E90DA" w14:textId="396FC244" w:rsidR="00050574" w:rsidRDefault="00050574" w:rsidP="00050574">
      <w:pPr>
        <w:pStyle w:val="Ttulo3"/>
        <w:numPr>
          <w:ilvl w:val="0"/>
          <w:numId w:val="27"/>
        </w:numPr>
      </w:pPr>
      <w:r>
        <w:t>DIGESTIÓ</w:t>
      </w:r>
    </w:p>
    <w:p w14:paraId="0F7C6DEB" w14:textId="03DF944E" w:rsidR="00050574" w:rsidRPr="00050574" w:rsidRDefault="00050574" w:rsidP="00050574">
      <w:pPr>
        <w:pStyle w:val="Prrafodelista"/>
        <w:numPr>
          <w:ilvl w:val="0"/>
          <w:numId w:val="28"/>
        </w:numPr>
        <w:ind w:left="142" w:hanging="142"/>
        <w:rPr>
          <w:color w:val="454551" w:themeColor="text2"/>
          <w:sz w:val="24"/>
          <w:szCs w:val="24"/>
        </w:rPr>
      </w:pPr>
      <w:r w:rsidRPr="00050574">
        <w:rPr>
          <w:b/>
          <w:bCs/>
          <w:color w:val="454551" w:themeColor="text2"/>
          <w:sz w:val="24"/>
          <w:szCs w:val="24"/>
        </w:rPr>
        <w:t>BOCA:</w:t>
      </w:r>
    </w:p>
    <w:p w14:paraId="33493141" w14:textId="404F25A7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050574">
        <w:rPr>
          <w:b/>
          <w:bCs/>
          <w:color w:val="E32D91" w:themeColor="accent1"/>
        </w:rPr>
        <w:t>A.QUÍMICA</w:t>
      </w:r>
      <w:r w:rsidRPr="00050574">
        <w:rPr>
          <w:b/>
          <w:bCs/>
        </w:rPr>
        <w:t>:</w:t>
      </w:r>
      <w:r>
        <w:t xml:space="preserve"> dents/llengua mesclen.</w:t>
      </w:r>
    </w:p>
    <w:p w14:paraId="37643E1A" w14:textId="6FAC6D67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050574">
        <w:rPr>
          <w:b/>
          <w:bCs/>
          <w:color w:val="E32D91" w:themeColor="accent1"/>
        </w:rPr>
        <w:t>A.MECÀNICA</w:t>
      </w:r>
      <w:r w:rsidRPr="00050574">
        <w:rPr>
          <w:b/>
          <w:bCs/>
        </w:rPr>
        <w:t>:</w:t>
      </w:r>
      <w:r>
        <w:t xml:space="preserve"> gràcies a la </w:t>
      </w:r>
      <w:r>
        <w:rPr>
          <w:b/>
          <w:bCs/>
          <w:color w:val="E32D91" w:themeColor="accent1"/>
        </w:rPr>
        <w:t>amilasa</w:t>
      </w:r>
      <w:r w:rsidRPr="00050574">
        <w:rPr>
          <w:color w:val="E32D91" w:themeColor="accent1"/>
        </w:rPr>
        <w:t xml:space="preserve"> </w:t>
      </w:r>
      <w:r>
        <w:t xml:space="preserve">(enzim) que es troba a la saliva, comença la digestió dels </w:t>
      </w:r>
      <w:r>
        <w:rPr>
          <w:u w:val="single"/>
        </w:rPr>
        <w:t>glúcids complexos</w:t>
      </w:r>
      <w:r>
        <w:t>.</w:t>
      </w:r>
    </w:p>
    <w:p w14:paraId="4BF98727" w14:textId="413B1BC6" w:rsidR="00050574" w:rsidRPr="00050574" w:rsidRDefault="00050574" w:rsidP="00050574">
      <w:pPr>
        <w:pStyle w:val="Prrafodelista"/>
        <w:numPr>
          <w:ilvl w:val="0"/>
          <w:numId w:val="28"/>
        </w:numPr>
        <w:ind w:left="142" w:hanging="142"/>
      </w:pPr>
      <w:r w:rsidRPr="00050574">
        <w:rPr>
          <w:b/>
          <w:bCs/>
          <w:color w:val="454551" w:themeColor="text2"/>
          <w:sz w:val="24"/>
          <w:szCs w:val="24"/>
        </w:rPr>
        <w:t>ESTÒMAC</w:t>
      </w:r>
      <w:r>
        <w:rPr>
          <w:b/>
          <w:bCs/>
          <w:color w:val="454551" w:themeColor="text2"/>
        </w:rPr>
        <w:t>:</w:t>
      </w:r>
    </w:p>
    <w:p w14:paraId="13A560C3" w14:textId="0872B5DB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050574">
        <w:rPr>
          <w:b/>
          <w:bCs/>
          <w:color w:val="E32D91" w:themeColor="accent1"/>
        </w:rPr>
        <w:t>A.MECÀNICA</w:t>
      </w:r>
      <w:r>
        <w:rPr>
          <w:b/>
          <w:bCs/>
        </w:rPr>
        <w:t>:</w:t>
      </w:r>
      <w:r>
        <w:t xml:space="preserve"> les parets musculoses generen </w:t>
      </w:r>
      <w:r w:rsidRPr="00050574">
        <w:rPr>
          <w:b/>
          <w:bCs/>
          <w:color w:val="E32D91" w:themeColor="accent1"/>
        </w:rPr>
        <w:t>moviments peristàltics</w:t>
      </w:r>
      <w:r>
        <w:t xml:space="preserve"> que mesclen el </w:t>
      </w:r>
      <w:r>
        <w:rPr>
          <w:u w:val="single"/>
        </w:rPr>
        <w:t>bol alimentari</w:t>
      </w:r>
      <w:r>
        <w:t xml:space="preserve"> amb els </w:t>
      </w:r>
      <w:r>
        <w:rPr>
          <w:u w:val="single"/>
        </w:rPr>
        <w:t>sucs gàstrics</w:t>
      </w:r>
      <w:r>
        <w:t xml:space="preserve"> formant el </w:t>
      </w:r>
      <w:r w:rsidRPr="00050574">
        <w:rPr>
          <w:b/>
          <w:bCs/>
          <w:color w:val="E32D91" w:themeColor="accent1"/>
        </w:rPr>
        <w:t>QUIM</w:t>
      </w:r>
      <w:r>
        <w:t>.</w:t>
      </w:r>
    </w:p>
    <w:p w14:paraId="33B74A02" w14:textId="42E725EC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050574">
        <w:rPr>
          <w:b/>
          <w:bCs/>
          <w:color w:val="E32D91" w:themeColor="accent1"/>
        </w:rPr>
        <w:t>A.QUÍMICA</w:t>
      </w:r>
      <w:r>
        <w:rPr>
          <w:b/>
          <w:bCs/>
        </w:rPr>
        <w:t>:</w:t>
      </w:r>
      <w:r>
        <w:t xml:space="preserve"> els sucs gàstrics (</w:t>
      </w:r>
      <w:r w:rsidRPr="00050574">
        <w:rPr>
          <w:b/>
          <w:bCs/>
          <w:color w:val="E32D91" w:themeColor="accent1"/>
        </w:rPr>
        <w:t>àcid clorhídric</w:t>
      </w:r>
      <w:r w:rsidRPr="00050574">
        <w:rPr>
          <w:color w:val="E32D91" w:themeColor="accent1"/>
        </w:rPr>
        <w:t xml:space="preserve"> i </w:t>
      </w:r>
      <w:r w:rsidRPr="00050574">
        <w:rPr>
          <w:b/>
          <w:bCs/>
          <w:color w:val="E32D91" w:themeColor="accent1"/>
        </w:rPr>
        <w:t>pepsina</w:t>
      </w:r>
      <w:r>
        <w:t xml:space="preserve">) </w:t>
      </w:r>
      <w:r>
        <w:rPr>
          <w:u w:val="single"/>
        </w:rPr>
        <w:t>trenquen els enllaços</w:t>
      </w:r>
      <w:r>
        <w:t xml:space="preserve"> de les </w:t>
      </w:r>
      <w:r w:rsidR="00444818">
        <w:rPr>
          <w:u w:val="single"/>
        </w:rPr>
        <w:t>proteïnes</w:t>
      </w:r>
      <w:r>
        <w:t xml:space="preserve"> per obtindre </w:t>
      </w:r>
      <w:r w:rsidRPr="00050574">
        <w:rPr>
          <w:b/>
          <w:bCs/>
          <w:color w:val="E32D91" w:themeColor="accent1"/>
        </w:rPr>
        <w:t>aminoàcids</w:t>
      </w:r>
      <w:r>
        <w:t>.</w:t>
      </w:r>
    </w:p>
    <w:p w14:paraId="4D8FB571" w14:textId="0554C808" w:rsidR="00050574" w:rsidRPr="00050574" w:rsidRDefault="00050574" w:rsidP="00050574">
      <w:pPr>
        <w:pStyle w:val="Prrafodelista"/>
        <w:numPr>
          <w:ilvl w:val="0"/>
          <w:numId w:val="28"/>
        </w:numPr>
        <w:ind w:left="142" w:hanging="142"/>
        <w:rPr>
          <w:sz w:val="24"/>
          <w:szCs w:val="24"/>
        </w:rPr>
      </w:pPr>
      <w:r w:rsidRPr="00050574">
        <w:rPr>
          <w:b/>
          <w:bCs/>
          <w:color w:val="454551" w:themeColor="text2"/>
          <w:sz w:val="24"/>
          <w:szCs w:val="24"/>
        </w:rPr>
        <w:t>INTESTÍ PRIM:</w:t>
      </w:r>
    </w:p>
    <w:p w14:paraId="208A93DB" w14:textId="1E868BCB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444818">
        <w:rPr>
          <w:b/>
          <w:bCs/>
          <w:color w:val="E32D91" w:themeColor="accent1"/>
        </w:rPr>
        <w:t>A.MECÀNICA</w:t>
      </w:r>
      <w:r>
        <w:rPr>
          <w:b/>
          <w:bCs/>
        </w:rPr>
        <w:t>:</w:t>
      </w:r>
      <w:r>
        <w:t xml:space="preserve"> les parets musculoses generen </w:t>
      </w:r>
      <w:r w:rsidRPr="00444818">
        <w:rPr>
          <w:b/>
          <w:bCs/>
          <w:color w:val="E32D91" w:themeColor="accent1"/>
        </w:rPr>
        <w:t>moviments peristàltics</w:t>
      </w:r>
      <w:r w:rsidRPr="00444818">
        <w:rPr>
          <w:color w:val="E32D91" w:themeColor="accent1"/>
        </w:rPr>
        <w:t xml:space="preserve"> </w:t>
      </w:r>
      <w:r>
        <w:t xml:space="preserve">que mesclen el </w:t>
      </w:r>
      <w:r>
        <w:rPr>
          <w:u w:val="single"/>
        </w:rPr>
        <w:t>quim</w:t>
      </w:r>
      <w:r>
        <w:t xml:space="preserve"> amb els </w:t>
      </w:r>
      <w:r>
        <w:rPr>
          <w:u w:val="single"/>
        </w:rPr>
        <w:t>sucs intestinals</w:t>
      </w:r>
      <w:r>
        <w:t xml:space="preserve"> formant el </w:t>
      </w:r>
      <w:r w:rsidRPr="00444818">
        <w:rPr>
          <w:b/>
          <w:bCs/>
          <w:color w:val="E32D91" w:themeColor="accent1"/>
        </w:rPr>
        <w:t>QUIL</w:t>
      </w:r>
      <w:r>
        <w:t>.</w:t>
      </w:r>
    </w:p>
    <w:p w14:paraId="2AADB587" w14:textId="15C93029" w:rsidR="00050574" w:rsidRDefault="00050574" w:rsidP="00050574">
      <w:pPr>
        <w:pStyle w:val="Prrafodelista"/>
        <w:numPr>
          <w:ilvl w:val="1"/>
          <w:numId w:val="28"/>
        </w:numPr>
        <w:ind w:left="426" w:hanging="142"/>
      </w:pPr>
      <w:r w:rsidRPr="00444818">
        <w:rPr>
          <w:b/>
          <w:bCs/>
          <w:color w:val="E32D91" w:themeColor="accent1"/>
        </w:rPr>
        <w:t>A.QUÍMICA</w:t>
      </w:r>
      <w:r>
        <w:rPr>
          <w:b/>
          <w:bCs/>
        </w:rPr>
        <w:t>:</w:t>
      </w:r>
      <w:r>
        <w:t xml:space="preserve"> els sucs intestinals (</w:t>
      </w:r>
      <w:r w:rsidRPr="00444818">
        <w:rPr>
          <w:b/>
          <w:bCs/>
          <w:color w:val="E32D91" w:themeColor="accent1"/>
        </w:rPr>
        <w:t>bilis</w:t>
      </w:r>
      <w:r w:rsidRPr="00444818">
        <w:t>,</w:t>
      </w:r>
      <w:r>
        <w:rPr>
          <w:b/>
          <w:bCs/>
        </w:rPr>
        <w:t xml:space="preserve"> </w:t>
      </w:r>
      <w:r w:rsidR="00444818" w:rsidRPr="00444818">
        <w:rPr>
          <w:b/>
          <w:bCs/>
          <w:color w:val="E32D91" w:themeColor="accent1"/>
        </w:rPr>
        <w:t>suc pancreàtic</w:t>
      </w:r>
      <w:r w:rsidR="00444818" w:rsidRPr="00444818">
        <w:rPr>
          <w:color w:val="E32D91" w:themeColor="accent1"/>
        </w:rPr>
        <w:t xml:space="preserve"> </w:t>
      </w:r>
      <w:r w:rsidR="00444818">
        <w:t xml:space="preserve">i </w:t>
      </w:r>
      <w:r w:rsidR="00444818" w:rsidRPr="00444818">
        <w:rPr>
          <w:b/>
          <w:bCs/>
          <w:color w:val="E32D91" w:themeColor="accent1"/>
        </w:rPr>
        <w:t>enzims</w:t>
      </w:r>
      <w:r w:rsidR="00444818">
        <w:t xml:space="preserve">) </w:t>
      </w:r>
      <w:r w:rsidR="00444818">
        <w:rPr>
          <w:u w:val="single"/>
        </w:rPr>
        <w:t>trenquen els enllaços</w:t>
      </w:r>
      <w:r w:rsidR="00444818">
        <w:t xml:space="preserve"> de </w:t>
      </w:r>
      <w:r w:rsidR="00444818">
        <w:rPr>
          <w:u w:val="single"/>
        </w:rPr>
        <w:t>la resta de nutrients</w:t>
      </w:r>
      <w:r w:rsidR="00444818">
        <w:t>.</w:t>
      </w:r>
    </w:p>
    <w:p w14:paraId="62494BF7" w14:textId="4EDC0BEC" w:rsidR="00444818" w:rsidRDefault="00444818" w:rsidP="00444818">
      <w:pPr>
        <w:pStyle w:val="Ttulo3"/>
        <w:numPr>
          <w:ilvl w:val="0"/>
          <w:numId w:val="27"/>
        </w:numPr>
      </w:pPr>
      <w:r>
        <w:t>ABSORCIÓ</w:t>
      </w:r>
    </w:p>
    <w:p w14:paraId="6AC23AFE" w14:textId="646CF584" w:rsidR="00444818" w:rsidRDefault="00444818" w:rsidP="00444818">
      <w:pPr>
        <w:shd w:val="clear" w:color="auto" w:fill="FBE5F1" w:themeFill="accent3" w:themeFillTint="33"/>
      </w:pPr>
      <w:r>
        <w:t xml:space="preserve">Pas dels </w:t>
      </w:r>
      <w:r>
        <w:rPr>
          <w:b/>
          <w:bCs/>
        </w:rPr>
        <w:t>nutrients</w:t>
      </w:r>
      <w:r>
        <w:t xml:space="preserve">, obtinguts a la digestió, a través de les </w:t>
      </w:r>
      <w:r>
        <w:rPr>
          <w:u w:val="single"/>
        </w:rPr>
        <w:t>microvellositats</w:t>
      </w:r>
      <w:r>
        <w:t xml:space="preserve"> del tub digestiu fins a la </w:t>
      </w:r>
      <w:r>
        <w:rPr>
          <w:u w:val="single"/>
        </w:rPr>
        <w:t>sang</w:t>
      </w:r>
      <w:r>
        <w:t>. Té lloc:</w:t>
      </w:r>
    </w:p>
    <w:p w14:paraId="288962EE" w14:textId="06E5365B" w:rsidR="00444818" w:rsidRDefault="00444818" w:rsidP="00444818">
      <w:pPr>
        <w:pStyle w:val="Prrafodelista"/>
        <w:numPr>
          <w:ilvl w:val="0"/>
          <w:numId w:val="30"/>
        </w:numPr>
        <w:ind w:left="142" w:hanging="142"/>
      </w:pPr>
      <w:r>
        <w:rPr>
          <w:b/>
          <w:bCs/>
        </w:rPr>
        <w:t>INTESTÍ PRIM:</w:t>
      </w:r>
      <w:r>
        <w:t xml:space="preserve"> absorció de </w:t>
      </w:r>
      <w:r>
        <w:rPr>
          <w:u w:val="single"/>
        </w:rPr>
        <w:t>glúcids</w:t>
      </w:r>
      <w:r>
        <w:t xml:space="preserve">, </w:t>
      </w:r>
      <w:r>
        <w:rPr>
          <w:u w:val="single"/>
        </w:rPr>
        <w:t>aminoàcids</w:t>
      </w:r>
      <w:r>
        <w:t xml:space="preserve">, </w:t>
      </w:r>
      <w:r>
        <w:rPr>
          <w:u w:val="single"/>
        </w:rPr>
        <w:t>àcids grasos</w:t>
      </w:r>
      <w:r>
        <w:t xml:space="preserve">, </w:t>
      </w:r>
      <w:r>
        <w:rPr>
          <w:u w:val="single"/>
        </w:rPr>
        <w:t>aigua</w:t>
      </w:r>
      <w:r>
        <w:t xml:space="preserve">, </w:t>
      </w:r>
      <w:r>
        <w:rPr>
          <w:u w:val="single"/>
        </w:rPr>
        <w:t>vitamines</w:t>
      </w:r>
      <w:r>
        <w:t xml:space="preserve"> i </w:t>
      </w:r>
      <w:r>
        <w:rPr>
          <w:u w:val="single"/>
        </w:rPr>
        <w:t>sals minerals</w:t>
      </w:r>
      <w:r>
        <w:t>.</w:t>
      </w:r>
    </w:p>
    <w:p w14:paraId="50018055" w14:textId="77777777" w:rsidR="00444818" w:rsidRDefault="00444818" w:rsidP="00444818">
      <w:pPr>
        <w:pStyle w:val="Prrafodelista"/>
        <w:numPr>
          <w:ilvl w:val="0"/>
          <w:numId w:val="30"/>
        </w:numPr>
        <w:ind w:left="142" w:hanging="142"/>
      </w:pPr>
      <w:r w:rsidRPr="00444818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7D8CC3" wp14:editId="4A93A09F">
                <wp:simplePos x="0" y="0"/>
                <wp:positionH relativeFrom="column">
                  <wp:posOffset>3339465</wp:posOffset>
                </wp:positionH>
                <wp:positionV relativeFrom="paragraph">
                  <wp:posOffset>198120</wp:posOffset>
                </wp:positionV>
                <wp:extent cx="62230" cy="45085"/>
                <wp:effectExtent l="57150" t="38100" r="52070" b="69215"/>
                <wp:wrapNone/>
                <wp:docPr id="116" name="Elipse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886278-73D7-470C-AE72-0F1FC867E3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F266B9B" id="Elipse 115" o:spid="_x0000_s1026" style="position:absolute;margin-left:262.95pt;margin-top:15.6pt;width:4.9pt;height:3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073C1F" wp14:editId="29CA2253">
                <wp:simplePos x="0" y="0"/>
                <wp:positionH relativeFrom="column">
                  <wp:posOffset>3637915</wp:posOffset>
                </wp:positionH>
                <wp:positionV relativeFrom="paragraph">
                  <wp:posOffset>78740</wp:posOffset>
                </wp:positionV>
                <wp:extent cx="673100" cy="245745"/>
                <wp:effectExtent l="0" t="0" r="0" b="0"/>
                <wp:wrapNone/>
                <wp:docPr id="148" name="CuadroTexto 1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8CFEE7-157E-47C1-BA2E-D71D148FFC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BF3B0B" w14:textId="77777777" w:rsidR="00444818" w:rsidRDefault="00444818" w:rsidP="00444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32D91" w:themeColor="accent1"/>
                                <w:sz w:val="20"/>
                                <w:szCs w:val="20"/>
                              </w:rPr>
                              <w:t>nutrients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73C1F" id="CuadroTexto 147" o:spid="_x0000_s1032" type="#_x0000_t202" style="position:absolute;left:0;text-align:left;margin-left:286.45pt;margin-top:6.2pt;width:53pt;height:19.3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" filled="f" stroked="f">
                <v:textbox style="mso-fit-shape-to-text:t">
                  <w:txbxContent>
                    <w:p w14:paraId="40BF3B0B" w14:textId="77777777" w:rsidR="00444818" w:rsidRDefault="00444818" w:rsidP="00444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E32D91" w:themeColor="accent1"/>
                          <w:sz w:val="20"/>
                          <w:szCs w:val="20"/>
                        </w:rPr>
                        <w:t>nutrients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7153B3" wp14:editId="3631A66B">
                <wp:simplePos x="0" y="0"/>
                <wp:positionH relativeFrom="column">
                  <wp:posOffset>3402330</wp:posOffset>
                </wp:positionH>
                <wp:positionV relativeFrom="paragraph">
                  <wp:posOffset>314960</wp:posOffset>
                </wp:positionV>
                <wp:extent cx="62230" cy="45085"/>
                <wp:effectExtent l="57150" t="38100" r="52070" b="69215"/>
                <wp:wrapNone/>
                <wp:docPr id="117" name="Elipse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2975E6-0005-460E-86C7-858F4E116C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FAFAFC" id="Elipse 116" o:spid="_x0000_s1026" style="position:absolute;margin-left:267.9pt;margin-top:24.8pt;width:4.9pt;height: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27C270" wp14:editId="7F247F39">
                <wp:simplePos x="0" y="0"/>
                <wp:positionH relativeFrom="column">
                  <wp:posOffset>3474085</wp:posOffset>
                </wp:positionH>
                <wp:positionV relativeFrom="paragraph">
                  <wp:posOffset>220980</wp:posOffset>
                </wp:positionV>
                <wp:extent cx="62230" cy="45085"/>
                <wp:effectExtent l="57150" t="38100" r="52070" b="69215"/>
                <wp:wrapNone/>
                <wp:docPr id="118" name="Elipse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9AACE-7CA0-470C-9B9A-5B0214238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CB5AFB5" id="Elipse 117" o:spid="_x0000_s1026" style="position:absolute;margin-left:273.55pt;margin-top:17.4pt;width:4.9pt;height: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56E4BD" wp14:editId="65E43725">
                <wp:simplePos x="0" y="0"/>
                <wp:positionH relativeFrom="column">
                  <wp:posOffset>3565525</wp:posOffset>
                </wp:positionH>
                <wp:positionV relativeFrom="paragraph">
                  <wp:posOffset>343535</wp:posOffset>
                </wp:positionV>
                <wp:extent cx="62230" cy="45085"/>
                <wp:effectExtent l="57150" t="38100" r="52070" b="69215"/>
                <wp:wrapNone/>
                <wp:docPr id="119" name="Elipse 1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667170-F258-4262-915B-7D565AD29E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6B34267" id="Elipse 118" o:spid="_x0000_s1026" style="position:absolute;margin-left:280.75pt;margin-top:27.05pt;width:4.9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CA1F62" wp14:editId="41F16CB5">
                <wp:simplePos x="0" y="0"/>
                <wp:positionH relativeFrom="column">
                  <wp:posOffset>3474085</wp:posOffset>
                </wp:positionH>
                <wp:positionV relativeFrom="paragraph">
                  <wp:posOffset>395605</wp:posOffset>
                </wp:positionV>
                <wp:extent cx="62230" cy="45085"/>
                <wp:effectExtent l="57150" t="38100" r="52070" b="69215"/>
                <wp:wrapNone/>
                <wp:docPr id="120" name="Elipse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2B634C-3A68-406B-9966-CC451E51C1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1655CD5" id="Elipse 119" o:spid="_x0000_s1026" style="position:absolute;margin-left:273.55pt;margin-top:31.15pt;width:4.9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4433AF" wp14:editId="167FDA96">
                <wp:simplePos x="0" y="0"/>
                <wp:positionH relativeFrom="column">
                  <wp:posOffset>3270250</wp:posOffset>
                </wp:positionH>
                <wp:positionV relativeFrom="paragraph">
                  <wp:posOffset>356235</wp:posOffset>
                </wp:positionV>
                <wp:extent cx="62230" cy="45085"/>
                <wp:effectExtent l="57150" t="38100" r="52070" b="69215"/>
                <wp:wrapNone/>
                <wp:docPr id="121" name="Elipse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8950B9-5473-404E-AA71-6F0D89A1EC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F97ACF8" id="Elipse 120" o:spid="_x0000_s1026" style="position:absolute;margin-left:257.5pt;margin-top:28.05pt;width:4.9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055BA1" wp14:editId="0067504A">
                <wp:simplePos x="0" y="0"/>
                <wp:positionH relativeFrom="column">
                  <wp:posOffset>3356610</wp:posOffset>
                </wp:positionH>
                <wp:positionV relativeFrom="paragraph">
                  <wp:posOffset>470535</wp:posOffset>
                </wp:positionV>
                <wp:extent cx="62230" cy="45085"/>
                <wp:effectExtent l="57150" t="38100" r="52070" b="69215"/>
                <wp:wrapNone/>
                <wp:docPr id="122" name="Elipse 1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D5688B-DE48-43C1-810F-CE9A87841E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B52566" id="Elipse 121" o:spid="_x0000_s1026" style="position:absolute;margin-left:264.3pt;margin-top:37.05pt;width:4.9pt;height: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BF2261" wp14:editId="0A5F2DA9">
                <wp:simplePos x="0" y="0"/>
                <wp:positionH relativeFrom="column">
                  <wp:posOffset>3549650</wp:posOffset>
                </wp:positionH>
                <wp:positionV relativeFrom="paragraph">
                  <wp:posOffset>502285</wp:posOffset>
                </wp:positionV>
                <wp:extent cx="62230" cy="45085"/>
                <wp:effectExtent l="57150" t="38100" r="52070" b="69215"/>
                <wp:wrapNone/>
                <wp:docPr id="123" name="Elipse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059C7B-292D-42F5-B7E0-CB149EAD5C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8C0B54" id="Elipse 122" o:spid="_x0000_s1026" style="position:absolute;margin-left:279.5pt;margin-top:39.55pt;width:4.9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5E9D4E" wp14:editId="709E7799">
                <wp:simplePos x="0" y="0"/>
                <wp:positionH relativeFrom="column">
                  <wp:posOffset>3596640</wp:posOffset>
                </wp:positionH>
                <wp:positionV relativeFrom="paragraph">
                  <wp:posOffset>233045</wp:posOffset>
                </wp:positionV>
                <wp:extent cx="62230" cy="45085"/>
                <wp:effectExtent l="57150" t="38100" r="52070" b="69215"/>
                <wp:wrapNone/>
                <wp:docPr id="124" name="Elipse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BA894C-D774-42DA-8217-0BD8ED4DC1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135446B" id="Elipse 123" o:spid="_x0000_s1026" style="position:absolute;margin-left:283.2pt;margin-top:18.35pt;width:4.9pt;height: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C683E5" wp14:editId="6172150D">
                <wp:simplePos x="0" y="0"/>
                <wp:positionH relativeFrom="column">
                  <wp:posOffset>3691255</wp:posOffset>
                </wp:positionH>
                <wp:positionV relativeFrom="paragraph">
                  <wp:posOffset>348615</wp:posOffset>
                </wp:positionV>
                <wp:extent cx="62230" cy="45085"/>
                <wp:effectExtent l="57150" t="38100" r="52070" b="69215"/>
                <wp:wrapNone/>
                <wp:docPr id="125" name="Elipse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2C0EA4-25EE-4DAE-BE4B-97B2F7ED75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A0C166" id="Elipse 124" o:spid="_x0000_s1026" style="position:absolute;margin-left:290.65pt;margin-top:27.45pt;width:4.9pt;height: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" fillcolor="#d7527b [3033]" stroked="f">
                <v:fill color2="#d44470 [3177]" rotate="t" colors="0 #db6384;.5 #dc4070;1 #cb3060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AA8D1E" wp14:editId="7B86121E">
                <wp:simplePos x="0" y="0"/>
                <wp:positionH relativeFrom="column">
                  <wp:posOffset>3487420</wp:posOffset>
                </wp:positionH>
                <wp:positionV relativeFrom="paragraph">
                  <wp:posOffset>121920</wp:posOffset>
                </wp:positionV>
                <wp:extent cx="62230" cy="45085"/>
                <wp:effectExtent l="57150" t="38100" r="52070" b="69215"/>
                <wp:wrapNone/>
                <wp:docPr id="126" name="Elipse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EE42E-044C-4E31-B574-0326ED528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D688387" id="Elipse 125" o:spid="_x0000_s1026" style="position:absolute;margin-left:274.6pt;margin-top:9.6pt;width:4.9pt;height: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539122" wp14:editId="2A5E378E">
                <wp:simplePos x="0" y="0"/>
                <wp:positionH relativeFrom="column">
                  <wp:posOffset>3433445</wp:posOffset>
                </wp:positionH>
                <wp:positionV relativeFrom="paragraph">
                  <wp:posOffset>551180</wp:posOffset>
                </wp:positionV>
                <wp:extent cx="62230" cy="45085"/>
                <wp:effectExtent l="57150" t="38100" r="52070" b="69215"/>
                <wp:wrapNone/>
                <wp:docPr id="127" name="Elipse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28B74A-4D62-47A2-A631-D09CCAD9D2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4D1AFB4" id="Elipse 126" o:spid="_x0000_s1026" style="position:absolute;margin-left:270.35pt;margin-top:43.4pt;width:4.9pt;height: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D0BEC8" wp14:editId="19CB613E">
                <wp:simplePos x="0" y="0"/>
                <wp:positionH relativeFrom="column">
                  <wp:posOffset>3671570</wp:posOffset>
                </wp:positionH>
                <wp:positionV relativeFrom="paragraph">
                  <wp:posOffset>443230</wp:posOffset>
                </wp:positionV>
                <wp:extent cx="62230" cy="45085"/>
                <wp:effectExtent l="57150" t="38100" r="52070" b="69215"/>
                <wp:wrapNone/>
                <wp:docPr id="128" name="Elipse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BF187E-74BF-45A8-A5DF-D22681064A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5A8D766" id="Elipse 127" o:spid="_x0000_s1026" style="position:absolute;margin-left:289.1pt;margin-top:34.9pt;width:4.9pt;height: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BDA08D" wp14:editId="0132ED6F">
                <wp:simplePos x="0" y="0"/>
                <wp:positionH relativeFrom="column">
                  <wp:posOffset>3242945</wp:posOffset>
                </wp:positionH>
                <wp:positionV relativeFrom="paragraph">
                  <wp:posOffset>461010</wp:posOffset>
                </wp:positionV>
                <wp:extent cx="62230" cy="45085"/>
                <wp:effectExtent l="57150" t="38100" r="52070" b="69215"/>
                <wp:wrapNone/>
                <wp:docPr id="129" name="Elipse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99A9FF-FB18-4B0C-8DEB-2A5179CC52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6E526E9" id="Elipse 128" o:spid="_x0000_s1026" style="position:absolute;margin-left:255.35pt;margin-top:36.3pt;width:4.9pt;height:3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" fillcolor="#8f79e3 [3032]" stroked="f">
                <v:fill color2="#856de0 [3176]" rotate="t" colors="0 #9783e6;.5 #866be7;1 #7258d3" focus="100%" type="gradient">
                  <o:fill v:ext="view" type="gradientUnscaled"/>
                </v:fill>
                <v:shadow on="t" color="black" opacity="41287f" offset="0,1.5pt"/>
              </v:oval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BE7724" wp14:editId="10F7E266">
                <wp:simplePos x="0" y="0"/>
                <wp:positionH relativeFrom="column">
                  <wp:posOffset>2889250</wp:posOffset>
                </wp:positionH>
                <wp:positionV relativeFrom="paragraph">
                  <wp:posOffset>842645</wp:posOffset>
                </wp:positionV>
                <wp:extent cx="460375" cy="245745"/>
                <wp:effectExtent l="0" t="0" r="0" b="0"/>
                <wp:wrapNone/>
                <wp:docPr id="147" name="CuadroTexto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D4987-57AF-46E5-88FD-7DD7BF870B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68553B" w14:textId="77777777" w:rsidR="00444818" w:rsidRDefault="00444818" w:rsidP="00444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0"/>
                                <w:szCs w:val="20"/>
                              </w:rPr>
                              <w:t>sang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7724" id="CuadroTexto 146" o:spid="_x0000_s1033" type="#_x0000_t202" style="position:absolute;left:0;text-align:left;margin-left:227.5pt;margin-top:66.35pt;width:36.25pt;height:19.3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" filled="f" stroked="f">
                <v:textbox style="mso-fit-shape-to-text:t">
                  <w:txbxContent>
                    <w:p w14:paraId="3B68553B" w14:textId="77777777" w:rsidR="00444818" w:rsidRDefault="00444818" w:rsidP="00444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FF0000"/>
                          <w:sz w:val="20"/>
                          <w:szCs w:val="20"/>
                        </w:rPr>
                        <w:t>sang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0BD309" wp14:editId="10B51F86">
                <wp:simplePos x="0" y="0"/>
                <wp:positionH relativeFrom="column">
                  <wp:posOffset>241935</wp:posOffset>
                </wp:positionH>
                <wp:positionV relativeFrom="paragraph">
                  <wp:posOffset>774065</wp:posOffset>
                </wp:positionV>
                <wp:extent cx="835025" cy="245745"/>
                <wp:effectExtent l="0" t="0" r="0" b="0"/>
                <wp:wrapNone/>
                <wp:docPr id="146" name="CuadroTexto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390BDF-745C-4FB0-A173-38DD921853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CF3AC" w14:textId="77777777" w:rsidR="00444818" w:rsidRPr="00444818" w:rsidRDefault="00444818" w:rsidP="00444818">
                            <w:pPr>
                              <w:rPr>
                                <w:color w:val="E32D91" w:themeColor="accent1"/>
                                <w:sz w:val="24"/>
                                <w:szCs w:val="24"/>
                              </w:rPr>
                            </w:pPr>
                            <w:r w:rsidRPr="00444818">
                              <w:rPr>
                                <w:rFonts w:ascii="Arial" w:eastAsia="Arial" w:hAnsi="Arial" w:cs="Arial"/>
                                <w:color w:val="E32D91" w:themeColor="accent1"/>
                                <w:sz w:val="20"/>
                                <w:szCs w:val="20"/>
                              </w:rPr>
                              <w:t>tub digestiu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BD309" id="CuadroTexto 145" o:spid="_x0000_s1034" type="#_x0000_t202" style="position:absolute;left:0;text-align:left;margin-left:19.05pt;margin-top:60.95pt;width:65.75pt;height:19.3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" filled="f" stroked="f">
                <v:textbox style="mso-fit-shape-to-text:t">
                  <w:txbxContent>
                    <w:p w14:paraId="2C3CF3AC" w14:textId="77777777" w:rsidR="00444818" w:rsidRPr="00444818" w:rsidRDefault="00444818" w:rsidP="00444818">
                      <w:pPr>
                        <w:rPr>
                          <w:color w:val="E32D91" w:themeColor="accent1"/>
                          <w:sz w:val="24"/>
                          <w:szCs w:val="24"/>
                        </w:rPr>
                      </w:pPr>
                      <w:r w:rsidRPr="00444818">
                        <w:rPr>
                          <w:rFonts w:ascii="Arial" w:eastAsia="Arial" w:hAnsi="Arial" w:cs="Arial"/>
                          <w:color w:val="E32D91" w:themeColor="accent1"/>
                          <w:sz w:val="20"/>
                          <w:szCs w:val="20"/>
                        </w:rPr>
                        <w:t>tub digestiu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5B155A" wp14:editId="0F872190">
                <wp:simplePos x="0" y="0"/>
                <wp:positionH relativeFrom="column">
                  <wp:posOffset>905510</wp:posOffset>
                </wp:positionH>
                <wp:positionV relativeFrom="paragraph">
                  <wp:posOffset>241300</wp:posOffset>
                </wp:positionV>
                <wp:extent cx="1059815" cy="245745"/>
                <wp:effectExtent l="0" t="0" r="0" b="0"/>
                <wp:wrapNone/>
                <wp:docPr id="145" name="CuadroTexto 1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B2FF2B-5217-4E24-92F2-8748C680BF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D461FD" w14:textId="77777777" w:rsidR="00444818" w:rsidRDefault="00444818" w:rsidP="00444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971E1" w:themeColor="accent5"/>
                                <w:sz w:val="20"/>
                                <w:szCs w:val="20"/>
                              </w:rPr>
                              <w:t>microvellositats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B155A" id="CuadroTexto 144" o:spid="_x0000_s1035" type="#_x0000_t202" style="position:absolute;left:0;text-align:left;margin-left:71.3pt;margin-top:19pt;width:83.45pt;height:19.3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" filled="f" stroked="f">
                <v:textbox style="mso-fit-shape-to-text:t">
                  <w:txbxContent>
                    <w:p w14:paraId="2DD461FD" w14:textId="77777777" w:rsidR="00444818" w:rsidRDefault="00444818" w:rsidP="00444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8971E1" w:themeColor="accent5"/>
                          <w:sz w:val="20"/>
                          <w:szCs w:val="20"/>
                        </w:rPr>
                        <w:t>microvellositats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046D0C" wp14:editId="5BC24643">
                <wp:simplePos x="0" y="0"/>
                <wp:positionH relativeFrom="column">
                  <wp:posOffset>123190</wp:posOffset>
                </wp:positionH>
                <wp:positionV relativeFrom="paragraph">
                  <wp:posOffset>539115</wp:posOffset>
                </wp:positionV>
                <wp:extent cx="1029335" cy="245745"/>
                <wp:effectExtent l="0" t="0" r="0" b="0"/>
                <wp:wrapNone/>
                <wp:docPr id="143" name="CuadroTexto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FD6CB9-48E1-4207-B4AD-4EC26449F1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E87E19" w14:textId="77777777" w:rsidR="00444818" w:rsidRPr="00444818" w:rsidRDefault="00444818" w:rsidP="00444818">
                            <w:pPr>
                              <w:rPr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444818">
                              <w:rPr>
                                <w:rFonts w:ascii="Arial" w:eastAsia="Arial" w:hAnsi="Arial" w:cs="Arial"/>
                                <w:color w:val="92D050"/>
                                <w:sz w:val="20"/>
                                <w:szCs w:val="20"/>
                              </w:rPr>
                              <w:t>paret muscular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46D0C" id="CuadroTexto 142" o:spid="_x0000_s1036" type="#_x0000_t202" style="position:absolute;left:0;text-align:left;margin-left:9.7pt;margin-top:42.45pt;width:81.05pt;height:19.3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" filled="f" stroked="f">
                <v:textbox style="mso-fit-shape-to-text:t">
                  <w:txbxContent>
                    <w:p w14:paraId="52E87E19" w14:textId="77777777" w:rsidR="00444818" w:rsidRPr="00444818" w:rsidRDefault="00444818" w:rsidP="00444818">
                      <w:pPr>
                        <w:rPr>
                          <w:color w:val="92D050"/>
                          <w:sz w:val="24"/>
                          <w:szCs w:val="24"/>
                        </w:rPr>
                      </w:pPr>
                      <w:r w:rsidRPr="00444818">
                        <w:rPr>
                          <w:rFonts w:ascii="Arial" w:eastAsia="Arial" w:hAnsi="Arial" w:cs="Arial"/>
                          <w:color w:val="92D050"/>
                          <w:sz w:val="20"/>
                          <w:szCs w:val="20"/>
                        </w:rPr>
                        <w:t>paret muscular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072758" wp14:editId="10A16003">
                <wp:simplePos x="0" y="0"/>
                <wp:positionH relativeFrom="column">
                  <wp:posOffset>1073785</wp:posOffset>
                </wp:positionH>
                <wp:positionV relativeFrom="paragraph">
                  <wp:posOffset>719455</wp:posOffset>
                </wp:positionV>
                <wp:extent cx="280670" cy="118110"/>
                <wp:effectExtent l="38100" t="38100" r="43180" b="34290"/>
                <wp:wrapNone/>
                <wp:docPr id="141" name="Entrada de lápiz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BC77A9-6BE0-4815-9566-B225F753E0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2">
                          <w14:nvContentPartPr>
                            <w14:cNvContentPartPr/>
                          </w14:nvContentPartPr>
                          <w14:xfrm>
                            <a:off x="0" y="0"/>
                            <a:ext cx="280670" cy="11811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1" name="Entrada de lápiz 140">
                              <a:extLst>
                                <a:ext uri="{FF2B5EF4-FFF2-40B4-BE49-F238E27FC236}">
                                  <a16:creationId xmlns:a16="http://schemas.microsoft.com/office/drawing/2014/main" id="{D3BC77A9-6BE0-4815-9566-B225F753E01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052030" y="4209475"/>
                              <a:ext cx="293040" cy="130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type w14:anchorId="7FBFD7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0" o:spid="_x0000_s1026" type="#_x0000_t75" style="position:absolute;margin-left:84.05pt;margin-top:56.15pt;width:23.05pt;height:10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">
                <v:imagedata r:id="rId123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1E5E21B" wp14:editId="19ED0DB0">
                <wp:simplePos x="0" y="0"/>
                <wp:positionH relativeFrom="column">
                  <wp:posOffset>1336040</wp:posOffset>
                </wp:positionH>
                <wp:positionV relativeFrom="paragraph">
                  <wp:posOffset>837565</wp:posOffset>
                </wp:positionV>
                <wp:extent cx="1482725" cy="20955"/>
                <wp:effectExtent l="57150" t="57150" r="60325" b="55245"/>
                <wp:wrapNone/>
                <wp:docPr id="138" name="Entrada de lápiz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CE926B-CDC1-4701-A853-960B6A2A3B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4">
                          <w14:nvContentPartPr>
                            <w14:cNvContentPartPr/>
                          </w14:nvContentPartPr>
                          <w14:xfrm>
                            <a:off x="0" y="0"/>
                            <a:ext cx="1482725" cy="209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8" name="Entrada de lápiz 137">
                              <a:extLst>
                                <a:ext uri="{FF2B5EF4-FFF2-40B4-BE49-F238E27FC236}">
                                  <a16:creationId xmlns:a16="http://schemas.microsoft.com/office/drawing/2014/main" id="{FECE926B-CDC1-4701-A853-960B6A2A3BB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305830" y="4300195"/>
                              <a:ext cx="1511280" cy="493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654B088" id="Entrada de lápiz 137" o:spid="_x0000_s1026" type="#_x0000_t75" style="position:absolute;margin-left:104.05pt;margin-top:64.85pt;width:118.95pt;height: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">
                <v:imagedata r:id="rId125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86C4E6E" wp14:editId="3632CE10">
                <wp:simplePos x="0" y="0"/>
                <wp:positionH relativeFrom="column">
                  <wp:posOffset>2804160</wp:posOffset>
                </wp:positionH>
                <wp:positionV relativeFrom="paragraph">
                  <wp:posOffset>752475</wp:posOffset>
                </wp:positionV>
                <wp:extent cx="183515" cy="68580"/>
                <wp:effectExtent l="38100" t="38100" r="45085" b="45720"/>
                <wp:wrapNone/>
                <wp:docPr id="133" name="Entrada de lápiz 1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836DC4-8496-461E-ADF8-EF02AA967C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6">
                          <w14:nvContentPartPr>
                            <w14:cNvContentPartPr/>
                          </w14:nvContentPartPr>
                          <w14:xfrm>
                            <a:off x="0" y="0"/>
                            <a:ext cx="183515" cy="685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3" name="Entrada de lápiz 132">
                              <a:extLst>
                                <a:ext uri="{FF2B5EF4-FFF2-40B4-BE49-F238E27FC236}">
                                  <a16:creationId xmlns:a16="http://schemas.microsoft.com/office/drawing/2014/main" id="{7A836DC4-8496-461E-ADF8-EF02AA967C3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781830" y="4242235"/>
                              <a:ext cx="195840" cy="81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69CD2D4" id="Entrada de lápiz 132" o:spid="_x0000_s1026" type="#_x0000_t75" style="position:absolute;margin-left:220.3pt;margin-top:58.75pt;width:15.4pt;height:6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">
                <v:imagedata r:id="rId127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BCE6490" wp14:editId="5A6BDD35">
                <wp:simplePos x="0" y="0"/>
                <wp:positionH relativeFrom="column">
                  <wp:posOffset>1031240</wp:posOffset>
                </wp:positionH>
                <wp:positionV relativeFrom="paragraph">
                  <wp:posOffset>932180</wp:posOffset>
                </wp:positionV>
                <wp:extent cx="347980" cy="106045"/>
                <wp:effectExtent l="38100" t="38100" r="52070" b="46355"/>
                <wp:wrapNone/>
                <wp:docPr id="132" name="Entrada de lápiz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962DE9-93A9-47BC-9FEC-4912A683A8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4798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17D4" id="Entrada de lápiz 131" o:spid="_x0000_s1026" type="#_x0000_t75" style="position:absolute;margin-left:80.7pt;margin-top:72.9pt;width:28.35pt;height:9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">
                <v:imagedata r:id="rId129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7851F96" wp14:editId="73C467B1">
                <wp:simplePos x="0" y="0"/>
                <wp:positionH relativeFrom="column">
                  <wp:posOffset>2721610</wp:posOffset>
                </wp:positionH>
                <wp:positionV relativeFrom="paragraph">
                  <wp:posOffset>915670</wp:posOffset>
                </wp:positionV>
                <wp:extent cx="219075" cy="69215"/>
                <wp:effectExtent l="38100" t="38100" r="47625" b="45085"/>
                <wp:wrapNone/>
                <wp:docPr id="131" name="Entrada de lápiz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1CDA19-36DB-4642-AA0F-CEB03B74C9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0">
                          <w14:nvContentPartPr>
                            <w14:cNvContentPartPr/>
                          </w14:nvContentPartPr>
                          <w14:xfrm>
                            <a:off x="0" y="0"/>
                            <a:ext cx="219075" cy="6921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1" name="Entrada de lápiz 130">
                              <a:extLst>
                                <a:ext uri="{FF2B5EF4-FFF2-40B4-BE49-F238E27FC236}">
                                  <a16:creationId xmlns:a16="http://schemas.microsoft.com/office/drawing/2014/main" id="{A01CDA19-36DB-4642-AA0F-CEB03B74C94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699390" y="4405675"/>
                              <a:ext cx="231840" cy="81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B285C3D" id="Entrada de lápiz 130" o:spid="_x0000_s1026" type="#_x0000_t75" style="position:absolute;margin-left:213.8pt;margin-top:71.6pt;width:18.2pt;height:6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">
                <v:imagedata r:id="rId131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820DB3F" wp14:editId="50CAEE21">
                <wp:simplePos x="0" y="0"/>
                <wp:positionH relativeFrom="column">
                  <wp:posOffset>1322705</wp:posOffset>
                </wp:positionH>
                <wp:positionV relativeFrom="paragraph">
                  <wp:posOffset>483235</wp:posOffset>
                </wp:positionV>
                <wp:extent cx="111760" cy="82550"/>
                <wp:effectExtent l="38100" t="38100" r="40640" b="50800"/>
                <wp:wrapNone/>
                <wp:docPr id="130" name="Entrada de lápiz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AD3413-6F55-44E0-99AB-A62BE35805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2">
                          <w14:nvContentPartPr>
                            <w14:cNvContentPartPr/>
                          </w14:nvContentPartPr>
                          <w14:xfrm>
                            <a:off x="0" y="0"/>
                            <a:ext cx="111760" cy="8255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0" name="Entrada de lápiz 129">
                              <a:extLst>
                                <a:ext uri="{FF2B5EF4-FFF2-40B4-BE49-F238E27FC236}">
                                  <a16:creationId xmlns:a16="http://schemas.microsoft.com/office/drawing/2014/main" id="{3DAD3413-6F55-44E0-99AB-A62BE358055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300430" y="3973315"/>
                              <a:ext cx="124560" cy="95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E010F2F" id="Entrada de lápiz 129" o:spid="_x0000_s1026" type="#_x0000_t75" style="position:absolute;margin-left:103.65pt;margin-top:37.55pt;width:9.75pt;height: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">
                <v:imagedata r:id="rId133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7EF4BD2" wp14:editId="0C5B4650">
                <wp:simplePos x="0" y="0"/>
                <wp:positionH relativeFrom="column">
                  <wp:posOffset>1323975</wp:posOffset>
                </wp:positionH>
                <wp:positionV relativeFrom="paragraph">
                  <wp:posOffset>494030</wp:posOffset>
                </wp:positionV>
                <wp:extent cx="1504950" cy="342265"/>
                <wp:effectExtent l="38100" t="38100" r="38100" b="38735"/>
                <wp:wrapNone/>
                <wp:docPr id="114" name="Entrada de lápiz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A8E450-A3BB-432F-9115-C3D4AF255D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4">
                          <w14:nvContentPartPr>
                            <w14:cNvContentPartPr/>
                          </w14:nvContentPartPr>
                          <w14:xfrm>
                            <a:off x="0" y="0"/>
                            <a:ext cx="1504950" cy="34226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14" name="Entrada de lápiz 113">
                              <a:extLst>
                                <a:ext uri="{FF2B5EF4-FFF2-40B4-BE49-F238E27FC236}">
                                  <a16:creationId xmlns:a16="http://schemas.microsoft.com/office/drawing/2014/main" id="{2DA8E450-A3BB-432F-9115-C3D4AF255DB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301587" y="3983964"/>
                              <a:ext cx="1517400" cy="354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6188062" id="Entrada de lápiz 113" o:spid="_x0000_s1026" type="#_x0000_t75" style="position:absolute;margin-left:103.75pt;margin-top:38.4pt;width:119.45pt;height:27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">
                <v:imagedata r:id="rId135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1AF1A73" wp14:editId="101C50F1">
                <wp:simplePos x="0" y="0"/>
                <wp:positionH relativeFrom="column">
                  <wp:posOffset>1383030</wp:posOffset>
                </wp:positionH>
                <wp:positionV relativeFrom="paragraph">
                  <wp:posOffset>668020</wp:posOffset>
                </wp:positionV>
                <wp:extent cx="463550" cy="135255"/>
                <wp:effectExtent l="57150" t="38100" r="50800" b="55245"/>
                <wp:wrapNone/>
                <wp:docPr id="34" name="Entrada de lápiz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6">
                          <w14:nvContentPartPr>
                            <w14:cNvContentPartPr/>
                          </w14:nvContentPartPr>
                          <w14:xfrm>
                            <a:off x="0" y="0"/>
                            <a:ext cx="463550" cy="1352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9" name="Entrada de lápiz 28">
                              <a:extLst>
                                <a:ext uri="{FF2B5EF4-FFF2-40B4-BE49-F238E27FC236}">
                                  <a16:creationId xmlns:a16="http://schemas.microsoft.com/office/drawing/2014/main" id="{E73D3382-4C55-4939-A8C3-BA9E359FCFC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353067" y="4149924"/>
                              <a:ext cx="492120" cy="163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B6C5AA3" id="Entrada de lápiz 28" o:spid="_x0000_s1026" type="#_x0000_t75" style="position:absolute;margin-left:107.75pt;margin-top:51.45pt;width:38.7pt;height:1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">
                <v:imagedata r:id="rId137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185DB86" wp14:editId="039F44BA">
                <wp:simplePos x="0" y="0"/>
                <wp:positionH relativeFrom="column">
                  <wp:posOffset>2299335</wp:posOffset>
                </wp:positionH>
                <wp:positionV relativeFrom="paragraph">
                  <wp:posOffset>579755</wp:posOffset>
                </wp:positionV>
                <wp:extent cx="494665" cy="230505"/>
                <wp:effectExtent l="38100" t="57150" r="19685" b="55245"/>
                <wp:wrapNone/>
                <wp:docPr id="33" name="Entrada de lápiz 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8">
                          <w14:nvContentPartPr>
                            <w14:cNvContentPartPr/>
                          </w14:nvContentPartPr>
                          <w14:xfrm>
                            <a:off x="0" y="0"/>
                            <a:ext cx="494665" cy="2305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8" name="Entrada de lápiz 27">
                              <a:extLst>
                                <a:ext uri="{FF2B5EF4-FFF2-40B4-BE49-F238E27FC236}">
                                  <a16:creationId xmlns:a16="http://schemas.microsoft.com/office/drawing/2014/main" id="{7D8280E8-82D9-4696-83ED-A7C3621E17B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269267" y="4042644"/>
                              <a:ext cx="523080" cy="2592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F53AFCE" id="Entrada de lápiz 27" o:spid="_x0000_s1026" type="#_x0000_t75" style="position:absolute;margin-left:179.9pt;margin-top:44.5pt;width:41.15pt;height:20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">
                <v:imagedata r:id="rId139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9F241B2" wp14:editId="4B833544">
                <wp:simplePos x="0" y="0"/>
                <wp:positionH relativeFrom="column">
                  <wp:posOffset>2138680</wp:posOffset>
                </wp:positionH>
                <wp:positionV relativeFrom="paragraph">
                  <wp:posOffset>578485</wp:posOffset>
                </wp:positionV>
                <wp:extent cx="425450" cy="244475"/>
                <wp:effectExtent l="57150" t="57150" r="12700" b="60325"/>
                <wp:wrapNone/>
                <wp:docPr id="31" name="Entrada de lápiz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0">
                          <w14:nvContentPartPr>
                            <w14:cNvContentPartPr/>
                          </w14:nvContentPartPr>
                          <w14:xfrm>
                            <a:off x="0" y="0"/>
                            <a:ext cx="425450" cy="24447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7" name="Entrada de lápiz 26">
                              <a:extLst>
                                <a:ext uri="{FF2B5EF4-FFF2-40B4-BE49-F238E27FC236}">
                                  <a16:creationId xmlns:a16="http://schemas.microsoft.com/office/drawing/2014/main" id="{EBCA64B5-E2D2-4465-A620-1B84024E194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108347" y="4041564"/>
                              <a:ext cx="453600" cy="272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A2D7935" id="Entrada de lápiz 26" o:spid="_x0000_s1026" type="#_x0000_t75" style="position:absolute;margin-left:167.25pt;margin-top:44.4pt;width:35.7pt;height:2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">
                <v:imagedata r:id="rId141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C492872" wp14:editId="38F2891F">
                <wp:simplePos x="0" y="0"/>
                <wp:positionH relativeFrom="column">
                  <wp:posOffset>1788160</wp:posOffset>
                </wp:positionH>
                <wp:positionV relativeFrom="paragraph">
                  <wp:posOffset>620395</wp:posOffset>
                </wp:positionV>
                <wp:extent cx="350520" cy="198120"/>
                <wp:effectExtent l="57150" t="57150" r="49530" b="68580"/>
                <wp:wrapNone/>
                <wp:docPr id="30" name="Entrada de lápiz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2">
                          <w14:nvContentPartPr>
                            <w14:cNvContentPartPr/>
                          </w14:nvContentPartPr>
                          <w14:xfrm>
                            <a:off x="0" y="0"/>
                            <a:ext cx="350520" cy="198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6" name="Entrada de lápiz 25">
                              <a:extLst>
                                <a:ext uri="{FF2B5EF4-FFF2-40B4-BE49-F238E27FC236}">
                                  <a16:creationId xmlns:a16="http://schemas.microsoft.com/office/drawing/2014/main" id="{27C4DF64-5C22-47FA-B624-D48E27317DE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758067" y="4082964"/>
                              <a:ext cx="379080" cy="226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20973B6" id="Entrada de lápiz 25" o:spid="_x0000_s1026" type="#_x0000_t75" style="position:absolute;margin-left:139.65pt;margin-top:47.7pt;width:29.8pt;height:1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">
                <v:imagedata r:id="rId144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E21D715" wp14:editId="6EAB33E3">
                <wp:simplePos x="0" y="0"/>
                <wp:positionH relativeFrom="column">
                  <wp:posOffset>1774825</wp:posOffset>
                </wp:positionH>
                <wp:positionV relativeFrom="paragraph">
                  <wp:posOffset>805815</wp:posOffset>
                </wp:positionV>
                <wp:extent cx="1042670" cy="32385"/>
                <wp:effectExtent l="38100" t="57150" r="62230" b="62865"/>
                <wp:wrapNone/>
                <wp:docPr id="25" name="Entrada de lápiz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E1BDEE-3593-4CE8-8BDA-C34FAD5938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5">
                          <w14:nvContentPartPr>
                            <w14:cNvContentPartPr/>
                          </w14:nvContentPartPr>
                          <w14:xfrm>
                            <a:off x="0" y="0"/>
                            <a:ext cx="1042670" cy="3238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5" name="Entrada de lápiz 24">
                              <a:extLst>
                                <a:ext uri="{FF2B5EF4-FFF2-40B4-BE49-F238E27FC236}">
                                  <a16:creationId xmlns:a16="http://schemas.microsoft.com/office/drawing/2014/main" id="{71E1BDEE-3593-4CE8-8BDA-C34FAD5938D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744747" y="4268364"/>
                              <a:ext cx="1071000" cy="604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C4FB403" id="Entrada de lápiz 24" o:spid="_x0000_s1026" type="#_x0000_t75" style="position:absolute;margin-left:138.6pt;margin-top:62.3pt;width:84.3pt;height: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">
                <v:imagedata r:id="rId147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EB16B43" wp14:editId="63FFFD74">
                <wp:simplePos x="0" y="0"/>
                <wp:positionH relativeFrom="column">
                  <wp:posOffset>1401445</wp:posOffset>
                </wp:positionH>
                <wp:positionV relativeFrom="paragraph">
                  <wp:posOffset>586740</wp:posOffset>
                </wp:positionV>
                <wp:extent cx="400050" cy="213360"/>
                <wp:effectExtent l="38100" t="38100" r="19050" b="53340"/>
                <wp:wrapNone/>
                <wp:docPr id="19" name="Entrada de lápiz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8">
                          <w14:nvContentPartPr>
                            <w14:cNvContentPartPr/>
                          </w14:nvContentPartPr>
                          <w14:xfrm>
                            <a:off x="0" y="0"/>
                            <a:ext cx="400050" cy="2133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2" name="Entrada de lápiz 21">
                              <a:extLst>
                                <a:ext uri="{FF2B5EF4-FFF2-40B4-BE49-F238E27FC236}">
                                  <a16:creationId xmlns:a16="http://schemas.microsoft.com/office/drawing/2014/main" id="{A217235D-15C0-4F3E-91DA-A6400D76D2B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371427" y="4068564"/>
                              <a:ext cx="428760" cy="241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068D38D" id="Entrada de lápiz 21" o:spid="_x0000_s1026" type="#_x0000_t75" style="position:absolute;margin-left:109.2pt;margin-top:45.05pt;width:33.7pt;height:1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">
                <v:imagedata r:id="rId150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9007BBE" wp14:editId="38E27DC7">
                <wp:simplePos x="0" y="0"/>
                <wp:positionH relativeFrom="column">
                  <wp:posOffset>1322705</wp:posOffset>
                </wp:positionH>
                <wp:positionV relativeFrom="paragraph">
                  <wp:posOffset>545465</wp:posOffset>
                </wp:positionV>
                <wp:extent cx="1520190" cy="254000"/>
                <wp:effectExtent l="57150" t="38100" r="3810" b="50800"/>
                <wp:wrapNone/>
                <wp:docPr id="17" name="Entrada de lápiz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1">
                          <w14:nvContentPartPr>
                            <w14:cNvContentPartPr/>
                          </w14:nvContentPartPr>
                          <w14:xfrm>
                            <a:off x="0" y="0"/>
                            <a:ext cx="1520190" cy="2540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5" name="Entrada de lápiz 14">
                              <a:extLst>
                                <a:ext uri="{FF2B5EF4-FFF2-40B4-BE49-F238E27FC236}">
                                  <a16:creationId xmlns:a16="http://schemas.microsoft.com/office/drawing/2014/main" id="{5DDB4365-C23B-4C2A-A13B-D3E2DAAE1EB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292587" y="4027524"/>
                              <a:ext cx="1548360" cy="2822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8AD7858" id="Entrada de lápiz 14" o:spid="_x0000_s1026" type="#_x0000_t75" style="position:absolute;margin-left:103pt;margin-top:41.8pt;width:121.9pt;height:2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">
                <v:imagedata r:id="rId153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B11C0BB" wp14:editId="73024373">
                <wp:simplePos x="0" y="0"/>
                <wp:positionH relativeFrom="column">
                  <wp:posOffset>1298575</wp:posOffset>
                </wp:positionH>
                <wp:positionV relativeFrom="paragraph">
                  <wp:posOffset>922020</wp:posOffset>
                </wp:positionV>
                <wp:extent cx="1431925" cy="50800"/>
                <wp:effectExtent l="38100" t="57150" r="0" b="101600"/>
                <wp:wrapNone/>
                <wp:docPr id="13" name="Entrada de lápiz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4">
                          <w14:nvContentPartPr>
                            <w14:cNvContentPartPr/>
                          </w14:nvContentPartPr>
                          <w14:xfrm>
                            <a:off x="0" y="0"/>
                            <a:ext cx="1431925" cy="508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8" name="Entrada de lápiz 7">
                              <a:extLst>
                                <a:ext uri="{FF2B5EF4-FFF2-40B4-BE49-F238E27FC236}">
                                  <a16:creationId xmlns:a16="http://schemas.microsoft.com/office/drawing/2014/main" id="{CB912E68-B92E-49A2-BE75-CFEF0700BB0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244707" y="4361244"/>
                              <a:ext cx="1508400" cy="127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DDDFDC9" id="Entrada de lápiz 7" o:spid="_x0000_s1026" type="#_x0000_t75" style="position:absolute;margin-left:99.25pt;margin-top:69.6pt;width:118.75pt;height: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">
                <v:imagedata r:id="rId156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21489BB" wp14:editId="5D85D9D2">
                <wp:simplePos x="0" y="0"/>
                <wp:positionH relativeFrom="column">
                  <wp:posOffset>2773680</wp:posOffset>
                </wp:positionH>
                <wp:positionV relativeFrom="paragraph">
                  <wp:posOffset>763270</wp:posOffset>
                </wp:positionV>
                <wp:extent cx="55880" cy="334010"/>
                <wp:effectExtent l="38100" t="38100" r="20320" b="46990"/>
                <wp:wrapNone/>
                <wp:docPr id="12" name="Entrada de lápiz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7">
                          <w14:nvContentPartPr>
                            <w14:cNvContentPartPr/>
                          </w14:nvContentPartPr>
                          <w14:xfrm>
                            <a:off x="0" y="0"/>
                            <a:ext cx="55880" cy="33401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6" name="Entrada de lápiz 5">
                              <a:extLst>
                                <a:ext uri="{FF2B5EF4-FFF2-40B4-BE49-F238E27FC236}">
                                  <a16:creationId xmlns:a16="http://schemas.microsoft.com/office/drawing/2014/main" id="{E789BE31-79AF-4D6A-BFF8-C7D4A259BA9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751667" y="4252884"/>
                              <a:ext cx="68400" cy="346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CEDE65A" id="Entrada de lápiz 5" o:spid="_x0000_s1026" type="#_x0000_t75" style="position:absolute;margin-left:217.9pt;margin-top:59.6pt;width:5.35pt;height:2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">
                <v:imagedata r:id="rId159" o:title=""/>
              </v:shape>
            </w:pict>
          </mc:Fallback>
        </mc:AlternateContent>
      </w:r>
      <w:r w:rsidRPr="00444818"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15D6710" wp14:editId="542D00D5">
                <wp:simplePos x="0" y="0"/>
                <wp:positionH relativeFrom="column">
                  <wp:posOffset>1257300</wp:posOffset>
                </wp:positionH>
                <wp:positionV relativeFrom="paragraph">
                  <wp:posOffset>762635</wp:posOffset>
                </wp:positionV>
                <wp:extent cx="86360" cy="315595"/>
                <wp:effectExtent l="38100" t="38100" r="27940" b="46355"/>
                <wp:wrapNone/>
                <wp:docPr id="11" name="Entrada de lápiz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0">
                          <w14:nvContentPartPr>
                            <w14:cNvContentPartPr/>
                          </w14:nvContentPartPr>
                          <w14:xfrm>
                            <a:off x="0" y="0"/>
                            <a:ext cx="86360" cy="31559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" name="Entrada de lápiz 4">
                              <a:extLst>
                                <a:ext uri="{FF2B5EF4-FFF2-40B4-BE49-F238E27FC236}">
                                  <a16:creationId xmlns:a16="http://schemas.microsoft.com/office/drawing/2014/main" id="{9FEA6ED2-1498-4108-B07D-4A5AC13B8DB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234987" y="4252164"/>
                              <a:ext cx="98640" cy="3279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882B717" id="Entrada de lápiz 4" o:spid="_x0000_s1026" type="#_x0000_t75" style="position:absolute;margin-left:98.5pt;margin-top:59.55pt;width:7.75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">
                <v:imagedata r:id="rId162" o:title=""/>
              </v:shape>
            </w:pict>
          </mc:Fallback>
        </mc:AlternateContent>
      </w:r>
      <w:r>
        <w:rPr>
          <w:b/>
          <w:bCs/>
        </w:rPr>
        <w:t>INTESTÍ GROS:</w:t>
      </w:r>
      <w:r>
        <w:t xml:space="preserve"> absorció d’</w:t>
      </w:r>
      <w:r>
        <w:rPr>
          <w:u w:val="single"/>
        </w:rPr>
        <w:t>aigua</w:t>
      </w:r>
      <w:r>
        <w:t xml:space="preserve">, </w:t>
      </w:r>
      <w:r>
        <w:rPr>
          <w:u w:val="single"/>
        </w:rPr>
        <w:t>vitamines</w:t>
      </w:r>
      <w:r>
        <w:t xml:space="preserve"> i </w:t>
      </w:r>
      <w:r>
        <w:rPr>
          <w:u w:val="single"/>
        </w:rPr>
        <w:t>sals minerals</w:t>
      </w:r>
      <w:r>
        <w:t>.</w:t>
      </w:r>
    </w:p>
    <w:p w14:paraId="72BB0715" w14:textId="64A50AE1" w:rsidR="00444818" w:rsidRDefault="00444818" w:rsidP="00444818">
      <w:pPr>
        <w:pStyle w:val="Prrafodelista"/>
        <w:ind w:left="142"/>
      </w:pPr>
      <w:r w:rsidRPr="00444818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DA2CB7" wp14:editId="53EE9664">
                <wp:simplePos x="0" y="0"/>
                <wp:positionH relativeFrom="column">
                  <wp:posOffset>2952750</wp:posOffset>
                </wp:positionH>
                <wp:positionV relativeFrom="paragraph">
                  <wp:posOffset>483867</wp:posOffset>
                </wp:positionV>
                <wp:extent cx="745490" cy="245745"/>
                <wp:effectExtent l="0" t="0" r="0" b="0"/>
                <wp:wrapNone/>
                <wp:docPr id="144" name="CuadroTexto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B6F327-BA79-4787-A91F-569183E6B2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E223B1" w14:textId="77777777" w:rsidR="00444818" w:rsidRDefault="00444818" w:rsidP="004448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9999"/>
                                <w:sz w:val="20"/>
                                <w:szCs w:val="20"/>
                              </w:rPr>
                              <w:t>vellositats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A2CB7" id="CuadroTexto 143" o:spid="_x0000_s1037" type="#_x0000_t202" style="position:absolute;left:0;text-align:left;margin-left:232.5pt;margin-top:38.1pt;width:58.7pt;height:19.3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" filled="f" stroked="f">
                <v:textbox style="mso-fit-shape-to-text:t">
                  <w:txbxContent>
                    <w:p w14:paraId="27E223B1" w14:textId="77777777" w:rsidR="00444818" w:rsidRDefault="00444818" w:rsidP="004448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FF9999"/>
                          <w:sz w:val="20"/>
                          <w:szCs w:val="20"/>
                        </w:rPr>
                        <w:t>vellositats</w:t>
                      </w:r>
                    </w:p>
                  </w:txbxContent>
                </v:textbox>
              </v:shape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04F6F7" wp14:editId="71809512">
                <wp:simplePos x="0" y="0"/>
                <wp:positionH relativeFrom="column">
                  <wp:posOffset>2945711</wp:posOffset>
                </wp:positionH>
                <wp:positionV relativeFrom="paragraph">
                  <wp:posOffset>129664</wp:posOffset>
                </wp:positionV>
                <wp:extent cx="206389" cy="350784"/>
                <wp:effectExtent l="0" t="33972" r="7302" b="26353"/>
                <wp:wrapNone/>
                <wp:docPr id="115" name="Flecha: hacia arriba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0D9212-477B-4C87-BF24-FBA6DBFF25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4926">
                          <a:off x="0" y="0"/>
                          <a:ext cx="206389" cy="350784"/>
                        </a:xfrm>
                        <a:prstGeom prst="up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A684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14" o:spid="_x0000_s1026" type="#_x0000_t68" style="position:absolute;margin-left:231.95pt;margin-top:10.2pt;width:16.25pt;height:27.6pt;rotation:-784801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" adj="6354" fillcolor="#e32d91 [3204]" stroked="f"/>
            </w:pict>
          </mc:Fallback>
        </mc:AlternateContent>
      </w:r>
      <w:r w:rsidRPr="00444818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B34550" wp14:editId="23E532AD">
                <wp:simplePos x="0" y="0"/>
                <wp:positionH relativeFrom="column">
                  <wp:posOffset>1326095</wp:posOffset>
                </wp:positionH>
                <wp:positionV relativeFrom="paragraph">
                  <wp:posOffset>625774</wp:posOffset>
                </wp:positionV>
                <wp:extent cx="1467134" cy="210519"/>
                <wp:effectExtent l="19050" t="19050" r="19050" b="18415"/>
                <wp:wrapNone/>
                <wp:docPr id="7" name="Rectángulo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210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D91D68" id="Rectángulo 1" o:spid="_x0000_s1026" style="position:absolute;margin-left:104.4pt;margin-top:49.25pt;width:115.5pt;height:16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" filled="f" strokecolor="#ee81bd [3206]" strokeweight="2.25pt"/>
            </w:pict>
          </mc:Fallback>
        </mc:AlternateContent>
      </w:r>
    </w:p>
    <w:p w14:paraId="2A9F36F3" w14:textId="390BE09E" w:rsidR="00444818" w:rsidRPr="00444818" w:rsidRDefault="00444818" w:rsidP="00444818"/>
    <w:p w14:paraId="17B4ED29" w14:textId="12FAF69E" w:rsidR="00444818" w:rsidRPr="00444818" w:rsidRDefault="00444818" w:rsidP="00444818"/>
    <w:p w14:paraId="40D3D222" w14:textId="193127D0" w:rsidR="00444818" w:rsidRPr="00444818" w:rsidRDefault="00444818" w:rsidP="00444818"/>
    <w:p w14:paraId="0DD118A7" w14:textId="29AB7A16" w:rsidR="00444818" w:rsidRPr="00444818" w:rsidRDefault="00444818" w:rsidP="00444818"/>
    <w:p w14:paraId="32777968" w14:textId="2C795556" w:rsidR="00444818" w:rsidRDefault="00444818" w:rsidP="00444818"/>
    <w:p w14:paraId="45CB93D1" w14:textId="41DF2F42" w:rsidR="00444818" w:rsidRDefault="00444818" w:rsidP="00444818">
      <w:pPr>
        <w:pStyle w:val="Ttulo3"/>
        <w:numPr>
          <w:ilvl w:val="0"/>
          <w:numId w:val="27"/>
        </w:numPr>
      </w:pPr>
      <w:r>
        <w:t>FORMACIÓ D’EXCREMENTS</w:t>
      </w:r>
    </w:p>
    <w:p w14:paraId="2A24D35D" w14:textId="356A519E" w:rsidR="00444818" w:rsidRDefault="00444818" w:rsidP="00444818">
      <w:r>
        <w:t>A l’</w:t>
      </w:r>
      <w:r>
        <w:rPr>
          <w:u w:val="single"/>
        </w:rPr>
        <w:t>intestí gros</w:t>
      </w:r>
      <w:r>
        <w:t xml:space="preserve"> les </w:t>
      </w:r>
      <w:r w:rsidRPr="00444818">
        <w:rPr>
          <w:b/>
          <w:bCs/>
          <w:color w:val="E32D91" w:themeColor="accent1"/>
        </w:rPr>
        <w:t>substàncies de rebuig</w:t>
      </w:r>
      <w:r w:rsidRPr="00444818">
        <w:rPr>
          <w:color w:val="E32D91" w:themeColor="accent1"/>
        </w:rPr>
        <w:t xml:space="preserve"> </w:t>
      </w:r>
      <w:r>
        <w:t xml:space="preserve">es compacten convertint-se en </w:t>
      </w:r>
      <w:r>
        <w:rPr>
          <w:b/>
          <w:bCs/>
          <w:color w:val="E32D91" w:themeColor="accent1"/>
        </w:rPr>
        <w:t>EXCREMENTS</w:t>
      </w:r>
      <w:r w:rsidRPr="00444818">
        <w:rPr>
          <w:color w:val="E32D91" w:themeColor="accent1"/>
        </w:rPr>
        <w:t xml:space="preserve"> </w:t>
      </w:r>
      <w:r>
        <w:t xml:space="preserve">que són expulsats a l’exterior per </w:t>
      </w:r>
      <w:r w:rsidRPr="00444818">
        <w:rPr>
          <w:b/>
          <w:bCs/>
          <w:color w:val="E32D91" w:themeColor="accent1"/>
        </w:rPr>
        <w:t>DEFECACIÓ</w:t>
      </w:r>
      <w:r>
        <w:t>.</w:t>
      </w:r>
    </w:p>
    <w:p w14:paraId="6DB78B5D" w14:textId="3E4A3540" w:rsidR="00444818" w:rsidRDefault="00444818" w:rsidP="00444818">
      <w:r>
        <w:br w:type="page"/>
      </w:r>
    </w:p>
    <w:p w14:paraId="58F05E9F" w14:textId="3FE9A8F3" w:rsidR="00444818" w:rsidRDefault="00444818" w:rsidP="00444818">
      <w:pPr>
        <w:pStyle w:val="Ttulo1"/>
      </w:pPr>
      <w:r>
        <w:lastRenderedPageBreak/>
        <w:t>MALALTIES PRINCIPALS DE L’APARELL DIGESTIU</w:t>
      </w:r>
    </w:p>
    <w:tbl>
      <w:tblPr>
        <w:tblStyle w:val="Tabladelista7concolores-nfasis1"/>
        <w:tblW w:w="0" w:type="auto"/>
        <w:tblLook w:val="0480" w:firstRow="0" w:lastRow="0" w:firstColumn="1" w:lastColumn="0" w:noHBand="0" w:noVBand="1"/>
      </w:tblPr>
      <w:tblGrid>
        <w:gridCol w:w="1934"/>
        <w:gridCol w:w="7092"/>
      </w:tblGrid>
      <w:tr w:rsidR="00EF0AB5" w14:paraId="592FE98A" w14:textId="77777777" w:rsidTr="0039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BB3781E" w14:textId="1587A414" w:rsidR="00EF0AB5" w:rsidRPr="00EF0AB5" w:rsidRDefault="00EF0AB5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 w:rsidRPr="00EF0AB5">
              <w:rPr>
                <w:b/>
                <w:bCs/>
                <w:i w:val="0"/>
                <w:iCs w:val="0"/>
                <w:sz w:val="24"/>
                <w:szCs w:val="20"/>
              </w:rPr>
              <w:t>CÀRIES</w:t>
            </w:r>
          </w:p>
        </w:tc>
        <w:tc>
          <w:tcPr>
            <w:tcW w:w="7325" w:type="dxa"/>
          </w:tcPr>
          <w:p w14:paraId="1F13E474" w14:textId="77D60F2B" w:rsidR="00EF0AB5" w:rsidRPr="00EF0AB5" w:rsidRDefault="00EF0AB5" w:rsidP="00444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0AB5">
              <w:rPr>
                <w:color w:val="4775E7" w:themeColor="accent4"/>
              </w:rPr>
              <w:t xml:space="preserve">Malaltia </w:t>
            </w:r>
            <w:r w:rsidRPr="00EF0AB5">
              <w:rPr>
                <w:color w:val="4775E7" w:themeColor="accent4"/>
                <w:u w:val="single"/>
              </w:rPr>
              <w:t>infecciosa</w:t>
            </w:r>
            <w:r w:rsidRPr="00EF0AB5">
              <w:rPr>
                <w:color w:val="4775E7" w:themeColor="accent4"/>
              </w:rPr>
              <w:t xml:space="preserve"> </w:t>
            </w:r>
            <w:r w:rsidRPr="00EF0AB5">
              <w:rPr>
                <w:color w:val="C830CC" w:themeColor="accent2"/>
              </w:rPr>
              <w:t xml:space="preserve">causada per </w:t>
            </w:r>
            <w:r w:rsidRPr="00EF0AB5">
              <w:rPr>
                <w:b/>
                <w:bCs/>
                <w:color w:val="C830CC" w:themeColor="accent2"/>
              </w:rPr>
              <w:t>BACTERIS</w:t>
            </w:r>
            <w:r w:rsidRPr="00EF0AB5">
              <w:rPr>
                <w:color w:val="C830CC" w:themeColor="accent2"/>
              </w:rPr>
              <w:t xml:space="preserve"> que s’alimenten especialment de </w:t>
            </w:r>
            <w:r w:rsidRPr="00EF0AB5">
              <w:rPr>
                <w:b/>
                <w:bCs/>
                <w:color w:val="C830CC" w:themeColor="accent2"/>
              </w:rPr>
              <w:t>restes de glúcids</w:t>
            </w:r>
            <w:r w:rsidRPr="00EF0AB5">
              <w:rPr>
                <w:color w:val="C830CC" w:themeColor="accent2"/>
              </w:rPr>
              <w:t xml:space="preserve"> </w:t>
            </w:r>
            <w:r w:rsidRPr="00EF0AB5">
              <w:rPr>
                <w:color w:val="D54773" w:themeColor="accent6"/>
              </w:rPr>
              <w:t xml:space="preserve">produïnt </w:t>
            </w:r>
            <w:r w:rsidRPr="00EF0AB5">
              <w:rPr>
                <w:b/>
                <w:bCs/>
                <w:color w:val="D54773" w:themeColor="accent6"/>
              </w:rPr>
              <w:t>àcids</w:t>
            </w:r>
            <w:r w:rsidRPr="00EF0AB5">
              <w:rPr>
                <w:color w:val="D54773" w:themeColor="accent6"/>
              </w:rPr>
              <w:t xml:space="preserve"> que </w:t>
            </w:r>
            <w:r w:rsidRPr="00EF0AB5">
              <w:rPr>
                <w:color w:val="D54773" w:themeColor="accent6"/>
                <w:u w:val="single"/>
              </w:rPr>
              <w:t>debiliten la dent</w:t>
            </w:r>
            <w:r w:rsidRPr="00EF0AB5">
              <w:rPr>
                <w:color w:val="D54773" w:themeColor="accent6"/>
              </w:rPr>
              <w:t xml:space="preserve"> i l’originen </w:t>
            </w:r>
            <w:r w:rsidRPr="00EF0AB5">
              <w:rPr>
                <w:color w:val="D54773" w:themeColor="accent6"/>
                <w:u w:val="single"/>
              </w:rPr>
              <w:t>forats</w:t>
            </w:r>
            <w:r>
              <w:t>.</w:t>
            </w:r>
          </w:p>
        </w:tc>
      </w:tr>
      <w:tr w:rsidR="00EF0AB5" w14:paraId="748DEB7B" w14:textId="77777777" w:rsidTr="00390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E1F4434" w14:textId="6C33D27F" w:rsidR="00EF0AB5" w:rsidRPr="00EF0AB5" w:rsidRDefault="00EF0AB5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 w:rsidRPr="00EF0AB5">
              <w:rPr>
                <w:b/>
                <w:bCs/>
                <w:i w:val="0"/>
                <w:iCs w:val="0"/>
                <w:sz w:val="24"/>
                <w:szCs w:val="20"/>
              </w:rPr>
              <w:t>ÚLCERA PÈPTICA</w:t>
            </w:r>
          </w:p>
        </w:tc>
        <w:tc>
          <w:tcPr>
            <w:tcW w:w="7325" w:type="dxa"/>
          </w:tcPr>
          <w:p w14:paraId="3088360A" w14:textId="3EE0C3F0" w:rsidR="00EF0AB5" w:rsidRPr="00EF0AB5" w:rsidRDefault="00EF0AB5" w:rsidP="004448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0AB5">
              <w:rPr>
                <w:color w:val="4775E7" w:themeColor="accent4"/>
                <w:u w:val="single"/>
              </w:rPr>
              <w:t>Lesió</w:t>
            </w:r>
            <w:r w:rsidRPr="00EF0AB5">
              <w:rPr>
                <w:color w:val="4775E7" w:themeColor="accent4"/>
              </w:rPr>
              <w:t xml:space="preserve"> de la </w:t>
            </w:r>
            <w:r w:rsidRPr="00EF0AB5">
              <w:rPr>
                <w:b/>
                <w:bCs/>
                <w:color w:val="4775E7" w:themeColor="accent4"/>
              </w:rPr>
              <w:t>mucosa de l’estòmac</w:t>
            </w:r>
            <w:r w:rsidRPr="00EF0AB5">
              <w:rPr>
                <w:color w:val="4775E7" w:themeColor="accent4"/>
              </w:rPr>
              <w:t xml:space="preserve"> (estructura que protegeix les parets dels àcids) o del </w:t>
            </w:r>
            <w:r w:rsidRPr="00EF0AB5">
              <w:rPr>
                <w:b/>
                <w:bCs/>
                <w:color w:val="4775E7" w:themeColor="accent4"/>
              </w:rPr>
              <w:t>duodé</w:t>
            </w:r>
            <w:r w:rsidRPr="00EF0AB5">
              <w:rPr>
                <w:color w:val="4775E7" w:themeColor="accent4"/>
              </w:rPr>
              <w:t xml:space="preserve"> </w:t>
            </w:r>
            <w:r w:rsidRPr="00EF0AB5">
              <w:rPr>
                <w:color w:val="D54773" w:themeColor="accent6"/>
              </w:rPr>
              <w:t xml:space="preserve">que pot provocar </w:t>
            </w:r>
            <w:r w:rsidRPr="00EF0AB5">
              <w:rPr>
                <w:color w:val="D54773" w:themeColor="accent6"/>
                <w:u w:val="single"/>
              </w:rPr>
              <w:t>hemorràgies</w:t>
            </w:r>
            <w:r w:rsidRPr="00EF0AB5">
              <w:rPr>
                <w:color w:val="D54773" w:themeColor="accent6"/>
              </w:rPr>
              <w:t xml:space="preserve"> i fins i tot </w:t>
            </w:r>
            <w:r w:rsidRPr="00EF0AB5">
              <w:rPr>
                <w:color w:val="D54773" w:themeColor="accent6"/>
                <w:u w:val="single"/>
              </w:rPr>
              <w:t>perforació de la paret</w:t>
            </w:r>
            <w:r w:rsidRPr="00EF0AB5">
              <w:rPr>
                <w:color w:val="D54773" w:themeColor="accent6"/>
              </w:rPr>
              <w:t>.</w:t>
            </w:r>
          </w:p>
        </w:tc>
      </w:tr>
      <w:tr w:rsidR="00EF0AB5" w14:paraId="1B583844" w14:textId="77777777" w:rsidTr="0039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38FC353" w14:textId="3D7BBC3B" w:rsidR="00EF0AB5" w:rsidRPr="00EF0AB5" w:rsidRDefault="00EF0AB5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b/>
                <w:bCs/>
                <w:i w:val="0"/>
                <w:iCs w:val="0"/>
                <w:sz w:val="24"/>
                <w:szCs w:val="20"/>
              </w:rPr>
              <w:t>GASTRONTERITIS</w:t>
            </w:r>
          </w:p>
        </w:tc>
        <w:tc>
          <w:tcPr>
            <w:tcW w:w="7325" w:type="dxa"/>
          </w:tcPr>
          <w:p w14:paraId="3D450186" w14:textId="368FA813" w:rsidR="00EF0AB5" w:rsidRPr="00EF0AB5" w:rsidRDefault="00EF0AB5" w:rsidP="00444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05EA">
              <w:rPr>
                <w:color w:val="4775E7" w:themeColor="accent4"/>
                <w:u w:val="single"/>
              </w:rPr>
              <w:t>Inflamació</w:t>
            </w:r>
            <w:r w:rsidRPr="003905EA">
              <w:rPr>
                <w:color w:val="4775E7" w:themeColor="accent4"/>
              </w:rPr>
              <w:t xml:space="preserve"> de l’</w:t>
            </w:r>
            <w:r w:rsidRPr="003905EA">
              <w:rPr>
                <w:b/>
                <w:bCs/>
                <w:color w:val="4775E7" w:themeColor="accent4"/>
              </w:rPr>
              <w:t>estòmac</w:t>
            </w:r>
            <w:r w:rsidRPr="003905EA">
              <w:rPr>
                <w:color w:val="4775E7" w:themeColor="accent4"/>
              </w:rPr>
              <w:t xml:space="preserve"> i de l’</w:t>
            </w:r>
            <w:r w:rsidRPr="003905EA">
              <w:rPr>
                <w:b/>
                <w:bCs/>
                <w:color w:val="4775E7" w:themeColor="accent4"/>
              </w:rPr>
              <w:t>intestí prim</w:t>
            </w:r>
            <w:r>
              <w:t xml:space="preserve"> </w:t>
            </w:r>
            <w:r w:rsidRPr="003905EA">
              <w:rPr>
                <w:color w:val="C830CC" w:themeColor="accent2"/>
              </w:rPr>
              <w:t xml:space="preserve">provocada per una </w:t>
            </w:r>
            <w:r w:rsidRPr="003905EA">
              <w:rPr>
                <w:color w:val="C830CC" w:themeColor="accent2"/>
                <w:u w:val="single"/>
              </w:rPr>
              <w:t>infecció</w:t>
            </w:r>
            <w:r w:rsidRPr="003905EA">
              <w:rPr>
                <w:color w:val="C830CC" w:themeColor="accent2"/>
              </w:rPr>
              <w:t xml:space="preserve"> degut a la </w:t>
            </w:r>
            <w:r w:rsidRPr="003905EA">
              <w:rPr>
                <w:b/>
                <w:bCs/>
                <w:color w:val="C830CC" w:themeColor="accent2"/>
              </w:rPr>
              <w:t>ingesta d’aliments con</w:t>
            </w:r>
            <w:r w:rsidR="003905EA" w:rsidRPr="003905EA">
              <w:rPr>
                <w:b/>
                <w:bCs/>
                <w:color w:val="C830CC" w:themeColor="accent2"/>
              </w:rPr>
              <w:t>t</w:t>
            </w:r>
            <w:r w:rsidRPr="003905EA">
              <w:rPr>
                <w:b/>
                <w:bCs/>
                <w:color w:val="C830CC" w:themeColor="accent2"/>
              </w:rPr>
              <w:t>aminats</w:t>
            </w:r>
            <w:r>
              <w:t xml:space="preserve">, </w:t>
            </w:r>
            <w:r w:rsidRPr="003905EA">
              <w:rPr>
                <w:color w:val="D54773" w:themeColor="accent6"/>
              </w:rPr>
              <w:t xml:space="preserve">causant </w:t>
            </w:r>
            <w:r w:rsidRPr="003905EA">
              <w:rPr>
                <w:color w:val="D54773" w:themeColor="accent6"/>
                <w:u w:val="single"/>
              </w:rPr>
              <w:t>vòmits</w:t>
            </w:r>
            <w:r w:rsidRPr="003905EA">
              <w:rPr>
                <w:color w:val="D54773" w:themeColor="accent6"/>
              </w:rPr>
              <w:t xml:space="preserve">, </w:t>
            </w:r>
            <w:r w:rsidRPr="003905EA">
              <w:rPr>
                <w:color w:val="D54773" w:themeColor="accent6"/>
                <w:u w:val="single"/>
              </w:rPr>
              <w:t>febra</w:t>
            </w:r>
            <w:r w:rsidRPr="003905EA">
              <w:rPr>
                <w:color w:val="D54773" w:themeColor="accent6"/>
              </w:rPr>
              <w:t xml:space="preserve">, </w:t>
            </w:r>
            <w:r w:rsidRPr="003905EA">
              <w:rPr>
                <w:color w:val="D54773" w:themeColor="accent6"/>
                <w:u w:val="single"/>
              </w:rPr>
              <w:t>diarrees</w:t>
            </w:r>
            <w:r w:rsidRPr="003905EA">
              <w:rPr>
                <w:color w:val="D54773" w:themeColor="accent6"/>
              </w:rPr>
              <w:t>…</w:t>
            </w:r>
          </w:p>
        </w:tc>
      </w:tr>
      <w:tr w:rsidR="00EF0AB5" w14:paraId="04E91917" w14:textId="77777777" w:rsidTr="00390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273403A" w14:textId="00628A11" w:rsidR="00EF0AB5" w:rsidRPr="00EF0AB5" w:rsidRDefault="00EF0AB5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b/>
                <w:bCs/>
                <w:i w:val="0"/>
                <w:iCs w:val="0"/>
                <w:sz w:val="24"/>
                <w:szCs w:val="20"/>
              </w:rPr>
              <w:t>APENDICITIS</w:t>
            </w:r>
          </w:p>
        </w:tc>
        <w:tc>
          <w:tcPr>
            <w:tcW w:w="7325" w:type="dxa"/>
          </w:tcPr>
          <w:p w14:paraId="3A73BB66" w14:textId="38AB6F21" w:rsidR="00EF0AB5" w:rsidRPr="00EF0AB5" w:rsidRDefault="00EF0AB5" w:rsidP="004448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05EA">
              <w:rPr>
                <w:color w:val="4775E7" w:themeColor="accent4"/>
                <w:u w:val="single"/>
              </w:rPr>
              <w:t>Inflamaci</w:t>
            </w:r>
            <w:r w:rsidR="003905EA" w:rsidRPr="003905EA">
              <w:rPr>
                <w:color w:val="4775E7" w:themeColor="accent4"/>
                <w:u w:val="single"/>
              </w:rPr>
              <w:t>ó</w:t>
            </w:r>
            <w:r w:rsidR="003905EA" w:rsidRPr="003905EA">
              <w:rPr>
                <w:color w:val="4775E7" w:themeColor="accent4"/>
              </w:rPr>
              <w:t xml:space="preserve"> </w:t>
            </w:r>
            <w:r w:rsidRPr="003905EA">
              <w:rPr>
                <w:color w:val="4775E7" w:themeColor="accent4"/>
              </w:rPr>
              <w:t>de l’</w:t>
            </w:r>
            <w:r w:rsidRPr="003905EA">
              <w:rPr>
                <w:b/>
                <w:bCs/>
                <w:color w:val="4775E7" w:themeColor="accent4"/>
              </w:rPr>
              <w:t>apèndix vermiforme</w:t>
            </w:r>
            <w:r w:rsidRPr="003905EA">
              <w:rPr>
                <w:color w:val="4775E7" w:themeColor="accent4"/>
              </w:rPr>
              <w:t xml:space="preserve"> </w:t>
            </w:r>
            <w:r w:rsidRPr="003905EA">
              <w:rPr>
                <w:color w:val="D54773" w:themeColor="accent6"/>
              </w:rPr>
              <w:t xml:space="preserve">que pot produïr </w:t>
            </w:r>
            <w:r w:rsidRPr="003905EA">
              <w:rPr>
                <w:color w:val="D54773" w:themeColor="accent6"/>
                <w:u w:val="single"/>
              </w:rPr>
              <w:t>infecció</w:t>
            </w:r>
            <w:r w:rsidRPr="003905EA">
              <w:rPr>
                <w:color w:val="D54773" w:themeColor="accent6"/>
              </w:rPr>
              <w:t xml:space="preserve"> i </w:t>
            </w:r>
            <w:r w:rsidRPr="003905EA">
              <w:rPr>
                <w:color w:val="D54773" w:themeColor="accent6"/>
                <w:u w:val="single"/>
              </w:rPr>
              <w:t>perforació</w:t>
            </w:r>
            <w:r w:rsidRPr="003905EA">
              <w:rPr>
                <w:color w:val="D54773" w:themeColor="accent6"/>
              </w:rPr>
              <w:t>.</w:t>
            </w:r>
          </w:p>
        </w:tc>
      </w:tr>
      <w:tr w:rsidR="00EF0AB5" w14:paraId="3D12909D" w14:textId="77777777" w:rsidTr="0039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D744372" w14:textId="5DBFAC22" w:rsidR="00EF0AB5" w:rsidRPr="00EF0AB5" w:rsidRDefault="00EF0AB5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b/>
                <w:bCs/>
                <w:i w:val="0"/>
                <w:iCs w:val="0"/>
                <w:sz w:val="24"/>
                <w:szCs w:val="20"/>
              </w:rPr>
              <w:t>RESTRENYIMENT</w:t>
            </w:r>
          </w:p>
        </w:tc>
        <w:tc>
          <w:tcPr>
            <w:tcW w:w="7325" w:type="dxa"/>
          </w:tcPr>
          <w:p w14:paraId="704C602D" w14:textId="1C5C8C87" w:rsidR="00EF0AB5" w:rsidRPr="003905EA" w:rsidRDefault="003905EA" w:rsidP="00444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05EA">
              <w:rPr>
                <w:color w:val="4775E7" w:themeColor="accent4"/>
                <w:u w:val="single"/>
              </w:rPr>
              <w:t>Reabsorció</w:t>
            </w:r>
            <w:r w:rsidRPr="003905EA">
              <w:rPr>
                <w:color w:val="4775E7" w:themeColor="accent4"/>
              </w:rPr>
              <w:t xml:space="preserve"> excesiva de l’</w:t>
            </w:r>
            <w:r w:rsidRPr="003905EA">
              <w:rPr>
                <w:b/>
                <w:bCs/>
                <w:color w:val="4775E7" w:themeColor="accent4"/>
              </w:rPr>
              <w:t>aigua</w:t>
            </w:r>
            <w:r w:rsidRPr="003905EA">
              <w:rPr>
                <w:color w:val="4775E7" w:themeColor="accent4"/>
              </w:rPr>
              <w:t xml:space="preserve"> a l’</w:t>
            </w:r>
            <w:r w:rsidRPr="003905EA">
              <w:rPr>
                <w:b/>
                <w:bCs/>
                <w:color w:val="4775E7" w:themeColor="accent4"/>
              </w:rPr>
              <w:t>intestí gros</w:t>
            </w:r>
            <w:r w:rsidRPr="003905EA">
              <w:rPr>
                <w:color w:val="4775E7" w:themeColor="accent4"/>
              </w:rPr>
              <w:t xml:space="preserve"> </w:t>
            </w:r>
            <w:r w:rsidRPr="003905EA">
              <w:rPr>
                <w:color w:val="D54773" w:themeColor="accent6"/>
              </w:rPr>
              <w:t xml:space="preserve">originant </w:t>
            </w:r>
            <w:r w:rsidRPr="003905EA">
              <w:rPr>
                <w:color w:val="D54773" w:themeColor="accent6"/>
                <w:u w:val="single"/>
              </w:rPr>
              <w:t>excrements secs i durs</w:t>
            </w:r>
            <w:r w:rsidRPr="003905EA">
              <w:rPr>
                <w:color w:val="D54773" w:themeColor="accent6"/>
              </w:rPr>
              <w:t>.</w:t>
            </w:r>
          </w:p>
        </w:tc>
      </w:tr>
      <w:tr w:rsidR="00EF0AB5" w14:paraId="6673A087" w14:textId="77777777" w:rsidTr="003905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C42B107" w14:textId="0AE66069" w:rsidR="00EF0AB5" w:rsidRPr="00EF0AB5" w:rsidRDefault="003905EA" w:rsidP="00444818">
            <w:pPr>
              <w:rPr>
                <w:b/>
                <w:bCs/>
                <w:i w:val="0"/>
                <w:iCs w:val="0"/>
                <w:sz w:val="24"/>
                <w:szCs w:val="20"/>
              </w:rPr>
            </w:pPr>
            <w:r>
              <w:rPr>
                <w:b/>
                <w:bCs/>
                <w:i w:val="0"/>
                <w:iCs w:val="0"/>
                <w:sz w:val="24"/>
                <w:szCs w:val="20"/>
              </w:rPr>
              <w:t>HEPATITIS</w:t>
            </w:r>
          </w:p>
        </w:tc>
        <w:tc>
          <w:tcPr>
            <w:tcW w:w="7325" w:type="dxa"/>
          </w:tcPr>
          <w:p w14:paraId="758E12C9" w14:textId="3B47A796" w:rsidR="00EF0AB5" w:rsidRPr="003905EA" w:rsidRDefault="003905EA" w:rsidP="004448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05EA">
              <w:rPr>
                <w:color w:val="4775E7" w:themeColor="accent4"/>
                <w:u w:val="single"/>
              </w:rPr>
              <w:t>Inflamació</w:t>
            </w:r>
            <w:r w:rsidRPr="003905EA">
              <w:rPr>
                <w:color w:val="4775E7" w:themeColor="accent4"/>
              </w:rPr>
              <w:t xml:space="preserve"> del </w:t>
            </w:r>
            <w:r w:rsidRPr="003905EA">
              <w:rPr>
                <w:b/>
                <w:bCs/>
                <w:color w:val="4775E7" w:themeColor="accent4"/>
              </w:rPr>
              <w:t>fetge</w:t>
            </w:r>
            <w:r w:rsidRPr="003905EA">
              <w:rPr>
                <w:color w:val="4775E7" w:themeColor="accent4"/>
              </w:rPr>
              <w:t xml:space="preserve"> </w:t>
            </w:r>
            <w:r w:rsidRPr="003905EA">
              <w:rPr>
                <w:color w:val="C830CC" w:themeColor="accent2"/>
              </w:rPr>
              <w:t xml:space="preserve">originada per un </w:t>
            </w:r>
            <w:r w:rsidRPr="003905EA">
              <w:rPr>
                <w:color w:val="C830CC" w:themeColor="accent2"/>
                <w:u w:val="single"/>
              </w:rPr>
              <w:t>virus</w:t>
            </w:r>
            <w:r w:rsidRPr="003905EA">
              <w:rPr>
                <w:color w:val="C830CC" w:themeColor="accent2"/>
              </w:rPr>
              <w:t xml:space="preserve">, </w:t>
            </w:r>
            <w:r w:rsidRPr="003905EA">
              <w:rPr>
                <w:color w:val="C830CC" w:themeColor="accent2"/>
                <w:u w:val="single"/>
              </w:rPr>
              <w:t>alcohol</w:t>
            </w:r>
            <w:r w:rsidRPr="003905EA">
              <w:rPr>
                <w:color w:val="C830CC" w:themeColor="accent2"/>
              </w:rPr>
              <w:t xml:space="preserve">, </w:t>
            </w:r>
            <w:r w:rsidRPr="003905EA">
              <w:rPr>
                <w:color w:val="C830CC" w:themeColor="accent2"/>
                <w:u w:val="single"/>
              </w:rPr>
              <w:t>medicaments</w:t>
            </w:r>
            <w:r w:rsidRPr="003905EA">
              <w:rPr>
                <w:color w:val="C830CC" w:themeColor="accent2"/>
              </w:rPr>
              <w:t>…</w:t>
            </w:r>
          </w:p>
        </w:tc>
      </w:tr>
    </w:tbl>
    <w:p w14:paraId="02033DCF" w14:textId="295FBEC1" w:rsidR="00444818" w:rsidRDefault="003905EA" w:rsidP="003905EA">
      <w:pPr>
        <w:pStyle w:val="Ttulo1"/>
      </w:pPr>
      <w:r>
        <w:t>HÀBITS SALUDABLES ASSOCIATS A L’APARELL DIGESTIU</w:t>
      </w:r>
    </w:p>
    <w:tbl>
      <w:tblPr>
        <w:tblStyle w:val="Tabladelista1clara-nfasis3"/>
        <w:tblW w:w="0" w:type="auto"/>
        <w:tblLook w:val="04A0" w:firstRow="1" w:lastRow="0" w:firstColumn="1" w:lastColumn="0" w:noHBand="0" w:noVBand="1"/>
      </w:tblPr>
      <w:tblGrid>
        <w:gridCol w:w="4513"/>
        <w:gridCol w:w="4513"/>
      </w:tblGrid>
      <w:tr w:rsidR="004E6E1D" w14:paraId="79A18110" w14:textId="77777777" w:rsidTr="004E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4E9280D5" w14:textId="48A40002" w:rsidR="004E6E1D" w:rsidRPr="004E6E1D" w:rsidRDefault="004E6E1D" w:rsidP="004E6E1D">
            <w:pPr>
              <w:rPr>
                <w:color w:val="E32D91" w:themeColor="accent1"/>
              </w:rPr>
            </w:pPr>
            <w:r w:rsidRPr="004E6E1D">
              <w:rPr>
                <w:color w:val="E32D91" w:themeColor="accent1"/>
              </w:rPr>
              <w:t>HÀBIT SALUDABLE</w:t>
            </w:r>
          </w:p>
        </w:tc>
        <w:tc>
          <w:tcPr>
            <w:tcW w:w="4513" w:type="dxa"/>
          </w:tcPr>
          <w:p w14:paraId="656548AA" w14:textId="754C7DFB" w:rsidR="004E6E1D" w:rsidRPr="004E6E1D" w:rsidRDefault="004E6E1D" w:rsidP="004E6E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32D91" w:themeColor="accent1"/>
              </w:rPr>
            </w:pPr>
            <w:r w:rsidRPr="004E6E1D">
              <w:rPr>
                <w:color w:val="E32D91" w:themeColor="accent1"/>
              </w:rPr>
              <w:t>EVITA</w:t>
            </w:r>
          </w:p>
        </w:tc>
      </w:tr>
      <w:tr w:rsidR="004E6E1D" w14:paraId="5AC4EC42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43E144D0" w14:textId="1943E6B5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Menja poc a poc i mastega bé</w:t>
            </w:r>
          </w:p>
        </w:tc>
        <w:tc>
          <w:tcPr>
            <w:tcW w:w="4513" w:type="dxa"/>
          </w:tcPr>
          <w:p w14:paraId="3419BF19" w14:textId="5AC527EA" w:rsidR="004E6E1D" w:rsidRDefault="004E6E1D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entravessament</w:t>
            </w:r>
          </w:p>
        </w:tc>
      </w:tr>
      <w:tr w:rsidR="004E6E1D" w14:paraId="030D0CD6" w14:textId="77777777" w:rsidTr="004E6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4FA8996F" w14:textId="15A86C81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Estableix un horari regular de menjades i fes cinc menjades diàries</w:t>
            </w:r>
          </w:p>
        </w:tc>
        <w:tc>
          <w:tcPr>
            <w:tcW w:w="4513" w:type="dxa"/>
          </w:tcPr>
          <w:p w14:paraId="12132206" w14:textId="04D2E073" w:rsidR="004E6E1D" w:rsidRDefault="004E6E1D" w:rsidP="004E6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molt treball per l’aparell digestiu</w:t>
            </w:r>
          </w:p>
        </w:tc>
      </w:tr>
      <w:tr w:rsidR="004E6E1D" w14:paraId="0B6A9904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26B21A40" w14:textId="2C6D1C1F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No consumisques alcohol</w:t>
            </w:r>
          </w:p>
        </w:tc>
        <w:tc>
          <w:tcPr>
            <w:tcW w:w="4513" w:type="dxa"/>
          </w:tcPr>
          <w:p w14:paraId="19A5DF0C" w14:textId="73B3EC6A" w:rsidR="004E6E1D" w:rsidRDefault="004E6E1D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hepatitis i altres malalties</w:t>
            </w:r>
          </w:p>
        </w:tc>
      </w:tr>
      <w:tr w:rsidR="004E6E1D" w14:paraId="7417B5CC" w14:textId="77777777" w:rsidTr="004E6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137CF723" w14:textId="5398A030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Procura beure prou aigua</w:t>
            </w:r>
          </w:p>
        </w:tc>
        <w:tc>
          <w:tcPr>
            <w:tcW w:w="4513" w:type="dxa"/>
          </w:tcPr>
          <w:p w14:paraId="3C21B489" w14:textId="6942563E" w:rsidR="004E6E1D" w:rsidRDefault="004E6E1D" w:rsidP="004E6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estrenyiment</w:t>
            </w:r>
          </w:p>
        </w:tc>
      </w:tr>
      <w:tr w:rsidR="004E6E1D" w14:paraId="24B6BCBC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4CA63EA2" w14:textId="6DBC9CA6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Renta’t les mans</w:t>
            </w:r>
          </w:p>
        </w:tc>
        <w:tc>
          <w:tcPr>
            <w:tcW w:w="4513" w:type="dxa"/>
          </w:tcPr>
          <w:p w14:paraId="20BD9981" w14:textId="797D5FE8" w:rsidR="004E6E1D" w:rsidRDefault="004E6E1D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gastronteritis</w:t>
            </w:r>
          </w:p>
        </w:tc>
      </w:tr>
      <w:tr w:rsidR="004E6E1D" w14:paraId="61468B42" w14:textId="77777777" w:rsidTr="004E6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11734E18" w14:textId="335732EC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Pren aliments que continguen fibra</w:t>
            </w:r>
          </w:p>
        </w:tc>
        <w:tc>
          <w:tcPr>
            <w:tcW w:w="4513" w:type="dxa"/>
          </w:tcPr>
          <w:p w14:paraId="0F87A160" w14:textId="08FBC353" w:rsidR="004E6E1D" w:rsidRDefault="004E6E1D" w:rsidP="004E6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estrenyiment</w:t>
            </w:r>
          </w:p>
        </w:tc>
      </w:tr>
      <w:tr w:rsidR="004E6E1D" w14:paraId="26A89676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6A594355" w14:textId="4256C71A" w:rsidR="004E6E1D" w:rsidRP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Practica algun esport</w:t>
            </w:r>
          </w:p>
        </w:tc>
        <w:tc>
          <w:tcPr>
            <w:tcW w:w="4513" w:type="dxa"/>
          </w:tcPr>
          <w:p w14:paraId="7D790458" w14:textId="0B205DF4" w:rsidR="004E6E1D" w:rsidRDefault="004E6E1D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estrenyiment</w:t>
            </w:r>
          </w:p>
        </w:tc>
      </w:tr>
      <w:tr w:rsidR="004E6E1D" w14:paraId="0E853A4C" w14:textId="77777777" w:rsidTr="004E6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26B0214C" w14:textId="49AFCFA0" w:rsid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Raspalla’t les dents almenys 3 vegades/dia</w:t>
            </w:r>
          </w:p>
        </w:tc>
        <w:tc>
          <w:tcPr>
            <w:tcW w:w="4513" w:type="dxa"/>
          </w:tcPr>
          <w:p w14:paraId="4DFA185B" w14:textId="6916AE42" w:rsidR="004E6E1D" w:rsidRDefault="004E6E1D" w:rsidP="004E6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càries</w:t>
            </w:r>
          </w:p>
        </w:tc>
      </w:tr>
      <w:tr w:rsidR="004E6E1D" w14:paraId="31E805E5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4BF11119" w14:textId="5F455434" w:rsidR="004E6E1D" w:rsidRDefault="004E6E1D" w:rsidP="004E6E1D">
            <w:pPr>
              <w:pStyle w:val="Prrafodelista"/>
              <w:numPr>
                <w:ilvl w:val="0"/>
                <w:numId w:val="31"/>
              </w:numPr>
            </w:pPr>
            <w:r>
              <w:t>Evita el consum de sucre</w:t>
            </w:r>
          </w:p>
        </w:tc>
        <w:tc>
          <w:tcPr>
            <w:tcW w:w="4513" w:type="dxa"/>
          </w:tcPr>
          <w:p w14:paraId="7A29D547" w14:textId="2FFA87FC" w:rsidR="004E6E1D" w:rsidRDefault="004E6E1D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càries</w:t>
            </w:r>
          </w:p>
        </w:tc>
      </w:tr>
      <w:tr w:rsidR="004E6E1D" w14:paraId="5325F187" w14:textId="77777777" w:rsidTr="004E6E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29E31ACA" w14:textId="20717853" w:rsidR="004E6E1D" w:rsidRDefault="00353F28" w:rsidP="004E6E1D">
            <w:pPr>
              <w:pStyle w:val="Prrafodelista"/>
              <w:numPr>
                <w:ilvl w:val="0"/>
                <w:numId w:val="31"/>
              </w:numPr>
            </w:pPr>
            <w:r>
              <w:t>Visita el dentista almenys 1 vegada/any</w:t>
            </w:r>
          </w:p>
        </w:tc>
        <w:tc>
          <w:tcPr>
            <w:tcW w:w="4513" w:type="dxa"/>
          </w:tcPr>
          <w:p w14:paraId="08878C81" w14:textId="60588911" w:rsidR="004E6E1D" w:rsidRDefault="00353F28" w:rsidP="004E6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càries</w:t>
            </w:r>
          </w:p>
        </w:tc>
      </w:tr>
      <w:tr w:rsidR="00353F28" w14:paraId="5938A447" w14:textId="77777777" w:rsidTr="004E6E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54D6B45D" w14:textId="44D6D2A8" w:rsidR="00353F28" w:rsidRDefault="00353F28" w:rsidP="004E6E1D">
            <w:pPr>
              <w:pStyle w:val="Prrafodelista"/>
              <w:numPr>
                <w:ilvl w:val="0"/>
                <w:numId w:val="31"/>
              </w:numPr>
            </w:pPr>
            <w:r>
              <w:t>Beure aigua embotellada i llavar amb aquesta els productes en viatges</w:t>
            </w:r>
          </w:p>
        </w:tc>
        <w:tc>
          <w:tcPr>
            <w:tcW w:w="4513" w:type="dxa"/>
          </w:tcPr>
          <w:p w14:paraId="4BD22DEC" w14:textId="6369DEC5" w:rsidR="00353F28" w:rsidRDefault="00353F28" w:rsidP="004E6E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gastronteritis</w:t>
            </w:r>
          </w:p>
        </w:tc>
      </w:tr>
    </w:tbl>
    <w:p w14:paraId="5925C967" w14:textId="7436181B" w:rsidR="003905EA" w:rsidRDefault="00353F28" w:rsidP="00353F28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A47BF70" wp14:editId="127286DA">
                <wp:simplePos x="0" y="0"/>
                <wp:positionH relativeFrom="column">
                  <wp:posOffset>-28280</wp:posOffset>
                </wp:positionH>
                <wp:positionV relativeFrom="paragraph">
                  <wp:posOffset>682677</wp:posOffset>
                </wp:positionV>
                <wp:extent cx="5326144" cy="499621"/>
                <wp:effectExtent l="0" t="0" r="8255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144" cy="49962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46EA9" id="Rectángulo 36" o:spid="_x0000_s1026" style="position:absolute;margin-left:-2.25pt;margin-top:53.75pt;width:419.4pt;height:39.3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" fillcolor="#ee81bd [3206]" stroked="f">
                <v:fill opacity="32896f"/>
              </v:rect>
            </w:pict>
          </mc:Fallback>
        </mc:AlternateContent>
      </w:r>
      <w:r>
        <w:t>L’APARELL RESPIRATORI</w:t>
      </w:r>
    </w:p>
    <w:p w14:paraId="15193C7F" w14:textId="051C10C7" w:rsidR="00353F28" w:rsidRDefault="00353F28" w:rsidP="00353F28">
      <w:r>
        <w:t>Les seues funcions són:</w:t>
      </w:r>
    </w:p>
    <w:p w14:paraId="24F789EF" w14:textId="22CB5BD8" w:rsidR="00353F28" w:rsidRDefault="00353F28" w:rsidP="00353F28">
      <w:pPr>
        <w:pStyle w:val="Prrafodelista"/>
        <w:numPr>
          <w:ilvl w:val="0"/>
          <w:numId w:val="32"/>
        </w:numPr>
      </w:pPr>
      <w:r>
        <w:t xml:space="preserve">Incorporar </w:t>
      </w:r>
      <w:r>
        <w:rPr>
          <w:b/>
          <w:bCs/>
        </w:rPr>
        <w:t>oxígen</w:t>
      </w:r>
      <w:r>
        <w:t xml:space="preserve"> fins a la </w:t>
      </w:r>
      <w:r>
        <w:rPr>
          <w:b/>
          <w:bCs/>
        </w:rPr>
        <w:t>sang</w:t>
      </w:r>
      <w:r>
        <w:t xml:space="preserve"> perquè arribe a les cèl·lules.</w:t>
      </w:r>
    </w:p>
    <w:p w14:paraId="7DE34146" w14:textId="4F4D1B59" w:rsidR="00353F28" w:rsidRDefault="00353F28" w:rsidP="00353F28">
      <w:pPr>
        <w:pStyle w:val="Prrafodelista"/>
        <w:numPr>
          <w:ilvl w:val="0"/>
          <w:numId w:val="32"/>
        </w:numPr>
      </w:pPr>
      <w:r>
        <w:t xml:space="preserve">Expulsar </w:t>
      </w:r>
      <w:r>
        <w:rPr>
          <w:b/>
          <w:bCs/>
        </w:rPr>
        <w:t>diòxid de carboni</w:t>
      </w:r>
      <w:r>
        <w:t xml:space="preserve">, substància de rebuit provinent de la </w:t>
      </w:r>
      <w:r>
        <w:rPr>
          <w:u w:val="single"/>
        </w:rPr>
        <w:t>respiració cel·lular</w:t>
      </w:r>
      <w:r>
        <w:t>.</w:t>
      </w:r>
    </w:p>
    <w:p w14:paraId="5C1F1726" w14:textId="35A90333" w:rsidR="00353F28" w:rsidRDefault="00353F28" w:rsidP="00353F28">
      <w:r>
        <w:t>La seua estructura és la següent:</w:t>
      </w:r>
    </w:p>
    <w:p w14:paraId="2FEC7B98" w14:textId="042C80D5" w:rsidR="00353F28" w:rsidRDefault="00353F28" w:rsidP="00353F28">
      <w:pPr>
        <w:pStyle w:val="Ttulo2"/>
      </w:pPr>
      <w:r>
        <w:t>VIES RESPIRATÒRIES:</w:t>
      </w:r>
    </w:p>
    <w:p w14:paraId="4A826190" w14:textId="20C31C9D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>FOSES NASALS:</w:t>
      </w:r>
      <w:r>
        <w:rPr>
          <w:b w:val="0"/>
          <w:bCs/>
        </w:rPr>
        <w:t xml:space="preserve"> </w:t>
      </w:r>
      <w:r w:rsidRPr="00353F28">
        <w:rPr>
          <w:caps w:val="0"/>
          <w:color w:val="E32D91" w:themeColor="accent1"/>
          <w:sz w:val="22"/>
          <w:szCs w:val="24"/>
        </w:rPr>
        <w:t>Calfen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, </w:t>
      </w:r>
      <w:r w:rsidRPr="00353F28">
        <w:rPr>
          <w:caps w:val="0"/>
          <w:color w:val="E32D91" w:themeColor="accent1"/>
          <w:sz w:val="22"/>
          <w:szCs w:val="24"/>
        </w:rPr>
        <w:t>humidifiquen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i </w:t>
      </w:r>
      <w:r w:rsidRPr="00353F28">
        <w:rPr>
          <w:caps w:val="0"/>
          <w:color w:val="E32D91" w:themeColor="accent1"/>
          <w:sz w:val="22"/>
          <w:szCs w:val="24"/>
        </w:rPr>
        <w:t>retenen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>pols i microorganismes.</w:t>
      </w:r>
    </w:p>
    <w:p w14:paraId="782D7CD6" w14:textId="0F72A116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>FARINGE:</w:t>
      </w:r>
      <w:r>
        <w:rPr>
          <w:b w:val="0"/>
          <w:bCs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part del tub on s’ajusta el </w:t>
      </w:r>
      <w:r>
        <w:rPr>
          <w:b w:val="0"/>
          <w:bCs/>
          <w:caps w:val="0"/>
          <w:sz w:val="22"/>
          <w:szCs w:val="24"/>
          <w:u w:val="single"/>
        </w:rPr>
        <w:t>menjar</w:t>
      </w:r>
      <w:r>
        <w:rPr>
          <w:b w:val="0"/>
          <w:bCs/>
          <w:caps w:val="0"/>
          <w:sz w:val="22"/>
          <w:szCs w:val="24"/>
        </w:rPr>
        <w:t xml:space="preserve"> i l’</w:t>
      </w:r>
      <w:r>
        <w:rPr>
          <w:b w:val="0"/>
          <w:bCs/>
          <w:caps w:val="0"/>
          <w:sz w:val="22"/>
          <w:szCs w:val="24"/>
          <w:u w:val="single"/>
        </w:rPr>
        <w:t>aire</w:t>
      </w:r>
      <w:r>
        <w:rPr>
          <w:b w:val="0"/>
          <w:bCs/>
          <w:caps w:val="0"/>
          <w:sz w:val="22"/>
          <w:szCs w:val="24"/>
        </w:rPr>
        <w:t>.</w:t>
      </w:r>
    </w:p>
    <w:p w14:paraId="3B9A92F2" w14:textId="5DD719F1" w:rsidR="00353F28" w:rsidRPr="00353F28" w:rsidRDefault="00353F28" w:rsidP="00353F28">
      <w:pPr>
        <w:pStyle w:val="Prrafodelista"/>
        <w:numPr>
          <w:ilvl w:val="0"/>
          <w:numId w:val="34"/>
        </w:numPr>
        <w:rPr>
          <w:b/>
          <w:bCs/>
        </w:rPr>
      </w:pPr>
      <w:r w:rsidRPr="00353F28">
        <w:rPr>
          <w:b/>
          <w:bCs/>
          <w:color w:val="E32D91" w:themeColor="accent1"/>
        </w:rPr>
        <w:t>EPÍGLOTIS</w:t>
      </w:r>
      <w:r>
        <w:t xml:space="preserve">: làmina de </w:t>
      </w:r>
      <w:r>
        <w:rPr>
          <w:u w:val="single"/>
        </w:rPr>
        <w:t>cartílag</w:t>
      </w:r>
      <w:r>
        <w:t xml:space="preserve"> que impideix l’entrada dels aliments a les vies respiratòries i al contrari.</w:t>
      </w:r>
    </w:p>
    <w:p w14:paraId="200B1B61" w14:textId="73CDD96F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>LARINGE:</w:t>
      </w:r>
      <w:r w:rsidRPr="00353F28">
        <w:rPr>
          <w:b w:val="0"/>
          <w:bCs/>
          <w:caps w:val="0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tub amb </w:t>
      </w:r>
      <w:r w:rsidRPr="00353F28">
        <w:rPr>
          <w:caps w:val="0"/>
          <w:color w:val="E32D91" w:themeColor="accent1"/>
          <w:sz w:val="22"/>
          <w:szCs w:val="24"/>
        </w:rPr>
        <w:t>cartílag</w:t>
      </w:r>
      <w:r>
        <w:rPr>
          <w:b w:val="0"/>
          <w:bCs/>
          <w:caps w:val="0"/>
          <w:sz w:val="22"/>
          <w:szCs w:val="24"/>
        </w:rPr>
        <w:t>.</w:t>
      </w:r>
    </w:p>
    <w:p w14:paraId="3B1B6851" w14:textId="5DB4E635" w:rsidR="00353F28" w:rsidRPr="00353F28" w:rsidRDefault="00353F28" w:rsidP="00353F28">
      <w:pPr>
        <w:pStyle w:val="Prrafodelista"/>
        <w:numPr>
          <w:ilvl w:val="0"/>
          <w:numId w:val="34"/>
        </w:numPr>
        <w:rPr>
          <w:b/>
          <w:bCs/>
        </w:rPr>
      </w:pPr>
      <w:r>
        <w:rPr>
          <w:b/>
          <w:bCs/>
          <w:color w:val="E32D91" w:themeColor="accent1"/>
        </w:rPr>
        <w:t>CORDES VOCALS</w:t>
      </w:r>
      <w:r>
        <w:t xml:space="preserve">: </w:t>
      </w:r>
      <w:r>
        <w:t xml:space="preserve">emeten </w:t>
      </w:r>
      <w:r>
        <w:rPr>
          <w:u w:val="single"/>
        </w:rPr>
        <w:t>sons</w:t>
      </w:r>
      <w:r>
        <w:t>.</w:t>
      </w:r>
    </w:p>
    <w:p w14:paraId="7FF05DA9" w14:textId="1841FB99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>TRÀQUEA:</w:t>
      </w:r>
      <w:r>
        <w:rPr>
          <w:b w:val="0"/>
          <w:bCs/>
        </w:rPr>
        <w:t xml:space="preserve"> </w:t>
      </w:r>
      <w:r w:rsidRPr="00353F28">
        <w:rPr>
          <w:caps w:val="0"/>
          <w:color w:val="E32D91" w:themeColor="accent1"/>
          <w:sz w:val="22"/>
          <w:szCs w:val="24"/>
        </w:rPr>
        <w:t>tub flexible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>d’</w:t>
      </w:r>
      <w:r w:rsidRPr="00353F28">
        <w:rPr>
          <w:caps w:val="0"/>
          <w:color w:val="E32D91" w:themeColor="accent1"/>
          <w:sz w:val="22"/>
          <w:szCs w:val="24"/>
        </w:rPr>
        <w:t>anells de cartílag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que condueix l’aire fins els </w:t>
      </w:r>
      <w:r>
        <w:rPr>
          <w:caps w:val="0"/>
          <w:sz w:val="22"/>
          <w:szCs w:val="24"/>
        </w:rPr>
        <w:t>bronquis</w:t>
      </w:r>
      <w:r>
        <w:rPr>
          <w:b w:val="0"/>
          <w:bCs/>
          <w:caps w:val="0"/>
          <w:sz w:val="22"/>
          <w:szCs w:val="24"/>
        </w:rPr>
        <w:t>.</w:t>
      </w:r>
    </w:p>
    <w:p w14:paraId="365DED0E" w14:textId="71FC40E5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 xml:space="preserve">BRONQUIS: </w:t>
      </w:r>
      <w:r>
        <w:rPr>
          <w:b w:val="0"/>
          <w:bCs/>
          <w:caps w:val="0"/>
          <w:sz w:val="22"/>
          <w:szCs w:val="24"/>
        </w:rPr>
        <w:t xml:space="preserve">formats per </w:t>
      </w:r>
      <w:r w:rsidRPr="00353F28">
        <w:rPr>
          <w:caps w:val="0"/>
          <w:color w:val="E32D91" w:themeColor="accent1"/>
          <w:sz w:val="22"/>
          <w:szCs w:val="24"/>
        </w:rPr>
        <w:t>anells de cartílag</w:t>
      </w:r>
      <w:r>
        <w:rPr>
          <w:b w:val="0"/>
          <w:bCs/>
          <w:caps w:val="0"/>
          <w:sz w:val="22"/>
          <w:szCs w:val="24"/>
        </w:rPr>
        <w:t xml:space="preserve">, que es </w:t>
      </w:r>
      <w:r>
        <w:rPr>
          <w:b w:val="0"/>
          <w:bCs/>
          <w:caps w:val="0"/>
          <w:sz w:val="22"/>
          <w:szCs w:val="24"/>
          <w:u w:val="single"/>
        </w:rPr>
        <w:t>bifurquen</w:t>
      </w:r>
      <w:r>
        <w:rPr>
          <w:b w:val="0"/>
          <w:bCs/>
          <w:caps w:val="0"/>
          <w:sz w:val="22"/>
          <w:szCs w:val="24"/>
        </w:rPr>
        <w:t xml:space="preserve"> en tubs de menor diàmetre, els </w:t>
      </w:r>
      <w:r>
        <w:rPr>
          <w:caps w:val="0"/>
          <w:sz w:val="22"/>
          <w:szCs w:val="24"/>
        </w:rPr>
        <w:t>bronquíols</w:t>
      </w:r>
      <w:r>
        <w:rPr>
          <w:b w:val="0"/>
          <w:bCs/>
          <w:caps w:val="0"/>
          <w:sz w:val="22"/>
          <w:szCs w:val="24"/>
        </w:rPr>
        <w:t>.</w:t>
      </w:r>
    </w:p>
    <w:p w14:paraId="276E2615" w14:textId="132AF3CD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lastRenderedPageBreak/>
        <w:t xml:space="preserve">BRONQUÍOLS: </w:t>
      </w:r>
      <w:r>
        <w:rPr>
          <w:b w:val="0"/>
          <w:bCs/>
          <w:caps w:val="0"/>
          <w:sz w:val="22"/>
          <w:szCs w:val="24"/>
        </w:rPr>
        <w:t xml:space="preserve">acaben en unes </w:t>
      </w:r>
      <w:r>
        <w:rPr>
          <w:b w:val="0"/>
          <w:bCs/>
          <w:caps w:val="0"/>
          <w:sz w:val="22"/>
          <w:szCs w:val="24"/>
          <w:u w:val="single"/>
        </w:rPr>
        <w:t>bossetes arredonides</w:t>
      </w:r>
      <w:r>
        <w:rPr>
          <w:b w:val="0"/>
          <w:bCs/>
          <w:caps w:val="0"/>
          <w:sz w:val="22"/>
          <w:szCs w:val="24"/>
        </w:rPr>
        <w:t xml:space="preserve"> de </w:t>
      </w:r>
      <w:r>
        <w:rPr>
          <w:b w:val="0"/>
          <w:bCs/>
          <w:caps w:val="0"/>
          <w:sz w:val="22"/>
          <w:szCs w:val="24"/>
          <w:u w:val="single"/>
        </w:rPr>
        <w:t>parets molt fines</w:t>
      </w:r>
      <w:r>
        <w:rPr>
          <w:b w:val="0"/>
          <w:bCs/>
          <w:caps w:val="0"/>
          <w:sz w:val="22"/>
          <w:szCs w:val="24"/>
        </w:rPr>
        <w:t xml:space="preserve"> anomenades </w:t>
      </w:r>
      <w:r>
        <w:rPr>
          <w:caps w:val="0"/>
          <w:sz w:val="22"/>
          <w:szCs w:val="24"/>
        </w:rPr>
        <w:t>alvèols pulmonars</w:t>
      </w:r>
      <w:r>
        <w:rPr>
          <w:b w:val="0"/>
          <w:bCs/>
          <w:caps w:val="0"/>
          <w:sz w:val="22"/>
          <w:szCs w:val="24"/>
        </w:rPr>
        <w:t>.</w:t>
      </w:r>
    </w:p>
    <w:p w14:paraId="71D7BA10" w14:textId="1F73BDDE" w:rsidR="00353F28" w:rsidRDefault="00353F28" w:rsidP="00353F28">
      <w:pPr>
        <w:pStyle w:val="Ttulo3"/>
        <w:rPr>
          <w:b w:val="0"/>
          <w:bCs/>
          <w:caps w:val="0"/>
          <w:sz w:val="22"/>
          <w:szCs w:val="24"/>
        </w:rPr>
      </w:pPr>
      <w:r>
        <w:t xml:space="preserve">ALVÈOLS PULMONARS: </w:t>
      </w:r>
      <w:r w:rsidRPr="00353F28">
        <w:rPr>
          <w:caps w:val="0"/>
          <w:color w:val="E32D91" w:themeColor="accent1"/>
          <w:sz w:val="22"/>
          <w:szCs w:val="24"/>
        </w:rPr>
        <w:t>bossetes arredonides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de </w:t>
      </w:r>
      <w:r w:rsidRPr="00353F28">
        <w:rPr>
          <w:caps w:val="0"/>
          <w:color w:val="E32D91" w:themeColor="accent1"/>
          <w:sz w:val="22"/>
          <w:szCs w:val="24"/>
        </w:rPr>
        <w:t>parets molt fines</w:t>
      </w:r>
      <w:r w:rsidRPr="00353F28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agrupades en </w:t>
      </w:r>
      <w:r w:rsidRPr="00353F28">
        <w:rPr>
          <w:caps w:val="0"/>
          <w:color w:val="E32D91" w:themeColor="accent1"/>
          <w:sz w:val="22"/>
          <w:szCs w:val="24"/>
        </w:rPr>
        <w:t>sacs alveolars</w:t>
      </w:r>
      <w:r>
        <w:rPr>
          <w:b w:val="0"/>
          <w:bCs/>
          <w:caps w:val="0"/>
          <w:sz w:val="22"/>
          <w:szCs w:val="24"/>
        </w:rPr>
        <w:t xml:space="preserve"> que donen l’</w:t>
      </w:r>
      <w:r>
        <w:rPr>
          <w:b w:val="0"/>
          <w:bCs/>
          <w:caps w:val="0"/>
          <w:sz w:val="22"/>
          <w:szCs w:val="24"/>
          <w:u w:val="single"/>
        </w:rPr>
        <w:t>aspecte esponjós</w:t>
      </w:r>
      <w:r>
        <w:rPr>
          <w:b w:val="0"/>
          <w:bCs/>
          <w:caps w:val="0"/>
          <w:sz w:val="22"/>
          <w:szCs w:val="24"/>
        </w:rPr>
        <w:t xml:space="preserve"> als pulmons.</w:t>
      </w:r>
    </w:p>
    <w:p w14:paraId="0FC326ED" w14:textId="406A26CD" w:rsidR="00353F28" w:rsidRDefault="00353F28" w:rsidP="00353F28">
      <w:pPr>
        <w:pStyle w:val="Ttulo2"/>
        <w:rPr>
          <w:b w:val="0"/>
          <w:bCs/>
          <w:caps w:val="0"/>
          <w:color w:val="454551" w:themeColor="text2"/>
          <w:sz w:val="22"/>
          <w:szCs w:val="24"/>
        </w:rPr>
      </w:pPr>
      <w:r>
        <w:t xml:space="preserve">ELS PULMONS: 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dos òrgans </w:t>
      </w:r>
      <w:r w:rsidRPr="00353F28">
        <w:rPr>
          <w:caps w:val="0"/>
          <w:sz w:val="22"/>
          <w:szCs w:val="24"/>
          <w:u w:val="single"/>
        </w:rPr>
        <w:t>esponjosos</w:t>
      </w:r>
      <w:r w:rsidRPr="00353F28">
        <w:rPr>
          <w:b w:val="0"/>
          <w:bCs/>
          <w:caps w:val="0"/>
          <w:sz w:val="22"/>
          <w:szCs w:val="24"/>
        </w:rPr>
        <w:t xml:space="preserve"> 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protegits per les </w:t>
      </w:r>
      <w:r w:rsidRPr="00353F28">
        <w:rPr>
          <w:caps w:val="0"/>
          <w:sz w:val="22"/>
          <w:szCs w:val="24"/>
          <w:u w:val="single"/>
        </w:rPr>
        <w:t>costelles</w:t>
      </w:r>
      <w:r>
        <w:rPr>
          <w:b w:val="0"/>
          <w:bCs/>
          <w:caps w:val="0"/>
          <w:color w:val="454551" w:themeColor="text2"/>
          <w:sz w:val="22"/>
          <w:szCs w:val="24"/>
        </w:rPr>
        <w:t>.</w:t>
      </w:r>
    </w:p>
    <w:p w14:paraId="435F60B0" w14:textId="1105E595" w:rsidR="00E55C9D" w:rsidRDefault="00311EDF" w:rsidP="00E55C9D">
      <w:pPr>
        <w:pStyle w:val="Ttulo3"/>
        <w:rPr>
          <w:b w:val="0"/>
          <w:bCs/>
          <w:caps w:val="0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55082" wp14:editId="71BE7F31">
                <wp:simplePos x="0" y="0"/>
                <wp:positionH relativeFrom="column">
                  <wp:posOffset>4374037</wp:posOffset>
                </wp:positionH>
                <wp:positionV relativeFrom="paragraph">
                  <wp:posOffset>167738</wp:posOffset>
                </wp:positionV>
                <wp:extent cx="769577" cy="1036949"/>
                <wp:effectExtent l="0" t="0" r="69215" b="4953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577" cy="10369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AF9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4" o:spid="_x0000_s1026" type="#_x0000_t32" style="position:absolute;margin-left:344.4pt;margin-top:13.2pt;width:60.6pt;height:8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" strokecolor="#e32d91 [3204]" strokeweight=".5pt">
                <v:stroke endarrow="block" joinstyle="miter"/>
              </v:shape>
            </w:pict>
          </mc:Fallback>
        </mc:AlternateContent>
      </w:r>
      <w:r w:rsidR="00E55C9D">
        <w:t>PULMÓ ESQUERRE:</w:t>
      </w:r>
      <w:r w:rsidR="00E55C9D">
        <w:rPr>
          <w:b w:val="0"/>
          <w:bCs/>
        </w:rPr>
        <w:t xml:space="preserve"> </w:t>
      </w:r>
      <w:r w:rsidR="00E55C9D">
        <w:rPr>
          <w:b w:val="0"/>
          <w:bCs/>
          <w:caps w:val="0"/>
          <w:sz w:val="22"/>
          <w:szCs w:val="24"/>
        </w:rPr>
        <w:t xml:space="preserve">és més </w:t>
      </w:r>
      <w:r w:rsidR="00E55C9D">
        <w:rPr>
          <w:caps w:val="0"/>
          <w:sz w:val="22"/>
          <w:szCs w:val="24"/>
        </w:rPr>
        <w:t>menut</w:t>
      </w:r>
      <w:r w:rsidR="00E55C9D">
        <w:rPr>
          <w:b w:val="0"/>
          <w:bCs/>
          <w:caps w:val="0"/>
          <w:sz w:val="22"/>
          <w:szCs w:val="24"/>
        </w:rPr>
        <w:t xml:space="preserve"> i està dividit en </w:t>
      </w:r>
      <w:r w:rsidR="00E55C9D" w:rsidRPr="00E55C9D">
        <w:rPr>
          <w:caps w:val="0"/>
          <w:color w:val="E32D91" w:themeColor="accent1"/>
          <w:sz w:val="22"/>
          <w:szCs w:val="24"/>
        </w:rPr>
        <w:t>dos lòbuls</w:t>
      </w:r>
      <w:r w:rsidR="00E55C9D" w:rsidRPr="00E55C9D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 w:rsidR="00E55C9D">
        <w:rPr>
          <w:b w:val="0"/>
          <w:bCs/>
          <w:caps w:val="0"/>
          <w:sz w:val="22"/>
          <w:szCs w:val="24"/>
        </w:rPr>
        <w:t>(pel cor).</w:t>
      </w:r>
    </w:p>
    <w:p w14:paraId="6FDAED11" w14:textId="67594F53" w:rsidR="00E55C9D" w:rsidRDefault="00311EDF" w:rsidP="00E55C9D">
      <w:pPr>
        <w:pStyle w:val="Ttulo3"/>
        <w:rPr>
          <w:b w:val="0"/>
          <w:bCs/>
          <w:caps w:val="0"/>
          <w:sz w:val="22"/>
          <w:szCs w:val="24"/>
        </w:rPr>
      </w:pPr>
      <w:r w:rsidRPr="00311EDF">
        <w:drawing>
          <wp:anchor distT="0" distB="0" distL="114300" distR="114300" simplePos="0" relativeHeight="251742208" behindDoc="1" locked="0" layoutInCell="1" allowOverlap="1" wp14:anchorId="0528D07C" wp14:editId="5400DB0F">
            <wp:simplePos x="0" y="0"/>
            <wp:positionH relativeFrom="column">
              <wp:posOffset>3987165</wp:posOffset>
            </wp:positionH>
            <wp:positionV relativeFrom="paragraph">
              <wp:posOffset>81915</wp:posOffset>
            </wp:positionV>
            <wp:extent cx="1800225" cy="2165350"/>
            <wp:effectExtent l="0" t="0" r="9525" b="6350"/>
            <wp:wrapSquare wrapText="bothSides"/>
            <wp:docPr id="2050" name="Picture 2" descr="Pulmones - Wikipedia, la enciclopedia libre">
              <a:extLst xmlns:a="http://schemas.openxmlformats.org/drawingml/2006/main">
                <a:ext uri="{FF2B5EF4-FFF2-40B4-BE49-F238E27FC236}">
                  <a16:creationId xmlns:a16="http://schemas.microsoft.com/office/drawing/2014/main" id="{013E232E-5CE0-414E-BCEF-BC29EDDD3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ulmones - Wikipedia, la enciclopedia libre">
                      <a:extLst>
                        <a:ext uri="{FF2B5EF4-FFF2-40B4-BE49-F238E27FC236}">
                          <a16:creationId xmlns:a16="http://schemas.microsoft.com/office/drawing/2014/main" id="{013E232E-5CE0-414E-BCEF-BC29EDDD3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C9D">
        <w:t>PULMÓ DRET:</w:t>
      </w:r>
      <w:r w:rsidR="00E55C9D">
        <w:rPr>
          <w:b w:val="0"/>
          <w:bCs/>
        </w:rPr>
        <w:t xml:space="preserve"> </w:t>
      </w:r>
      <w:r w:rsidR="00E55C9D">
        <w:rPr>
          <w:b w:val="0"/>
          <w:bCs/>
          <w:caps w:val="0"/>
          <w:sz w:val="22"/>
          <w:szCs w:val="24"/>
        </w:rPr>
        <w:t xml:space="preserve">és més </w:t>
      </w:r>
      <w:r w:rsidR="00E55C9D">
        <w:rPr>
          <w:caps w:val="0"/>
          <w:sz w:val="22"/>
          <w:szCs w:val="24"/>
        </w:rPr>
        <w:t>gran</w:t>
      </w:r>
      <w:r w:rsidR="00E55C9D">
        <w:rPr>
          <w:b w:val="0"/>
          <w:bCs/>
          <w:caps w:val="0"/>
          <w:sz w:val="22"/>
          <w:szCs w:val="24"/>
        </w:rPr>
        <w:t xml:space="preserve"> i està dividit en </w:t>
      </w:r>
      <w:r w:rsidR="00E55C9D" w:rsidRPr="00E55C9D">
        <w:rPr>
          <w:caps w:val="0"/>
          <w:color w:val="E32D91" w:themeColor="accent1"/>
          <w:sz w:val="22"/>
          <w:szCs w:val="24"/>
        </w:rPr>
        <w:t>tres lòbuls</w:t>
      </w:r>
      <w:r w:rsidR="00E55C9D">
        <w:rPr>
          <w:b w:val="0"/>
          <w:bCs/>
          <w:caps w:val="0"/>
          <w:sz w:val="22"/>
          <w:szCs w:val="24"/>
        </w:rPr>
        <w:t>.</w:t>
      </w:r>
    </w:p>
    <w:p w14:paraId="6D157B42" w14:textId="68B8A592" w:rsidR="00E55C9D" w:rsidRDefault="00E55C9D" w:rsidP="00E55C9D">
      <w:pPr>
        <w:pStyle w:val="Ttulo3"/>
        <w:rPr>
          <w:b w:val="0"/>
          <w:bCs/>
          <w:caps w:val="0"/>
          <w:sz w:val="22"/>
          <w:szCs w:val="24"/>
        </w:rPr>
      </w:pPr>
      <w:r>
        <w:t xml:space="preserve">PLEURA: </w:t>
      </w:r>
      <w:r w:rsidRPr="00E55C9D">
        <w:rPr>
          <w:caps w:val="0"/>
          <w:color w:val="E32D91" w:themeColor="accent1"/>
          <w:sz w:val="22"/>
          <w:szCs w:val="24"/>
        </w:rPr>
        <w:t>doble membrana</w:t>
      </w:r>
      <w:r w:rsidRPr="00E55C9D">
        <w:rPr>
          <w:b w:val="0"/>
          <w:bCs/>
          <w:caps w:val="0"/>
          <w:color w:val="E32D91" w:themeColor="accent1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</w:rPr>
        <w:t xml:space="preserve">que els </w:t>
      </w:r>
      <w:r>
        <w:rPr>
          <w:b w:val="0"/>
          <w:bCs/>
          <w:caps w:val="0"/>
          <w:sz w:val="22"/>
          <w:szCs w:val="24"/>
          <w:u w:val="single"/>
        </w:rPr>
        <w:t>recobreix</w:t>
      </w:r>
      <w:r>
        <w:rPr>
          <w:b w:val="0"/>
          <w:bCs/>
          <w:caps w:val="0"/>
          <w:sz w:val="22"/>
          <w:szCs w:val="24"/>
        </w:rPr>
        <w:t>.</w:t>
      </w:r>
    </w:p>
    <w:p w14:paraId="60038C72" w14:textId="73AACD61" w:rsidR="00E55C9D" w:rsidRDefault="00311EDF" w:rsidP="00E55C9D">
      <w:pPr>
        <w:pStyle w:val="Prrafodelista"/>
        <w:numPr>
          <w:ilvl w:val="0"/>
          <w:numId w:val="3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40E999" wp14:editId="38594731">
                <wp:simplePos x="0" y="0"/>
                <wp:positionH relativeFrom="column">
                  <wp:posOffset>3977640</wp:posOffset>
                </wp:positionH>
                <wp:positionV relativeFrom="paragraph">
                  <wp:posOffset>173636</wp:posOffset>
                </wp:positionV>
                <wp:extent cx="1857081" cy="1640677"/>
                <wp:effectExtent l="0" t="0" r="29210" b="36195"/>
                <wp:wrapNone/>
                <wp:docPr id="46" name="Forma libre: form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081" cy="1640677"/>
                        </a:xfrm>
                        <a:custGeom>
                          <a:avLst/>
                          <a:gdLst>
                            <a:gd name="connsiteX0" fmla="*/ 763571 w 1857081"/>
                            <a:gd name="connsiteY0" fmla="*/ 141816 h 1640677"/>
                            <a:gd name="connsiteX1" fmla="*/ 707011 w 1857081"/>
                            <a:gd name="connsiteY1" fmla="*/ 38121 h 1640677"/>
                            <a:gd name="connsiteX2" fmla="*/ 678730 w 1857081"/>
                            <a:gd name="connsiteY2" fmla="*/ 28694 h 1640677"/>
                            <a:gd name="connsiteX3" fmla="*/ 650450 w 1857081"/>
                            <a:gd name="connsiteY3" fmla="*/ 9840 h 1640677"/>
                            <a:gd name="connsiteX4" fmla="*/ 556182 w 1857081"/>
                            <a:gd name="connsiteY4" fmla="*/ 9840 h 1640677"/>
                            <a:gd name="connsiteX5" fmla="*/ 527901 w 1857081"/>
                            <a:gd name="connsiteY5" fmla="*/ 28694 h 1640677"/>
                            <a:gd name="connsiteX6" fmla="*/ 499621 w 1857081"/>
                            <a:gd name="connsiteY6" fmla="*/ 38121 h 1640677"/>
                            <a:gd name="connsiteX7" fmla="*/ 490194 w 1857081"/>
                            <a:gd name="connsiteY7" fmla="*/ 66401 h 1640677"/>
                            <a:gd name="connsiteX8" fmla="*/ 461914 w 1857081"/>
                            <a:gd name="connsiteY8" fmla="*/ 75828 h 1640677"/>
                            <a:gd name="connsiteX9" fmla="*/ 433633 w 1857081"/>
                            <a:gd name="connsiteY9" fmla="*/ 94682 h 1640677"/>
                            <a:gd name="connsiteX10" fmla="*/ 386499 w 1857081"/>
                            <a:gd name="connsiteY10" fmla="*/ 141816 h 1640677"/>
                            <a:gd name="connsiteX11" fmla="*/ 339365 w 1857081"/>
                            <a:gd name="connsiteY11" fmla="*/ 188950 h 1640677"/>
                            <a:gd name="connsiteX12" fmla="*/ 311085 w 1857081"/>
                            <a:gd name="connsiteY12" fmla="*/ 245510 h 1640677"/>
                            <a:gd name="connsiteX13" fmla="*/ 282804 w 1857081"/>
                            <a:gd name="connsiteY13" fmla="*/ 264364 h 1640677"/>
                            <a:gd name="connsiteX14" fmla="*/ 254524 w 1857081"/>
                            <a:gd name="connsiteY14" fmla="*/ 320925 h 1640677"/>
                            <a:gd name="connsiteX15" fmla="*/ 226244 w 1857081"/>
                            <a:gd name="connsiteY15" fmla="*/ 339778 h 1640677"/>
                            <a:gd name="connsiteX16" fmla="*/ 216817 w 1857081"/>
                            <a:gd name="connsiteY16" fmla="*/ 368059 h 1640677"/>
                            <a:gd name="connsiteX17" fmla="*/ 179110 w 1857081"/>
                            <a:gd name="connsiteY17" fmla="*/ 424620 h 1640677"/>
                            <a:gd name="connsiteX18" fmla="*/ 169683 w 1857081"/>
                            <a:gd name="connsiteY18" fmla="*/ 452900 h 1640677"/>
                            <a:gd name="connsiteX19" fmla="*/ 131976 w 1857081"/>
                            <a:gd name="connsiteY19" fmla="*/ 509461 h 1640677"/>
                            <a:gd name="connsiteX20" fmla="*/ 113122 w 1857081"/>
                            <a:gd name="connsiteY20" fmla="*/ 537741 h 1640677"/>
                            <a:gd name="connsiteX21" fmla="*/ 84842 w 1857081"/>
                            <a:gd name="connsiteY21" fmla="*/ 641436 h 1640677"/>
                            <a:gd name="connsiteX22" fmla="*/ 75415 w 1857081"/>
                            <a:gd name="connsiteY22" fmla="*/ 669717 h 1640677"/>
                            <a:gd name="connsiteX23" fmla="*/ 65988 w 1857081"/>
                            <a:gd name="connsiteY23" fmla="*/ 707424 h 1640677"/>
                            <a:gd name="connsiteX24" fmla="*/ 56561 w 1857081"/>
                            <a:gd name="connsiteY24" fmla="*/ 754558 h 1640677"/>
                            <a:gd name="connsiteX25" fmla="*/ 37708 w 1857081"/>
                            <a:gd name="connsiteY25" fmla="*/ 811119 h 1640677"/>
                            <a:gd name="connsiteX26" fmla="*/ 28281 w 1857081"/>
                            <a:gd name="connsiteY26" fmla="*/ 1093923 h 1640677"/>
                            <a:gd name="connsiteX27" fmla="*/ 18854 w 1857081"/>
                            <a:gd name="connsiteY27" fmla="*/ 1188191 h 1640677"/>
                            <a:gd name="connsiteX28" fmla="*/ 0 w 1857081"/>
                            <a:gd name="connsiteY28" fmla="*/ 1244752 h 1640677"/>
                            <a:gd name="connsiteX29" fmla="*/ 9427 w 1857081"/>
                            <a:gd name="connsiteY29" fmla="*/ 1602970 h 1640677"/>
                            <a:gd name="connsiteX30" fmla="*/ 47134 w 1857081"/>
                            <a:gd name="connsiteY30" fmla="*/ 1640677 h 1640677"/>
                            <a:gd name="connsiteX31" fmla="*/ 141402 w 1857081"/>
                            <a:gd name="connsiteY31" fmla="*/ 1631251 h 1640677"/>
                            <a:gd name="connsiteX32" fmla="*/ 207390 w 1857081"/>
                            <a:gd name="connsiteY32" fmla="*/ 1612397 h 1640677"/>
                            <a:gd name="connsiteX33" fmla="*/ 273378 w 1857081"/>
                            <a:gd name="connsiteY33" fmla="*/ 1602970 h 1640677"/>
                            <a:gd name="connsiteX34" fmla="*/ 329938 w 1857081"/>
                            <a:gd name="connsiteY34" fmla="*/ 1584117 h 1640677"/>
                            <a:gd name="connsiteX35" fmla="*/ 782425 w 1857081"/>
                            <a:gd name="connsiteY35" fmla="*/ 1565263 h 1640677"/>
                            <a:gd name="connsiteX36" fmla="*/ 848413 w 1857081"/>
                            <a:gd name="connsiteY36" fmla="*/ 1499275 h 1640677"/>
                            <a:gd name="connsiteX37" fmla="*/ 867266 w 1857081"/>
                            <a:gd name="connsiteY37" fmla="*/ 1442715 h 1640677"/>
                            <a:gd name="connsiteX38" fmla="*/ 876693 w 1857081"/>
                            <a:gd name="connsiteY38" fmla="*/ 1235325 h 1640677"/>
                            <a:gd name="connsiteX39" fmla="*/ 886120 w 1857081"/>
                            <a:gd name="connsiteY39" fmla="*/ 1207044 h 1640677"/>
                            <a:gd name="connsiteX40" fmla="*/ 904974 w 1857081"/>
                            <a:gd name="connsiteY40" fmla="*/ 999655 h 1640677"/>
                            <a:gd name="connsiteX41" fmla="*/ 914400 w 1857081"/>
                            <a:gd name="connsiteY41" fmla="*/ 745131 h 1640677"/>
                            <a:gd name="connsiteX42" fmla="*/ 933254 w 1857081"/>
                            <a:gd name="connsiteY42" fmla="*/ 773411 h 1640677"/>
                            <a:gd name="connsiteX43" fmla="*/ 942681 w 1857081"/>
                            <a:gd name="connsiteY43" fmla="*/ 801692 h 1640677"/>
                            <a:gd name="connsiteX44" fmla="*/ 970961 w 1857081"/>
                            <a:gd name="connsiteY44" fmla="*/ 895960 h 1640677"/>
                            <a:gd name="connsiteX45" fmla="*/ 980388 w 1857081"/>
                            <a:gd name="connsiteY45" fmla="*/ 924240 h 1640677"/>
                            <a:gd name="connsiteX46" fmla="*/ 999242 w 1857081"/>
                            <a:gd name="connsiteY46" fmla="*/ 1480422 h 1640677"/>
                            <a:gd name="connsiteX47" fmla="*/ 1008668 w 1857081"/>
                            <a:gd name="connsiteY47" fmla="*/ 1518129 h 1640677"/>
                            <a:gd name="connsiteX48" fmla="*/ 1046376 w 1857081"/>
                            <a:gd name="connsiteY48" fmla="*/ 1574690 h 1640677"/>
                            <a:gd name="connsiteX49" fmla="*/ 1084083 w 1857081"/>
                            <a:gd name="connsiteY49" fmla="*/ 1584117 h 1640677"/>
                            <a:gd name="connsiteX50" fmla="*/ 1404594 w 1857081"/>
                            <a:gd name="connsiteY50" fmla="*/ 1574690 h 1640677"/>
                            <a:gd name="connsiteX51" fmla="*/ 1480009 w 1857081"/>
                            <a:gd name="connsiteY51" fmla="*/ 1565263 h 1640677"/>
                            <a:gd name="connsiteX52" fmla="*/ 1611984 w 1857081"/>
                            <a:gd name="connsiteY52" fmla="*/ 1546409 h 1640677"/>
                            <a:gd name="connsiteX53" fmla="*/ 1800520 w 1857081"/>
                            <a:gd name="connsiteY53" fmla="*/ 1536983 h 1640677"/>
                            <a:gd name="connsiteX54" fmla="*/ 1828800 w 1857081"/>
                            <a:gd name="connsiteY54" fmla="*/ 1527556 h 1640677"/>
                            <a:gd name="connsiteX55" fmla="*/ 1857081 w 1857081"/>
                            <a:gd name="connsiteY55" fmla="*/ 1470995 h 1640677"/>
                            <a:gd name="connsiteX56" fmla="*/ 1847654 w 1857081"/>
                            <a:gd name="connsiteY56" fmla="*/ 1225898 h 1640677"/>
                            <a:gd name="connsiteX57" fmla="*/ 1828800 w 1857081"/>
                            <a:gd name="connsiteY57" fmla="*/ 1159910 h 1640677"/>
                            <a:gd name="connsiteX58" fmla="*/ 1819374 w 1857081"/>
                            <a:gd name="connsiteY58" fmla="*/ 1112776 h 1640677"/>
                            <a:gd name="connsiteX59" fmla="*/ 1809947 w 1857081"/>
                            <a:gd name="connsiteY59" fmla="*/ 1018508 h 1640677"/>
                            <a:gd name="connsiteX60" fmla="*/ 1800520 w 1857081"/>
                            <a:gd name="connsiteY60" fmla="*/ 971374 h 1640677"/>
                            <a:gd name="connsiteX61" fmla="*/ 1781666 w 1857081"/>
                            <a:gd name="connsiteY61" fmla="*/ 858253 h 1640677"/>
                            <a:gd name="connsiteX62" fmla="*/ 1772240 w 1857081"/>
                            <a:gd name="connsiteY62" fmla="*/ 811119 h 1640677"/>
                            <a:gd name="connsiteX63" fmla="*/ 1753386 w 1857081"/>
                            <a:gd name="connsiteY63" fmla="*/ 754558 h 1640677"/>
                            <a:gd name="connsiteX64" fmla="*/ 1734532 w 1857081"/>
                            <a:gd name="connsiteY64" fmla="*/ 641436 h 1640677"/>
                            <a:gd name="connsiteX65" fmla="*/ 1715679 w 1857081"/>
                            <a:gd name="connsiteY65" fmla="*/ 584875 h 1640677"/>
                            <a:gd name="connsiteX66" fmla="*/ 1706252 w 1857081"/>
                            <a:gd name="connsiteY66" fmla="*/ 547168 h 1640677"/>
                            <a:gd name="connsiteX67" fmla="*/ 1696825 w 1857081"/>
                            <a:gd name="connsiteY67" fmla="*/ 500034 h 1640677"/>
                            <a:gd name="connsiteX68" fmla="*/ 1677971 w 1857081"/>
                            <a:gd name="connsiteY68" fmla="*/ 471754 h 1640677"/>
                            <a:gd name="connsiteX69" fmla="*/ 1668545 w 1857081"/>
                            <a:gd name="connsiteY69" fmla="*/ 443473 h 1640677"/>
                            <a:gd name="connsiteX70" fmla="*/ 1659118 w 1857081"/>
                            <a:gd name="connsiteY70" fmla="*/ 405766 h 1640677"/>
                            <a:gd name="connsiteX71" fmla="*/ 1640264 w 1857081"/>
                            <a:gd name="connsiteY71" fmla="*/ 368059 h 1640677"/>
                            <a:gd name="connsiteX72" fmla="*/ 1621411 w 1857081"/>
                            <a:gd name="connsiteY72" fmla="*/ 311498 h 1640677"/>
                            <a:gd name="connsiteX73" fmla="*/ 1555423 w 1857081"/>
                            <a:gd name="connsiteY73" fmla="*/ 226657 h 1640677"/>
                            <a:gd name="connsiteX74" fmla="*/ 1545996 w 1857081"/>
                            <a:gd name="connsiteY74" fmla="*/ 198376 h 1640677"/>
                            <a:gd name="connsiteX75" fmla="*/ 1517716 w 1857081"/>
                            <a:gd name="connsiteY75" fmla="*/ 179523 h 1640677"/>
                            <a:gd name="connsiteX76" fmla="*/ 1461155 w 1857081"/>
                            <a:gd name="connsiteY76" fmla="*/ 132389 h 1640677"/>
                            <a:gd name="connsiteX77" fmla="*/ 1414021 w 1857081"/>
                            <a:gd name="connsiteY77" fmla="*/ 94682 h 1640677"/>
                            <a:gd name="connsiteX78" fmla="*/ 1357460 w 1857081"/>
                            <a:gd name="connsiteY78" fmla="*/ 56974 h 1640677"/>
                            <a:gd name="connsiteX79" fmla="*/ 1329180 w 1857081"/>
                            <a:gd name="connsiteY79" fmla="*/ 38121 h 1640677"/>
                            <a:gd name="connsiteX80" fmla="*/ 1244338 w 1857081"/>
                            <a:gd name="connsiteY80" fmla="*/ 9840 h 1640677"/>
                            <a:gd name="connsiteX81" fmla="*/ 1216058 w 1857081"/>
                            <a:gd name="connsiteY81" fmla="*/ 413 h 1640677"/>
                            <a:gd name="connsiteX82" fmla="*/ 1112363 w 1857081"/>
                            <a:gd name="connsiteY82" fmla="*/ 9840 h 1640677"/>
                            <a:gd name="connsiteX83" fmla="*/ 1084083 w 1857081"/>
                            <a:gd name="connsiteY83" fmla="*/ 19267 h 1640677"/>
                            <a:gd name="connsiteX84" fmla="*/ 1065229 w 1857081"/>
                            <a:gd name="connsiteY84" fmla="*/ 47548 h 1640677"/>
                            <a:gd name="connsiteX85" fmla="*/ 1036949 w 1857081"/>
                            <a:gd name="connsiteY85" fmla="*/ 66401 h 1640677"/>
                            <a:gd name="connsiteX86" fmla="*/ 1018095 w 1857081"/>
                            <a:gd name="connsiteY86" fmla="*/ 113535 h 1640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1857081" h="1640677">
                              <a:moveTo>
                                <a:pt x="763571" y="141816"/>
                              </a:moveTo>
                              <a:cubicBezTo>
                                <a:pt x="755239" y="120986"/>
                                <a:pt x="728747" y="45366"/>
                                <a:pt x="707011" y="38121"/>
                              </a:cubicBezTo>
                              <a:lnTo>
                                <a:pt x="678730" y="28694"/>
                              </a:lnTo>
                              <a:cubicBezTo>
                                <a:pt x="669303" y="22409"/>
                                <a:pt x="660583" y="14907"/>
                                <a:pt x="650450" y="9840"/>
                              </a:cubicBezTo>
                              <a:cubicBezTo>
                                <a:pt x="613888" y="-8442"/>
                                <a:pt x="603391" y="3096"/>
                                <a:pt x="556182" y="9840"/>
                              </a:cubicBezTo>
                              <a:cubicBezTo>
                                <a:pt x="546755" y="16125"/>
                                <a:pt x="538035" y="23627"/>
                                <a:pt x="527901" y="28694"/>
                              </a:cubicBezTo>
                              <a:cubicBezTo>
                                <a:pt x="519013" y="33138"/>
                                <a:pt x="506647" y="31095"/>
                                <a:pt x="499621" y="38121"/>
                              </a:cubicBezTo>
                              <a:cubicBezTo>
                                <a:pt x="492595" y="45147"/>
                                <a:pt x="497220" y="59375"/>
                                <a:pt x="490194" y="66401"/>
                              </a:cubicBezTo>
                              <a:cubicBezTo>
                                <a:pt x="483168" y="73427"/>
                                <a:pt x="470802" y="71384"/>
                                <a:pt x="461914" y="75828"/>
                              </a:cubicBezTo>
                              <a:cubicBezTo>
                                <a:pt x="451780" y="80895"/>
                                <a:pt x="443060" y="88397"/>
                                <a:pt x="433633" y="94682"/>
                              </a:cubicBezTo>
                              <a:cubicBezTo>
                                <a:pt x="383359" y="170094"/>
                                <a:pt x="449344" y="78971"/>
                                <a:pt x="386499" y="141816"/>
                              </a:cubicBezTo>
                              <a:cubicBezTo>
                                <a:pt x="323653" y="204662"/>
                                <a:pt x="414783" y="138672"/>
                                <a:pt x="339365" y="188950"/>
                              </a:cubicBezTo>
                              <a:cubicBezTo>
                                <a:pt x="331698" y="211950"/>
                                <a:pt x="329358" y="227237"/>
                                <a:pt x="311085" y="245510"/>
                              </a:cubicBezTo>
                              <a:cubicBezTo>
                                <a:pt x="303074" y="253521"/>
                                <a:pt x="292231" y="258079"/>
                                <a:pt x="282804" y="264364"/>
                              </a:cubicBezTo>
                              <a:cubicBezTo>
                                <a:pt x="275137" y="287366"/>
                                <a:pt x="272799" y="302650"/>
                                <a:pt x="254524" y="320925"/>
                              </a:cubicBezTo>
                              <a:cubicBezTo>
                                <a:pt x="246513" y="328936"/>
                                <a:pt x="235671" y="333494"/>
                                <a:pt x="226244" y="339778"/>
                              </a:cubicBezTo>
                              <a:cubicBezTo>
                                <a:pt x="223102" y="349205"/>
                                <a:pt x="221643" y="359373"/>
                                <a:pt x="216817" y="368059"/>
                              </a:cubicBezTo>
                              <a:cubicBezTo>
                                <a:pt x="205813" y="387867"/>
                                <a:pt x="186276" y="403124"/>
                                <a:pt x="179110" y="424620"/>
                              </a:cubicBezTo>
                              <a:cubicBezTo>
                                <a:pt x="175968" y="434047"/>
                                <a:pt x="174509" y="444214"/>
                                <a:pt x="169683" y="452900"/>
                              </a:cubicBezTo>
                              <a:cubicBezTo>
                                <a:pt x="158679" y="472708"/>
                                <a:pt x="144545" y="490607"/>
                                <a:pt x="131976" y="509461"/>
                              </a:cubicBezTo>
                              <a:lnTo>
                                <a:pt x="113122" y="537741"/>
                              </a:lnTo>
                              <a:cubicBezTo>
                                <a:pt x="72675" y="659081"/>
                                <a:pt x="111489" y="534843"/>
                                <a:pt x="84842" y="641436"/>
                              </a:cubicBezTo>
                              <a:cubicBezTo>
                                <a:pt x="82432" y="651076"/>
                                <a:pt x="78145" y="660162"/>
                                <a:pt x="75415" y="669717"/>
                              </a:cubicBezTo>
                              <a:cubicBezTo>
                                <a:pt x="71856" y="682174"/>
                                <a:pt x="68799" y="694777"/>
                                <a:pt x="65988" y="707424"/>
                              </a:cubicBezTo>
                              <a:cubicBezTo>
                                <a:pt x="62512" y="723065"/>
                                <a:pt x="60777" y="739100"/>
                                <a:pt x="56561" y="754558"/>
                              </a:cubicBezTo>
                              <a:cubicBezTo>
                                <a:pt x="51332" y="773731"/>
                                <a:pt x="37708" y="811119"/>
                                <a:pt x="37708" y="811119"/>
                              </a:cubicBezTo>
                              <a:cubicBezTo>
                                <a:pt x="34566" y="905387"/>
                                <a:pt x="32991" y="999720"/>
                                <a:pt x="28281" y="1093923"/>
                              </a:cubicBezTo>
                              <a:cubicBezTo>
                                <a:pt x="26704" y="1125463"/>
                                <a:pt x="24674" y="1157153"/>
                                <a:pt x="18854" y="1188191"/>
                              </a:cubicBezTo>
                              <a:cubicBezTo>
                                <a:pt x="15191" y="1207724"/>
                                <a:pt x="0" y="1244752"/>
                                <a:pt x="0" y="1244752"/>
                              </a:cubicBezTo>
                              <a:cubicBezTo>
                                <a:pt x="3142" y="1364158"/>
                                <a:pt x="3607" y="1483665"/>
                                <a:pt x="9427" y="1602970"/>
                              </a:cubicBezTo>
                              <a:cubicBezTo>
                                <a:pt x="11089" y="1637042"/>
                                <a:pt x="20334" y="1631744"/>
                                <a:pt x="47134" y="1640677"/>
                              </a:cubicBezTo>
                              <a:cubicBezTo>
                                <a:pt x="78557" y="1637535"/>
                                <a:pt x="110140" y="1635717"/>
                                <a:pt x="141402" y="1631251"/>
                              </a:cubicBezTo>
                              <a:cubicBezTo>
                                <a:pt x="223403" y="1619537"/>
                                <a:pt x="140242" y="1625827"/>
                                <a:pt x="207390" y="1612397"/>
                              </a:cubicBezTo>
                              <a:cubicBezTo>
                                <a:pt x="229178" y="1608039"/>
                                <a:pt x="251382" y="1606112"/>
                                <a:pt x="273378" y="1602970"/>
                              </a:cubicBezTo>
                              <a:cubicBezTo>
                                <a:pt x="292231" y="1596686"/>
                                <a:pt x="310164" y="1586094"/>
                                <a:pt x="329938" y="1584117"/>
                              </a:cubicBezTo>
                              <a:cubicBezTo>
                                <a:pt x="543062" y="1562804"/>
                                <a:pt x="392638" y="1575521"/>
                                <a:pt x="782425" y="1565263"/>
                              </a:cubicBezTo>
                              <a:cubicBezTo>
                                <a:pt x="821540" y="1552224"/>
                                <a:pt x="829505" y="1555999"/>
                                <a:pt x="848413" y="1499275"/>
                              </a:cubicBezTo>
                              <a:lnTo>
                                <a:pt x="867266" y="1442715"/>
                              </a:lnTo>
                              <a:cubicBezTo>
                                <a:pt x="870408" y="1373585"/>
                                <a:pt x="871174" y="1304306"/>
                                <a:pt x="876693" y="1235325"/>
                              </a:cubicBezTo>
                              <a:cubicBezTo>
                                <a:pt x="877485" y="1225420"/>
                                <a:pt x="884936" y="1216910"/>
                                <a:pt x="886120" y="1207044"/>
                              </a:cubicBezTo>
                              <a:cubicBezTo>
                                <a:pt x="894391" y="1138124"/>
                                <a:pt x="904974" y="999655"/>
                                <a:pt x="904974" y="999655"/>
                              </a:cubicBezTo>
                              <a:cubicBezTo>
                                <a:pt x="908116" y="914814"/>
                                <a:pt x="903870" y="829375"/>
                                <a:pt x="914400" y="745131"/>
                              </a:cubicBezTo>
                              <a:cubicBezTo>
                                <a:pt x="915805" y="733889"/>
                                <a:pt x="928187" y="763278"/>
                                <a:pt x="933254" y="773411"/>
                              </a:cubicBezTo>
                              <a:cubicBezTo>
                                <a:pt x="937698" y="782299"/>
                                <a:pt x="939951" y="792137"/>
                                <a:pt x="942681" y="801692"/>
                              </a:cubicBezTo>
                              <a:cubicBezTo>
                                <a:pt x="971174" y="901417"/>
                                <a:pt x="926159" y="761551"/>
                                <a:pt x="970961" y="895960"/>
                              </a:cubicBezTo>
                              <a:lnTo>
                                <a:pt x="980388" y="924240"/>
                              </a:lnTo>
                              <a:cubicBezTo>
                                <a:pt x="1007955" y="1199904"/>
                                <a:pt x="975439" y="849622"/>
                                <a:pt x="999242" y="1480422"/>
                              </a:cubicBezTo>
                              <a:cubicBezTo>
                                <a:pt x="999731" y="1493369"/>
                                <a:pt x="1005109" y="1505672"/>
                                <a:pt x="1008668" y="1518129"/>
                              </a:cubicBezTo>
                              <a:cubicBezTo>
                                <a:pt x="1016130" y="1544247"/>
                                <a:pt x="1019362" y="1559253"/>
                                <a:pt x="1046376" y="1574690"/>
                              </a:cubicBezTo>
                              <a:cubicBezTo>
                                <a:pt x="1057625" y="1581118"/>
                                <a:pt x="1071514" y="1580975"/>
                                <a:pt x="1084083" y="1584117"/>
                              </a:cubicBezTo>
                              <a:lnTo>
                                <a:pt x="1404594" y="1574690"/>
                              </a:lnTo>
                              <a:cubicBezTo>
                                <a:pt x="1429899" y="1573485"/>
                                <a:pt x="1454930" y="1568846"/>
                                <a:pt x="1480009" y="1565263"/>
                              </a:cubicBezTo>
                              <a:cubicBezTo>
                                <a:pt x="1535338" y="1557359"/>
                                <a:pt x="1552357" y="1550668"/>
                                <a:pt x="1611984" y="1546409"/>
                              </a:cubicBezTo>
                              <a:cubicBezTo>
                                <a:pt x="1674748" y="1541926"/>
                                <a:pt x="1737675" y="1540125"/>
                                <a:pt x="1800520" y="1536983"/>
                              </a:cubicBezTo>
                              <a:cubicBezTo>
                                <a:pt x="1809947" y="1533841"/>
                                <a:pt x="1821041" y="1533763"/>
                                <a:pt x="1828800" y="1527556"/>
                              </a:cubicBezTo>
                              <a:cubicBezTo>
                                <a:pt x="1845413" y="1514265"/>
                                <a:pt x="1850871" y="1489625"/>
                                <a:pt x="1857081" y="1470995"/>
                              </a:cubicBezTo>
                              <a:cubicBezTo>
                                <a:pt x="1853939" y="1389296"/>
                                <a:pt x="1853093" y="1307476"/>
                                <a:pt x="1847654" y="1225898"/>
                              </a:cubicBezTo>
                              <a:cubicBezTo>
                                <a:pt x="1846051" y="1201853"/>
                                <a:pt x="1834475" y="1182609"/>
                                <a:pt x="1828800" y="1159910"/>
                              </a:cubicBezTo>
                              <a:cubicBezTo>
                                <a:pt x="1824914" y="1144366"/>
                                <a:pt x="1821492" y="1128658"/>
                                <a:pt x="1819374" y="1112776"/>
                              </a:cubicBezTo>
                              <a:cubicBezTo>
                                <a:pt x="1815200" y="1081474"/>
                                <a:pt x="1814121" y="1049810"/>
                                <a:pt x="1809947" y="1018508"/>
                              </a:cubicBezTo>
                              <a:cubicBezTo>
                                <a:pt x="1807829" y="1002626"/>
                                <a:pt x="1803305" y="987153"/>
                                <a:pt x="1800520" y="971374"/>
                              </a:cubicBezTo>
                              <a:cubicBezTo>
                                <a:pt x="1793877" y="933729"/>
                                <a:pt x="1789162" y="895738"/>
                                <a:pt x="1781666" y="858253"/>
                              </a:cubicBezTo>
                              <a:cubicBezTo>
                                <a:pt x="1778524" y="842542"/>
                                <a:pt x="1776456" y="826577"/>
                                <a:pt x="1772240" y="811119"/>
                              </a:cubicBezTo>
                              <a:cubicBezTo>
                                <a:pt x="1767011" y="791946"/>
                                <a:pt x="1753386" y="754558"/>
                                <a:pt x="1753386" y="754558"/>
                              </a:cubicBezTo>
                              <a:cubicBezTo>
                                <a:pt x="1747101" y="716851"/>
                                <a:pt x="1746620" y="677702"/>
                                <a:pt x="1734532" y="641436"/>
                              </a:cubicBezTo>
                              <a:cubicBezTo>
                                <a:pt x="1728248" y="622582"/>
                                <a:pt x="1720499" y="604155"/>
                                <a:pt x="1715679" y="584875"/>
                              </a:cubicBezTo>
                              <a:cubicBezTo>
                                <a:pt x="1712537" y="572306"/>
                                <a:pt x="1709063" y="559815"/>
                                <a:pt x="1706252" y="547168"/>
                              </a:cubicBezTo>
                              <a:cubicBezTo>
                                <a:pt x="1702776" y="531527"/>
                                <a:pt x="1702451" y="515036"/>
                                <a:pt x="1696825" y="500034"/>
                              </a:cubicBezTo>
                              <a:cubicBezTo>
                                <a:pt x="1692847" y="489426"/>
                                <a:pt x="1684256" y="481181"/>
                                <a:pt x="1677971" y="471754"/>
                              </a:cubicBezTo>
                              <a:cubicBezTo>
                                <a:pt x="1674829" y="462327"/>
                                <a:pt x="1671275" y="453028"/>
                                <a:pt x="1668545" y="443473"/>
                              </a:cubicBezTo>
                              <a:cubicBezTo>
                                <a:pt x="1664986" y="431016"/>
                                <a:pt x="1663667" y="417897"/>
                                <a:pt x="1659118" y="405766"/>
                              </a:cubicBezTo>
                              <a:cubicBezTo>
                                <a:pt x="1654184" y="392608"/>
                                <a:pt x="1645483" y="381107"/>
                                <a:pt x="1640264" y="368059"/>
                              </a:cubicBezTo>
                              <a:cubicBezTo>
                                <a:pt x="1632883" y="349607"/>
                                <a:pt x="1632435" y="328034"/>
                                <a:pt x="1621411" y="311498"/>
                              </a:cubicBezTo>
                              <a:cubicBezTo>
                                <a:pt x="1576308" y="243845"/>
                                <a:pt x="1599726" y="270960"/>
                                <a:pt x="1555423" y="226657"/>
                              </a:cubicBezTo>
                              <a:cubicBezTo>
                                <a:pt x="1552281" y="217230"/>
                                <a:pt x="1552204" y="206135"/>
                                <a:pt x="1545996" y="198376"/>
                              </a:cubicBezTo>
                              <a:cubicBezTo>
                                <a:pt x="1538919" y="189529"/>
                                <a:pt x="1526419" y="186776"/>
                                <a:pt x="1517716" y="179523"/>
                              </a:cubicBezTo>
                              <a:cubicBezTo>
                                <a:pt x="1445133" y="119037"/>
                                <a:pt x="1531368" y="179197"/>
                                <a:pt x="1461155" y="132389"/>
                              </a:cubicBezTo>
                              <a:cubicBezTo>
                                <a:pt x="1426317" y="80132"/>
                                <a:pt x="1462234" y="121467"/>
                                <a:pt x="1414021" y="94682"/>
                              </a:cubicBezTo>
                              <a:cubicBezTo>
                                <a:pt x="1394213" y="83678"/>
                                <a:pt x="1376314" y="69543"/>
                                <a:pt x="1357460" y="56974"/>
                              </a:cubicBezTo>
                              <a:cubicBezTo>
                                <a:pt x="1348033" y="50690"/>
                                <a:pt x="1339928" y="41704"/>
                                <a:pt x="1329180" y="38121"/>
                              </a:cubicBezTo>
                              <a:lnTo>
                                <a:pt x="1244338" y="9840"/>
                              </a:lnTo>
                              <a:lnTo>
                                <a:pt x="1216058" y="413"/>
                              </a:lnTo>
                              <a:cubicBezTo>
                                <a:pt x="1181493" y="3555"/>
                                <a:pt x="1146722" y="4932"/>
                                <a:pt x="1112363" y="9840"/>
                              </a:cubicBezTo>
                              <a:cubicBezTo>
                                <a:pt x="1102526" y="11245"/>
                                <a:pt x="1091842" y="13060"/>
                                <a:pt x="1084083" y="19267"/>
                              </a:cubicBezTo>
                              <a:cubicBezTo>
                                <a:pt x="1075236" y="26345"/>
                                <a:pt x="1073240" y="39537"/>
                                <a:pt x="1065229" y="47548"/>
                              </a:cubicBezTo>
                              <a:cubicBezTo>
                                <a:pt x="1057218" y="55559"/>
                                <a:pt x="1046376" y="60117"/>
                                <a:pt x="1036949" y="66401"/>
                              </a:cubicBezTo>
                              <a:cubicBezTo>
                                <a:pt x="1025300" y="101348"/>
                                <a:pt x="1031966" y="85794"/>
                                <a:pt x="1018095" y="11353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7EE39" id="Forma libre: forma 46" o:spid="_x0000_s1026" style="position:absolute;margin-left:313.2pt;margin-top:13.65pt;width:146.25pt;height:12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081,164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" path="m763571,141816c755239,120986,728747,45366,707011,38121l678730,28694c669303,22409,660583,14907,650450,9840v-36562,-18282,-47059,-6744,-94268,c546755,16125,538035,23627,527901,28694v-8888,4444,-21254,2401,-28280,9427c492595,45147,497220,59375,490194,66401v-7026,7026,-19392,4983,-28280,9427c451780,80895,443060,88397,433633,94682v-50274,75412,15711,-15711,-47134,47134c323653,204662,414783,138672,339365,188950v-7667,23000,-10007,38287,-28280,56560c303074,253521,292231,258079,282804,264364v-7667,23002,-10005,38286,-28280,56561c246513,328936,235671,333494,226244,339778v-3142,9427,-4601,19595,-9427,28281c205813,387867,186276,403124,179110,424620v-3142,9427,-4601,19594,-9427,28280c158679,472708,144545,490607,131976,509461r-18854,28280c72675,659081,111489,534843,84842,641436v-2410,9640,-6697,18726,-9427,28281c71856,682174,68799,694777,65988,707424v-3476,15641,-5211,31676,-9427,47134c51332,773731,37708,811119,37708,811119v-3142,94268,-4717,188601,-9427,282804c26704,1125463,24674,1157153,18854,1188191,15191,1207724,,1244752,,1244752v3142,119406,3607,238913,9427,358218c11089,1637042,20334,1631744,47134,1640677v31423,-3142,63006,-4960,94268,-9426c223403,1619537,140242,1625827,207390,1612397v21788,-4358,43992,-6285,65988,-9427c292231,1596686,310164,1586094,329938,1584117v213124,-21313,62700,-8596,452487,-18854c821540,1552224,829505,1555999,848413,1499275r18853,-56560c870408,1373585,871174,1304306,876693,1235325v792,-9905,8243,-18415,9427,-28281c894391,1138124,904974,999655,904974,999655v3142,-84841,-1104,-170280,9426,-254524c915805,733889,928187,763278,933254,773411v4444,8888,6697,18726,9427,28281c971174,901417,926159,761551,970961,895960r9427,28280c1007955,1199904,975439,849622,999242,1480422v489,12947,5867,25250,9426,37707c1016130,1544247,1019362,1559253,1046376,1574690v11249,6428,25138,6285,37707,9427l1404594,1574690v25305,-1205,50336,-5844,75415,-9427c1535338,1557359,1552357,1550668,1611984,1546409v62764,-4483,125691,-6284,188536,-9426c1809947,1533841,1821041,1533763,1828800,1527556v16613,-13291,22071,-37931,28281,-56561c1853939,1389296,1853093,1307476,1847654,1225898v-1603,-24045,-13179,-43289,-18854,-65988c1824914,1144366,1821492,1128658,1819374,1112776v-4174,-31302,-5253,-62966,-9427,-94268c1807829,1002626,1803305,987153,1800520,971374v-6643,-37645,-11358,-75636,-18854,-113121c1778524,842542,1776456,826577,1772240,811119v-5229,-19173,-18854,-56561,-18854,-56561c1747101,716851,1746620,677702,1734532,641436v-6284,-18854,-14033,-37281,-18853,-56561c1712537,572306,1709063,559815,1706252,547168v-3476,-15641,-3801,-32132,-9427,-47134c1692847,489426,1684256,481181,1677971,471754v-3142,-9427,-6696,-18726,-9426,-28281c1664986,431016,1663667,417897,1659118,405766v-4934,-13158,-13635,-24659,-18854,-37707c1632883,349607,1632435,328034,1621411,311498v-45103,-67653,-21685,-40538,-65988,-84841c1552281,217230,1552204,206135,1545996,198376v-7077,-8847,-19577,-11600,-28280,-18853c1445133,119037,1531368,179197,1461155,132389v-34838,-52257,1079,-10922,-47134,-37707c1394213,83678,1376314,69543,1357460,56974v-9427,-6284,-17532,-15270,-28280,-18853l1244338,9840,1216058,413v-34565,3142,-69336,4519,-103695,9427c1102526,11245,1091842,13060,1084083,19267v-8847,7078,-10843,20270,-18854,28281c1057218,55559,1046376,60117,1036949,66401v-11649,34947,-4983,19393,-18854,47134e" filled="f" strokecolor="#d54773 [3209]" strokeweight="1pt">
                <v:stroke joinstyle="miter"/>
                <v:path arrowok="t" o:connecttype="custom" o:connectlocs="763571,141816;707011,38121;678730,28694;650450,9840;556182,9840;527901,28694;499621,38121;490194,66401;461914,75828;433633,94682;386499,141816;339365,188950;311085,245510;282804,264364;254524,320925;226244,339778;216817,368059;179110,424620;169683,452900;131976,509461;113122,537741;84842,641436;75415,669717;65988,707424;56561,754558;37708,811119;28281,1093923;18854,1188191;0,1244752;9427,1602970;47134,1640677;141402,1631251;207390,1612397;273378,1602970;329938,1584117;782425,1565263;848413,1499275;867266,1442715;876693,1235325;886120,1207044;904974,999655;914400,745131;933254,773411;942681,801692;970961,895960;980388,924240;999242,1480422;1008668,1518129;1046376,1574690;1084083,1584117;1404594,1574690;1480009,1565263;1611984,1546409;1800520,1536983;1828800,1527556;1857081,1470995;1847654,1225898;1828800,1159910;1819374,1112776;1809947,1018508;1800520,971374;1781666,858253;1772240,811119;1753386,754558;1734532,641436;1715679,584875;1706252,547168;1696825,500034;1677971,471754;1668545,443473;1659118,405766;1640264,368059;1621411,311498;1555423,226657;1545996,198376;1517716,179523;1461155,132389;1414021,94682;1357460,56974;1329180,38121;1244338,9840;1216058,413;1112363,9840;1084083,19267;1065229,47548;1036949,66401;1018095,113535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55C9D" w:rsidRPr="00E55C9D">
        <w:rPr>
          <w:b/>
          <w:bCs/>
          <w:color w:val="E32D91" w:themeColor="accent1"/>
        </w:rPr>
        <w:t>LÍQUID PLEURAL</w:t>
      </w:r>
      <w:r w:rsidR="00E55C9D">
        <w:rPr>
          <w:b/>
          <w:bCs/>
        </w:rPr>
        <w:t>:</w:t>
      </w:r>
      <w:r w:rsidR="00E55C9D">
        <w:t xml:space="preserve"> facilita el </w:t>
      </w:r>
      <w:r w:rsidR="00E55C9D">
        <w:rPr>
          <w:b/>
          <w:bCs/>
        </w:rPr>
        <w:t>moviment</w:t>
      </w:r>
      <w:r w:rsidR="00E55C9D">
        <w:t xml:space="preserve"> dels pulmons durant la respiració.</w:t>
      </w:r>
    </w:p>
    <w:p w14:paraId="50BCBCD1" w14:textId="0F2E060D" w:rsidR="00E55C9D" w:rsidRDefault="00311EDF" w:rsidP="00E55C9D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ADEE11" wp14:editId="412878DD">
                <wp:simplePos x="0" y="0"/>
                <wp:positionH relativeFrom="column">
                  <wp:posOffset>4308049</wp:posOffset>
                </wp:positionH>
                <wp:positionV relativeFrom="paragraph">
                  <wp:posOffset>194461</wp:posOffset>
                </wp:positionV>
                <wp:extent cx="584462" cy="556805"/>
                <wp:effectExtent l="0" t="0" r="25400" b="15240"/>
                <wp:wrapNone/>
                <wp:docPr id="47" name="Forma libre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1B8B8" id="Forma libre: forma 47" o:spid="_x0000_s1026" style="position:absolute;margin-left:339.2pt;margin-top:15.3pt;width:46pt;height:4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 w:rsidR="00E55C9D">
        <w:t>ARTÈRIES I VENES PULMONARS</w:t>
      </w:r>
    </w:p>
    <w:p w14:paraId="48CD9203" w14:textId="722A1E2B" w:rsidR="00E55C9D" w:rsidRDefault="00311EDF" w:rsidP="00311EDF">
      <w:pPr>
        <w:pStyle w:val="Prrafodelista"/>
        <w:numPr>
          <w:ilvl w:val="0"/>
          <w:numId w:val="35"/>
        </w:numPr>
        <w:ind w:left="284" w:hanging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FEA334" wp14:editId="2588A5C1">
                <wp:simplePos x="0" y="0"/>
                <wp:positionH relativeFrom="column">
                  <wp:posOffset>5042580</wp:posOffset>
                </wp:positionH>
                <wp:positionV relativeFrom="paragraph">
                  <wp:posOffset>30661</wp:posOffset>
                </wp:positionV>
                <wp:extent cx="584462" cy="556805"/>
                <wp:effectExtent l="71120" t="0" r="77470" b="0"/>
                <wp:wrapNone/>
                <wp:docPr id="51" name="Forma libre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9011"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C176" id="Forma libre: forma 51" o:spid="_x0000_s1026" style="position:absolute;margin-left:397.05pt;margin-top:2.4pt;width:46pt;height:43.85pt;rotation:-4916280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1B5771" wp14:editId="355C689F">
                <wp:simplePos x="0" y="0"/>
                <wp:positionH relativeFrom="column">
                  <wp:posOffset>4185501</wp:posOffset>
                </wp:positionH>
                <wp:positionV relativeFrom="paragraph">
                  <wp:posOffset>110503</wp:posOffset>
                </wp:positionV>
                <wp:extent cx="584462" cy="556805"/>
                <wp:effectExtent l="0" t="0" r="25400" b="15240"/>
                <wp:wrapNone/>
                <wp:docPr id="48" name="Forma libre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BE69B" id="Forma libre: forma 48" o:spid="_x0000_s1026" style="position:absolute;margin-left:329.55pt;margin-top:8.7pt;width:46pt;height:4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t xml:space="preserve">Porten la </w:t>
      </w:r>
      <w:r>
        <w:rPr>
          <w:b/>
          <w:bCs/>
        </w:rPr>
        <w:t>sang oxigenada</w:t>
      </w:r>
      <w:r>
        <w:t xml:space="preserve"> cap a les </w:t>
      </w:r>
      <w:r>
        <w:rPr>
          <w:u w:val="single"/>
        </w:rPr>
        <w:t>cèl·lules</w:t>
      </w:r>
      <w:r>
        <w:t xml:space="preserve"> (sang roja intensa).</w:t>
      </w:r>
    </w:p>
    <w:p w14:paraId="6FCEF519" w14:textId="33F26813" w:rsidR="00311EDF" w:rsidRDefault="00311EDF" w:rsidP="00311EDF">
      <w:pPr>
        <w:pStyle w:val="Prrafodelista"/>
        <w:numPr>
          <w:ilvl w:val="0"/>
          <w:numId w:val="35"/>
        </w:numPr>
        <w:ind w:left="284" w:hanging="1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2D0642" wp14:editId="74B5EADC">
                <wp:simplePos x="0" y="0"/>
                <wp:positionH relativeFrom="column">
                  <wp:posOffset>5042706</wp:posOffset>
                </wp:positionH>
                <wp:positionV relativeFrom="paragraph">
                  <wp:posOffset>61187</wp:posOffset>
                </wp:positionV>
                <wp:extent cx="584462" cy="556805"/>
                <wp:effectExtent l="71120" t="0" r="77470" b="0"/>
                <wp:wrapNone/>
                <wp:docPr id="52" name="Forma libre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9011"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A0E7" id="Forma libre: forma 52" o:spid="_x0000_s1026" style="position:absolute;margin-left:397.05pt;margin-top:4.8pt;width:46pt;height:43.85pt;rotation:-4916280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F80E50" wp14:editId="03E9F0C6">
                <wp:simplePos x="0" y="0"/>
                <wp:positionH relativeFrom="column">
                  <wp:posOffset>4091233</wp:posOffset>
                </wp:positionH>
                <wp:positionV relativeFrom="paragraph">
                  <wp:posOffset>158769</wp:posOffset>
                </wp:positionV>
                <wp:extent cx="584462" cy="556805"/>
                <wp:effectExtent l="0" t="0" r="25400" b="15240"/>
                <wp:wrapNone/>
                <wp:docPr id="49" name="Forma libre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13C80" id="Forma libre: forma 49" o:spid="_x0000_s1026" style="position:absolute;margin-left:322.15pt;margin-top:12.5pt;width:46pt;height:4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t xml:space="preserve">Porten la </w:t>
      </w:r>
      <w:r>
        <w:rPr>
          <w:b/>
          <w:bCs/>
        </w:rPr>
        <w:t>sang desoxigenada</w:t>
      </w:r>
      <w:r>
        <w:t xml:space="preserve"> cap a l’</w:t>
      </w:r>
      <w:r>
        <w:rPr>
          <w:u w:val="single"/>
        </w:rPr>
        <w:t>exterior</w:t>
      </w:r>
      <w:r>
        <w:t xml:space="preserve"> (sang roja fosca).</w:t>
      </w:r>
    </w:p>
    <w:p w14:paraId="242CA1E4" w14:textId="7A95E5F7" w:rsidR="00311EDF" w:rsidRDefault="00311EDF" w:rsidP="00311EDF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E86D87" wp14:editId="135D44EF">
                <wp:simplePos x="0" y="0"/>
                <wp:positionH relativeFrom="column">
                  <wp:posOffset>5196384</wp:posOffset>
                </wp:positionH>
                <wp:positionV relativeFrom="paragraph">
                  <wp:posOffset>308659</wp:posOffset>
                </wp:positionV>
                <wp:extent cx="584462" cy="556805"/>
                <wp:effectExtent l="71120" t="0" r="77470" b="0"/>
                <wp:wrapNone/>
                <wp:docPr id="54" name="Forma libre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9011"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687E2" id="Forma libre: forma 54" o:spid="_x0000_s1026" style="position:absolute;margin-left:409.15pt;margin-top:24.3pt;width:46pt;height:43.85pt;rotation:-4916280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FAC403" wp14:editId="1ED7759B">
                <wp:simplePos x="0" y="0"/>
                <wp:positionH relativeFrom="column">
                  <wp:posOffset>5149297</wp:posOffset>
                </wp:positionH>
                <wp:positionV relativeFrom="paragraph">
                  <wp:posOffset>63561</wp:posOffset>
                </wp:positionV>
                <wp:extent cx="584462" cy="556805"/>
                <wp:effectExtent l="71120" t="0" r="77470" b="0"/>
                <wp:wrapNone/>
                <wp:docPr id="53" name="Forma libre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9011"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4C943" id="Forma libre: forma 53" o:spid="_x0000_s1026" style="position:absolute;margin-left:405.45pt;margin-top:5pt;width:46pt;height:43.85pt;rotation:-4916280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016C93" wp14:editId="53D8D48A">
                <wp:simplePos x="0" y="0"/>
                <wp:positionH relativeFrom="column">
                  <wp:posOffset>3987538</wp:posOffset>
                </wp:positionH>
                <wp:positionV relativeFrom="paragraph">
                  <wp:posOffset>235670</wp:posOffset>
                </wp:positionV>
                <wp:extent cx="584462" cy="556805"/>
                <wp:effectExtent l="0" t="0" r="25400" b="15240"/>
                <wp:wrapNone/>
                <wp:docPr id="50" name="Forma libre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62" cy="556805"/>
                        </a:xfrm>
                        <a:custGeom>
                          <a:avLst/>
                          <a:gdLst>
                            <a:gd name="connsiteX0" fmla="*/ 0 w 584462"/>
                            <a:gd name="connsiteY0" fmla="*/ 0 h 556805"/>
                            <a:gd name="connsiteX1" fmla="*/ 122549 w 584462"/>
                            <a:gd name="connsiteY1" fmla="*/ 179109 h 556805"/>
                            <a:gd name="connsiteX2" fmla="*/ 160256 w 584462"/>
                            <a:gd name="connsiteY2" fmla="*/ 207389 h 556805"/>
                            <a:gd name="connsiteX3" fmla="*/ 188537 w 584462"/>
                            <a:gd name="connsiteY3" fmla="*/ 235670 h 556805"/>
                            <a:gd name="connsiteX4" fmla="*/ 245097 w 584462"/>
                            <a:gd name="connsiteY4" fmla="*/ 254523 h 556805"/>
                            <a:gd name="connsiteX5" fmla="*/ 273378 w 584462"/>
                            <a:gd name="connsiteY5" fmla="*/ 282804 h 556805"/>
                            <a:gd name="connsiteX6" fmla="*/ 292231 w 584462"/>
                            <a:gd name="connsiteY6" fmla="*/ 311084 h 556805"/>
                            <a:gd name="connsiteX7" fmla="*/ 320512 w 584462"/>
                            <a:gd name="connsiteY7" fmla="*/ 320511 h 556805"/>
                            <a:gd name="connsiteX8" fmla="*/ 339365 w 584462"/>
                            <a:gd name="connsiteY8" fmla="*/ 348791 h 556805"/>
                            <a:gd name="connsiteX9" fmla="*/ 395926 w 584462"/>
                            <a:gd name="connsiteY9" fmla="*/ 395925 h 556805"/>
                            <a:gd name="connsiteX10" fmla="*/ 433633 w 584462"/>
                            <a:gd name="connsiteY10" fmla="*/ 452486 h 556805"/>
                            <a:gd name="connsiteX11" fmla="*/ 490194 w 584462"/>
                            <a:gd name="connsiteY11" fmla="*/ 490193 h 556805"/>
                            <a:gd name="connsiteX12" fmla="*/ 518475 w 584462"/>
                            <a:gd name="connsiteY12" fmla="*/ 509047 h 556805"/>
                            <a:gd name="connsiteX13" fmla="*/ 575036 w 584462"/>
                            <a:gd name="connsiteY13" fmla="*/ 556181 h 556805"/>
                            <a:gd name="connsiteX14" fmla="*/ 584462 w 584462"/>
                            <a:gd name="connsiteY14" fmla="*/ 556181 h 556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84462" h="556805">
                              <a:moveTo>
                                <a:pt x="0" y="0"/>
                              </a:moveTo>
                              <a:cubicBezTo>
                                <a:pt x="39593" y="64338"/>
                                <a:pt x="69619" y="126179"/>
                                <a:pt x="122549" y="179109"/>
                              </a:cubicBezTo>
                              <a:cubicBezTo>
                                <a:pt x="133658" y="190218"/>
                                <a:pt x="148327" y="197164"/>
                                <a:pt x="160256" y="207389"/>
                              </a:cubicBezTo>
                              <a:cubicBezTo>
                                <a:pt x="170378" y="216065"/>
                                <a:pt x="176883" y="229195"/>
                                <a:pt x="188537" y="235670"/>
                              </a:cubicBezTo>
                              <a:cubicBezTo>
                                <a:pt x="205909" y="245321"/>
                                <a:pt x="245097" y="254523"/>
                                <a:pt x="245097" y="254523"/>
                              </a:cubicBezTo>
                              <a:cubicBezTo>
                                <a:pt x="254524" y="263950"/>
                                <a:pt x="264843" y="272562"/>
                                <a:pt x="273378" y="282804"/>
                              </a:cubicBezTo>
                              <a:cubicBezTo>
                                <a:pt x="280631" y="291507"/>
                                <a:pt x="283384" y="304007"/>
                                <a:pt x="292231" y="311084"/>
                              </a:cubicBezTo>
                              <a:cubicBezTo>
                                <a:pt x="299990" y="317292"/>
                                <a:pt x="311085" y="317369"/>
                                <a:pt x="320512" y="320511"/>
                              </a:cubicBezTo>
                              <a:cubicBezTo>
                                <a:pt x="326796" y="329938"/>
                                <a:pt x="332112" y="340088"/>
                                <a:pt x="339365" y="348791"/>
                              </a:cubicBezTo>
                              <a:cubicBezTo>
                                <a:pt x="362048" y="376010"/>
                                <a:pt x="368119" y="377387"/>
                                <a:pt x="395926" y="395925"/>
                              </a:cubicBezTo>
                              <a:cubicBezTo>
                                <a:pt x="408495" y="414779"/>
                                <a:pt x="414779" y="439917"/>
                                <a:pt x="433633" y="452486"/>
                              </a:cubicBezTo>
                              <a:lnTo>
                                <a:pt x="490194" y="490193"/>
                              </a:lnTo>
                              <a:cubicBezTo>
                                <a:pt x="499621" y="496478"/>
                                <a:pt x="510464" y="501036"/>
                                <a:pt x="518475" y="509047"/>
                              </a:cubicBezTo>
                              <a:cubicBezTo>
                                <a:pt x="539324" y="529896"/>
                                <a:pt x="548786" y="543056"/>
                                <a:pt x="575036" y="556181"/>
                              </a:cubicBezTo>
                              <a:cubicBezTo>
                                <a:pt x="577846" y="557586"/>
                                <a:pt x="581320" y="556181"/>
                                <a:pt x="584462" y="55618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DF1D" id="Forma libre: forma 50" o:spid="_x0000_s1026" style="position:absolute;margin-left:314pt;margin-top:18.55pt;width:46pt;height:4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62,55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" path="m,c39593,64338,69619,126179,122549,179109v11109,11109,25778,18055,37707,28280c170378,216065,176883,229195,188537,235670v17372,9651,56560,18853,56560,18853c254524,263950,264843,272562,273378,282804v7253,8703,10006,21203,18853,28280c299990,317292,311085,317369,320512,320511v6284,9427,11600,19577,18853,28280c362048,376010,368119,377387,395926,395925v12569,18854,18853,43992,37707,56561l490194,490193v9427,6285,20270,10843,28281,18854c539324,529896,548786,543056,575036,556181v2810,1405,6284,,9426,e" filled="f" strokecolor="#4775e7 [3207]" strokeweight="1.5pt">
                <v:stroke joinstyle="miter"/>
                <v:path arrowok="t" o:connecttype="custom" o:connectlocs="0,0;122549,179109;160256,207389;188537,235670;245097,254523;273378,282804;292231,311084;320512,320511;339365,348791;395926,395925;433633,452486;490194,490193;518475,509047;575036,556181;584462,556181" o:connectangles="0,0,0,0,0,0,0,0,0,0,0,0,0,0,0"/>
              </v:shape>
            </w:pict>
          </mc:Fallback>
        </mc:AlternateContent>
      </w:r>
      <w:r>
        <w:t>FUNCIONAMENT DE L’APARELL RESPIRATORI</w:t>
      </w:r>
    </w:p>
    <w:p w14:paraId="334077FE" w14:textId="365D371C" w:rsidR="006A3B89" w:rsidRDefault="006A3B89" w:rsidP="006A3B89">
      <w:pPr>
        <w:pStyle w:val="Ttulo2"/>
        <w:rPr>
          <w:b w:val="0"/>
          <w:bCs/>
          <w:caps w:val="0"/>
          <w:color w:val="454551" w:themeColor="text2"/>
          <w:sz w:val="22"/>
          <w:szCs w:val="24"/>
        </w:rPr>
      </w:pPr>
      <w:r>
        <w:t xml:space="preserve">VENTILACiÓ PULMONAR: </w:t>
      </w:r>
      <w:r>
        <w:rPr>
          <w:b w:val="0"/>
          <w:bCs/>
          <w:caps w:val="0"/>
          <w:color w:val="454551" w:themeColor="text2"/>
          <w:sz w:val="22"/>
          <w:szCs w:val="24"/>
        </w:rPr>
        <w:t>consisteix en l’</w:t>
      </w:r>
      <w:r>
        <w:rPr>
          <w:caps w:val="0"/>
          <w:color w:val="454551" w:themeColor="text2"/>
          <w:sz w:val="22"/>
          <w:szCs w:val="24"/>
        </w:rPr>
        <w:t>entrada d’aire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dels pulmons i es duu a terme mitjançant dos moviments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involuntaris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i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consecutius</w:t>
      </w:r>
      <w:r>
        <w:rPr>
          <w:b w:val="0"/>
          <w:bCs/>
          <w:caps w:val="0"/>
          <w:color w:val="454551" w:themeColor="text2"/>
          <w:sz w:val="22"/>
          <w:szCs w:val="24"/>
        </w:rPr>
        <w:t>:</w:t>
      </w:r>
    </w:p>
    <w:p w14:paraId="67BAA2E9" w14:textId="224900E4" w:rsidR="006A3B89" w:rsidRDefault="006A3B89" w:rsidP="006A3B89">
      <w:pPr>
        <w:pStyle w:val="Ttulo3"/>
        <w:rPr>
          <w:b w:val="0"/>
          <w:bCs/>
          <w:caps w:val="0"/>
          <w:sz w:val="22"/>
          <w:szCs w:val="24"/>
        </w:rPr>
      </w:pPr>
      <w:r>
        <w:t>INSPIRACIÓ:</w:t>
      </w:r>
      <w:r>
        <w:rPr>
          <w:b w:val="0"/>
          <w:bCs/>
        </w:rPr>
        <w:t xml:space="preserve"> </w:t>
      </w:r>
      <w:r>
        <w:rPr>
          <w:b w:val="0"/>
          <w:bCs/>
          <w:caps w:val="0"/>
          <w:sz w:val="22"/>
          <w:szCs w:val="24"/>
        </w:rPr>
        <w:t>moviment pel qual té lloc l’</w:t>
      </w:r>
      <w:r>
        <w:rPr>
          <w:caps w:val="0"/>
          <w:sz w:val="22"/>
          <w:szCs w:val="24"/>
        </w:rPr>
        <w:t>entrada d’aire</w:t>
      </w:r>
      <w:r>
        <w:rPr>
          <w:b w:val="0"/>
          <w:bCs/>
          <w:caps w:val="0"/>
          <w:sz w:val="22"/>
          <w:szCs w:val="24"/>
        </w:rPr>
        <w:t xml:space="preserve"> </w:t>
      </w:r>
      <w:r>
        <w:rPr>
          <w:b w:val="0"/>
          <w:bCs/>
          <w:caps w:val="0"/>
          <w:sz w:val="22"/>
          <w:szCs w:val="24"/>
          <w:u w:val="single"/>
        </w:rPr>
        <w:t>ric en oxígen</w:t>
      </w:r>
      <w:r>
        <w:rPr>
          <w:b w:val="0"/>
          <w:bCs/>
          <w:caps w:val="0"/>
          <w:sz w:val="22"/>
          <w:szCs w:val="24"/>
        </w:rPr>
        <w:t xml:space="preserve"> (amb N</w:t>
      </w:r>
      <w:r>
        <w:rPr>
          <w:b w:val="0"/>
          <w:bCs/>
          <w:caps w:val="0"/>
          <w:sz w:val="22"/>
          <w:szCs w:val="24"/>
          <w:vertAlign w:val="subscript"/>
        </w:rPr>
        <w:t>2</w:t>
      </w:r>
      <w:r>
        <w:rPr>
          <w:b w:val="0"/>
          <w:bCs/>
          <w:caps w:val="0"/>
          <w:sz w:val="22"/>
          <w:szCs w:val="24"/>
        </w:rPr>
        <w:t xml:space="preserve"> i CO</w:t>
      </w:r>
      <w:r>
        <w:rPr>
          <w:b w:val="0"/>
          <w:bCs/>
          <w:caps w:val="0"/>
          <w:sz w:val="22"/>
          <w:szCs w:val="24"/>
          <w:vertAlign w:val="subscript"/>
        </w:rPr>
        <w:t>2</w:t>
      </w:r>
      <w:r>
        <w:rPr>
          <w:b w:val="0"/>
          <w:bCs/>
          <w:caps w:val="0"/>
          <w:sz w:val="22"/>
          <w:szCs w:val="24"/>
        </w:rPr>
        <w:t xml:space="preserve">) per les </w:t>
      </w:r>
      <w:r>
        <w:rPr>
          <w:b w:val="0"/>
          <w:bCs/>
          <w:caps w:val="0"/>
          <w:sz w:val="22"/>
          <w:szCs w:val="24"/>
          <w:u w:val="single"/>
        </w:rPr>
        <w:t>vies respiratòries</w:t>
      </w:r>
      <w:r>
        <w:rPr>
          <w:b w:val="0"/>
          <w:bCs/>
          <w:caps w:val="0"/>
          <w:sz w:val="22"/>
          <w:szCs w:val="24"/>
        </w:rPr>
        <w:t xml:space="preserve"> fins als </w:t>
      </w:r>
      <w:r>
        <w:rPr>
          <w:b w:val="0"/>
          <w:bCs/>
          <w:caps w:val="0"/>
          <w:sz w:val="22"/>
          <w:szCs w:val="24"/>
          <w:u w:val="single"/>
        </w:rPr>
        <w:t>pulmons</w:t>
      </w:r>
      <w:r>
        <w:rPr>
          <w:b w:val="0"/>
          <w:bCs/>
          <w:caps w:val="0"/>
          <w:sz w:val="22"/>
          <w:szCs w:val="24"/>
        </w:rPr>
        <w:t>.</w:t>
      </w:r>
    </w:p>
    <w:p w14:paraId="105EB14A" w14:textId="4572B2A1" w:rsidR="006A3B89" w:rsidRDefault="0013516E" w:rsidP="006A3B89">
      <w:pPr>
        <w:pStyle w:val="Ttulo3"/>
        <w:rPr>
          <w:b w:val="0"/>
          <w:bCs/>
          <w:caps w:val="0"/>
          <w:sz w:val="22"/>
          <w:szCs w:val="24"/>
        </w:rPr>
      </w:pPr>
      <w:r w:rsidRPr="0013516E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2349BC" wp14:editId="1BA69274">
                <wp:simplePos x="0" y="0"/>
                <wp:positionH relativeFrom="column">
                  <wp:posOffset>4503172</wp:posOffset>
                </wp:positionH>
                <wp:positionV relativeFrom="paragraph">
                  <wp:posOffset>794991</wp:posOffset>
                </wp:positionV>
                <wp:extent cx="49974" cy="83766"/>
                <wp:effectExtent l="2222" t="16828" r="9843" b="9842"/>
                <wp:wrapNone/>
                <wp:docPr id="59" name="Flecha: hacia arriba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0194">
                          <a:off x="0" y="0"/>
                          <a:ext cx="49974" cy="83766"/>
                        </a:xfrm>
                        <a:prstGeom prst="upArrow">
                          <a:avLst/>
                        </a:prstGeom>
                        <a:solidFill>
                          <a:srgbClr val="8A5E9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6FEC" id="Flecha: hacia arriba 23" o:spid="_x0000_s1026" type="#_x0000_t68" style="position:absolute;margin-left:354.6pt;margin-top:62.6pt;width:3.95pt;height:6.6pt;rotation:-3789953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" adj="6443" fillcolor="#8a5e9e" stroked="f"/>
            </w:pict>
          </mc:Fallback>
        </mc:AlternateContent>
      </w:r>
      <w:r w:rsidRPr="0013516E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685B8A" wp14:editId="75378BF0">
                <wp:simplePos x="0" y="0"/>
                <wp:positionH relativeFrom="column">
                  <wp:posOffset>5064157</wp:posOffset>
                </wp:positionH>
                <wp:positionV relativeFrom="paragraph">
                  <wp:posOffset>826192</wp:posOffset>
                </wp:positionV>
                <wp:extent cx="49530" cy="83185"/>
                <wp:effectExtent l="2222" t="16828" r="9843" b="9842"/>
                <wp:wrapNone/>
                <wp:docPr id="60" name="Flecha: hacia arriba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71620">
                          <a:off x="0" y="0"/>
                          <a:ext cx="49530" cy="83185"/>
                        </a:xfrm>
                        <a:prstGeom prst="upArrow">
                          <a:avLst/>
                        </a:prstGeom>
                        <a:solidFill>
                          <a:srgbClr val="8A5E9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5394" id="Flecha: hacia arriba 64" o:spid="_x0000_s1026" type="#_x0000_t68" style="position:absolute;margin-left:398.75pt;margin-top:65.05pt;width:3.9pt;height:6.55pt;rotation:7396415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" adj="6431" fillcolor="#8a5e9e" stroked="f"/>
            </w:pict>
          </mc:Fallback>
        </mc:AlternateContent>
      </w:r>
      <w:r w:rsidRPr="0013516E">
        <w:rPr>
          <w:b w:val="0"/>
          <w:bCs/>
        </w:rPr>
        <w:drawing>
          <wp:anchor distT="0" distB="0" distL="114300" distR="114300" simplePos="0" relativeHeight="251766784" behindDoc="0" locked="0" layoutInCell="1" allowOverlap="1" wp14:anchorId="3662C928" wp14:editId="0F561BC1">
            <wp:simplePos x="0" y="0"/>
            <wp:positionH relativeFrom="column">
              <wp:posOffset>4030780</wp:posOffset>
            </wp:positionH>
            <wp:positionV relativeFrom="paragraph">
              <wp:posOffset>212825</wp:posOffset>
            </wp:positionV>
            <wp:extent cx="1165503" cy="963781"/>
            <wp:effectExtent l="0" t="0" r="0" b="8255"/>
            <wp:wrapNone/>
            <wp:docPr id="4098" name="Picture 2" descr="Entrena tu respiración - Fisioterapia Eva Tello Cadarso">
              <a:extLst xmlns:a="http://schemas.openxmlformats.org/drawingml/2006/main">
                <a:ext uri="{FF2B5EF4-FFF2-40B4-BE49-F238E27FC236}">
                  <a16:creationId xmlns:a16="http://schemas.microsoft.com/office/drawing/2014/main" id="{9C0BD295-2B97-41CA-9E89-45C5A0EE4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ntrena tu respiración - Fisioterapia Eva Tello Cadarso">
                      <a:extLst>
                        <a:ext uri="{FF2B5EF4-FFF2-40B4-BE49-F238E27FC236}">
                          <a16:creationId xmlns:a16="http://schemas.microsoft.com/office/drawing/2014/main" id="{9C0BD295-2B97-41CA-9E89-45C5A0EE45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ackgroundRemoval t="6977" b="97158" l="9402" r="89744">
                                  <a14:foregroundMark x1="30128" y1="7235" x2="27350" y2="6977"/>
                                  <a14:foregroundMark x1="15812" y1="27649" x2="15171" y2="28424"/>
                                  <a14:foregroundMark x1="12393" y1="28941" x2="15385" y2="28941"/>
                                  <a14:foregroundMark x1="33333" y1="87339" x2="30769" y2="88889"/>
                                  <a14:foregroundMark x1="32265" y1="92765" x2="26282" y2="92765"/>
                                  <a14:foregroundMark x1="24145" y1="96899" x2="23077" y2="97158"/>
                                  <a14:foregroundMark x1="78846" y1="85788" x2="68162" y2="87597"/>
                                  <a14:foregroundMark x1="68162" y1="87597" x2="68162" y2="87597"/>
                                  <a14:foregroundMark x1="79274" y1="54780" x2="75214" y2="42636"/>
                                  <a14:foregroundMark x1="75214" y1="42636" x2="74786" y2="31525"/>
                                  <a14:foregroundMark x1="59188" y1="28424" x2="58761" y2="28424"/>
                                  <a14:foregroundMark x1="59829" y1="27907" x2="62179" y2="276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03" cy="96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B89">
        <w:t xml:space="preserve">EXPIRACIÓ: </w:t>
      </w:r>
      <w:r w:rsidR="006A3B89">
        <w:rPr>
          <w:b w:val="0"/>
          <w:bCs/>
          <w:caps w:val="0"/>
          <w:sz w:val="22"/>
          <w:szCs w:val="24"/>
        </w:rPr>
        <w:t>moviment encarregat de l’</w:t>
      </w:r>
      <w:r w:rsidR="006A3B89">
        <w:rPr>
          <w:caps w:val="0"/>
          <w:sz w:val="22"/>
          <w:szCs w:val="24"/>
        </w:rPr>
        <w:t>eixida daire</w:t>
      </w:r>
      <w:r w:rsidR="006A3B89">
        <w:rPr>
          <w:b w:val="0"/>
          <w:bCs/>
          <w:caps w:val="0"/>
          <w:sz w:val="22"/>
          <w:szCs w:val="24"/>
        </w:rPr>
        <w:t xml:space="preserve"> </w:t>
      </w:r>
      <w:r w:rsidR="006A3B89">
        <w:rPr>
          <w:b w:val="0"/>
          <w:bCs/>
          <w:caps w:val="0"/>
          <w:sz w:val="22"/>
          <w:szCs w:val="24"/>
          <w:u w:val="single"/>
        </w:rPr>
        <w:t>ric en CO</w:t>
      </w:r>
      <w:r w:rsidR="006A3B89">
        <w:rPr>
          <w:b w:val="0"/>
          <w:bCs/>
          <w:caps w:val="0"/>
          <w:sz w:val="22"/>
          <w:szCs w:val="24"/>
          <w:u w:val="single"/>
          <w:vertAlign w:val="subscript"/>
        </w:rPr>
        <w:t>2</w:t>
      </w:r>
      <w:r w:rsidR="006A3B89">
        <w:rPr>
          <w:b w:val="0"/>
          <w:bCs/>
          <w:caps w:val="0"/>
          <w:sz w:val="22"/>
          <w:szCs w:val="24"/>
        </w:rPr>
        <w:t xml:space="preserve"> (amb N</w:t>
      </w:r>
      <w:r w:rsidR="006A3B89">
        <w:rPr>
          <w:b w:val="0"/>
          <w:bCs/>
          <w:caps w:val="0"/>
          <w:sz w:val="22"/>
          <w:szCs w:val="24"/>
          <w:vertAlign w:val="subscript"/>
        </w:rPr>
        <w:t>2</w:t>
      </w:r>
      <w:r w:rsidR="006A3B89">
        <w:rPr>
          <w:b w:val="0"/>
          <w:bCs/>
          <w:caps w:val="0"/>
          <w:sz w:val="22"/>
          <w:szCs w:val="24"/>
        </w:rPr>
        <w:t xml:space="preserve"> i una miqueta d’</w:t>
      </w:r>
      <w:r>
        <w:rPr>
          <w:b w:val="0"/>
          <w:bCs/>
          <w:caps w:val="0"/>
          <w:sz w:val="22"/>
          <w:szCs w:val="24"/>
        </w:rPr>
        <w:t>O</w:t>
      </w:r>
      <w:r>
        <w:rPr>
          <w:b w:val="0"/>
          <w:bCs/>
          <w:caps w:val="0"/>
          <w:sz w:val="22"/>
          <w:szCs w:val="24"/>
          <w:vertAlign w:val="subscript"/>
        </w:rPr>
        <w:t>2</w:t>
      </w:r>
      <w:r>
        <w:rPr>
          <w:b w:val="0"/>
          <w:bCs/>
          <w:caps w:val="0"/>
          <w:sz w:val="22"/>
          <w:szCs w:val="24"/>
        </w:rPr>
        <w:t xml:space="preserve">) dels </w:t>
      </w:r>
      <w:r>
        <w:rPr>
          <w:b w:val="0"/>
          <w:bCs/>
          <w:caps w:val="0"/>
          <w:sz w:val="22"/>
          <w:szCs w:val="24"/>
          <w:u w:val="single"/>
        </w:rPr>
        <w:t>pulmons</w:t>
      </w:r>
      <w:r>
        <w:rPr>
          <w:b w:val="0"/>
          <w:bCs/>
          <w:caps w:val="0"/>
          <w:sz w:val="22"/>
          <w:szCs w:val="24"/>
        </w:rPr>
        <w:t xml:space="preserve"> a l’</w:t>
      </w:r>
      <w:r>
        <w:rPr>
          <w:b w:val="0"/>
          <w:bCs/>
          <w:caps w:val="0"/>
          <w:sz w:val="22"/>
          <w:szCs w:val="24"/>
          <w:u w:val="single"/>
        </w:rPr>
        <w:t>exterior</w:t>
      </w:r>
      <w:r>
        <w:rPr>
          <w:b w:val="0"/>
          <w:bCs/>
          <w:caps w:val="0"/>
          <w:sz w:val="22"/>
          <w:szCs w:val="24"/>
        </w:rPr>
        <w:t>.</w:t>
      </w:r>
    </w:p>
    <w:tbl>
      <w:tblPr>
        <w:tblStyle w:val="Tablaconcuadrcula5oscura-nfasis1"/>
        <w:tblW w:w="0" w:type="auto"/>
        <w:tblLook w:val="0480" w:firstRow="0" w:lastRow="0" w:firstColumn="1" w:lastColumn="0" w:noHBand="0" w:noVBand="1"/>
      </w:tblPr>
      <w:tblGrid>
        <w:gridCol w:w="1555"/>
        <w:gridCol w:w="1417"/>
        <w:gridCol w:w="1276"/>
        <w:gridCol w:w="1843"/>
      </w:tblGrid>
      <w:tr w:rsidR="0013516E" w14:paraId="3E877DD5" w14:textId="77777777" w:rsidTr="00135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1983BE6" w14:textId="4C8F73A9" w:rsidR="0013516E" w:rsidRDefault="0013516E" w:rsidP="0013516E">
            <w:r>
              <w:t>AIRE INSPIRAT</w:t>
            </w:r>
          </w:p>
        </w:tc>
        <w:tc>
          <w:tcPr>
            <w:tcW w:w="1417" w:type="dxa"/>
          </w:tcPr>
          <w:p w14:paraId="383EB1B5" w14:textId="05234BE4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78% N</w:t>
            </w:r>
            <w:r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58344DB6" w14:textId="1D310E79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20% O</w:t>
            </w:r>
            <w:r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843" w:type="dxa"/>
          </w:tcPr>
          <w:p w14:paraId="69961A9A" w14:textId="07A5E1C7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0,03% CO</w:t>
            </w:r>
            <w:r>
              <w:rPr>
                <w:b/>
                <w:bCs/>
                <w:vertAlign w:val="subscript"/>
              </w:rPr>
              <w:t>2</w:t>
            </w:r>
          </w:p>
        </w:tc>
      </w:tr>
      <w:tr w:rsidR="0013516E" w14:paraId="1360ECFE" w14:textId="77777777" w:rsidTr="0013516E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6EF31FD4" w14:textId="0DADBD78" w:rsidR="0013516E" w:rsidRDefault="0013516E" w:rsidP="0013516E"/>
        </w:tc>
        <w:tc>
          <w:tcPr>
            <w:tcW w:w="1417" w:type="dxa"/>
            <w:shd w:val="clear" w:color="auto" w:fill="auto"/>
          </w:tcPr>
          <w:p w14:paraId="001904DA" w14:textId="0417BE3A" w:rsidR="0013516E" w:rsidRPr="0013516E" w:rsidRDefault="0013516E" w:rsidP="001351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2D91" w:themeColor="accent1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76177A4" wp14:editId="0FEBD6A0">
                      <wp:simplePos x="0" y="0"/>
                      <wp:positionH relativeFrom="column">
                        <wp:posOffset>6210</wp:posOffset>
                      </wp:positionH>
                      <wp:positionV relativeFrom="paragraph">
                        <wp:posOffset>6328</wp:posOffset>
                      </wp:positionV>
                      <wp:extent cx="141402" cy="169683"/>
                      <wp:effectExtent l="0" t="0" r="0" b="16192"/>
                      <wp:wrapNone/>
                      <wp:docPr id="56" name="Es igual a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1402" cy="169683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DC6BA" id="Es igual a 56" o:spid="_x0000_s1026" style="position:absolute;margin-left:.5pt;margin-top:.5pt;width:11.15pt;height:13.35pt;rotation:-9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402,16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" path="m18743,34955r103916,l122659,74864r-103916,l18743,34955xm18743,94819r103916,l122659,134728r-103916,l18743,94819xe" fillcolor="#e32d91 [3204]" strokecolor="#771048 [1604]" strokeweight="1pt">
                      <v:stroke joinstyle="miter"/>
                      <v:path arrowok="t" o:connecttype="custom" o:connectlocs="18743,34955;122659,34955;122659,74864;18743,74864;18743,34955;18743,94819;122659,94819;122659,134728;18743,134728;18743,94819" o:connectangles="0,0,0,0,0,0,0,0,0,0"/>
                    </v:shape>
                  </w:pict>
                </mc:Fallback>
              </mc:AlternateContent>
            </w:r>
            <w:r w:rsidRPr="0013516E">
              <w:rPr>
                <w:color w:val="E32D91" w:themeColor="accent1"/>
              </w:rPr>
              <w:t>es manté</w:t>
            </w:r>
          </w:p>
        </w:tc>
        <w:tc>
          <w:tcPr>
            <w:tcW w:w="1276" w:type="dxa"/>
            <w:shd w:val="clear" w:color="auto" w:fill="auto"/>
          </w:tcPr>
          <w:p w14:paraId="5ADBC3FC" w14:textId="062F0E4A" w:rsidR="0013516E" w:rsidRPr="0013516E" w:rsidRDefault="0013516E" w:rsidP="001351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2D91" w:themeColor="accent1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C0E2CC1" wp14:editId="6595805B">
                      <wp:simplePos x="0" y="0"/>
                      <wp:positionH relativeFrom="column">
                        <wp:posOffset>23425</wp:posOffset>
                      </wp:positionH>
                      <wp:positionV relativeFrom="paragraph">
                        <wp:posOffset>-4195</wp:posOffset>
                      </wp:positionV>
                      <wp:extent cx="148287" cy="131975"/>
                      <wp:effectExtent l="57150" t="0" r="61595" b="59055"/>
                      <wp:wrapNone/>
                      <wp:docPr id="57" name="Medio marc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84453">
                                <a:off x="0" y="0"/>
                                <a:ext cx="148287" cy="131975"/>
                              </a:xfrm>
                              <a:prstGeom prst="halfFrame">
                                <a:avLst>
                                  <a:gd name="adj1" fmla="val 14776"/>
                                  <a:gd name="adj2" fmla="val 1113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05E79" id="Medio marco 57" o:spid="_x0000_s1026" style="position:absolute;margin-left:1.85pt;margin-top:-.35pt;width:11.7pt;height:10.4pt;rotation:-9082795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287,13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" path="m,l148287,,126376,19501r-111682,l14694,118897,,131975,,xe" fillcolor="#e32d91 [3204]" strokecolor="#771048 [1604]" strokeweight="1pt">
                      <v:stroke joinstyle="miter"/>
                      <v:path arrowok="t" o:connecttype="custom" o:connectlocs="0,0;148287,0;126376,19501;14694,19501;14694,118897;0,131975;0,0" o:connectangles="0,0,0,0,0,0,0"/>
                    </v:shape>
                  </w:pict>
                </mc:Fallback>
              </mc:AlternateContent>
            </w:r>
            <w:r w:rsidRPr="0013516E">
              <w:rPr>
                <w:color w:val="E32D91" w:themeColor="accent1"/>
              </w:rPr>
              <w:t>s’obté</w:t>
            </w:r>
          </w:p>
        </w:tc>
        <w:tc>
          <w:tcPr>
            <w:tcW w:w="1843" w:type="dxa"/>
            <w:shd w:val="clear" w:color="auto" w:fill="auto"/>
          </w:tcPr>
          <w:p w14:paraId="3BFA7B82" w14:textId="4739B1A0" w:rsidR="0013516E" w:rsidRPr="0013516E" w:rsidRDefault="0013516E" w:rsidP="001351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2D91" w:themeColor="accent1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7E5B969" wp14:editId="336A00C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52822</wp:posOffset>
                      </wp:positionV>
                      <wp:extent cx="148287" cy="131975"/>
                      <wp:effectExtent l="57150" t="57150" r="23495" b="0"/>
                      <wp:wrapNone/>
                      <wp:docPr id="58" name="Medio marc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65218">
                                <a:off x="0" y="0"/>
                                <a:ext cx="148287" cy="131975"/>
                              </a:xfrm>
                              <a:prstGeom prst="halfFrame">
                                <a:avLst>
                                  <a:gd name="adj1" fmla="val 14776"/>
                                  <a:gd name="adj2" fmla="val 1113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20E0A" id="Medio marco 58" o:spid="_x0000_s1026" style="position:absolute;margin-left:6.1pt;margin-top:4.15pt;width:11.7pt;height:10.4pt;rotation:2692675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287,13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" path="m,l148287,,126376,19501r-111682,l14694,118897,,131975,,xe" fillcolor="#e32d91 [3204]" strokecolor="#771048 [1604]" strokeweight="1pt">
                      <v:stroke joinstyle="miter"/>
                      <v:path arrowok="t" o:connecttype="custom" o:connectlocs="0,0;148287,0;126376,19501;14694,19501;14694,118897;0,131975;0,0" o:connectangles="0,0,0,0,0,0,0"/>
                    </v:shape>
                  </w:pict>
                </mc:Fallback>
              </mc:AlternateContent>
            </w:r>
            <w:r w:rsidRPr="0013516E">
              <w:rPr>
                <w:color w:val="E32D91" w:themeColor="accent1"/>
              </w:rPr>
              <w:t>es produeix</w:t>
            </w:r>
          </w:p>
        </w:tc>
      </w:tr>
      <w:tr w:rsidR="0013516E" w14:paraId="06AEB590" w14:textId="77777777" w:rsidTr="00135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87079AF" w14:textId="5AA889B3" w:rsidR="0013516E" w:rsidRDefault="0013516E" w:rsidP="0013516E">
            <w:r>
              <w:t>AIRE EXPIRAT</w:t>
            </w:r>
          </w:p>
        </w:tc>
        <w:tc>
          <w:tcPr>
            <w:tcW w:w="1417" w:type="dxa"/>
          </w:tcPr>
          <w:p w14:paraId="5DF8E4E5" w14:textId="085A9D35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78% N</w:t>
            </w:r>
            <w:r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3072197B" w14:textId="6A7BB152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15% O</w:t>
            </w:r>
            <w:r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843" w:type="dxa"/>
          </w:tcPr>
          <w:p w14:paraId="244859EE" w14:textId="02EE84A3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5-6% CO</w:t>
            </w:r>
            <w:r>
              <w:rPr>
                <w:b/>
                <w:bCs/>
                <w:vertAlign w:val="subscript"/>
              </w:rPr>
              <w:t>2</w:t>
            </w:r>
          </w:p>
        </w:tc>
      </w:tr>
    </w:tbl>
    <w:p w14:paraId="6C44C940" w14:textId="63843216" w:rsidR="0013516E" w:rsidRDefault="0013516E" w:rsidP="0013516E"/>
    <w:tbl>
      <w:tblPr>
        <w:tblStyle w:val="Tablaconcuadrcula7concolores-nfasis1"/>
        <w:tblW w:w="8869" w:type="dxa"/>
        <w:tblInd w:w="-5" w:type="dxa"/>
        <w:tblLook w:val="04A0" w:firstRow="1" w:lastRow="0" w:firstColumn="1" w:lastColumn="0" w:noHBand="0" w:noVBand="1"/>
      </w:tblPr>
      <w:tblGrid>
        <w:gridCol w:w="714"/>
        <w:gridCol w:w="3969"/>
        <w:gridCol w:w="4186"/>
      </w:tblGrid>
      <w:tr w:rsidR="0013516E" w14:paraId="73B99857" w14:textId="77777777" w:rsidTr="00135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4" w:type="dxa"/>
            <w:vMerge w:val="restart"/>
            <w:textDirection w:val="btLr"/>
          </w:tcPr>
          <w:p w14:paraId="51E8D31B" w14:textId="568911FE" w:rsidR="0013516E" w:rsidRDefault="0013516E" w:rsidP="0013516E">
            <w:pPr>
              <w:ind w:left="113" w:right="113"/>
              <w:jc w:val="center"/>
            </w:pPr>
            <w:r>
              <w:t>CANVIS CORPORALS</w:t>
            </w:r>
          </w:p>
        </w:tc>
        <w:tc>
          <w:tcPr>
            <w:tcW w:w="3969" w:type="dxa"/>
          </w:tcPr>
          <w:p w14:paraId="6BF7A1DA" w14:textId="018FD66A" w:rsidR="0013516E" w:rsidRDefault="0013516E" w:rsidP="00135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INSPIRACIÓ</w:t>
            </w:r>
          </w:p>
        </w:tc>
        <w:tc>
          <w:tcPr>
            <w:tcW w:w="4186" w:type="dxa"/>
          </w:tcPr>
          <w:p w14:paraId="16090961" w14:textId="65B8CB43" w:rsidR="0013516E" w:rsidRDefault="0013516E" w:rsidP="00135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EXPIRACIÓ</w:t>
            </w:r>
          </w:p>
        </w:tc>
      </w:tr>
      <w:tr w:rsidR="0013516E" w14:paraId="4A15E789" w14:textId="77777777" w:rsidTr="00135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2163419" w14:textId="77777777" w:rsidR="0013516E" w:rsidRDefault="0013516E" w:rsidP="0013516E"/>
        </w:tc>
        <w:tc>
          <w:tcPr>
            <w:tcW w:w="3969" w:type="dxa"/>
          </w:tcPr>
          <w:p w14:paraId="18D96B8A" w14:textId="5B4A270F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Els </w:t>
            </w:r>
            <w:r>
              <w:rPr>
                <w:u w:val="single"/>
              </w:rPr>
              <w:t>pulmons</w:t>
            </w:r>
            <w:r>
              <w:t xml:space="preserve"> s’</w:t>
            </w:r>
            <w:r>
              <w:rPr>
                <w:b/>
                <w:bCs/>
              </w:rPr>
              <w:t>omplin d’aire</w:t>
            </w:r>
          </w:p>
        </w:tc>
        <w:tc>
          <w:tcPr>
            <w:tcW w:w="4186" w:type="dxa"/>
          </w:tcPr>
          <w:p w14:paraId="67FF5968" w14:textId="7895ECBD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L’</w:t>
            </w:r>
            <w:r>
              <w:rPr>
                <w:b/>
                <w:bCs/>
              </w:rPr>
              <w:t>aire ix</w:t>
            </w:r>
            <w:r>
              <w:t xml:space="preserve"> dels </w:t>
            </w:r>
            <w:r>
              <w:rPr>
                <w:u w:val="single"/>
              </w:rPr>
              <w:t>pulmons</w:t>
            </w:r>
            <w:r>
              <w:t xml:space="preserve"> </w:t>
            </w:r>
            <w:r>
              <w:rPr>
                <w:b/>
                <w:bCs/>
              </w:rPr>
              <w:t>passivament</w:t>
            </w:r>
          </w:p>
        </w:tc>
      </w:tr>
      <w:tr w:rsidR="0013516E" w14:paraId="3A5DD776" w14:textId="77777777" w:rsidTr="00135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45605D2B" w14:textId="77777777" w:rsidR="0013516E" w:rsidRDefault="0013516E" w:rsidP="0013516E"/>
        </w:tc>
        <w:tc>
          <w:tcPr>
            <w:tcW w:w="3969" w:type="dxa"/>
          </w:tcPr>
          <w:p w14:paraId="1CE311C4" w14:textId="7FE46E8F" w:rsidR="0013516E" w:rsidRPr="0013516E" w:rsidRDefault="0013516E" w:rsidP="00135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Els </w:t>
            </w:r>
            <w:r>
              <w:rPr>
                <w:u w:val="single"/>
              </w:rPr>
              <w:t>músculs intercostals</w:t>
            </w:r>
            <w:r>
              <w:t xml:space="preserve"> es </w:t>
            </w:r>
            <w:r>
              <w:rPr>
                <w:b/>
                <w:bCs/>
              </w:rPr>
              <w:t>contrauen</w:t>
            </w:r>
          </w:p>
        </w:tc>
        <w:tc>
          <w:tcPr>
            <w:tcW w:w="4186" w:type="dxa"/>
          </w:tcPr>
          <w:p w14:paraId="4E2D4932" w14:textId="3CE8815C" w:rsidR="0013516E" w:rsidRPr="0013516E" w:rsidRDefault="0013516E" w:rsidP="00135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Els </w:t>
            </w:r>
            <w:r>
              <w:rPr>
                <w:u w:val="single"/>
              </w:rPr>
              <w:t>músculs intercostals</w:t>
            </w:r>
            <w:r>
              <w:t xml:space="preserve"> es </w:t>
            </w:r>
            <w:r>
              <w:rPr>
                <w:b/>
                <w:bCs/>
              </w:rPr>
              <w:t>relaxen</w:t>
            </w:r>
          </w:p>
        </w:tc>
      </w:tr>
      <w:tr w:rsidR="0013516E" w14:paraId="5902E25B" w14:textId="77777777" w:rsidTr="00135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3D1F8A9B" w14:textId="77777777" w:rsidR="0013516E" w:rsidRDefault="0013516E" w:rsidP="0013516E"/>
        </w:tc>
        <w:tc>
          <w:tcPr>
            <w:tcW w:w="3969" w:type="dxa"/>
          </w:tcPr>
          <w:p w14:paraId="7E1533BF" w14:textId="235129E2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Les </w:t>
            </w:r>
            <w:r>
              <w:rPr>
                <w:u w:val="single"/>
              </w:rPr>
              <w:t>costelles</w:t>
            </w:r>
            <w:r>
              <w:t xml:space="preserve"> s’</w:t>
            </w:r>
            <w:r>
              <w:rPr>
                <w:b/>
                <w:bCs/>
              </w:rPr>
              <w:t>eleven</w:t>
            </w:r>
          </w:p>
        </w:tc>
        <w:tc>
          <w:tcPr>
            <w:tcW w:w="4186" w:type="dxa"/>
          </w:tcPr>
          <w:p w14:paraId="0E6F259E" w14:textId="4F3B3577" w:rsidR="0013516E" w:rsidRPr="0013516E" w:rsidRDefault="0013516E" w:rsidP="00135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Les </w:t>
            </w:r>
            <w:r>
              <w:rPr>
                <w:u w:val="single"/>
              </w:rPr>
              <w:t>costelles</w:t>
            </w:r>
            <w:r>
              <w:t xml:space="preserve"> </w:t>
            </w:r>
            <w:r>
              <w:rPr>
                <w:b/>
                <w:bCs/>
              </w:rPr>
              <w:t>descendeixen</w:t>
            </w:r>
          </w:p>
        </w:tc>
      </w:tr>
      <w:tr w:rsidR="0013516E" w14:paraId="4C4BDBC0" w14:textId="77777777" w:rsidTr="0013516E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14:paraId="5EB2B398" w14:textId="77777777" w:rsidR="0013516E" w:rsidRDefault="0013516E" w:rsidP="0013516E"/>
        </w:tc>
        <w:tc>
          <w:tcPr>
            <w:tcW w:w="3969" w:type="dxa"/>
          </w:tcPr>
          <w:p w14:paraId="08A0B5B3" w14:textId="23B45FC1" w:rsidR="0013516E" w:rsidRPr="0013516E" w:rsidRDefault="0013516E" w:rsidP="00135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r>
              <w:rPr>
                <w:u w:val="single"/>
              </w:rPr>
              <w:t>diafragma</w:t>
            </w:r>
            <w:r>
              <w:t xml:space="preserve"> es </w:t>
            </w:r>
            <w:r>
              <w:rPr>
                <w:b/>
                <w:bCs/>
              </w:rPr>
              <w:t>contrau</w:t>
            </w:r>
            <w:r>
              <w:t xml:space="preserve"> i </w:t>
            </w:r>
            <w:r>
              <w:rPr>
                <w:b/>
                <w:bCs/>
              </w:rPr>
              <w:t>descendeix</w:t>
            </w:r>
          </w:p>
        </w:tc>
        <w:tc>
          <w:tcPr>
            <w:tcW w:w="4186" w:type="dxa"/>
          </w:tcPr>
          <w:p w14:paraId="18674196" w14:textId="35351D04" w:rsidR="0013516E" w:rsidRPr="0013516E" w:rsidRDefault="0013516E" w:rsidP="001351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r>
              <w:rPr>
                <w:u w:val="single"/>
              </w:rPr>
              <w:t>diafragma</w:t>
            </w:r>
            <w:r>
              <w:t xml:space="preserve"> es </w:t>
            </w:r>
            <w:r>
              <w:rPr>
                <w:b/>
                <w:bCs/>
              </w:rPr>
              <w:t>relaxa</w:t>
            </w:r>
            <w:r>
              <w:t xml:space="preserve"> i </w:t>
            </w:r>
            <w:r>
              <w:rPr>
                <w:b/>
                <w:bCs/>
              </w:rPr>
              <w:t>puja</w:t>
            </w:r>
          </w:p>
        </w:tc>
      </w:tr>
    </w:tbl>
    <w:p w14:paraId="73675B78" w14:textId="03FA6EDE" w:rsidR="0013516E" w:rsidRDefault="0013516E" w:rsidP="0013516E">
      <w:pPr>
        <w:pStyle w:val="Ttulo2"/>
        <w:rPr>
          <w:b w:val="0"/>
          <w:bCs/>
          <w:caps w:val="0"/>
          <w:color w:val="454551" w:themeColor="text2"/>
          <w:sz w:val="22"/>
          <w:szCs w:val="24"/>
        </w:rPr>
      </w:pPr>
      <w:r>
        <w:t>EL BESCANVI DE GASOS:</w:t>
      </w:r>
      <w:r w:rsidRPr="0013516E">
        <w:rPr>
          <w:b w:val="0"/>
          <w:bCs/>
          <w:caps w:val="0"/>
          <w:color w:val="454551" w:themeColor="text2"/>
          <w:sz w:val="22"/>
          <w:szCs w:val="24"/>
        </w:rPr>
        <w:t xml:space="preserve"> 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una vegada l’aire inspirat, ric en oxígen, arriba als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alvèols</w:t>
      </w:r>
      <w:r>
        <w:rPr>
          <w:b w:val="0"/>
          <w:bCs/>
          <w:caps w:val="0"/>
          <w:color w:val="454551" w:themeColor="text2"/>
          <w:sz w:val="22"/>
          <w:szCs w:val="24"/>
        </w:rPr>
        <w:t>, es produeix l’</w:t>
      </w:r>
      <w:r>
        <w:rPr>
          <w:caps w:val="0"/>
          <w:color w:val="454551" w:themeColor="text2"/>
          <w:sz w:val="22"/>
          <w:szCs w:val="24"/>
        </w:rPr>
        <w:t>intercanvi de gasos</w:t>
      </w:r>
      <w:r>
        <w:rPr>
          <w:b w:val="0"/>
          <w:bCs/>
          <w:caps w:val="0"/>
          <w:color w:val="454551" w:themeColor="text2"/>
          <w:sz w:val="22"/>
          <w:szCs w:val="24"/>
        </w:rPr>
        <w:t>.</w:t>
      </w:r>
    </w:p>
    <w:p w14:paraId="397BEB5A" w14:textId="31B21698" w:rsidR="00A75516" w:rsidRDefault="00A75516" w:rsidP="00A75516">
      <w:pPr>
        <w:pStyle w:val="Ttulo3"/>
        <w:rPr>
          <w:b w:val="0"/>
          <w:bCs/>
          <w:caps w:val="0"/>
          <w:color w:val="454551" w:themeColor="text2"/>
          <w:sz w:val="22"/>
          <w:szCs w:val="24"/>
        </w:rPr>
      </w:pPr>
      <w:r>
        <w:t>CO</w:t>
      </w:r>
      <w:r>
        <w:rPr>
          <w:vertAlign w:val="subscript"/>
        </w:rPr>
        <w:t>2</w:t>
      </w:r>
      <w:r>
        <w:t>:</w:t>
      </w:r>
      <w:r w:rsidRPr="00A75516">
        <w:rPr>
          <w:b w:val="0"/>
          <w:bCs/>
          <w:caps w:val="0"/>
          <w:color w:val="454551" w:themeColor="text2"/>
          <w:sz w:val="22"/>
          <w:szCs w:val="24"/>
        </w:rPr>
        <w:t xml:space="preserve"> 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la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sang dels capil·lars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</w:t>
      </w:r>
      <w:r>
        <w:rPr>
          <w:caps w:val="0"/>
          <w:color w:val="454551" w:themeColor="text2"/>
          <w:sz w:val="22"/>
          <w:szCs w:val="24"/>
        </w:rPr>
        <w:t>descarrega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el CO</w:t>
      </w:r>
      <w:r>
        <w:rPr>
          <w:b w:val="0"/>
          <w:bCs/>
          <w:caps w:val="0"/>
          <w:color w:val="454551" w:themeColor="text2"/>
          <w:sz w:val="22"/>
          <w:szCs w:val="24"/>
          <w:vertAlign w:val="subscript"/>
        </w:rPr>
        <w:t>2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recollit de les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cèl·lules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(respiració cel·lular) als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avlèols</w:t>
      </w:r>
      <w:r>
        <w:rPr>
          <w:b w:val="0"/>
          <w:bCs/>
          <w:caps w:val="0"/>
          <w:color w:val="454551" w:themeColor="text2"/>
          <w:sz w:val="22"/>
          <w:szCs w:val="24"/>
        </w:rPr>
        <w:t>.</w:t>
      </w:r>
    </w:p>
    <w:p w14:paraId="18198A88" w14:textId="6A9A182A" w:rsidR="00A75516" w:rsidRDefault="00A75516" w:rsidP="00A75516">
      <w:pPr>
        <w:pStyle w:val="Ttulo3"/>
        <w:rPr>
          <w:b w:val="0"/>
          <w:bCs/>
          <w:caps w:val="0"/>
          <w:color w:val="454551" w:themeColor="text2"/>
          <w:sz w:val="22"/>
          <w:szCs w:val="24"/>
        </w:rPr>
      </w:pPr>
      <w:r>
        <w:t>O</w:t>
      </w:r>
      <w:r>
        <w:rPr>
          <w:vertAlign w:val="subscript"/>
        </w:rPr>
        <w:t>2</w:t>
      </w:r>
      <w:r>
        <w:t xml:space="preserve">: </w:t>
      </w:r>
      <w:r>
        <w:rPr>
          <w:b w:val="0"/>
          <w:bCs/>
          <w:caps w:val="0"/>
          <w:color w:val="454551" w:themeColor="text2"/>
          <w:sz w:val="22"/>
          <w:szCs w:val="24"/>
        </w:rPr>
        <w:t>l’O</w:t>
      </w:r>
      <w:r>
        <w:rPr>
          <w:b w:val="0"/>
          <w:bCs/>
          <w:caps w:val="0"/>
          <w:color w:val="454551" w:themeColor="text2"/>
          <w:sz w:val="22"/>
          <w:szCs w:val="24"/>
          <w:vertAlign w:val="subscript"/>
        </w:rPr>
        <w:t>2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dels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alvèols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passa a la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sang dels capil·lars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per </w:t>
      </w:r>
      <w:r>
        <w:rPr>
          <w:caps w:val="0"/>
          <w:color w:val="454551" w:themeColor="text2"/>
          <w:sz w:val="22"/>
          <w:szCs w:val="24"/>
        </w:rPr>
        <w:t>portar-se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a les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cel·lules</w:t>
      </w:r>
      <w:r>
        <w:rPr>
          <w:b w:val="0"/>
          <w:bCs/>
          <w:caps w:val="0"/>
          <w:color w:val="454551" w:themeColor="text2"/>
          <w:sz w:val="22"/>
          <w:szCs w:val="24"/>
        </w:rPr>
        <w:t>.</w:t>
      </w:r>
    </w:p>
    <w:p w14:paraId="349DECD5" w14:textId="6FE5A33B" w:rsidR="00A75516" w:rsidRDefault="00A75516" w:rsidP="00A75516">
      <w:pPr>
        <w:pStyle w:val="Ttulo3"/>
        <w:rPr>
          <w:b w:val="0"/>
          <w:bCs/>
          <w:caps w:val="0"/>
          <w:color w:val="454551" w:themeColor="text2"/>
          <w:sz w:val="22"/>
          <w:szCs w:val="24"/>
        </w:rPr>
      </w:pPr>
      <w:r>
        <w:t>N</w:t>
      </w:r>
      <w:r>
        <w:rPr>
          <w:vertAlign w:val="subscript"/>
        </w:rPr>
        <w:t>2</w:t>
      </w:r>
      <w:r>
        <w:t xml:space="preserve">: </w:t>
      </w:r>
      <w:r>
        <w:rPr>
          <w:b w:val="0"/>
          <w:bCs/>
          <w:caps w:val="0"/>
          <w:color w:val="454551" w:themeColor="text2"/>
          <w:sz w:val="22"/>
          <w:szCs w:val="24"/>
        </w:rPr>
        <w:t>el N</w:t>
      </w:r>
      <w:r>
        <w:rPr>
          <w:b w:val="0"/>
          <w:bCs/>
          <w:caps w:val="0"/>
          <w:color w:val="454551" w:themeColor="text2"/>
          <w:sz w:val="22"/>
          <w:szCs w:val="24"/>
          <w:vertAlign w:val="subscript"/>
        </w:rPr>
        <w:t>2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és una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molècula tan gran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que no passa al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capil·lar sanguini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i com </w:t>
      </w:r>
      <w:r>
        <w:rPr>
          <w:caps w:val="0"/>
          <w:color w:val="454551" w:themeColor="text2"/>
          <w:sz w:val="22"/>
          <w:szCs w:val="24"/>
        </w:rPr>
        <w:t>entra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 a l’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alvèol</w:t>
      </w:r>
      <w:r>
        <w:rPr>
          <w:b w:val="0"/>
          <w:bCs/>
          <w:caps w:val="0"/>
          <w:color w:val="454551" w:themeColor="text2"/>
          <w:sz w:val="22"/>
          <w:szCs w:val="24"/>
        </w:rPr>
        <w:t xml:space="preserve">, </w:t>
      </w:r>
      <w:r>
        <w:rPr>
          <w:b w:val="0"/>
          <w:bCs/>
          <w:caps w:val="0"/>
          <w:color w:val="454551" w:themeColor="text2"/>
          <w:sz w:val="22"/>
          <w:szCs w:val="24"/>
          <w:u w:val="single"/>
        </w:rPr>
        <w:t>ix</w:t>
      </w:r>
      <w:r>
        <w:rPr>
          <w:b w:val="0"/>
          <w:bCs/>
          <w:caps w:val="0"/>
          <w:color w:val="454551" w:themeColor="text2"/>
          <w:sz w:val="22"/>
          <w:szCs w:val="24"/>
        </w:rPr>
        <w:t>.</w:t>
      </w:r>
    </w:p>
    <w:p w14:paraId="2701F92E" w14:textId="6EA553DF" w:rsidR="00A75516" w:rsidRDefault="00A75516" w:rsidP="00A75516">
      <w:pPr>
        <w:pStyle w:val="Ttulo4"/>
      </w:pPr>
      <w:r>
        <w:t>PRODECIMENT D’INTERCANVI</w:t>
      </w:r>
    </w:p>
    <w:p w14:paraId="578F772A" w14:textId="19260A33" w:rsidR="00A75516" w:rsidRPr="00A75516" w:rsidRDefault="00A75516" w:rsidP="00A75516">
      <w:r>
        <w:t xml:space="preserve">El procediment d’intercanvi s’anomena </w:t>
      </w:r>
      <w:r w:rsidRPr="00A75516">
        <w:rPr>
          <w:b/>
          <w:bCs/>
          <w:color w:val="E32D91" w:themeColor="accent1"/>
        </w:rPr>
        <w:t>difusió simple</w:t>
      </w:r>
      <w:r>
        <w:t xml:space="preserve">, passant sense problemes els gasos perquè són </w:t>
      </w:r>
      <w:r>
        <w:rPr>
          <w:u w:val="single"/>
        </w:rPr>
        <w:t>molècules xicotetes</w:t>
      </w:r>
      <w:r>
        <w:t>, per això el N</w:t>
      </w:r>
      <w:r>
        <w:rPr>
          <w:vertAlign w:val="subscript"/>
        </w:rPr>
        <w:t>2</w:t>
      </w:r>
      <w:r>
        <w:t xml:space="preserve"> no passa.</w:t>
      </w:r>
    </w:p>
    <w:p w14:paraId="4DB752FC" w14:textId="26C0B65D" w:rsidR="00A75516" w:rsidRDefault="00A75516" w:rsidP="00A75516">
      <w:r>
        <w:t xml:space="preserve">Els gasos s’intercanvien gràcies a la </w:t>
      </w:r>
      <w:r w:rsidRPr="00A75516">
        <w:rPr>
          <w:b/>
          <w:bCs/>
          <w:color w:val="E32D91" w:themeColor="accent1"/>
        </w:rPr>
        <w:t>diferència de concentració</w:t>
      </w:r>
      <w:r>
        <w:t>:</w:t>
      </w:r>
    </w:p>
    <w:p w14:paraId="64320DA8" w14:textId="1184BF93" w:rsidR="00A75516" w:rsidRPr="00A75516" w:rsidRDefault="00A75516" w:rsidP="00A75516">
      <w:pPr>
        <w:pStyle w:val="Prrafodelista"/>
        <w:numPr>
          <w:ilvl w:val="0"/>
          <w:numId w:val="37"/>
        </w:numPr>
        <w:ind w:left="142" w:hanging="142"/>
      </w:pPr>
      <w:r>
        <w:rPr>
          <w:b/>
          <w:bCs/>
        </w:rPr>
        <w:t xml:space="preserve">major concentració </w:t>
      </w:r>
      <w:r w:rsidRPr="00A75516">
        <w:rPr>
          <w:b/>
          <w:bCs/>
          <w:color w:val="E32D91" w:themeColor="accent1"/>
        </w:rPr>
        <w:sym w:font="Wingdings" w:char="F0E0"/>
      </w:r>
      <w:r>
        <w:rPr>
          <w:b/>
          <w:bCs/>
        </w:rPr>
        <w:t xml:space="preserve"> menor concentració</w:t>
      </w:r>
    </w:p>
    <w:p w14:paraId="2CB61C4F" w14:textId="46D2E341" w:rsidR="00A75516" w:rsidRDefault="00A75516" w:rsidP="00A75516">
      <w:r>
        <w:t xml:space="preserve">La </w:t>
      </w:r>
      <w:r>
        <w:rPr>
          <w:b/>
          <w:bCs/>
        </w:rPr>
        <w:t>molècula (proteïna)</w:t>
      </w:r>
      <w:r>
        <w:t xml:space="preserve"> encarregada de portar els gasos per la sang s’anomena </w:t>
      </w:r>
      <w:r w:rsidRPr="00A75516">
        <w:rPr>
          <w:b/>
          <w:bCs/>
          <w:color w:val="E32D91" w:themeColor="accent1"/>
        </w:rPr>
        <w:t>hemoglobina</w:t>
      </w:r>
      <w:r>
        <w:t>:</w:t>
      </w:r>
    </w:p>
    <w:p w14:paraId="23650CF5" w14:textId="5AFE91FD" w:rsidR="00A75516" w:rsidRDefault="00A75516" w:rsidP="00A75516">
      <w:pPr>
        <w:pStyle w:val="Prrafodelista"/>
        <w:numPr>
          <w:ilvl w:val="0"/>
          <w:numId w:val="37"/>
        </w:numPr>
        <w:ind w:left="142" w:hanging="142"/>
      </w:pPr>
      <w:r>
        <w:t xml:space="preserve">quan transporta </w:t>
      </w:r>
      <w:r>
        <w:rPr>
          <w:u w:val="single"/>
        </w:rPr>
        <w:t>oxígen</w:t>
      </w:r>
      <w:r>
        <w:t xml:space="preserve">, adquireix un color </w:t>
      </w:r>
      <w:r w:rsidRPr="00A75516">
        <w:rPr>
          <w:b/>
          <w:bCs/>
          <w:color w:val="FF1111"/>
        </w:rPr>
        <w:t>roig intens</w:t>
      </w:r>
      <w:r>
        <w:t>.</w:t>
      </w:r>
    </w:p>
    <w:p w14:paraId="73336FB3" w14:textId="1802518E" w:rsidR="00A75516" w:rsidRDefault="00A75516" w:rsidP="00A75516">
      <w:pPr>
        <w:pStyle w:val="Prrafodelista"/>
        <w:numPr>
          <w:ilvl w:val="0"/>
          <w:numId w:val="37"/>
        </w:numPr>
        <w:ind w:left="142" w:hanging="142"/>
      </w:pPr>
      <w:r>
        <w:t xml:space="preserve">quan transporta </w:t>
      </w:r>
      <w:r>
        <w:rPr>
          <w:u w:val="single"/>
        </w:rPr>
        <w:t>diòxid de carboni</w:t>
      </w:r>
      <w:r>
        <w:t xml:space="preserve">, adquireix un color </w:t>
      </w:r>
      <w:r w:rsidRPr="00A75516">
        <w:rPr>
          <w:b/>
          <w:bCs/>
          <w:color w:val="8E0000"/>
        </w:rPr>
        <w:t>roig fosc</w:t>
      </w:r>
      <w:r>
        <w:t>.</w:t>
      </w:r>
    </w:p>
    <w:p w14:paraId="2BFF824A" w14:textId="2CA7457E" w:rsidR="00A75516" w:rsidRDefault="00A75516">
      <w:r>
        <w:br w:type="page"/>
      </w:r>
    </w:p>
    <w:p w14:paraId="2821B4DD" w14:textId="6E418145" w:rsidR="00A75516" w:rsidRDefault="00A75516" w:rsidP="00A75516">
      <w:r w:rsidRPr="00A75516">
        <w:lastRenderedPageBreak/>
        <w:drawing>
          <wp:anchor distT="0" distB="0" distL="114300" distR="114300" simplePos="0" relativeHeight="251770880" behindDoc="0" locked="0" layoutInCell="1" allowOverlap="1" wp14:anchorId="578DAB28" wp14:editId="72310623">
            <wp:simplePos x="0" y="0"/>
            <wp:positionH relativeFrom="column">
              <wp:posOffset>-254635</wp:posOffset>
            </wp:positionH>
            <wp:positionV relativeFrom="paragraph">
              <wp:posOffset>-29210</wp:posOffset>
            </wp:positionV>
            <wp:extent cx="3075940" cy="2620010"/>
            <wp:effectExtent l="0" t="0" r="0" b="0"/>
            <wp:wrapNone/>
            <wp:docPr id="3074" name="Picture 2" descr="intercambio gaseoso | Homo Medicus">
              <a:extLst xmlns:a="http://schemas.openxmlformats.org/drawingml/2006/main">
                <a:ext uri="{FF2B5EF4-FFF2-40B4-BE49-F238E27FC236}">
                  <a16:creationId xmlns:a16="http://schemas.microsoft.com/office/drawing/2014/main" id="{595F653F-25E9-453A-A468-A10EA50F73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ntercambio gaseoso | Homo Medicus">
                      <a:extLst>
                        <a:ext uri="{FF2B5EF4-FFF2-40B4-BE49-F238E27FC236}">
                          <a16:creationId xmlns:a16="http://schemas.microsoft.com/office/drawing/2014/main" id="{595F653F-25E9-453A-A468-A10EA50F73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516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695312" wp14:editId="581329A2">
                <wp:simplePos x="0" y="0"/>
                <wp:positionH relativeFrom="column">
                  <wp:posOffset>935990</wp:posOffset>
                </wp:positionH>
                <wp:positionV relativeFrom="paragraph">
                  <wp:posOffset>1769745</wp:posOffset>
                </wp:positionV>
                <wp:extent cx="207645" cy="260985"/>
                <wp:effectExtent l="0" t="0" r="20955" b="24765"/>
                <wp:wrapNone/>
                <wp:docPr id="61" name="Flecha: hacia arriba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7511">
                          <a:off x="0" y="0"/>
                          <a:ext cx="207645" cy="260985"/>
                        </a:xfrm>
                        <a:prstGeom prst="upArrow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61CB" id="Flecha: hacia arriba 21" o:spid="_x0000_s1026" type="#_x0000_t68" style="position:absolute;margin-left:73.7pt;margin-top:139.35pt;width:16.35pt;height:20.55pt;rotation:1166007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" adj="8593" fillcolor="#8971e1 [3208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54BAFF" wp14:editId="7504E6B2">
                <wp:simplePos x="0" y="0"/>
                <wp:positionH relativeFrom="column">
                  <wp:posOffset>1193165</wp:posOffset>
                </wp:positionH>
                <wp:positionV relativeFrom="paragraph">
                  <wp:posOffset>1783080</wp:posOffset>
                </wp:positionV>
                <wp:extent cx="207645" cy="260985"/>
                <wp:effectExtent l="19050" t="0" r="1905" b="5715"/>
                <wp:wrapNone/>
                <wp:docPr id="62" name="Flecha: hacia arriba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8902">
                          <a:off x="0" y="0"/>
                          <a:ext cx="207645" cy="260985"/>
                        </a:xfrm>
                        <a:prstGeom prst="upArrow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7FF0" id="Flecha: hacia arriba 64" o:spid="_x0000_s1026" type="#_x0000_t68" style="position:absolute;margin-left:93.95pt;margin-top:140.4pt;width:16.35pt;height:20.55pt;rotation:-307034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" adj="8593" fillcolor="#8971e1 [3208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A6BD3B" wp14:editId="40075998">
                <wp:simplePos x="0" y="0"/>
                <wp:positionH relativeFrom="column">
                  <wp:posOffset>1729740</wp:posOffset>
                </wp:positionH>
                <wp:positionV relativeFrom="paragraph">
                  <wp:posOffset>1346835</wp:posOffset>
                </wp:positionV>
                <wp:extent cx="207645" cy="260985"/>
                <wp:effectExtent l="11430" t="0" r="0" b="13335"/>
                <wp:wrapNone/>
                <wp:docPr id="4096" name="Flecha: hacia arriba 6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11708">
                          <a:off x="0" y="0"/>
                          <a:ext cx="207645" cy="260985"/>
                        </a:xfrm>
                        <a:prstGeom prst="up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6629" id="Flecha: hacia arriba 65" o:spid="_x0000_s1026" type="#_x0000_t68" style="position:absolute;margin-left:136.2pt;margin-top:106.05pt;width:16.35pt;height:20.55pt;rotation:7112522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" adj="8593" fillcolor="#d54773 [3209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46F7D9" wp14:editId="4FEC8717">
                <wp:simplePos x="0" y="0"/>
                <wp:positionH relativeFrom="column">
                  <wp:posOffset>1739265</wp:posOffset>
                </wp:positionH>
                <wp:positionV relativeFrom="paragraph">
                  <wp:posOffset>1092835</wp:posOffset>
                </wp:positionV>
                <wp:extent cx="207645" cy="260985"/>
                <wp:effectExtent l="11430" t="7620" r="0" b="0"/>
                <wp:wrapNone/>
                <wp:docPr id="67" name="Flecha: hacia arriba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F2BCB6-6B1B-4192-AD36-AED1404B7D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73472">
                          <a:off x="0" y="0"/>
                          <a:ext cx="207645" cy="260985"/>
                        </a:xfrm>
                        <a:prstGeom prst="up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A329" id="Flecha: hacia arriba 66" o:spid="_x0000_s1026" type="#_x0000_t68" style="position:absolute;margin-left:136.95pt;margin-top:86.05pt;width:16.35pt;height:20.55pt;rotation:521390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" adj="8593" fillcolor="#d54773 [3209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0D9FA7" wp14:editId="15FAC1E1">
                <wp:simplePos x="0" y="0"/>
                <wp:positionH relativeFrom="column">
                  <wp:posOffset>696595</wp:posOffset>
                </wp:positionH>
                <wp:positionV relativeFrom="paragraph">
                  <wp:posOffset>86995</wp:posOffset>
                </wp:positionV>
                <wp:extent cx="264160" cy="901065"/>
                <wp:effectExtent l="247650" t="0" r="193040" b="0"/>
                <wp:wrapNone/>
                <wp:docPr id="4097" name="Flecha: hacia arriba 6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2818">
                          <a:off x="0" y="0"/>
                          <a:ext cx="264160" cy="901065"/>
                        </a:xfrm>
                        <a:prstGeom prst="up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59DC" id="Flecha: hacia arriba 67" o:spid="_x0000_s1026" type="#_x0000_t68" style="position:absolute;margin-left:54.85pt;margin-top:6.85pt;width:20.8pt;height:70.95pt;rotation:8905051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" adj="3166" fillcolor="#d54773 [3209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7A4EF8" wp14:editId="4B4E4D5D">
                <wp:simplePos x="0" y="0"/>
                <wp:positionH relativeFrom="column">
                  <wp:posOffset>513715</wp:posOffset>
                </wp:positionH>
                <wp:positionV relativeFrom="paragraph">
                  <wp:posOffset>204470</wp:posOffset>
                </wp:positionV>
                <wp:extent cx="264160" cy="901065"/>
                <wp:effectExtent l="190500" t="0" r="231140" b="0"/>
                <wp:wrapNone/>
                <wp:docPr id="69" name="Flecha: hacia arriba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ED855F-9B5A-49DE-86BB-9ADA16F51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7740">
                          <a:off x="0" y="0"/>
                          <a:ext cx="264160" cy="901065"/>
                        </a:xfrm>
                        <a:prstGeom prst="upArrow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541A" id="Flecha: hacia arriba 68" o:spid="_x0000_s1026" type="#_x0000_t68" style="position:absolute;margin-left:40.45pt;margin-top:16.1pt;width:20.8pt;height:70.95pt;rotation:-2864207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" adj="3166" fillcolor="#8971e1 [3208]" stroked="f"/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02CEC4" wp14:editId="435C69A9">
                <wp:simplePos x="0" y="0"/>
                <wp:positionH relativeFrom="column">
                  <wp:posOffset>1411605</wp:posOffset>
                </wp:positionH>
                <wp:positionV relativeFrom="paragraph">
                  <wp:posOffset>2052320</wp:posOffset>
                </wp:positionV>
                <wp:extent cx="83820" cy="82550"/>
                <wp:effectExtent l="0" t="0" r="11430" b="12700"/>
                <wp:wrapNone/>
                <wp:docPr id="4104" name="Elipse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AF4EF8" id="Elipse 23" o:spid="_x0000_s1026" style="position:absolute;margin-left:111.15pt;margin-top:161.6pt;width:6.6pt;height: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FA4F22" wp14:editId="4C14570D">
                <wp:simplePos x="0" y="0"/>
                <wp:positionH relativeFrom="column">
                  <wp:posOffset>1297305</wp:posOffset>
                </wp:positionH>
                <wp:positionV relativeFrom="paragraph">
                  <wp:posOffset>2054225</wp:posOffset>
                </wp:positionV>
                <wp:extent cx="83820" cy="82550"/>
                <wp:effectExtent l="0" t="0" r="11430" b="12700"/>
                <wp:wrapNone/>
                <wp:docPr id="70" name="Elipse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15F597-164C-4331-AFE6-53F9413199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8FE00" id="Elipse 69" o:spid="_x0000_s1026" style="position:absolute;margin-left:102.15pt;margin-top:161.75pt;width:6.6pt;height: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BDC5B5" wp14:editId="432A6292">
                <wp:simplePos x="0" y="0"/>
                <wp:positionH relativeFrom="column">
                  <wp:posOffset>1179195</wp:posOffset>
                </wp:positionH>
                <wp:positionV relativeFrom="paragraph">
                  <wp:posOffset>2071370</wp:posOffset>
                </wp:positionV>
                <wp:extent cx="83820" cy="82550"/>
                <wp:effectExtent l="0" t="0" r="11430" b="12700"/>
                <wp:wrapNone/>
                <wp:docPr id="71" name="Elipse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4A5DCA-782E-4DF5-98AA-6302873F03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17BC2" id="Elipse 70" o:spid="_x0000_s1026" style="position:absolute;margin-left:92.85pt;margin-top:163.1pt;width:6.6pt;height: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17AC77" wp14:editId="25442ACB">
                <wp:simplePos x="0" y="0"/>
                <wp:positionH relativeFrom="column">
                  <wp:posOffset>1068070</wp:posOffset>
                </wp:positionH>
                <wp:positionV relativeFrom="paragraph">
                  <wp:posOffset>2038985</wp:posOffset>
                </wp:positionV>
                <wp:extent cx="83820" cy="82550"/>
                <wp:effectExtent l="0" t="0" r="11430" b="12700"/>
                <wp:wrapNone/>
                <wp:docPr id="72" name="Elipse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5064C2-221A-4D01-914E-AB65D16B0D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05B9B" id="Elipse 71" o:spid="_x0000_s1026" style="position:absolute;margin-left:84.1pt;margin-top:160.55pt;width:6.6pt;height: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71295D" wp14:editId="6833C61D">
                <wp:simplePos x="0" y="0"/>
                <wp:positionH relativeFrom="column">
                  <wp:posOffset>936625</wp:posOffset>
                </wp:positionH>
                <wp:positionV relativeFrom="paragraph">
                  <wp:posOffset>2035810</wp:posOffset>
                </wp:positionV>
                <wp:extent cx="83820" cy="82550"/>
                <wp:effectExtent l="0" t="0" r="11430" b="12700"/>
                <wp:wrapNone/>
                <wp:docPr id="73" name="Elipse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47BA61-62FD-4DD0-BA90-539DCA7470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A9ACE" id="Elipse 72" o:spid="_x0000_s1026" style="position:absolute;margin-left:73.75pt;margin-top:160.3pt;width:6.6pt;height: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F9B724" wp14:editId="5C5FF480">
                <wp:simplePos x="0" y="0"/>
                <wp:positionH relativeFrom="column">
                  <wp:posOffset>838835</wp:posOffset>
                </wp:positionH>
                <wp:positionV relativeFrom="paragraph">
                  <wp:posOffset>1952625</wp:posOffset>
                </wp:positionV>
                <wp:extent cx="83820" cy="82550"/>
                <wp:effectExtent l="0" t="0" r="11430" b="12700"/>
                <wp:wrapNone/>
                <wp:docPr id="74" name="Elipse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7F8282-4C8C-45B2-8C03-55B160AEF0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679C3" id="Elipse 73" o:spid="_x0000_s1026" style="position:absolute;margin-left:66.05pt;margin-top:153.75pt;width:6.6pt;height: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C9F344" wp14:editId="354CBF9F">
                <wp:simplePos x="0" y="0"/>
                <wp:positionH relativeFrom="column">
                  <wp:posOffset>712470</wp:posOffset>
                </wp:positionH>
                <wp:positionV relativeFrom="paragraph">
                  <wp:posOffset>1900555</wp:posOffset>
                </wp:positionV>
                <wp:extent cx="83820" cy="82550"/>
                <wp:effectExtent l="0" t="0" r="11430" b="12700"/>
                <wp:wrapNone/>
                <wp:docPr id="75" name="Elipse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6B1740-3984-4B86-BA84-0E14BF8C02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4BC58" id="Elipse 74" o:spid="_x0000_s1026" style="position:absolute;margin-left:56.1pt;margin-top:149.65pt;width:6.6pt;height: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6DFFB8" wp14:editId="0BB83819">
                <wp:simplePos x="0" y="0"/>
                <wp:positionH relativeFrom="column">
                  <wp:posOffset>603885</wp:posOffset>
                </wp:positionH>
                <wp:positionV relativeFrom="paragraph">
                  <wp:posOffset>1798320</wp:posOffset>
                </wp:positionV>
                <wp:extent cx="83820" cy="82550"/>
                <wp:effectExtent l="0" t="0" r="11430" b="12700"/>
                <wp:wrapNone/>
                <wp:docPr id="76" name="Elipse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125767-0056-41A2-89F9-8AC2EB060D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29E62" id="Elipse 75" o:spid="_x0000_s1026" style="position:absolute;margin-left:47.55pt;margin-top:141.6pt;width:6.6pt;height: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904000" wp14:editId="19707EAB">
                <wp:simplePos x="0" y="0"/>
                <wp:positionH relativeFrom="column">
                  <wp:posOffset>455295</wp:posOffset>
                </wp:positionH>
                <wp:positionV relativeFrom="paragraph">
                  <wp:posOffset>1790700</wp:posOffset>
                </wp:positionV>
                <wp:extent cx="83820" cy="82550"/>
                <wp:effectExtent l="0" t="0" r="11430" b="12700"/>
                <wp:wrapNone/>
                <wp:docPr id="77" name="Elipse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505C24-DDF7-490B-B5B8-FCDD04D32C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5CD29" id="Elipse 76" o:spid="_x0000_s1026" style="position:absolute;margin-left:35.85pt;margin-top:141pt;width:6.6pt;height: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B57D18" wp14:editId="21A386A0">
                <wp:simplePos x="0" y="0"/>
                <wp:positionH relativeFrom="column">
                  <wp:posOffset>335915</wp:posOffset>
                </wp:positionH>
                <wp:positionV relativeFrom="paragraph">
                  <wp:posOffset>1805305</wp:posOffset>
                </wp:positionV>
                <wp:extent cx="83820" cy="82550"/>
                <wp:effectExtent l="0" t="0" r="11430" b="12700"/>
                <wp:wrapNone/>
                <wp:docPr id="78" name="Elips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86DBD3-769C-4DF7-B68F-B0ACF73EDD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BECFC" id="Elipse 77" o:spid="_x0000_s1026" style="position:absolute;margin-left:26.45pt;margin-top:142.15pt;width:6.6pt;height: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" fillcolor="#b0a0eb [2168]" strokecolor="#8971e1 [3208]" strokeweight=".5pt">
                <v:fill color2="#9f8ce6 [2616]" rotate="t" colors="0 #c6bcf1;.5 #b9aeed;1 #ae9fed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36C770" wp14:editId="56AC0E0A">
                <wp:simplePos x="0" y="0"/>
                <wp:positionH relativeFrom="column">
                  <wp:posOffset>1834515</wp:posOffset>
                </wp:positionH>
                <wp:positionV relativeFrom="paragraph">
                  <wp:posOffset>1744345</wp:posOffset>
                </wp:positionV>
                <wp:extent cx="83820" cy="82550"/>
                <wp:effectExtent l="0" t="0" r="11430" b="12700"/>
                <wp:wrapNone/>
                <wp:docPr id="79" name="Elipse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9EC8F1-8936-4984-8EF7-3A2C007621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278EF" id="Elipse 78" o:spid="_x0000_s1026" style="position:absolute;margin-left:144.45pt;margin-top:137.35pt;width:6.6pt;height: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A52AD6" wp14:editId="53BB6204">
                <wp:simplePos x="0" y="0"/>
                <wp:positionH relativeFrom="column">
                  <wp:posOffset>1925320</wp:posOffset>
                </wp:positionH>
                <wp:positionV relativeFrom="paragraph">
                  <wp:posOffset>1617345</wp:posOffset>
                </wp:positionV>
                <wp:extent cx="83820" cy="82550"/>
                <wp:effectExtent l="0" t="0" r="11430" b="12700"/>
                <wp:wrapNone/>
                <wp:docPr id="80" name="Elipse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61E8A0-EBD4-4A68-AC47-2943105B64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6226A" id="Elipse 79" o:spid="_x0000_s1026" style="position:absolute;margin-left:151.6pt;margin-top:127.35pt;width:6.6pt;height: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3E4CEB" wp14:editId="09A32B28">
                <wp:simplePos x="0" y="0"/>
                <wp:positionH relativeFrom="column">
                  <wp:posOffset>1967230</wp:posOffset>
                </wp:positionH>
                <wp:positionV relativeFrom="paragraph">
                  <wp:posOffset>1477645</wp:posOffset>
                </wp:positionV>
                <wp:extent cx="83820" cy="82550"/>
                <wp:effectExtent l="0" t="0" r="11430" b="12700"/>
                <wp:wrapNone/>
                <wp:docPr id="81" name="Elipse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EA191-643E-452A-B5CA-9105239B97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142FE" id="Elipse 80" o:spid="_x0000_s1026" style="position:absolute;margin-left:154.9pt;margin-top:116.35pt;width:6.6pt;height: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994D0B" wp14:editId="286A1B39">
                <wp:simplePos x="0" y="0"/>
                <wp:positionH relativeFrom="column">
                  <wp:posOffset>1995805</wp:posOffset>
                </wp:positionH>
                <wp:positionV relativeFrom="paragraph">
                  <wp:posOffset>1350645</wp:posOffset>
                </wp:positionV>
                <wp:extent cx="83820" cy="82550"/>
                <wp:effectExtent l="0" t="0" r="11430" b="12700"/>
                <wp:wrapNone/>
                <wp:docPr id="82" name="Elipse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A4D35E-A5E5-4742-AF01-723F194429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FC562" id="Elipse 81" o:spid="_x0000_s1026" style="position:absolute;margin-left:157.15pt;margin-top:106.35pt;width:6.6pt;height: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34B875" wp14:editId="7C2B690D">
                <wp:simplePos x="0" y="0"/>
                <wp:positionH relativeFrom="column">
                  <wp:posOffset>1989455</wp:posOffset>
                </wp:positionH>
                <wp:positionV relativeFrom="paragraph">
                  <wp:posOffset>1231900</wp:posOffset>
                </wp:positionV>
                <wp:extent cx="83820" cy="82550"/>
                <wp:effectExtent l="0" t="0" r="11430" b="12700"/>
                <wp:wrapNone/>
                <wp:docPr id="83" name="Elipse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7CB126-EF60-4B9B-ACDD-06F09B0048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7E6D1" id="Elipse 82" o:spid="_x0000_s1026" style="position:absolute;margin-left:156.65pt;margin-top:97pt;width:6.6pt;height: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25E813" wp14:editId="0C498978">
                <wp:simplePos x="0" y="0"/>
                <wp:positionH relativeFrom="column">
                  <wp:posOffset>1986280</wp:posOffset>
                </wp:positionH>
                <wp:positionV relativeFrom="paragraph">
                  <wp:posOffset>1116330</wp:posOffset>
                </wp:positionV>
                <wp:extent cx="83820" cy="82550"/>
                <wp:effectExtent l="0" t="0" r="11430" b="12700"/>
                <wp:wrapNone/>
                <wp:docPr id="84" name="Elips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BD4F3-9E44-4247-9A3F-86A8084919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6311B" id="Elipse 83" o:spid="_x0000_s1026" style="position:absolute;margin-left:156.4pt;margin-top:87.9pt;width:6.6pt;height: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1A9F47" wp14:editId="461770A7">
                <wp:simplePos x="0" y="0"/>
                <wp:positionH relativeFrom="column">
                  <wp:posOffset>1943100</wp:posOffset>
                </wp:positionH>
                <wp:positionV relativeFrom="paragraph">
                  <wp:posOffset>998220</wp:posOffset>
                </wp:positionV>
                <wp:extent cx="83820" cy="82550"/>
                <wp:effectExtent l="0" t="0" r="11430" b="12700"/>
                <wp:wrapNone/>
                <wp:docPr id="85" name="Elips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ED2EDE-9096-4B68-8AEF-3CF8B56F9B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25DC1" id="Elipse 84" o:spid="_x0000_s1026" style="position:absolute;margin-left:153pt;margin-top:78.6pt;width:6.6pt;height: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140D13" wp14:editId="61990310">
                <wp:simplePos x="0" y="0"/>
                <wp:positionH relativeFrom="column">
                  <wp:posOffset>1925955</wp:posOffset>
                </wp:positionH>
                <wp:positionV relativeFrom="paragraph">
                  <wp:posOffset>841375</wp:posOffset>
                </wp:positionV>
                <wp:extent cx="83820" cy="82550"/>
                <wp:effectExtent l="0" t="0" r="11430" b="12700"/>
                <wp:wrapNone/>
                <wp:docPr id="86" name="Elips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28C12B-1F6C-45C2-A5BC-C35FB79508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2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18454" id="Elipse 85" o:spid="_x0000_s1026" style="position:absolute;margin-left:151.65pt;margin-top:66.25pt;width:6.6pt;height: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" fillcolor="#e384a1 [2169]" strokecolor="#d54773 [3209]" strokeweight=".5pt">
                <v:fill color2="#dd6a8d [2617]" rotate="t" colors="0 #e9aab9;.5 #e59bac;1 #e4899f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616F12" wp14:editId="5C87D23B">
                <wp:simplePos x="0" y="0"/>
                <wp:positionH relativeFrom="column">
                  <wp:posOffset>559435</wp:posOffset>
                </wp:positionH>
                <wp:positionV relativeFrom="paragraph">
                  <wp:posOffset>57150</wp:posOffset>
                </wp:positionV>
                <wp:extent cx="927100" cy="942975"/>
                <wp:effectExtent l="0" t="0" r="63500" b="47625"/>
                <wp:wrapNone/>
                <wp:docPr id="4105" name="Conector recto de flecha 2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7100" cy="942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A3E8" id="Conector recto de flecha 25" o:spid="_x0000_s1026" type="#_x0000_t32" style="position:absolute;margin-left:44.05pt;margin-top:4.5pt;width:73pt;height:7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2D3BB5" wp14:editId="50E7828A">
                <wp:simplePos x="0" y="0"/>
                <wp:positionH relativeFrom="column">
                  <wp:posOffset>127635</wp:posOffset>
                </wp:positionH>
                <wp:positionV relativeFrom="paragraph">
                  <wp:posOffset>389890</wp:posOffset>
                </wp:positionV>
                <wp:extent cx="946150" cy="1029335"/>
                <wp:effectExtent l="38100" t="38100" r="25400" b="18415"/>
                <wp:wrapNone/>
                <wp:docPr id="87" name="Conector recto de flecha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873C7C-306B-491A-8F72-C2E095B527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46150" cy="10293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C3F5F" id="Conector recto de flecha 86" o:spid="_x0000_s1026" type="#_x0000_t32" style="position:absolute;margin-left:10.05pt;margin-top:30.7pt;width:74.5pt;height:81.05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" strokecolor="#ffc000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A75516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5FB417" wp14:editId="63A1CAA2">
                <wp:simplePos x="0" y="0"/>
                <wp:positionH relativeFrom="column">
                  <wp:posOffset>1267460</wp:posOffset>
                </wp:positionH>
                <wp:positionV relativeFrom="paragraph">
                  <wp:posOffset>1205865</wp:posOffset>
                </wp:positionV>
                <wp:extent cx="252095" cy="591185"/>
                <wp:effectExtent l="0" t="188595" r="0" b="54610"/>
                <wp:wrapNone/>
                <wp:docPr id="4106" name="Flecha: curvada hacia la izquierda 4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4126">
                          <a:off x="0" y="0"/>
                          <a:ext cx="252095" cy="591185"/>
                        </a:xfrm>
                        <a:prstGeom prst="curvedLef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5C1F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47" o:spid="_x0000_s1026" type="#_x0000_t103" style="position:absolute;margin-left:99.8pt;margin-top:94.95pt;width:19.85pt;height:46.55pt;rotation:3172080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" adj="16995,20449,5400" fillcolor="#ffc000" strokecolor="#ffc000" strokeweight="1pt"/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4D142FF" wp14:editId="305C652A">
                <wp:simplePos x="0" y="0"/>
                <wp:positionH relativeFrom="column">
                  <wp:posOffset>102870</wp:posOffset>
                </wp:positionH>
                <wp:positionV relativeFrom="paragraph">
                  <wp:posOffset>-48895</wp:posOffset>
                </wp:positionV>
                <wp:extent cx="196850" cy="198120"/>
                <wp:effectExtent l="38100" t="38100" r="50800" b="49530"/>
                <wp:wrapNone/>
                <wp:docPr id="98" name="Entrada de lápiz 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3F729C-42C3-409D-A3F0-F8B7241EA9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8">
                          <w14:nvContentPartPr>
                            <w14:cNvContentPartPr/>
                          </w14:nvContentPartPr>
                          <w14:xfrm>
                            <a:off x="0" y="0"/>
                            <a:ext cx="196850" cy="198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98" name="Entrada de lápiz 97">
                              <a:extLst>
                                <a:ext uri="{FF2B5EF4-FFF2-40B4-BE49-F238E27FC236}">
                                  <a16:creationId xmlns:a16="http://schemas.microsoft.com/office/drawing/2014/main" id="{F73F729C-42C3-409D-A3F0-F8B7241EA94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662950" y="1673979"/>
                              <a:ext cx="209520" cy="210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9A96" id="Entrada de lápiz 97" o:spid="_x0000_s1026" type="#_x0000_t75" style="position:absolute;margin-left:7.6pt;margin-top:-4.35pt;width:16.45pt;height:16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">
                <v:imagedata r:id="rId170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54399CB" wp14:editId="6224945B">
                <wp:simplePos x="0" y="0"/>
                <wp:positionH relativeFrom="column">
                  <wp:posOffset>1187450</wp:posOffset>
                </wp:positionH>
                <wp:positionV relativeFrom="paragraph">
                  <wp:posOffset>945515</wp:posOffset>
                </wp:positionV>
                <wp:extent cx="176530" cy="215900"/>
                <wp:effectExtent l="38100" t="38100" r="52070" b="50800"/>
                <wp:wrapNone/>
                <wp:docPr id="105" name="Entrada de lápiz 1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D6B913-D1CE-478D-B889-3FE28C83CC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1">
                          <w14:nvContentPartPr>
                            <w14:cNvContentPartPr/>
                          </w14:nvContentPartPr>
                          <w14:xfrm>
                            <a:off x="0" y="0"/>
                            <a:ext cx="176530" cy="2159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5" name="Entrada de lápiz 104">
                              <a:extLst>
                                <a:ext uri="{FF2B5EF4-FFF2-40B4-BE49-F238E27FC236}">
                                  <a16:creationId xmlns:a16="http://schemas.microsoft.com/office/drawing/2014/main" id="{2AD6B913-D1CE-478D-B889-3FE28C83CC8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747270" y="2669019"/>
                              <a:ext cx="189360" cy="228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8793" id="Entrada de lápiz 104" o:spid="_x0000_s1026" type="#_x0000_t75" style="position:absolute;margin-left:93pt;margin-top:73.95pt;width:14.85pt;height:17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">
                <v:imagedata r:id="rId173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810136E" wp14:editId="6D90AC08">
                <wp:simplePos x="0" y="0"/>
                <wp:positionH relativeFrom="column">
                  <wp:posOffset>953135</wp:posOffset>
                </wp:positionH>
                <wp:positionV relativeFrom="paragraph">
                  <wp:posOffset>1042670</wp:posOffset>
                </wp:positionV>
                <wp:extent cx="237490" cy="240030"/>
                <wp:effectExtent l="38100" t="38100" r="48260" b="45720"/>
                <wp:wrapNone/>
                <wp:docPr id="109" name="Entrada de lápiz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93C130-AE69-43D4-AB1B-A22B54BE2C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4">
                          <w14:nvContentPartPr>
                            <w14:cNvContentPartPr/>
                          </w14:nvContentPartPr>
                          <w14:xfrm>
                            <a:off x="0" y="0"/>
                            <a:ext cx="237490" cy="24003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9" name="Entrada de lápiz 108">
                              <a:extLst>
                                <a:ext uri="{FF2B5EF4-FFF2-40B4-BE49-F238E27FC236}">
                                  <a16:creationId xmlns:a16="http://schemas.microsoft.com/office/drawing/2014/main" id="{B093C130-AE69-43D4-AB1B-A22B54BE2CB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513270" y="2765859"/>
                              <a:ext cx="249840" cy="252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5AEF" id="Entrada de lápiz 108" o:spid="_x0000_s1026" type="#_x0000_t75" style="position:absolute;margin-left:74.55pt;margin-top:81.6pt;width:19.65pt;height:19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">
                <v:imagedata r:id="rId176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F81B15B" wp14:editId="27EDEC58">
                <wp:simplePos x="0" y="0"/>
                <wp:positionH relativeFrom="column">
                  <wp:posOffset>429260</wp:posOffset>
                </wp:positionH>
                <wp:positionV relativeFrom="paragraph">
                  <wp:posOffset>2006600</wp:posOffset>
                </wp:positionV>
                <wp:extent cx="1101090" cy="574040"/>
                <wp:effectExtent l="38100" t="38100" r="41910" b="35560"/>
                <wp:wrapNone/>
                <wp:docPr id="320" name="Entrada de lápiz 3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90DEB6-B43A-40A9-80F4-6953B50D28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7">
                          <w14:nvContentPartPr>
                            <w14:cNvContentPartPr/>
                          </w14:nvContentPartPr>
                          <w14:xfrm>
                            <a:off x="0" y="0"/>
                            <a:ext cx="1101090" cy="574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20" name="Entrada de lápiz 319">
                              <a:extLst>
                                <a:ext uri="{FF2B5EF4-FFF2-40B4-BE49-F238E27FC236}">
                                  <a16:creationId xmlns:a16="http://schemas.microsoft.com/office/drawing/2014/main" id="{0690DEB6-B43A-40A9-80F4-6953B50D28E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989470" y="3729579"/>
                              <a:ext cx="1113840" cy="586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D429" id="Entrada de lápiz 319" o:spid="_x0000_s1026" type="#_x0000_t75" style="position:absolute;margin-left:33.3pt;margin-top:157.5pt;width:87.65pt;height:46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">
                <v:imagedata r:id="rId179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38E0B0D" wp14:editId="6F40E714">
                <wp:simplePos x="0" y="0"/>
                <wp:positionH relativeFrom="column">
                  <wp:posOffset>1791335</wp:posOffset>
                </wp:positionH>
                <wp:positionV relativeFrom="paragraph">
                  <wp:posOffset>1650365</wp:posOffset>
                </wp:positionV>
                <wp:extent cx="652145" cy="843915"/>
                <wp:effectExtent l="38100" t="19050" r="14605" b="51435"/>
                <wp:wrapNone/>
                <wp:docPr id="359" name="Entrada de lápiz 3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6A0611-FDA7-4BF8-898D-4C60EE71F6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0">
                          <w14:nvContentPartPr>
                            <w14:cNvContentPartPr/>
                          </w14:nvContentPartPr>
                          <w14:xfrm>
                            <a:off x="0" y="0"/>
                            <a:ext cx="652145" cy="84391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59" name="Entrada de lápiz 358">
                              <a:extLst>
                                <a:ext uri="{FF2B5EF4-FFF2-40B4-BE49-F238E27FC236}">
                                  <a16:creationId xmlns:a16="http://schemas.microsoft.com/office/drawing/2014/main" id="{DD6A0611-FDA7-4BF8-898D-4C60EE71F6E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351350" y="3392619"/>
                              <a:ext cx="664920" cy="8564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B3DA" id="Entrada de lápiz 358" o:spid="_x0000_s1026" type="#_x0000_t75" style="position:absolute;margin-left:140.55pt;margin-top:129.45pt;width:52.3pt;height:67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">
                <v:imagedata r:id="rId182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139306C" wp14:editId="2AB14F6E">
                <wp:simplePos x="0" y="0"/>
                <wp:positionH relativeFrom="column">
                  <wp:posOffset>1895475</wp:posOffset>
                </wp:positionH>
                <wp:positionV relativeFrom="paragraph">
                  <wp:posOffset>528320</wp:posOffset>
                </wp:positionV>
                <wp:extent cx="391795" cy="346075"/>
                <wp:effectExtent l="57150" t="57150" r="8255" b="53975"/>
                <wp:wrapNone/>
                <wp:docPr id="360" name="Entrada de lápiz 3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39602F-32A5-466F-9281-D4C90D81FC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3">
                          <w14:nvContentPartPr>
                            <w14:cNvContentPartPr/>
                          </w14:nvContentPartPr>
                          <w14:xfrm>
                            <a:off x="0" y="0"/>
                            <a:ext cx="391795" cy="34607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60" name="Entrada de lápiz 359">
                              <a:extLst>
                                <a:ext uri="{FF2B5EF4-FFF2-40B4-BE49-F238E27FC236}">
                                  <a16:creationId xmlns:a16="http://schemas.microsoft.com/office/drawing/2014/main" id="{C939602F-32A5-466F-9281-D4C90D81FC4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447470" y="2224779"/>
                              <a:ext cx="420480" cy="374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C990" id="Entrada de lápiz 359" o:spid="_x0000_s1026" type="#_x0000_t75" style="position:absolute;margin-left:148.1pt;margin-top:40.45pt;width:33.05pt;height:29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">
                <v:imagedata r:id="rId185" o:title=""/>
              </v:shape>
            </w:pict>
          </mc:Fallback>
        </mc:AlternateContent>
      </w:r>
      <w:r w:rsidRPr="00A75516"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1C185A8" wp14:editId="69C0F62F">
                <wp:simplePos x="0" y="0"/>
                <wp:positionH relativeFrom="column">
                  <wp:posOffset>148701</wp:posOffset>
                </wp:positionH>
                <wp:positionV relativeFrom="paragraph">
                  <wp:posOffset>1973645</wp:posOffset>
                </wp:positionV>
                <wp:extent cx="181800" cy="361800"/>
                <wp:effectExtent l="57150" t="38100" r="66040" b="57785"/>
                <wp:wrapNone/>
                <wp:docPr id="361" name="Entrada de lápiz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3B5E03-A0A9-4299-A13D-57D7CC37B4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6">
                          <w14:nvContentPartPr>
                            <w14:cNvContentPartPr/>
                          </w14:nvContentPartPr>
                          <w14:xfrm>
                            <a:off x="0" y="0"/>
                            <a:ext cx="181800" cy="3618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61" name="Entrada de lápiz 360">
                              <a:extLst>
                                <a:ext uri="{FF2B5EF4-FFF2-40B4-BE49-F238E27FC236}">
                                  <a16:creationId xmlns:a16="http://schemas.microsoft.com/office/drawing/2014/main" id="{EF3B5E03-A0A9-4299-A13D-57D7CC37B49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700750" y="3688899"/>
                              <a:ext cx="209880" cy="389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4053" id="Entrada de lápiz 360" o:spid="_x0000_s1026" type="#_x0000_t75" style="position:absolute;margin-left:10.55pt;margin-top:154.25pt;width:16.5pt;height:30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">
                <v:imagedata r:id="rId188" o:title=""/>
              </v:shape>
            </w:pict>
          </mc:Fallback>
        </mc:AlternateContent>
      </w:r>
    </w:p>
    <w:p w14:paraId="62093790" w14:textId="16A58720" w:rsidR="00A75516" w:rsidRPr="00A75516" w:rsidRDefault="00A75516" w:rsidP="00A75516"/>
    <w:p w14:paraId="673D9B1B" w14:textId="41745BC3" w:rsidR="00A75516" w:rsidRPr="00A75516" w:rsidRDefault="00A75516" w:rsidP="00A75516"/>
    <w:p w14:paraId="27F11278" w14:textId="665E5C22" w:rsidR="00A75516" w:rsidRPr="00A75516" w:rsidRDefault="00A75516" w:rsidP="00A75516"/>
    <w:p w14:paraId="4D017CB0" w14:textId="4D193AD6" w:rsidR="00A75516" w:rsidRPr="00A75516" w:rsidRDefault="00A75516" w:rsidP="00A75516"/>
    <w:p w14:paraId="5BF307D8" w14:textId="1580DD16" w:rsidR="00A75516" w:rsidRPr="00A75516" w:rsidRDefault="00A75516" w:rsidP="00A75516"/>
    <w:p w14:paraId="0BAE52E3" w14:textId="39AE834A" w:rsidR="00A75516" w:rsidRPr="00A75516" w:rsidRDefault="00A75516" w:rsidP="00A75516"/>
    <w:p w14:paraId="76EF89E4" w14:textId="5E89F220" w:rsidR="00A75516" w:rsidRPr="00A75516" w:rsidRDefault="00A75516" w:rsidP="00A75516"/>
    <w:p w14:paraId="6D1AB108" w14:textId="34065FF7" w:rsidR="00A75516" w:rsidRPr="00A75516" w:rsidRDefault="00A75516" w:rsidP="00A75516"/>
    <w:p w14:paraId="739C5B79" w14:textId="506E1B81" w:rsidR="00A75516" w:rsidRPr="00A75516" w:rsidRDefault="00A75516" w:rsidP="00A75516"/>
    <w:p w14:paraId="2B220918" w14:textId="53C3A067" w:rsidR="00A75516" w:rsidRPr="00A75516" w:rsidRDefault="00A75516" w:rsidP="00A75516"/>
    <w:p w14:paraId="12ED8296" w14:textId="3CB76EF0" w:rsidR="00A75516" w:rsidRPr="00A75516" w:rsidRDefault="00A75516" w:rsidP="00A75516"/>
    <w:p w14:paraId="6427BABD" w14:textId="6333BE6C" w:rsidR="00A75516" w:rsidRPr="00A75516" w:rsidRDefault="00A75516" w:rsidP="00A75516"/>
    <w:p w14:paraId="69EB80DA" w14:textId="0ABB1705" w:rsidR="00A75516" w:rsidRPr="00A75516" w:rsidRDefault="00A75516" w:rsidP="00A75516"/>
    <w:p w14:paraId="51B98D70" w14:textId="68CCB7BE" w:rsidR="00A75516" w:rsidRDefault="00A75516" w:rsidP="00A75516">
      <w:pPr>
        <w:pStyle w:val="Ttulo1"/>
      </w:pPr>
      <w:r>
        <w:t>MALALTIES DE L’APARELL RESPIRATORI</w:t>
      </w:r>
    </w:p>
    <w:tbl>
      <w:tblPr>
        <w:tblStyle w:val="Tabladelista7concolores-nfasis1"/>
        <w:tblW w:w="0" w:type="auto"/>
        <w:tblLook w:val="0480" w:firstRow="0" w:lastRow="0" w:firstColumn="1" w:lastColumn="0" w:noHBand="0" w:noVBand="1"/>
      </w:tblPr>
      <w:tblGrid>
        <w:gridCol w:w="2835"/>
        <w:gridCol w:w="6191"/>
      </w:tblGrid>
      <w:tr w:rsidR="00A75516" w14:paraId="143AD02B" w14:textId="77777777" w:rsidTr="00A7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061D613" w14:textId="32BD3600" w:rsidR="00A75516" w:rsidRPr="00A75516" w:rsidRDefault="00A75516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ASMA</w:t>
            </w:r>
          </w:p>
        </w:tc>
        <w:tc>
          <w:tcPr>
            <w:tcW w:w="6191" w:type="dxa"/>
          </w:tcPr>
          <w:p w14:paraId="645E644D" w14:textId="151A19DB" w:rsidR="007316DC" w:rsidRPr="007316DC" w:rsidRDefault="00A75516" w:rsidP="00A755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D54773" w:themeColor="accent6"/>
              </w:rPr>
            </w:pPr>
            <w:r w:rsidRPr="007316DC">
              <w:rPr>
                <w:color w:val="4775E7" w:themeColor="accent4"/>
                <w:u w:val="single"/>
              </w:rPr>
              <w:t>Estrenyiment</w:t>
            </w:r>
            <w:r w:rsidRPr="007316DC">
              <w:rPr>
                <w:color w:val="4775E7" w:themeColor="accent4"/>
              </w:rPr>
              <w:t xml:space="preserve"> temporal dels </w:t>
            </w:r>
            <w:r w:rsidRPr="007316DC">
              <w:rPr>
                <w:b/>
                <w:bCs/>
                <w:color w:val="4775E7" w:themeColor="accent4"/>
              </w:rPr>
              <w:t>bronquis</w:t>
            </w:r>
            <w:r w:rsidRPr="007316DC">
              <w:rPr>
                <w:color w:val="4775E7" w:themeColor="accent4"/>
              </w:rPr>
              <w:t xml:space="preserve"> </w:t>
            </w:r>
            <w:r w:rsidRPr="007316DC">
              <w:rPr>
                <w:color w:val="D54773" w:themeColor="accent6"/>
              </w:rPr>
              <w:t xml:space="preserve">que genera </w:t>
            </w:r>
            <w:r w:rsidRPr="007316DC">
              <w:rPr>
                <w:color w:val="D54773" w:themeColor="accent6"/>
                <w:u w:val="single"/>
              </w:rPr>
              <w:t>dificultad respirativa</w:t>
            </w:r>
            <w:r w:rsidRPr="007316DC">
              <w:rPr>
                <w:color w:val="D54773" w:themeColor="accent6"/>
              </w:rPr>
              <w:t>.</w:t>
            </w:r>
          </w:p>
        </w:tc>
      </w:tr>
      <w:tr w:rsidR="00A75516" w14:paraId="0B3F2491" w14:textId="77777777" w:rsidTr="00A755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F50AE34" w14:textId="1AD377F4" w:rsidR="00A75516" w:rsidRPr="00A75516" w:rsidRDefault="00A75516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RINITIS AL·LÈRGICA</w:t>
            </w:r>
          </w:p>
        </w:tc>
        <w:tc>
          <w:tcPr>
            <w:tcW w:w="6191" w:type="dxa"/>
          </w:tcPr>
          <w:p w14:paraId="4537DDA7" w14:textId="0DBC8D68" w:rsidR="00A75516" w:rsidRPr="00A75516" w:rsidRDefault="00A75516" w:rsidP="00A755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>Inflamació</w:t>
            </w:r>
            <w:r w:rsidRPr="007316DC">
              <w:rPr>
                <w:color w:val="4775E7" w:themeColor="accent4"/>
              </w:rPr>
              <w:t xml:space="preserve"> de la </w:t>
            </w:r>
            <w:r w:rsidRPr="007316DC">
              <w:rPr>
                <w:b/>
                <w:bCs/>
                <w:color w:val="4775E7" w:themeColor="accent4"/>
              </w:rPr>
              <w:t>glucosa nasal</w:t>
            </w:r>
            <w:r w:rsidRPr="007316DC">
              <w:rPr>
                <w:color w:val="4775E7" w:themeColor="accent4"/>
              </w:rPr>
              <w:t xml:space="preserve"> </w:t>
            </w:r>
            <w:r w:rsidRPr="007316DC">
              <w:rPr>
                <w:color w:val="C830CC" w:themeColor="accent2"/>
              </w:rPr>
              <w:t xml:space="preserve">deguda a una </w:t>
            </w:r>
            <w:r w:rsidRPr="007316DC">
              <w:rPr>
                <w:color w:val="C830CC" w:themeColor="accent2"/>
                <w:u w:val="single"/>
              </w:rPr>
              <w:t>al·lèrgia</w:t>
            </w:r>
            <w:r w:rsidRPr="007316DC">
              <w:rPr>
                <w:color w:val="C830CC" w:themeColor="accent2"/>
              </w:rPr>
              <w:t xml:space="preserve"> </w:t>
            </w:r>
            <w:r w:rsidRPr="007316DC">
              <w:rPr>
                <w:color w:val="D54773" w:themeColor="accent6"/>
              </w:rPr>
              <w:t xml:space="preserve">que produeix </w:t>
            </w:r>
            <w:r w:rsidRPr="007316DC">
              <w:rPr>
                <w:color w:val="D54773" w:themeColor="accent6"/>
                <w:u w:val="single"/>
              </w:rPr>
              <w:t>moc molt fluit</w:t>
            </w:r>
            <w:r w:rsidRPr="007316DC">
              <w:rPr>
                <w:color w:val="D54773" w:themeColor="accent6"/>
              </w:rPr>
              <w:t xml:space="preserve">, </w:t>
            </w:r>
            <w:r w:rsidRPr="007316DC">
              <w:rPr>
                <w:color w:val="D54773" w:themeColor="accent6"/>
                <w:u w:val="single"/>
              </w:rPr>
              <w:t>esternuts</w:t>
            </w:r>
            <w:r w:rsidRPr="007316DC">
              <w:rPr>
                <w:color w:val="D54773" w:themeColor="accent6"/>
              </w:rPr>
              <w:t xml:space="preserve"> i </w:t>
            </w:r>
            <w:r w:rsidRPr="007316DC">
              <w:rPr>
                <w:color w:val="D54773" w:themeColor="accent6"/>
                <w:u w:val="single"/>
              </w:rPr>
              <w:t>picor de nas</w:t>
            </w:r>
            <w:r w:rsidRPr="007316DC">
              <w:rPr>
                <w:color w:val="D54773" w:themeColor="accent6"/>
              </w:rPr>
              <w:t>.</w:t>
            </w:r>
          </w:p>
        </w:tc>
      </w:tr>
      <w:tr w:rsidR="00A75516" w14:paraId="5B4FEDC1" w14:textId="77777777" w:rsidTr="00A7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06A7A70" w14:textId="59F12405" w:rsidR="00A75516" w:rsidRPr="00A75516" w:rsidRDefault="00A75516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FARINGITIS I AMIGDALITIS</w:t>
            </w:r>
          </w:p>
        </w:tc>
        <w:tc>
          <w:tcPr>
            <w:tcW w:w="6191" w:type="dxa"/>
          </w:tcPr>
          <w:p w14:paraId="5FE7D129" w14:textId="2DB7045A" w:rsidR="00A75516" w:rsidRPr="00A75516" w:rsidRDefault="00A75516" w:rsidP="00A755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>Inflamació</w:t>
            </w:r>
            <w:r w:rsidRPr="007316DC">
              <w:rPr>
                <w:color w:val="4775E7" w:themeColor="accent4"/>
              </w:rPr>
              <w:t xml:space="preserve"> de la </w:t>
            </w:r>
            <w:r w:rsidRPr="007316DC">
              <w:rPr>
                <w:b/>
                <w:bCs/>
                <w:color w:val="4775E7" w:themeColor="accent4"/>
              </w:rPr>
              <w:t>faringe</w:t>
            </w:r>
            <w:r w:rsidRPr="007316DC">
              <w:rPr>
                <w:color w:val="4775E7" w:themeColor="accent4"/>
              </w:rPr>
              <w:t xml:space="preserve"> i les </w:t>
            </w:r>
            <w:r w:rsidRPr="007316DC">
              <w:rPr>
                <w:b/>
                <w:bCs/>
                <w:color w:val="4775E7" w:themeColor="accent4"/>
              </w:rPr>
              <w:t>amígdales</w:t>
            </w:r>
            <w:r>
              <w:t xml:space="preserve">, </w:t>
            </w:r>
            <w:r w:rsidRPr="007316DC">
              <w:rPr>
                <w:color w:val="D54773" w:themeColor="accent6"/>
              </w:rPr>
              <w:t xml:space="preserve">que origina </w:t>
            </w:r>
            <w:r w:rsidRPr="007316DC">
              <w:rPr>
                <w:color w:val="D54773" w:themeColor="accent6"/>
                <w:u w:val="single"/>
              </w:rPr>
              <w:t>dolor a la zona</w:t>
            </w:r>
            <w:r w:rsidRPr="007316DC">
              <w:rPr>
                <w:color w:val="D54773" w:themeColor="accent6"/>
              </w:rPr>
              <w:t xml:space="preserve">, </w:t>
            </w:r>
            <w:r w:rsidRPr="007316DC">
              <w:rPr>
                <w:color w:val="D54773" w:themeColor="accent6"/>
                <w:u w:val="single"/>
              </w:rPr>
              <w:t>moc</w:t>
            </w:r>
            <w:r w:rsidRPr="007316DC">
              <w:rPr>
                <w:color w:val="D54773" w:themeColor="accent6"/>
              </w:rPr>
              <w:t xml:space="preserve"> i algunes vegades </w:t>
            </w:r>
            <w:r w:rsidRPr="007316DC">
              <w:rPr>
                <w:color w:val="D54773" w:themeColor="accent6"/>
                <w:u w:val="single"/>
              </w:rPr>
              <w:t>febra</w:t>
            </w:r>
            <w:r w:rsidRPr="007316DC">
              <w:rPr>
                <w:color w:val="D54773" w:themeColor="accent6"/>
              </w:rPr>
              <w:t>.</w:t>
            </w:r>
          </w:p>
        </w:tc>
      </w:tr>
      <w:tr w:rsidR="00A75516" w14:paraId="03E82BC0" w14:textId="77777777" w:rsidTr="00A755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460F97B" w14:textId="7356EF03" w:rsidR="00A75516" w:rsidRPr="00A75516" w:rsidRDefault="00A75516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PNEUMÒNIES</w:t>
            </w:r>
          </w:p>
        </w:tc>
        <w:tc>
          <w:tcPr>
            <w:tcW w:w="6191" w:type="dxa"/>
          </w:tcPr>
          <w:p w14:paraId="374F9A88" w14:textId="77DB949A" w:rsidR="00A75516" w:rsidRPr="00A75516" w:rsidRDefault="00A75516" w:rsidP="00A755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 xml:space="preserve">Infecció </w:t>
            </w:r>
            <w:r w:rsidRPr="007316DC">
              <w:rPr>
                <w:color w:val="C830CC" w:themeColor="accent2"/>
                <w:u w:val="single"/>
              </w:rPr>
              <w:t>bacteriana o vírica</w:t>
            </w:r>
            <w:r w:rsidRPr="007316DC">
              <w:rPr>
                <w:color w:val="C830CC" w:themeColor="accent2"/>
              </w:rPr>
              <w:t xml:space="preserve"> </w:t>
            </w:r>
            <w:r w:rsidRPr="007316DC">
              <w:rPr>
                <w:color w:val="4775E7" w:themeColor="accent4"/>
              </w:rPr>
              <w:t xml:space="preserve">al </w:t>
            </w:r>
            <w:r w:rsidRPr="007316DC">
              <w:rPr>
                <w:b/>
                <w:bCs/>
                <w:color w:val="4775E7" w:themeColor="accent4"/>
              </w:rPr>
              <w:t>teixit pulmonar</w:t>
            </w:r>
            <w:r w:rsidRPr="007316DC">
              <w:rPr>
                <w:color w:val="4775E7" w:themeColor="accent4"/>
              </w:rPr>
              <w:t xml:space="preserve"> </w:t>
            </w:r>
            <w:r w:rsidRPr="007316DC">
              <w:rPr>
                <w:color w:val="D54773" w:themeColor="accent6"/>
              </w:rPr>
              <w:t xml:space="preserve">que causa </w:t>
            </w:r>
            <w:r w:rsidRPr="007316DC">
              <w:rPr>
                <w:color w:val="D54773" w:themeColor="accent6"/>
                <w:u w:val="single"/>
              </w:rPr>
              <w:t>dificultad respiratòria</w:t>
            </w:r>
            <w:r w:rsidRPr="007316DC">
              <w:rPr>
                <w:color w:val="D54773" w:themeColor="accent6"/>
              </w:rPr>
              <w:t xml:space="preserve">, </w:t>
            </w:r>
            <w:r w:rsidRPr="007316DC">
              <w:rPr>
                <w:color w:val="D54773" w:themeColor="accent6"/>
                <w:u w:val="single"/>
              </w:rPr>
              <w:t>febra alta</w:t>
            </w:r>
            <w:r w:rsidRPr="007316DC">
              <w:rPr>
                <w:color w:val="D54773" w:themeColor="accent6"/>
              </w:rPr>
              <w:t xml:space="preserve"> i </w:t>
            </w:r>
            <w:r w:rsidRPr="007316DC">
              <w:rPr>
                <w:color w:val="D54773" w:themeColor="accent6"/>
                <w:u w:val="single"/>
              </w:rPr>
              <w:t>dolor de tòrax</w:t>
            </w:r>
            <w:r w:rsidRPr="007316DC">
              <w:rPr>
                <w:color w:val="D54773" w:themeColor="accent6"/>
              </w:rPr>
              <w:t>.</w:t>
            </w:r>
          </w:p>
        </w:tc>
      </w:tr>
      <w:tr w:rsidR="00A75516" w14:paraId="4A0611DA" w14:textId="77777777" w:rsidTr="00A7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E31E24" w14:textId="733AD7CD" w:rsidR="00A75516" w:rsidRPr="00A75516" w:rsidRDefault="007316DC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REFREDAT I GRIP</w:t>
            </w:r>
          </w:p>
        </w:tc>
        <w:tc>
          <w:tcPr>
            <w:tcW w:w="6191" w:type="dxa"/>
          </w:tcPr>
          <w:p w14:paraId="30085087" w14:textId="2E4D537F" w:rsidR="00A75516" w:rsidRPr="007316DC" w:rsidRDefault="007316DC" w:rsidP="00A755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>Infecció</w:t>
            </w:r>
            <w:r w:rsidRPr="007316DC">
              <w:rPr>
                <w:color w:val="4775E7" w:themeColor="accent4"/>
              </w:rPr>
              <w:t xml:space="preserve"> de les </w:t>
            </w:r>
            <w:r w:rsidRPr="007316DC">
              <w:rPr>
                <w:b/>
                <w:bCs/>
                <w:color w:val="4775E7" w:themeColor="accent4"/>
              </w:rPr>
              <w:t>vies respiratòries</w:t>
            </w:r>
            <w:r>
              <w:t xml:space="preserve"> </w:t>
            </w:r>
            <w:r w:rsidRPr="007316DC">
              <w:rPr>
                <w:color w:val="C830CC" w:themeColor="accent2"/>
              </w:rPr>
              <w:t xml:space="preserve">causada per un </w:t>
            </w:r>
            <w:r w:rsidRPr="007316DC">
              <w:rPr>
                <w:color w:val="C830CC" w:themeColor="accent2"/>
                <w:u w:val="single"/>
              </w:rPr>
              <w:t>virus</w:t>
            </w:r>
            <w:r w:rsidRPr="007316DC">
              <w:rPr>
                <w:color w:val="C830CC" w:themeColor="accent2"/>
              </w:rPr>
              <w:t>.</w:t>
            </w:r>
          </w:p>
        </w:tc>
      </w:tr>
      <w:tr w:rsidR="00A75516" w14:paraId="4DAAF083" w14:textId="77777777" w:rsidTr="00A755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5E7A49F" w14:textId="2E889256" w:rsidR="00A75516" w:rsidRPr="00A75516" w:rsidRDefault="007316DC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BRONQUITIS I BRONQUIOLITIS</w:t>
            </w:r>
          </w:p>
        </w:tc>
        <w:tc>
          <w:tcPr>
            <w:tcW w:w="6191" w:type="dxa"/>
          </w:tcPr>
          <w:p w14:paraId="02A34C18" w14:textId="18615CFE" w:rsidR="00A75516" w:rsidRPr="007316DC" w:rsidRDefault="007316DC" w:rsidP="00A755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>Inflamació</w:t>
            </w:r>
            <w:r w:rsidRPr="007316DC">
              <w:rPr>
                <w:color w:val="4775E7" w:themeColor="accent4"/>
              </w:rPr>
              <w:t xml:space="preserve"> dels </w:t>
            </w:r>
            <w:r w:rsidRPr="007316DC">
              <w:rPr>
                <w:b/>
                <w:bCs/>
                <w:color w:val="4775E7" w:themeColor="accent4"/>
              </w:rPr>
              <w:t xml:space="preserve">bronquis </w:t>
            </w:r>
            <w:r w:rsidRPr="007316DC">
              <w:rPr>
                <w:color w:val="4775E7" w:themeColor="accent4"/>
              </w:rPr>
              <w:t xml:space="preserve">i </w:t>
            </w:r>
            <w:r w:rsidRPr="007316DC">
              <w:rPr>
                <w:b/>
                <w:bCs/>
                <w:color w:val="4775E7" w:themeColor="accent4"/>
              </w:rPr>
              <w:t>bronquíols</w:t>
            </w:r>
            <w:r w:rsidRPr="007316DC">
              <w:rPr>
                <w:color w:val="4775E7" w:themeColor="accent4"/>
              </w:rPr>
              <w:t xml:space="preserve"> </w:t>
            </w:r>
            <w:r w:rsidRPr="00CF000E">
              <w:rPr>
                <w:color w:val="C830CC" w:themeColor="accent2"/>
              </w:rPr>
              <w:t xml:space="preserve">causada per </w:t>
            </w:r>
            <w:r w:rsidRPr="00CF000E">
              <w:rPr>
                <w:color w:val="C830CC" w:themeColor="accent2"/>
                <w:u w:val="single"/>
              </w:rPr>
              <w:t>microorganismes</w:t>
            </w:r>
            <w:r w:rsidRPr="00CF000E">
              <w:rPr>
                <w:color w:val="C830CC" w:themeColor="accent2"/>
              </w:rPr>
              <w:t xml:space="preserve"> (bacteries o virus) i </w:t>
            </w:r>
            <w:r w:rsidRPr="00CF000E">
              <w:rPr>
                <w:color w:val="C830CC" w:themeColor="accent2"/>
                <w:u w:val="single"/>
              </w:rPr>
              <w:t>agents irritants</w:t>
            </w:r>
            <w:r>
              <w:t>.</w:t>
            </w:r>
          </w:p>
        </w:tc>
      </w:tr>
      <w:tr w:rsidR="00A75516" w14:paraId="0AAA1362" w14:textId="77777777" w:rsidTr="00A75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1D9A97C" w14:textId="0D4C33C1" w:rsidR="00A75516" w:rsidRPr="00A75516" w:rsidRDefault="007316DC" w:rsidP="00A75516">
            <w:pPr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CÀNCER DE PULMÓ</w:t>
            </w:r>
          </w:p>
        </w:tc>
        <w:tc>
          <w:tcPr>
            <w:tcW w:w="6191" w:type="dxa"/>
          </w:tcPr>
          <w:p w14:paraId="0647C701" w14:textId="355DEDAB" w:rsidR="00A75516" w:rsidRPr="007316DC" w:rsidRDefault="007316DC" w:rsidP="00A755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16DC">
              <w:rPr>
                <w:color w:val="4775E7" w:themeColor="accent4"/>
                <w:u w:val="single"/>
              </w:rPr>
              <w:t>Tumor</w:t>
            </w:r>
            <w:r w:rsidRPr="007316DC">
              <w:rPr>
                <w:color w:val="4775E7" w:themeColor="accent4"/>
              </w:rPr>
              <w:t xml:space="preserve"> o </w:t>
            </w:r>
            <w:r w:rsidRPr="007316DC">
              <w:rPr>
                <w:color w:val="4775E7" w:themeColor="accent4"/>
                <w:u w:val="single"/>
              </w:rPr>
              <w:t>creixement anormal</w:t>
            </w:r>
            <w:r w:rsidRPr="007316DC">
              <w:rPr>
                <w:color w:val="4775E7" w:themeColor="accent4"/>
              </w:rPr>
              <w:t xml:space="preserve"> de les </w:t>
            </w:r>
            <w:r w:rsidRPr="007316DC">
              <w:rPr>
                <w:b/>
                <w:bCs/>
                <w:color w:val="4775E7" w:themeColor="accent4"/>
              </w:rPr>
              <w:t>cèl·lules en el teixit pulmonar</w:t>
            </w:r>
            <w:r w:rsidRPr="007316DC">
              <w:rPr>
                <w:color w:val="4775E7" w:themeColor="accent4"/>
              </w:rPr>
              <w:t>.</w:t>
            </w:r>
            <w:r>
              <w:t xml:space="preserve"> </w:t>
            </w:r>
            <w:r w:rsidRPr="00CF000E">
              <w:rPr>
                <w:color w:val="C830CC" w:themeColor="accent2"/>
              </w:rPr>
              <w:t xml:space="preserve">Causada per </w:t>
            </w:r>
            <w:r w:rsidRPr="00CF000E">
              <w:rPr>
                <w:color w:val="C830CC" w:themeColor="accent2"/>
                <w:u w:val="single"/>
              </w:rPr>
              <w:t>fumar</w:t>
            </w:r>
            <w:r w:rsidRPr="00CF000E">
              <w:rPr>
                <w:color w:val="C830CC" w:themeColor="accent2"/>
              </w:rPr>
              <w:t xml:space="preserve"> </w:t>
            </w:r>
            <w:r w:rsidRPr="007316DC">
              <w:rPr>
                <w:color w:val="D54773" w:themeColor="accent6"/>
              </w:rPr>
              <w:t xml:space="preserve">i provoca </w:t>
            </w:r>
            <w:r w:rsidRPr="007316DC">
              <w:rPr>
                <w:color w:val="D54773" w:themeColor="accent6"/>
                <w:u w:val="single"/>
              </w:rPr>
              <w:t>dificultad respitatòria</w:t>
            </w:r>
            <w:r>
              <w:t>.</w:t>
            </w:r>
          </w:p>
        </w:tc>
      </w:tr>
    </w:tbl>
    <w:p w14:paraId="10B1E8D7" w14:textId="503C5622" w:rsidR="00A75516" w:rsidRDefault="00CF000E" w:rsidP="00CF000E">
      <w:pPr>
        <w:pStyle w:val="Ttulo1"/>
      </w:pPr>
      <w:r>
        <w:t>HÀBITS SALUDABLES DE l’APARELL RESPIRATORI</w:t>
      </w:r>
    </w:p>
    <w:tbl>
      <w:tblPr>
        <w:tblStyle w:val="Tabladelista1clara-nfasis3"/>
        <w:tblW w:w="0" w:type="auto"/>
        <w:tblLook w:val="0480" w:firstRow="0" w:lastRow="0" w:firstColumn="1" w:lastColumn="0" w:noHBand="0" w:noVBand="1"/>
      </w:tblPr>
      <w:tblGrid>
        <w:gridCol w:w="8980"/>
      </w:tblGrid>
      <w:tr w:rsidR="00CF000E" w14:paraId="6D33855F" w14:textId="77777777" w:rsidTr="00CF0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</w:tcPr>
          <w:p w14:paraId="38077A72" w14:textId="4E553DF2" w:rsidR="00CF000E" w:rsidRPr="00CF000E" w:rsidRDefault="00CF000E" w:rsidP="00CF000E">
            <w:pPr>
              <w:pStyle w:val="Prrafodelista"/>
              <w:numPr>
                <w:ilvl w:val="0"/>
                <w:numId w:val="38"/>
              </w:numPr>
              <w:rPr>
                <w:b w:val="0"/>
                <w:bCs w:val="0"/>
              </w:rPr>
            </w:pPr>
            <w:r w:rsidRPr="00CF000E">
              <w:rPr>
                <w:b w:val="0"/>
                <w:bCs w:val="0"/>
              </w:rPr>
              <w:t xml:space="preserve">Crea a casa un </w:t>
            </w:r>
            <w:r w:rsidRPr="00CF000E">
              <w:t>ambient sa</w:t>
            </w:r>
            <w:r w:rsidRPr="00CF000E">
              <w:rPr>
                <w:b w:val="0"/>
                <w:bCs w:val="0"/>
              </w:rPr>
              <w:t>.</w:t>
            </w:r>
          </w:p>
        </w:tc>
      </w:tr>
      <w:tr w:rsidR="00CF000E" w14:paraId="324B6620" w14:textId="77777777" w:rsidTr="00CF000E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</w:tcPr>
          <w:p w14:paraId="6C90871E" w14:textId="6A40FAD9" w:rsidR="00CF000E" w:rsidRPr="004E6E1D" w:rsidRDefault="00CF000E" w:rsidP="00CF000E">
            <w:pPr>
              <w:pStyle w:val="Prrafodelista"/>
              <w:numPr>
                <w:ilvl w:val="0"/>
                <w:numId w:val="38"/>
              </w:numPr>
            </w:pPr>
            <w:r>
              <w:rPr>
                <w:b w:val="0"/>
                <w:bCs w:val="0"/>
              </w:rPr>
              <w:t xml:space="preserve">Realitza </w:t>
            </w:r>
            <w:r>
              <w:t>exercici moderat</w:t>
            </w:r>
            <w:r>
              <w:rPr>
                <w:b w:val="0"/>
                <w:bCs w:val="0"/>
              </w:rPr>
              <w:t xml:space="preserve"> de manera </w:t>
            </w:r>
            <w:r>
              <w:t>regular</w:t>
            </w:r>
            <w:r>
              <w:rPr>
                <w:b w:val="0"/>
                <w:bCs w:val="0"/>
              </w:rPr>
              <w:t>.</w:t>
            </w:r>
          </w:p>
        </w:tc>
      </w:tr>
      <w:tr w:rsidR="00CF000E" w14:paraId="65B01D1E" w14:textId="77777777" w:rsidTr="00CF00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</w:tcPr>
          <w:p w14:paraId="1199B02C" w14:textId="70F324D5" w:rsidR="00CF000E" w:rsidRPr="004E6E1D" w:rsidRDefault="00CF000E" w:rsidP="00CF000E">
            <w:pPr>
              <w:pStyle w:val="Prrafodelista"/>
              <w:numPr>
                <w:ilvl w:val="0"/>
                <w:numId w:val="38"/>
              </w:numPr>
            </w:pPr>
            <w:r>
              <w:rPr>
                <w:b w:val="0"/>
                <w:bCs w:val="0"/>
              </w:rPr>
              <w:t xml:space="preserve">Evita </w:t>
            </w:r>
            <w:r>
              <w:t>llocs contaminats</w:t>
            </w:r>
            <w:r>
              <w:rPr>
                <w:b w:val="0"/>
                <w:bCs w:val="0"/>
              </w:rPr>
              <w:t xml:space="preserve">, </w:t>
            </w:r>
            <w:r>
              <w:t>poc ventilats</w:t>
            </w:r>
            <w:r>
              <w:rPr>
                <w:b w:val="0"/>
                <w:bCs w:val="0"/>
              </w:rPr>
              <w:t xml:space="preserve"> i amb </w:t>
            </w:r>
            <w:r>
              <w:t>molta gent</w:t>
            </w:r>
            <w:r>
              <w:rPr>
                <w:b w:val="0"/>
                <w:bCs w:val="0"/>
              </w:rPr>
              <w:t>.</w:t>
            </w:r>
          </w:p>
        </w:tc>
      </w:tr>
      <w:tr w:rsidR="00CF000E" w14:paraId="48C0FE4A" w14:textId="77777777" w:rsidTr="00CF000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</w:tcPr>
          <w:p w14:paraId="3059EC01" w14:textId="2CA1BF2D" w:rsidR="00CF000E" w:rsidRPr="004E6E1D" w:rsidRDefault="00CF000E" w:rsidP="00CF000E">
            <w:pPr>
              <w:pStyle w:val="Prrafodelista"/>
              <w:numPr>
                <w:ilvl w:val="0"/>
                <w:numId w:val="38"/>
              </w:numPr>
            </w:pPr>
            <w:r>
              <w:t>No fumar</w:t>
            </w:r>
            <w:r>
              <w:rPr>
                <w:b w:val="0"/>
                <w:bCs w:val="0"/>
              </w:rPr>
              <w:t>.</w:t>
            </w:r>
          </w:p>
        </w:tc>
      </w:tr>
    </w:tbl>
    <w:p w14:paraId="35C13762" w14:textId="77777777" w:rsidR="00CF000E" w:rsidRPr="00A75516" w:rsidRDefault="00CF000E" w:rsidP="00CF000E">
      <w:bookmarkStart w:id="0" w:name="_GoBack"/>
      <w:bookmarkEnd w:id="0"/>
    </w:p>
    <w:sectPr w:rsidR="00CF000E" w:rsidRPr="00A75516" w:rsidSect="002B4751">
      <w:footerReference w:type="default" r:id="rId189"/>
      <w:headerReference w:type="first" r:id="rId190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1BCD6" w14:textId="77777777" w:rsidR="00DB4747" w:rsidRDefault="00DB4747" w:rsidP="0068194B">
      <w:r>
        <w:separator/>
      </w:r>
    </w:p>
    <w:p w14:paraId="6E2647D7" w14:textId="77777777" w:rsidR="00DB4747" w:rsidRDefault="00DB4747"/>
    <w:p w14:paraId="4D9EFBD0" w14:textId="77777777" w:rsidR="00DB4747" w:rsidRDefault="00DB4747"/>
  </w:endnote>
  <w:endnote w:type="continuationSeparator" w:id="0">
    <w:p w14:paraId="1C91FBB5" w14:textId="77777777" w:rsidR="00DB4747" w:rsidRDefault="00DB4747" w:rsidP="0068194B">
      <w:r>
        <w:continuationSeparator/>
      </w:r>
    </w:p>
    <w:p w14:paraId="277219C2" w14:textId="77777777" w:rsidR="00DB4747" w:rsidRDefault="00DB4747"/>
    <w:p w14:paraId="5F52FA7F" w14:textId="77777777" w:rsidR="00DB4747" w:rsidRDefault="00DB47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ES_tradnl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D289E8" w14:textId="77777777" w:rsidR="002B2958" w:rsidRPr="00D917FC" w:rsidRDefault="002B2958">
        <w:pPr>
          <w:pStyle w:val="Piedepgina"/>
          <w:rPr>
            <w:lang w:val="es-ES_tradnl"/>
          </w:rPr>
        </w:pPr>
        <w:r w:rsidRPr="00D917FC">
          <w:rPr>
            <w:lang w:val="es-ES_tradnl" w:bidi="es-ES"/>
          </w:rPr>
          <w:fldChar w:fldCharType="begin"/>
        </w:r>
        <w:r w:rsidRPr="00D917FC">
          <w:rPr>
            <w:lang w:val="es-ES_tradnl" w:bidi="es-ES"/>
          </w:rPr>
          <w:instrText xml:space="preserve"> PAGE   \* MERGEFORMAT </w:instrText>
        </w:r>
        <w:r w:rsidRPr="00D917FC">
          <w:rPr>
            <w:lang w:val="es-ES_tradnl" w:bidi="es-ES"/>
          </w:rPr>
          <w:fldChar w:fldCharType="separate"/>
        </w:r>
        <w:r w:rsidR="00DE2EA9" w:rsidRPr="00D917FC">
          <w:rPr>
            <w:noProof/>
            <w:lang w:val="es-ES_tradnl" w:bidi="es-ES"/>
          </w:rPr>
          <w:t>2</w:t>
        </w:r>
        <w:r w:rsidRPr="00D917FC">
          <w:rPr>
            <w:noProof/>
            <w:lang w:val="es-ES_tradnl"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EA5FC" w14:textId="77777777" w:rsidR="00DB4747" w:rsidRDefault="00DB4747" w:rsidP="0068194B">
      <w:r>
        <w:separator/>
      </w:r>
    </w:p>
    <w:p w14:paraId="61F296DA" w14:textId="77777777" w:rsidR="00DB4747" w:rsidRDefault="00DB4747"/>
    <w:p w14:paraId="32920F06" w14:textId="77777777" w:rsidR="00DB4747" w:rsidRDefault="00DB4747"/>
  </w:footnote>
  <w:footnote w:type="continuationSeparator" w:id="0">
    <w:p w14:paraId="336FC273" w14:textId="77777777" w:rsidR="00DB4747" w:rsidRDefault="00DB4747" w:rsidP="0068194B">
      <w:r>
        <w:continuationSeparator/>
      </w:r>
    </w:p>
    <w:p w14:paraId="61837338" w14:textId="77777777" w:rsidR="00DB4747" w:rsidRDefault="00DB4747"/>
    <w:p w14:paraId="0AE80317" w14:textId="77777777" w:rsidR="00DB4747" w:rsidRDefault="00DB47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7F5B2" w14:textId="77777777" w:rsidR="00236D54" w:rsidRPr="004E01EB" w:rsidRDefault="00F476C4" w:rsidP="005A1B10">
    <w:pPr>
      <w:pStyle w:val="Encabezado"/>
    </w:pPr>
    <w:r w:rsidRPr="004E01EB">
      <w:rPr>
        <w:noProof/>
        <w:lang w:bidi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0550DE" wp14:editId="4FFC469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17300</wp14:pctPosVOffset>
                  </wp:positionV>
                </mc:Choice>
                <mc:Fallback>
                  <wp:positionV relativeFrom="page">
                    <wp:posOffset>1849120</wp:posOffset>
                  </wp:positionV>
                </mc:Fallback>
              </mc:AlternateContent>
              <wp:extent cx="7772400" cy="0"/>
              <wp:effectExtent l="0" t="0" r="19050" b="19050"/>
              <wp:wrapNone/>
              <wp:docPr id="5" name="Conector recto 5" descr="Línea de división de encabez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61215D7F" id="Conector recto 5" o:spid="_x0000_s1026" alt="Línea de división de encabezado" style="position:absolute;z-index:-251657216;visibility:visible;mso-wrap-style:square;mso-width-percent:1000;mso-top-percent:173;mso-wrap-distance-left:9pt;mso-wrap-distance-top:0;mso-wrap-distance-right:9pt;mso-wrap-distance-bottom:0;mso-position-horizontal:center;mso-position-horizontal-relative:page;mso-position-vertical-relative:page;mso-width-percent:1000;mso-top-percent:173;mso-width-relative:page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" strokecolor="#5a5a5a [2109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C8AFB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E32D91" w:themeColor="accent1"/>
      </w:rPr>
    </w:lvl>
  </w:abstractNum>
  <w:abstractNum w:abstractNumId="9" w15:restartNumberingAfterBreak="0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04264B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91D616A"/>
    <w:multiLevelType w:val="hybridMultilevel"/>
    <w:tmpl w:val="C592E76C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52EFB"/>
    <w:multiLevelType w:val="hybridMultilevel"/>
    <w:tmpl w:val="6888C384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533DC4"/>
    <w:multiLevelType w:val="hybridMultilevel"/>
    <w:tmpl w:val="8A44BACA"/>
    <w:lvl w:ilvl="0" w:tplc="4AE47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FD4007"/>
    <w:multiLevelType w:val="multilevel"/>
    <w:tmpl w:val="9148F2AC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32D91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32D91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5" w15:restartNumberingAfterBreak="0">
    <w:nsid w:val="1A2A6A6B"/>
    <w:multiLevelType w:val="hybridMultilevel"/>
    <w:tmpl w:val="9E827A36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13DDC"/>
    <w:multiLevelType w:val="hybridMultilevel"/>
    <w:tmpl w:val="050263C4"/>
    <w:lvl w:ilvl="0" w:tplc="BAB67AA6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31539"/>
    <w:multiLevelType w:val="hybridMultilevel"/>
    <w:tmpl w:val="2D30FCAC"/>
    <w:lvl w:ilvl="0" w:tplc="DB587C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E32D91" w:themeColor="accent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5B1566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279E032D"/>
    <w:multiLevelType w:val="hybridMultilevel"/>
    <w:tmpl w:val="822E892C"/>
    <w:lvl w:ilvl="0" w:tplc="909AE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2D1265"/>
    <w:multiLevelType w:val="multilevel"/>
    <w:tmpl w:val="81228616"/>
    <w:lvl w:ilvl="0">
      <w:start w:val="1"/>
      <w:numFmt w:val="decimal"/>
      <w:pStyle w:val="Listaconnmeros"/>
      <w:lvlText w:val="%1)"/>
      <w:lvlJc w:val="left"/>
      <w:pPr>
        <w:ind w:left="360" w:hanging="360"/>
      </w:pPr>
      <w:rPr>
        <w:rFonts w:hint="default"/>
        <w:color w:val="E32D91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E32D91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E32D91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E32D91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3917016"/>
    <w:multiLevelType w:val="hybridMultilevel"/>
    <w:tmpl w:val="9364D6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32010"/>
    <w:multiLevelType w:val="hybridMultilevel"/>
    <w:tmpl w:val="8B888208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2803FC"/>
    <w:multiLevelType w:val="hybridMultilevel"/>
    <w:tmpl w:val="438A5136"/>
    <w:lvl w:ilvl="0" w:tplc="178A546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CDF00F8"/>
    <w:multiLevelType w:val="hybridMultilevel"/>
    <w:tmpl w:val="CC5CA1C0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81840"/>
    <w:multiLevelType w:val="hybridMultilevel"/>
    <w:tmpl w:val="FE2A4DF4"/>
    <w:lvl w:ilvl="0" w:tplc="178A54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723181"/>
    <w:multiLevelType w:val="hybridMultilevel"/>
    <w:tmpl w:val="3D3CBB4A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2B202E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4E055385"/>
    <w:multiLevelType w:val="hybridMultilevel"/>
    <w:tmpl w:val="7EB6AAD2"/>
    <w:lvl w:ilvl="0" w:tplc="178A54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82728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3E07838"/>
    <w:multiLevelType w:val="hybridMultilevel"/>
    <w:tmpl w:val="B8947E18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E61A8"/>
    <w:multiLevelType w:val="hybridMultilevel"/>
    <w:tmpl w:val="498E1D1A"/>
    <w:lvl w:ilvl="0" w:tplc="178A5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B0A21"/>
    <w:multiLevelType w:val="hybridMultilevel"/>
    <w:tmpl w:val="575E01B0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B448C"/>
    <w:multiLevelType w:val="hybridMultilevel"/>
    <w:tmpl w:val="D52EC566"/>
    <w:lvl w:ilvl="0" w:tplc="6FBAA70A">
      <w:start w:val="1"/>
      <w:numFmt w:val="decimal"/>
      <w:lvlText w:val="%1."/>
      <w:lvlJc w:val="left"/>
      <w:pPr>
        <w:ind w:left="360" w:hanging="360"/>
      </w:pPr>
      <w:rPr>
        <w:rFonts w:hint="default"/>
        <w:color w:val="E32D91" w:themeColor="accent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41723E"/>
    <w:multiLevelType w:val="hybridMultilevel"/>
    <w:tmpl w:val="ED5A55C6"/>
    <w:lvl w:ilvl="0" w:tplc="178A54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0E75D6"/>
    <w:multiLevelType w:val="hybridMultilevel"/>
    <w:tmpl w:val="A4C23C9A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67DC0"/>
    <w:multiLevelType w:val="hybridMultilevel"/>
    <w:tmpl w:val="B8041920"/>
    <w:lvl w:ilvl="0" w:tplc="178A546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E32D91" w:themeColor="accent1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7" w15:restartNumberingAfterBreak="0">
    <w:nsid w:val="7CBC1AC9"/>
    <w:multiLevelType w:val="hybridMultilevel"/>
    <w:tmpl w:val="FC029EE0"/>
    <w:lvl w:ilvl="0" w:tplc="178A54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2D91" w:themeColor="accent1"/>
      </w:rPr>
    </w:lvl>
    <w:lvl w:ilvl="1" w:tplc="801AC9C8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E32D91" w:themeColor="accent1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4"/>
  </w:num>
  <w:num w:numId="6">
    <w:abstractNumId w:val="3"/>
  </w:num>
  <w:num w:numId="7">
    <w:abstractNumId w:val="20"/>
  </w:num>
  <w:num w:numId="8">
    <w:abstractNumId w:val="2"/>
  </w:num>
  <w:num w:numId="9">
    <w:abstractNumId w:val="27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29"/>
  </w:num>
  <w:num w:numId="15">
    <w:abstractNumId w:val="10"/>
  </w:num>
  <w:num w:numId="16">
    <w:abstractNumId w:val="18"/>
  </w:num>
  <w:num w:numId="17">
    <w:abstractNumId w:val="16"/>
  </w:num>
  <w:num w:numId="18">
    <w:abstractNumId w:val="12"/>
  </w:num>
  <w:num w:numId="19">
    <w:abstractNumId w:val="24"/>
  </w:num>
  <w:num w:numId="20">
    <w:abstractNumId w:val="32"/>
  </w:num>
  <w:num w:numId="21">
    <w:abstractNumId w:val="23"/>
  </w:num>
  <w:num w:numId="22">
    <w:abstractNumId w:val="15"/>
  </w:num>
  <w:num w:numId="23">
    <w:abstractNumId w:val="31"/>
  </w:num>
  <w:num w:numId="24">
    <w:abstractNumId w:val="11"/>
  </w:num>
  <w:num w:numId="25">
    <w:abstractNumId w:val="30"/>
  </w:num>
  <w:num w:numId="26">
    <w:abstractNumId w:val="28"/>
  </w:num>
  <w:num w:numId="27">
    <w:abstractNumId w:val="19"/>
  </w:num>
  <w:num w:numId="28">
    <w:abstractNumId w:val="37"/>
  </w:num>
  <w:num w:numId="29">
    <w:abstractNumId w:val="21"/>
  </w:num>
  <w:num w:numId="30">
    <w:abstractNumId w:val="13"/>
  </w:num>
  <w:num w:numId="31">
    <w:abstractNumId w:val="33"/>
  </w:num>
  <w:num w:numId="32">
    <w:abstractNumId w:val="26"/>
  </w:num>
  <w:num w:numId="33">
    <w:abstractNumId w:val="22"/>
  </w:num>
  <w:num w:numId="34">
    <w:abstractNumId w:val="35"/>
  </w:num>
  <w:num w:numId="35">
    <w:abstractNumId w:val="36"/>
  </w:num>
  <w:num w:numId="36">
    <w:abstractNumId w:val="25"/>
  </w:num>
  <w:num w:numId="37">
    <w:abstractNumId w:val="34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1E"/>
    <w:rsid w:val="000001EF"/>
    <w:rsid w:val="00001FA8"/>
    <w:rsid w:val="00007322"/>
    <w:rsid w:val="00007728"/>
    <w:rsid w:val="00024584"/>
    <w:rsid w:val="00024730"/>
    <w:rsid w:val="00050574"/>
    <w:rsid w:val="00055E95"/>
    <w:rsid w:val="0007021F"/>
    <w:rsid w:val="000B2BA5"/>
    <w:rsid w:val="000F2F8C"/>
    <w:rsid w:val="000F7E76"/>
    <w:rsid w:val="0010006E"/>
    <w:rsid w:val="001045A8"/>
    <w:rsid w:val="00114A91"/>
    <w:rsid w:val="0013516E"/>
    <w:rsid w:val="001427E1"/>
    <w:rsid w:val="00163668"/>
    <w:rsid w:val="00171566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4E6D"/>
    <w:rsid w:val="001F6140"/>
    <w:rsid w:val="00203573"/>
    <w:rsid w:val="0020597D"/>
    <w:rsid w:val="00213B4C"/>
    <w:rsid w:val="002253B0"/>
    <w:rsid w:val="00236D54"/>
    <w:rsid w:val="00241D8C"/>
    <w:rsid w:val="00241FDB"/>
    <w:rsid w:val="0024720C"/>
    <w:rsid w:val="002617AE"/>
    <w:rsid w:val="002638D0"/>
    <w:rsid w:val="002647D3"/>
    <w:rsid w:val="00275EAE"/>
    <w:rsid w:val="00294998"/>
    <w:rsid w:val="00297F18"/>
    <w:rsid w:val="002A1945"/>
    <w:rsid w:val="002B2958"/>
    <w:rsid w:val="002B3FC8"/>
    <w:rsid w:val="002B4751"/>
    <w:rsid w:val="002D23C5"/>
    <w:rsid w:val="002D6137"/>
    <w:rsid w:val="002E4F8C"/>
    <w:rsid w:val="002E7E61"/>
    <w:rsid w:val="002F05E5"/>
    <w:rsid w:val="002F254D"/>
    <w:rsid w:val="002F30E4"/>
    <w:rsid w:val="00307140"/>
    <w:rsid w:val="00311EDF"/>
    <w:rsid w:val="00316DFF"/>
    <w:rsid w:val="00325B57"/>
    <w:rsid w:val="00336056"/>
    <w:rsid w:val="00353F28"/>
    <w:rsid w:val="003544E1"/>
    <w:rsid w:val="00366398"/>
    <w:rsid w:val="003905EA"/>
    <w:rsid w:val="003A0632"/>
    <w:rsid w:val="003A30E5"/>
    <w:rsid w:val="003A6ADF"/>
    <w:rsid w:val="003B5928"/>
    <w:rsid w:val="003D380F"/>
    <w:rsid w:val="003E160D"/>
    <w:rsid w:val="003F1D5F"/>
    <w:rsid w:val="00405128"/>
    <w:rsid w:val="00406CFF"/>
    <w:rsid w:val="00416B25"/>
    <w:rsid w:val="00420592"/>
    <w:rsid w:val="004319E0"/>
    <w:rsid w:val="00437E8C"/>
    <w:rsid w:val="00440225"/>
    <w:rsid w:val="00444818"/>
    <w:rsid w:val="004726BC"/>
    <w:rsid w:val="00474105"/>
    <w:rsid w:val="00480E6E"/>
    <w:rsid w:val="00486277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2794"/>
    <w:rsid w:val="004E6E1D"/>
    <w:rsid w:val="00510392"/>
    <w:rsid w:val="00513E2A"/>
    <w:rsid w:val="00566A35"/>
    <w:rsid w:val="0056701E"/>
    <w:rsid w:val="005740D7"/>
    <w:rsid w:val="00580B58"/>
    <w:rsid w:val="005A0F26"/>
    <w:rsid w:val="005A1B10"/>
    <w:rsid w:val="005A6850"/>
    <w:rsid w:val="005B1B1B"/>
    <w:rsid w:val="005C5932"/>
    <w:rsid w:val="005D3CA7"/>
    <w:rsid w:val="005D4B62"/>
    <w:rsid w:val="005D4CC1"/>
    <w:rsid w:val="005F4B91"/>
    <w:rsid w:val="005F55D2"/>
    <w:rsid w:val="0062312F"/>
    <w:rsid w:val="00625F2C"/>
    <w:rsid w:val="006541C2"/>
    <w:rsid w:val="006618E9"/>
    <w:rsid w:val="0068194B"/>
    <w:rsid w:val="00692703"/>
    <w:rsid w:val="006A1962"/>
    <w:rsid w:val="006A3B89"/>
    <w:rsid w:val="006B5D48"/>
    <w:rsid w:val="006B7D7B"/>
    <w:rsid w:val="006C1A5E"/>
    <w:rsid w:val="006D77C2"/>
    <w:rsid w:val="006E1507"/>
    <w:rsid w:val="00712D8B"/>
    <w:rsid w:val="007273B7"/>
    <w:rsid w:val="007316DC"/>
    <w:rsid w:val="00733E0A"/>
    <w:rsid w:val="00742596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3404"/>
    <w:rsid w:val="00834955"/>
    <w:rsid w:val="00855B59"/>
    <w:rsid w:val="00860461"/>
    <w:rsid w:val="0086487C"/>
    <w:rsid w:val="00870B20"/>
    <w:rsid w:val="008829F8"/>
    <w:rsid w:val="00885897"/>
    <w:rsid w:val="008A6538"/>
    <w:rsid w:val="008C7056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510E7"/>
    <w:rsid w:val="00952C89"/>
    <w:rsid w:val="009571D8"/>
    <w:rsid w:val="009650EA"/>
    <w:rsid w:val="0097790C"/>
    <w:rsid w:val="0098506E"/>
    <w:rsid w:val="009A44CE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F27"/>
    <w:rsid w:val="00A42E32"/>
    <w:rsid w:val="00A46E63"/>
    <w:rsid w:val="00A51DC5"/>
    <w:rsid w:val="00A53DE1"/>
    <w:rsid w:val="00A615E1"/>
    <w:rsid w:val="00A75516"/>
    <w:rsid w:val="00A755E8"/>
    <w:rsid w:val="00A924A0"/>
    <w:rsid w:val="00A93A5D"/>
    <w:rsid w:val="00AB32F8"/>
    <w:rsid w:val="00AB610B"/>
    <w:rsid w:val="00AD360E"/>
    <w:rsid w:val="00AD40FB"/>
    <w:rsid w:val="00AD782D"/>
    <w:rsid w:val="00AE7650"/>
    <w:rsid w:val="00B10EBE"/>
    <w:rsid w:val="00B236F1"/>
    <w:rsid w:val="00B50F99"/>
    <w:rsid w:val="00B51D1B"/>
    <w:rsid w:val="00B540F4"/>
    <w:rsid w:val="00B60FD0"/>
    <w:rsid w:val="00B622DF"/>
    <w:rsid w:val="00B6332A"/>
    <w:rsid w:val="00B81760"/>
    <w:rsid w:val="00B8494C"/>
    <w:rsid w:val="00BA1546"/>
    <w:rsid w:val="00BA615A"/>
    <w:rsid w:val="00BB4E51"/>
    <w:rsid w:val="00BD431F"/>
    <w:rsid w:val="00BE423E"/>
    <w:rsid w:val="00BF61AC"/>
    <w:rsid w:val="00C47FA6"/>
    <w:rsid w:val="00C57FC6"/>
    <w:rsid w:val="00C66A7D"/>
    <w:rsid w:val="00C779DA"/>
    <w:rsid w:val="00C814F7"/>
    <w:rsid w:val="00CA4B4D"/>
    <w:rsid w:val="00CB35C3"/>
    <w:rsid w:val="00CD323D"/>
    <w:rsid w:val="00CE4030"/>
    <w:rsid w:val="00CE64B3"/>
    <w:rsid w:val="00CF000E"/>
    <w:rsid w:val="00CF1A49"/>
    <w:rsid w:val="00D0630C"/>
    <w:rsid w:val="00D067B1"/>
    <w:rsid w:val="00D1061E"/>
    <w:rsid w:val="00D12FCF"/>
    <w:rsid w:val="00D243A9"/>
    <w:rsid w:val="00D305E5"/>
    <w:rsid w:val="00D37CD3"/>
    <w:rsid w:val="00D66A52"/>
    <w:rsid w:val="00D66EFA"/>
    <w:rsid w:val="00D72A2D"/>
    <w:rsid w:val="00D917FC"/>
    <w:rsid w:val="00D9521A"/>
    <w:rsid w:val="00DA3914"/>
    <w:rsid w:val="00DA59AA"/>
    <w:rsid w:val="00DB4747"/>
    <w:rsid w:val="00DB6915"/>
    <w:rsid w:val="00DB7E1E"/>
    <w:rsid w:val="00DC1B78"/>
    <w:rsid w:val="00DC2A2F"/>
    <w:rsid w:val="00DC600B"/>
    <w:rsid w:val="00DE0FAA"/>
    <w:rsid w:val="00DE136D"/>
    <w:rsid w:val="00DE2EA9"/>
    <w:rsid w:val="00DE6534"/>
    <w:rsid w:val="00DF4D6C"/>
    <w:rsid w:val="00E01923"/>
    <w:rsid w:val="00E14498"/>
    <w:rsid w:val="00E2397A"/>
    <w:rsid w:val="00E254DB"/>
    <w:rsid w:val="00E300FC"/>
    <w:rsid w:val="00E362DB"/>
    <w:rsid w:val="00E55C9D"/>
    <w:rsid w:val="00E5632B"/>
    <w:rsid w:val="00E70240"/>
    <w:rsid w:val="00E71E6B"/>
    <w:rsid w:val="00E81CC5"/>
    <w:rsid w:val="00E85A87"/>
    <w:rsid w:val="00E85B4A"/>
    <w:rsid w:val="00E9528E"/>
    <w:rsid w:val="00EA5099"/>
    <w:rsid w:val="00EC1351"/>
    <w:rsid w:val="00EC4CBF"/>
    <w:rsid w:val="00EE2CA8"/>
    <w:rsid w:val="00EF0AB5"/>
    <w:rsid w:val="00EF17E8"/>
    <w:rsid w:val="00EF51D9"/>
    <w:rsid w:val="00F130DD"/>
    <w:rsid w:val="00F24884"/>
    <w:rsid w:val="00F476C4"/>
    <w:rsid w:val="00F5608F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D7C80"/>
    <w:rsid w:val="00F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A34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" w:unhideWhenUsed="1"/>
    <w:lsdException w:name="Subtle Reference" w:uiPriority="10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7FC"/>
    <w:rPr>
      <w:rFonts w:ascii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2E4F8C"/>
    <w:pPr>
      <w:keepNext/>
      <w:keepLines/>
      <w:numPr>
        <w:numId w:val="17"/>
      </w:numPr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paragraph" w:styleId="Ttulo2">
    <w:name w:val="heading 2"/>
    <w:basedOn w:val="Normal"/>
    <w:link w:val="Ttulo2Car"/>
    <w:uiPriority w:val="9"/>
    <w:unhideWhenUsed/>
    <w:qFormat/>
    <w:rsid w:val="002E4F8C"/>
    <w:pPr>
      <w:spacing w:after="40"/>
      <w:outlineLvl w:val="1"/>
    </w:pPr>
    <w:rPr>
      <w:rFonts w:eastAsiaTheme="majorEastAsia"/>
      <w:b/>
      <w:caps/>
      <w:color w:val="E32D91" w:themeColor="accent1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2E4F8C"/>
    <w:pPr>
      <w:outlineLvl w:val="2"/>
    </w:pPr>
    <w:rPr>
      <w:rFonts w:eastAsiaTheme="majorEastAsia"/>
      <w:b/>
      <w:caps/>
      <w:sz w:val="28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917FC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B3186D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17FC"/>
    <w:pPr>
      <w:keepNext/>
      <w:keepLines/>
      <w:spacing w:before="40"/>
      <w:outlineLvl w:val="4"/>
    </w:pPr>
    <w:rPr>
      <w:rFonts w:ascii="Georgia" w:eastAsiaTheme="majorEastAsia" w:hAnsi="Georgia" w:cstheme="majorBidi"/>
      <w:color w:val="B3186D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17FC"/>
    <w:pPr>
      <w:keepNext/>
      <w:keepLines/>
      <w:spacing w:before="40"/>
      <w:outlineLvl w:val="5"/>
    </w:pPr>
    <w:rPr>
      <w:rFonts w:ascii="Georgia" w:eastAsiaTheme="majorEastAsia" w:hAnsi="Georgia" w:cstheme="majorBidi"/>
      <w:color w:val="77104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17FC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77104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17FC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17FC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D917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781049" w:themeColor="accent1" w:themeShade="8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917FC"/>
    <w:rPr>
      <w:rFonts w:ascii="Consolas" w:hAnsi="Consolas" w:cs="Calibri"/>
      <w:b/>
      <w:color w:val="781049" w:themeColor="accent1" w:themeShade="80"/>
      <w:szCs w:val="20"/>
    </w:rPr>
  </w:style>
  <w:style w:type="paragraph" w:styleId="Ttulo">
    <w:name w:val="Title"/>
    <w:basedOn w:val="Normal"/>
    <w:link w:val="TtuloCar"/>
    <w:uiPriority w:val="1"/>
    <w:qFormat/>
    <w:rsid w:val="00D917FC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917FC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D917FC"/>
  </w:style>
  <w:style w:type="character" w:customStyle="1" w:styleId="EncabezadoCar">
    <w:name w:val="Encabezado Car"/>
    <w:basedOn w:val="Fuentedeprrafopredeter"/>
    <w:link w:val="Encabezado"/>
    <w:uiPriority w:val="99"/>
    <w:rsid w:val="00D917FC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917FC"/>
    <w:pPr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7FC"/>
    <w:rPr>
      <w:rFonts w:ascii="Calibri" w:hAnsi="Calibri" w:cs="Calibri"/>
    </w:rPr>
  </w:style>
  <w:style w:type="character" w:styleId="Textodelmarcadordeposicin">
    <w:name w:val="Placeholder Text"/>
    <w:basedOn w:val="Fuentedeprrafopredeter"/>
    <w:uiPriority w:val="99"/>
    <w:semiHidden/>
    <w:rsid w:val="00D917FC"/>
    <w:rPr>
      <w:rFonts w:ascii="Calibri" w:hAnsi="Calibri" w:cs="Calibri"/>
      <w:color w:val="595959" w:themeColor="text1" w:themeTint="A6"/>
    </w:rPr>
  </w:style>
  <w:style w:type="paragraph" w:customStyle="1" w:styleId="Informacindecontacto">
    <w:name w:val="Información de contacto"/>
    <w:basedOn w:val="Normal"/>
    <w:uiPriority w:val="3"/>
    <w:qFormat/>
    <w:rsid w:val="00D917FC"/>
    <w:pPr>
      <w:jc w:val="center"/>
    </w:pPr>
  </w:style>
  <w:style w:type="character" w:customStyle="1" w:styleId="Ttulo1Car">
    <w:name w:val="Título 1 Car"/>
    <w:basedOn w:val="Fuentedeprrafopredeter"/>
    <w:link w:val="Ttulo1"/>
    <w:uiPriority w:val="9"/>
    <w:rsid w:val="002E4F8C"/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character" w:customStyle="1" w:styleId="Ttulo2Car">
    <w:name w:val="Título 2 Car"/>
    <w:basedOn w:val="Fuentedeprrafopredeter"/>
    <w:link w:val="Ttulo2"/>
    <w:uiPriority w:val="9"/>
    <w:rsid w:val="002E4F8C"/>
    <w:rPr>
      <w:rFonts w:ascii="Calibri" w:eastAsiaTheme="majorEastAsia" w:hAnsi="Calibri" w:cs="Calibri"/>
      <w:b/>
      <w:caps/>
      <w:color w:val="E32D91" w:themeColor="accent1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E4F8C"/>
    <w:rPr>
      <w:rFonts w:ascii="Calibri" w:eastAsiaTheme="majorEastAsia" w:hAnsi="Calibri" w:cs="Calibri"/>
      <w:b/>
      <w:caps/>
      <w:sz w:val="28"/>
      <w:szCs w:val="32"/>
    </w:rPr>
  </w:style>
  <w:style w:type="table" w:styleId="Tablaconcuadrcula">
    <w:name w:val="Table Grid"/>
    <w:basedOn w:val="Tablanormal"/>
    <w:uiPriority w:val="39"/>
    <w:rsid w:val="00D917FC"/>
    <w:pPr>
      <w:contextualSpacing/>
    </w:pPr>
    <w:tblPr/>
  </w:style>
  <w:style w:type="character" w:styleId="Referenciasutil">
    <w:name w:val="Subtle Reference"/>
    <w:basedOn w:val="Fuentedeprrafopredeter"/>
    <w:uiPriority w:val="10"/>
    <w:qFormat/>
    <w:rsid w:val="00D917FC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Listaconvietas">
    <w:name w:val="List Bullet"/>
    <w:basedOn w:val="Normal"/>
    <w:uiPriority w:val="11"/>
    <w:qFormat/>
    <w:rsid w:val="00D917FC"/>
    <w:pPr>
      <w:numPr>
        <w:numId w:val="5"/>
      </w:numPr>
    </w:pPr>
  </w:style>
  <w:style w:type="paragraph" w:styleId="Listaconnmeros">
    <w:name w:val="List Number"/>
    <w:basedOn w:val="Normal"/>
    <w:uiPriority w:val="13"/>
    <w:qFormat/>
    <w:rsid w:val="00D917FC"/>
    <w:pPr>
      <w:numPr>
        <w:numId w:val="7"/>
      </w:numPr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D917FC"/>
    <w:rPr>
      <w:rFonts w:ascii="Georgia" w:eastAsiaTheme="majorEastAsia" w:hAnsi="Georgia" w:cstheme="majorBidi"/>
      <w:i/>
      <w:iCs/>
      <w:color w:val="B3186D" w:themeColor="accent1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17FC"/>
    <w:rPr>
      <w:rFonts w:ascii="Georgia" w:eastAsiaTheme="majorEastAsia" w:hAnsi="Georgia" w:cstheme="majorBidi"/>
      <w:b/>
      <w:color w:val="auto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17FC"/>
    <w:rPr>
      <w:rFonts w:ascii="Georgia" w:eastAsiaTheme="majorEastAsia" w:hAnsi="Georgia" w:cstheme="majorBidi"/>
      <w:b/>
      <w:i/>
      <w:iCs/>
      <w:color w:val="auto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917FC"/>
    <w:pPr>
      <w:spacing w:after="200"/>
    </w:pPr>
    <w:rPr>
      <w:i/>
      <w:iCs/>
      <w:color w:val="454551" w:themeColor="text2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917FC"/>
    <w:pPr>
      <w:outlineLvl w:val="9"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D917F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D917FC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D917FC"/>
    <w:pPr>
      <w:pBdr>
        <w:top w:val="single" w:sz="4" w:space="10" w:color="E32D91" w:themeColor="accent1"/>
        <w:bottom w:val="single" w:sz="4" w:space="10" w:color="E32D91" w:themeColor="accent1"/>
      </w:pBdr>
      <w:spacing w:before="360" w:after="360"/>
      <w:jc w:val="center"/>
    </w:pPr>
    <w:rPr>
      <w:i/>
      <w:iCs/>
      <w:color w:val="E32D91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D917FC"/>
    <w:rPr>
      <w:rFonts w:ascii="Calibri" w:hAnsi="Calibri" w:cs="Calibri"/>
      <w:i/>
      <w:iCs/>
      <w:color w:val="E32D91" w:themeColor="accent1"/>
    </w:rPr>
  </w:style>
  <w:style w:type="character" w:styleId="Ttulodellibro">
    <w:name w:val="Book Title"/>
    <w:basedOn w:val="Fuentedeprrafopredeter"/>
    <w:uiPriority w:val="33"/>
    <w:semiHidden/>
    <w:unhideWhenUsed/>
    <w:rsid w:val="00D917FC"/>
    <w:rPr>
      <w:rFonts w:ascii="Calibri" w:hAnsi="Calibri" w:cs="Calibri"/>
      <w:b/>
      <w:bCs/>
      <w:i/>
      <w:iCs/>
      <w:spacing w:val="0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rsid w:val="00D917F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D917FC"/>
    <w:rPr>
      <w:rFonts w:ascii="Calibri" w:eastAsiaTheme="minorEastAsia" w:hAnsi="Calibri" w:cs="Calibri"/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17F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7FC"/>
    <w:rPr>
      <w:rFonts w:ascii="Segoe UI" w:hAnsi="Segoe UI" w:cs="Segoe UI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917F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917FC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917F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917FC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917FC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17F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17FC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17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17FC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917F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917F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917F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917FC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917FC"/>
    <w:rPr>
      <w:rFonts w:ascii="Georgia" w:eastAsiaTheme="majorEastAsia" w:hAnsi="Georgia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917F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17FC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917F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917FC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917F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917FC"/>
    <w:rPr>
      <w:rFonts w:ascii="Consolas" w:hAnsi="Consolas" w:cs="Calibri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17FC"/>
    <w:rPr>
      <w:rFonts w:ascii="Georgia" w:eastAsiaTheme="majorEastAsia" w:hAnsi="Georgia" w:cstheme="majorBidi"/>
      <w:i/>
      <w:iCs/>
      <w:color w:val="771048" w:themeColor="accent1" w:themeShade="7F"/>
    </w:rPr>
  </w:style>
  <w:style w:type="paragraph" w:styleId="Bibliografa">
    <w:name w:val="Bibliography"/>
    <w:basedOn w:val="Normal"/>
    <w:next w:val="Normal"/>
    <w:uiPriority w:val="37"/>
    <w:semiHidden/>
    <w:unhideWhenUsed/>
    <w:rsid w:val="00D917FC"/>
  </w:style>
  <w:style w:type="paragraph" w:styleId="Textodebloque">
    <w:name w:val="Block Text"/>
    <w:basedOn w:val="Normal"/>
    <w:uiPriority w:val="99"/>
    <w:semiHidden/>
    <w:unhideWhenUsed/>
    <w:rsid w:val="00D917FC"/>
    <w:pPr>
      <w:pBdr>
        <w:top w:val="single" w:sz="2" w:space="10" w:color="E32D91" w:themeColor="accent1" w:shadow="1" w:frame="1"/>
        <w:left w:val="single" w:sz="2" w:space="10" w:color="E32D91" w:themeColor="accent1" w:shadow="1" w:frame="1"/>
        <w:bottom w:val="single" w:sz="2" w:space="10" w:color="E32D91" w:themeColor="accent1" w:shadow="1" w:frame="1"/>
        <w:right w:val="single" w:sz="2" w:space="10" w:color="E32D91" w:themeColor="accent1" w:shadow="1" w:frame="1"/>
      </w:pBdr>
      <w:ind w:left="1152" w:right="1152"/>
    </w:pPr>
    <w:rPr>
      <w:rFonts w:eastAsiaTheme="minorEastAsia"/>
      <w:i/>
      <w:iCs/>
      <w:color w:val="E32D91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917F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917FC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17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917FC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917FC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917FC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917FC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917FC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917FC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917FC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917FC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917FC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D917FC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917FC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3" w:themeFillTint="33"/>
    </w:tcPr>
    <w:tblStylePr w:type="firstRow">
      <w:rPr>
        <w:b/>
        <w:bCs/>
      </w:rPr>
      <w:tblPr/>
      <w:tcPr>
        <w:shd w:val="clear" w:color="auto" w:fill="F8CC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3" w:themeFillShade="BF"/>
      </w:tcPr>
    </w:tblStylePr>
    <w:tblStylePr w:type="band1Vert">
      <w:tblPr/>
      <w:tcPr>
        <w:shd w:val="clear" w:color="auto" w:fill="F6C0DE" w:themeFill="accent3" w:themeFillTint="7F"/>
      </w:tcPr>
    </w:tblStylePr>
    <w:tblStylePr w:type="band1Horz">
      <w:tblPr/>
      <w:tcPr>
        <w:shd w:val="clear" w:color="auto" w:fill="F6C0D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3" w:themeFillTint="3F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3" w:themeFillShade="CC"/>
      </w:tcPr>
    </w:tblStylePr>
    <w:tblStylePr w:type="lastRow">
      <w:rPr>
        <w:b/>
        <w:bCs/>
        <w:color w:val="E5409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EE81BD" w:themeColor="accent3"/>
        <w:bottom w:val="single" w:sz="4" w:space="0" w:color="EE81BD" w:themeColor="accent3"/>
        <w:right w:val="single" w:sz="4" w:space="0" w:color="EE81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3" w:themeShade="99"/>
          <w:insideV w:val="nil"/>
        </w:tcBorders>
        <w:shd w:val="clear" w:color="auto" w:fill="C11A7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3" w:themeFillShade="99"/>
      </w:tcPr>
    </w:tblStylePr>
    <w:tblStylePr w:type="band1Vert">
      <w:tblPr/>
      <w:tcPr>
        <w:shd w:val="clear" w:color="auto" w:fill="F8CCE4" w:themeFill="accent3" w:themeFillTint="66"/>
      </w:tcPr>
    </w:tblStylePr>
    <w:tblStylePr w:type="band1Horz">
      <w:tblPr/>
      <w:tcPr>
        <w:shd w:val="clear" w:color="auto" w:fill="F6C0D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917FC"/>
  </w:style>
  <w:style w:type="character" w:customStyle="1" w:styleId="FechaCar">
    <w:name w:val="Fecha Car"/>
    <w:basedOn w:val="Fuentedeprrafopredeter"/>
    <w:link w:val="Fecha"/>
    <w:uiPriority w:val="99"/>
    <w:semiHidden/>
    <w:rsid w:val="00D917FC"/>
    <w:rPr>
      <w:rFonts w:ascii="Calibri" w:hAnsi="Calibri" w:cs="Calibri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917FC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917FC"/>
    <w:rPr>
      <w:rFonts w:ascii="Calibri" w:hAnsi="Calibri" w:cs="Calibri"/>
    </w:rPr>
  </w:style>
  <w:style w:type="character" w:styleId="Refdenotaalfinal">
    <w:name w:val="end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paragraph" w:styleId="Direccinsobre">
    <w:name w:val="envelope address"/>
    <w:basedOn w:val="Normal"/>
    <w:uiPriority w:val="99"/>
    <w:semiHidden/>
    <w:unhideWhenUsed/>
    <w:rsid w:val="00D917FC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7FC"/>
    <w:rPr>
      <w:rFonts w:ascii="Calibri" w:hAnsi="Calibri" w:cs="Calibri"/>
      <w:color w:val="8C8C8C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table" w:styleId="Tablaconcuadrcula1clara">
    <w:name w:val="Grid Table 1 Light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F8CCE4" w:themeColor="accent3" w:themeTint="66"/>
        <w:left w:val="single" w:sz="4" w:space="0" w:color="F8CCE4" w:themeColor="accent3" w:themeTint="66"/>
        <w:bottom w:val="single" w:sz="4" w:space="0" w:color="F8CCE4" w:themeColor="accent3" w:themeTint="66"/>
        <w:right w:val="single" w:sz="4" w:space="0" w:color="F8CCE4" w:themeColor="accent3" w:themeTint="66"/>
        <w:insideH w:val="single" w:sz="4" w:space="0" w:color="F8CCE4" w:themeColor="accent3" w:themeTint="66"/>
        <w:insideV w:val="single" w:sz="4" w:space="0" w:color="F8CC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F4B3D7" w:themeColor="accent3" w:themeTint="99"/>
        <w:bottom w:val="single" w:sz="2" w:space="0" w:color="F4B3D7" w:themeColor="accent3" w:themeTint="99"/>
        <w:insideH w:val="single" w:sz="2" w:space="0" w:color="F4B3D7" w:themeColor="accent3" w:themeTint="99"/>
        <w:insideV w:val="single" w:sz="2" w:space="0" w:color="F4B3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3">
    <w:name w:val="Grid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F4B3D7" w:themeColor="accent3" w:themeTint="99"/>
        <w:left w:val="single" w:sz="4" w:space="0" w:color="F4B3D7" w:themeColor="accent3" w:themeTint="99"/>
        <w:bottom w:val="single" w:sz="4" w:space="0" w:color="F4B3D7" w:themeColor="accent3" w:themeTint="99"/>
        <w:right w:val="single" w:sz="4" w:space="0" w:color="F4B3D7" w:themeColor="accent3" w:themeTint="99"/>
        <w:insideH w:val="single" w:sz="4" w:space="0" w:color="F4B3D7" w:themeColor="accent3" w:themeTint="99"/>
        <w:insideV w:val="single" w:sz="4" w:space="0" w:color="F4B3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  <w:tblStylePr w:type="neCell">
      <w:tblPr/>
      <w:tcPr>
        <w:tcBorders>
          <w:bottom w:val="single" w:sz="4" w:space="0" w:color="F4B3D7" w:themeColor="accent3" w:themeTint="99"/>
        </w:tcBorders>
      </w:tcPr>
    </w:tblStylePr>
    <w:tblStylePr w:type="nwCell">
      <w:tblPr/>
      <w:tcPr>
        <w:tcBorders>
          <w:bottom w:val="single" w:sz="4" w:space="0" w:color="F4B3D7" w:themeColor="accent3" w:themeTint="99"/>
        </w:tcBorders>
      </w:tcPr>
    </w:tblStylePr>
    <w:tblStylePr w:type="seCell">
      <w:tblPr/>
      <w:tcPr>
        <w:tcBorders>
          <w:top w:val="single" w:sz="4" w:space="0" w:color="F4B3D7" w:themeColor="accent3" w:themeTint="99"/>
        </w:tcBorders>
      </w:tcPr>
    </w:tblStylePr>
    <w:tblStylePr w:type="swCell">
      <w:tblPr/>
      <w:tcPr>
        <w:tcBorders>
          <w:top w:val="single" w:sz="4" w:space="0" w:color="F4B3D7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F4B3D7" w:themeColor="accent3" w:themeTint="99"/>
        <w:left w:val="single" w:sz="4" w:space="0" w:color="F4B3D7" w:themeColor="accent3" w:themeTint="99"/>
        <w:bottom w:val="single" w:sz="4" w:space="0" w:color="F4B3D7" w:themeColor="accent3" w:themeTint="99"/>
        <w:right w:val="single" w:sz="4" w:space="0" w:color="F4B3D7" w:themeColor="accent3" w:themeTint="99"/>
        <w:insideH w:val="single" w:sz="4" w:space="0" w:color="F4B3D7" w:themeColor="accent3" w:themeTint="99"/>
        <w:insideV w:val="single" w:sz="4" w:space="0" w:color="F4B3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3"/>
          <w:left w:val="single" w:sz="4" w:space="0" w:color="EE81BD" w:themeColor="accent3"/>
          <w:bottom w:val="single" w:sz="4" w:space="0" w:color="EE81BD" w:themeColor="accent3"/>
          <w:right w:val="single" w:sz="4" w:space="0" w:color="EE81BD" w:themeColor="accent3"/>
          <w:insideH w:val="nil"/>
          <w:insideV w:val="nil"/>
        </w:tcBorders>
        <w:shd w:val="clear" w:color="auto" w:fill="EE81BD" w:themeFill="accent3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3"/>
      </w:tcPr>
    </w:tblStylePr>
    <w:tblStylePr w:type="band1Vert">
      <w:tblPr/>
      <w:tcPr>
        <w:shd w:val="clear" w:color="auto" w:fill="F8CCE4" w:themeFill="accent3" w:themeFillTint="66"/>
      </w:tcPr>
    </w:tblStylePr>
    <w:tblStylePr w:type="band1Horz">
      <w:tblPr/>
      <w:tcPr>
        <w:shd w:val="clear" w:color="auto" w:fill="F8CCE4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917FC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D917FC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D917FC"/>
    <w:rPr>
      <w:color w:val="E32F92" w:themeColor="accent3" w:themeShade="BF"/>
    </w:rPr>
    <w:tblPr>
      <w:tblStyleRowBandSize w:val="1"/>
      <w:tblStyleColBandSize w:val="1"/>
      <w:tblBorders>
        <w:top w:val="single" w:sz="4" w:space="0" w:color="F4B3D7" w:themeColor="accent3" w:themeTint="99"/>
        <w:left w:val="single" w:sz="4" w:space="0" w:color="F4B3D7" w:themeColor="accent3" w:themeTint="99"/>
        <w:bottom w:val="single" w:sz="4" w:space="0" w:color="F4B3D7" w:themeColor="accent3" w:themeTint="99"/>
        <w:right w:val="single" w:sz="4" w:space="0" w:color="F4B3D7" w:themeColor="accent3" w:themeTint="99"/>
        <w:insideH w:val="single" w:sz="4" w:space="0" w:color="F4B3D7" w:themeColor="accent3" w:themeTint="99"/>
        <w:insideV w:val="single" w:sz="4" w:space="0" w:color="F4B3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D917FC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D917FC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D917FC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D917FC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D917FC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D917FC"/>
    <w:rPr>
      <w:color w:val="E32F92" w:themeColor="accent3" w:themeShade="BF"/>
    </w:rPr>
    <w:tblPr>
      <w:tblStyleRowBandSize w:val="1"/>
      <w:tblStyleColBandSize w:val="1"/>
      <w:tblBorders>
        <w:top w:val="single" w:sz="4" w:space="0" w:color="F4B3D7" w:themeColor="accent3" w:themeTint="99"/>
        <w:left w:val="single" w:sz="4" w:space="0" w:color="F4B3D7" w:themeColor="accent3" w:themeTint="99"/>
        <w:bottom w:val="single" w:sz="4" w:space="0" w:color="F4B3D7" w:themeColor="accent3" w:themeTint="99"/>
        <w:right w:val="single" w:sz="4" w:space="0" w:color="F4B3D7" w:themeColor="accent3" w:themeTint="99"/>
        <w:insideH w:val="single" w:sz="4" w:space="0" w:color="F4B3D7" w:themeColor="accent3" w:themeTint="99"/>
        <w:insideV w:val="single" w:sz="4" w:space="0" w:color="F4B3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  <w:tblStylePr w:type="neCell">
      <w:tblPr/>
      <w:tcPr>
        <w:tcBorders>
          <w:bottom w:val="single" w:sz="4" w:space="0" w:color="F4B3D7" w:themeColor="accent3" w:themeTint="99"/>
        </w:tcBorders>
      </w:tcPr>
    </w:tblStylePr>
    <w:tblStylePr w:type="nwCell">
      <w:tblPr/>
      <w:tcPr>
        <w:tcBorders>
          <w:bottom w:val="single" w:sz="4" w:space="0" w:color="F4B3D7" w:themeColor="accent3" w:themeTint="99"/>
        </w:tcBorders>
      </w:tcPr>
    </w:tblStylePr>
    <w:tblStylePr w:type="seCell">
      <w:tblPr/>
      <w:tcPr>
        <w:tcBorders>
          <w:top w:val="single" w:sz="4" w:space="0" w:color="F4B3D7" w:themeColor="accent3" w:themeTint="99"/>
        </w:tcBorders>
      </w:tcPr>
    </w:tblStylePr>
    <w:tblStylePr w:type="swCell">
      <w:tblPr/>
      <w:tcPr>
        <w:tcBorders>
          <w:top w:val="single" w:sz="4" w:space="0" w:color="F4B3D7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D917FC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D917FC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D917FC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D917FC"/>
    <w:rPr>
      <w:rFonts w:ascii="Georgia" w:eastAsiaTheme="majorEastAsia" w:hAnsi="Georgia" w:cstheme="majorBidi"/>
      <w:color w:val="B3186D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17FC"/>
    <w:rPr>
      <w:rFonts w:ascii="Georgia" w:eastAsiaTheme="majorEastAsia" w:hAnsi="Georgia" w:cstheme="majorBidi"/>
      <w:color w:val="771048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D917FC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917FC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D917FC"/>
    <w:rPr>
      <w:rFonts w:ascii="Consolas" w:hAnsi="Consolas" w:cs="Calibri"/>
      <w:sz w:val="24"/>
      <w:szCs w:val="24"/>
    </w:rPr>
  </w:style>
  <w:style w:type="character" w:styleId="VariableHTML">
    <w:name w:val="HTML Variabl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917FC"/>
    <w:rPr>
      <w:rFonts w:ascii="Calibri" w:hAnsi="Calibri" w:cs="Calibri"/>
      <w:color w:val="6B9F25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917FC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917FC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917FC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917FC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917FC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917FC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917FC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917FC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917FC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917FC"/>
    <w:rPr>
      <w:rFonts w:ascii="Georgia" w:eastAsiaTheme="majorEastAsia" w:hAnsi="Georgia" w:cstheme="majorBidi"/>
      <w:b/>
      <w:bCs/>
    </w:rPr>
  </w:style>
  <w:style w:type="character" w:styleId="nfasisintenso">
    <w:name w:val="Intense Emphasis"/>
    <w:basedOn w:val="Fuentedeprrafopredeter"/>
    <w:uiPriority w:val="2"/>
    <w:rsid w:val="00D917FC"/>
    <w:rPr>
      <w:rFonts w:ascii="Georgia" w:hAnsi="Georgia" w:cs="Calibri"/>
      <w:b/>
      <w:iCs/>
      <w:color w:val="262626" w:themeColor="text1" w:themeTint="D9"/>
      <w:sz w:val="70"/>
    </w:rPr>
  </w:style>
  <w:style w:type="table" w:styleId="Cuadrculaclara">
    <w:name w:val="Light Grid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EE81BD" w:themeColor="accent3"/>
        <w:left w:val="single" w:sz="8" w:space="0" w:color="EE81BD" w:themeColor="accent3"/>
        <w:bottom w:val="single" w:sz="8" w:space="0" w:color="EE81BD" w:themeColor="accent3"/>
        <w:right w:val="single" w:sz="8" w:space="0" w:color="EE81BD" w:themeColor="accent3"/>
        <w:insideH w:val="single" w:sz="8" w:space="0" w:color="EE81BD" w:themeColor="accent3"/>
        <w:insideV w:val="single" w:sz="8" w:space="0" w:color="EE81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18" w:space="0" w:color="EE81BD" w:themeColor="accent3"/>
          <w:right w:val="single" w:sz="8" w:space="0" w:color="EE81BD" w:themeColor="accent3"/>
          <w:insideH w:val="nil"/>
          <w:insideV w:val="single" w:sz="8" w:space="0" w:color="EE81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  <w:insideH w:val="nil"/>
          <w:insideV w:val="single" w:sz="8" w:space="0" w:color="EE81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</w:tcBorders>
      </w:tcPr>
    </w:tblStylePr>
    <w:tblStylePr w:type="band1Vert"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</w:tcBorders>
        <w:shd w:val="clear" w:color="auto" w:fill="FADFEE" w:themeFill="accent3" w:themeFillTint="3F"/>
      </w:tcPr>
    </w:tblStylePr>
    <w:tblStylePr w:type="band1Horz"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  <w:insideV w:val="single" w:sz="8" w:space="0" w:color="EE81BD" w:themeColor="accent3"/>
        </w:tcBorders>
        <w:shd w:val="clear" w:color="auto" w:fill="FADFEE" w:themeFill="accent3" w:themeFillTint="3F"/>
      </w:tcPr>
    </w:tblStylePr>
    <w:tblStylePr w:type="band2Horz"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  <w:insideV w:val="single" w:sz="8" w:space="0" w:color="EE81B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EE81BD" w:themeColor="accent3"/>
        <w:left w:val="single" w:sz="8" w:space="0" w:color="EE81BD" w:themeColor="accent3"/>
        <w:bottom w:val="single" w:sz="8" w:space="0" w:color="EE81BD" w:themeColor="accent3"/>
        <w:right w:val="single" w:sz="8" w:space="0" w:color="EE81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</w:tcBorders>
      </w:tcPr>
    </w:tblStylePr>
    <w:tblStylePr w:type="band1Horz">
      <w:tblPr/>
      <w:tcPr>
        <w:tcBorders>
          <w:top w:val="single" w:sz="8" w:space="0" w:color="EE81BD" w:themeColor="accent3"/>
          <w:left w:val="single" w:sz="8" w:space="0" w:color="EE81BD" w:themeColor="accent3"/>
          <w:bottom w:val="single" w:sz="8" w:space="0" w:color="EE81BD" w:themeColor="accent3"/>
          <w:right w:val="single" w:sz="8" w:space="0" w:color="EE81B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917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917FC"/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917FC"/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917FC"/>
    <w:rPr>
      <w:color w:val="E32F92" w:themeColor="accent3" w:themeShade="BF"/>
    </w:rPr>
    <w:tblPr>
      <w:tblStyleRowBandSize w:val="1"/>
      <w:tblStyleColBandSize w:val="1"/>
      <w:tblBorders>
        <w:top w:val="single" w:sz="8" w:space="0" w:color="EE81BD" w:themeColor="accent3"/>
        <w:bottom w:val="single" w:sz="8" w:space="0" w:color="EE81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3"/>
          <w:left w:val="nil"/>
          <w:bottom w:val="single" w:sz="8" w:space="0" w:color="EE81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3"/>
          <w:left w:val="nil"/>
          <w:bottom w:val="single" w:sz="8" w:space="0" w:color="EE81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917FC"/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917FC"/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917FC"/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Lista">
    <w:name w:val="List"/>
    <w:basedOn w:val="Normal"/>
    <w:uiPriority w:val="99"/>
    <w:semiHidden/>
    <w:unhideWhenUsed/>
    <w:rsid w:val="00D917F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917F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917F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917F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917FC"/>
    <w:pPr>
      <w:ind w:left="1800" w:hanging="360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917FC"/>
    <w:pPr>
      <w:numPr>
        <w:numId w:val="4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917FC"/>
    <w:pPr>
      <w:numPr>
        <w:numId w:val="10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917FC"/>
    <w:pPr>
      <w:numPr>
        <w:numId w:val="11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D917FC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917FC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917FC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917FC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917FC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917FC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917FC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917FC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917FC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unhideWhenUsed/>
    <w:rsid w:val="00D917FC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2">
    <w:name w:val="List Table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F4B3D7" w:themeColor="accent3" w:themeTint="99"/>
        <w:bottom w:val="single" w:sz="4" w:space="0" w:color="F4B3D7" w:themeColor="accent3" w:themeTint="99"/>
        <w:insideH w:val="single" w:sz="4" w:space="0" w:color="F4B3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3">
    <w:name w:val="List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EE81BD" w:themeColor="accent3"/>
        <w:left w:val="single" w:sz="4" w:space="0" w:color="EE81BD" w:themeColor="accent3"/>
        <w:bottom w:val="single" w:sz="4" w:space="0" w:color="EE81BD" w:themeColor="accent3"/>
        <w:right w:val="single" w:sz="4" w:space="0" w:color="EE81B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3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3"/>
          <w:right w:val="single" w:sz="4" w:space="0" w:color="EE81BD" w:themeColor="accent3"/>
        </w:tcBorders>
      </w:tcPr>
    </w:tblStylePr>
    <w:tblStylePr w:type="band1Horz">
      <w:tblPr/>
      <w:tcPr>
        <w:tcBorders>
          <w:top w:val="single" w:sz="4" w:space="0" w:color="EE81BD" w:themeColor="accent3"/>
          <w:bottom w:val="single" w:sz="4" w:space="0" w:color="EE81B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3"/>
          <w:left w:val="nil"/>
        </w:tcBorders>
      </w:tcPr>
    </w:tblStylePr>
    <w:tblStylePr w:type="swCell">
      <w:tblPr/>
      <w:tcPr>
        <w:tcBorders>
          <w:top w:val="double" w:sz="4" w:space="0" w:color="EE81B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F4B3D7" w:themeColor="accent3" w:themeTint="99"/>
        <w:left w:val="single" w:sz="4" w:space="0" w:color="F4B3D7" w:themeColor="accent3" w:themeTint="99"/>
        <w:bottom w:val="single" w:sz="4" w:space="0" w:color="F4B3D7" w:themeColor="accent3" w:themeTint="99"/>
        <w:right w:val="single" w:sz="4" w:space="0" w:color="F4B3D7" w:themeColor="accent3" w:themeTint="99"/>
        <w:insideH w:val="single" w:sz="4" w:space="0" w:color="F4B3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3"/>
          <w:left w:val="single" w:sz="4" w:space="0" w:color="EE81BD" w:themeColor="accent3"/>
          <w:bottom w:val="single" w:sz="4" w:space="0" w:color="EE81BD" w:themeColor="accent3"/>
          <w:right w:val="single" w:sz="4" w:space="0" w:color="EE81BD" w:themeColor="accent3"/>
          <w:insideH w:val="nil"/>
        </w:tcBorders>
        <w:shd w:val="clear" w:color="auto" w:fill="EE81BD" w:themeFill="accent3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3"/>
        <w:left w:val="single" w:sz="24" w:space="0" w:color="EE81BD" w:themeColor="accent3"/>
        <w:bottom w:val="single" w:sz="24" w:space="0" w:color="EE81BD" w:themeColor="accent3"/>
        <w:right w:val="single" w:sz="24" w:space="0" w:color="EE81BD" w:themeColor="accent3"/>
      </w:tblBorders>
    </w:tblPr>
    <w:tcPr>
      <w:shd w:val="clear" w:color="auto" w:fill="EE81B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917FC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917FC"/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917FC"/>
    <w:rPr>
      <w:color w:val="E32F92" w:themeColor="accent3" w:themeShade="BF"/>
    </w:rPr>
    <w:tblPr>
      <w:tblStyleRowBandSize w:val="1"/>
      <w:tblStyleColBandSize w:val="1"/>
      <w:tblBorders>
        <w:top w:val="single" w:sz="4" w:space="0" w:color="EE81BD" w:themeColor="accent3"/>
        <w:bottom w:val="single" w:sz="4" w:space="0" w:color="EE81B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917FC"/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917FC"/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917FC"/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917FC"/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917FC"/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917FC"/>
    <w:rPr>
      <w:color w:val="E32F9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3" w:themeFillTint="33"/>
      </w:tcPr>
    </w:tblStylePr>
    <w:tblStylePr w:type="band1Horz">
      <w:tblPr/>
      <w:tcPr>
        <w:shd w:val="clear" w:color="auto" w:fill="FBE5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917FC"/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917FC"/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917FC"/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F2A0CD" w:themeColor="accent3" w:themeTint="BF"/>
        <w:left w:val="single" w:sz="8" w:space="0" w:color="F2A0CD" w:themeColor="accent3" w:themeTint="BF"/>
        <w:bottom w:val="single" w:sz="8" w:space="0" w:color="F2A0CD" w:themeColor="accent3" w:themeTint="BF"/>
        <w:right w:val="single" w:sz="8" w:space="0" w:color="F2A0CD" w:themeColor="accent3" w:themeTint="BF"/>
        <w:insideH w:val="single" w:sz="8" w:space="0" w:color="F2A0CD" w:themeColor="accent3" w:themeTint="BF"/>
        <w:insideV w:val="single" w:sz="8" w:space="0" w:color="F2A0CD" w:themeColor="accent3" w:themeTint="BF"/>
      </w:tblBorders>
    </w:tblPr>
    <w:tcPr>
      <w:shd w:val="clear" w:color="auto" w:fill="FADF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3" w:themeFillTint="7F"/>
      </w:tcPr>
    </w:tblStylePr>
    <w:tblStylePr w:type="band1Horz">
      <w:tblPr/>
      <w:tcPr>
        <w:shd w:val="clear" w:color="auto" w:fill="F6C0D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3"/>
        <w:left w:val="single" w:sz="8" w:space="0" w:color="EE81BD" w:themeColor="accent3"/>
        <w:bottom w:val="single" w:sz="8" w:space="0" w:color="EE81BD" w:themeColor="accent3"/>
        <w:right w:val="single" w:sz="8" w:space="0" w:color="EE81BD" w:themeColor="accent3"/>
        <w:insideH w:val="single" w:sz="8" w:space="0" w:color="EE81BD" w:themeColor="accent3"/>
        <w:insideV w:val="single" w:sz="8" w:space="0" w:color="EE81BD" w:themeColor="accent3"/>
      </w:tblBorders>
    </w:tblPr>
    <w:tcPr>
      <w:shd w:val="clear" w:color="auto" w:fill="FADF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3" w:themeFillTint="33"/>
      </w:tcPr>
    </w:tblStylePr>
    <w:tblStylePr w:type="band1Vert">
      <w:tblPr/>
      <w:tcPr>
        <w:shd w:val="clear" w:color="auto" w:fill="F6C0DE" w:themeFill="accent3" w:themeFillTint="7F"/>
      </w:tcPr>
    </w:tblStylePr>
    <w:tblStylePr w:type="band1Horz">
      <w:tblPr/>
      <w:tcPr>
        <w:tcBorders>
          <w:insideH w:val="single" w:sz="6" w:space="0" w:color="EE81BD" w:themeColor="accent3"/>
          <w:insideV w:val="single" w:sz="6" w:space="0" w:color="EE81BD" w:themeColor="accent3"/>
        </w:tcBorders>
        <w:shd w:val="clear" w:color="auto" w:fill="F6C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3"/>
        <w:bottom w:val="single" w:sz="8" w:space="0" w:color="EE81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3"/>
          <w:bottom w:val="single" w:sz="8" w:space="0" w:color="EE81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3"/>
          <w:bottom w:val="single" w:sz="8" w:space="0" w:color="EE81BD" w:themeColor="accent3"/>
        </w:tcBorders>
      </w:tcPr>
    </w:tblStylePr>
    <w:tblStylePr w:type="band1Vert">
      <w:tblPr/>
      <w:tcPr>
        <w:shd w:val="clear" w:color="auto" w:fill="FADFEE" w:themeFill="accent3" w:themeFillTint="3F"/>
      </w:tcPr>
    </w:tblStylePr>
    <w:tblStylePr w:type="band1Horz">
      <w:tblPr/>
      <w:tcPr>
        <w:shd w:val="clear" w:color="auto" w:fill="FADFE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3"/>
        <w:left w:val="single" w:sz="8" w:space="0" w:color="EE81BD" w:themeColor="accent3"/>
        <w:bottom w:val="single" w:sz="8" w:space="0" w:color="EE81BD" w:themeColor="accent3"/>
        <w:right w:val="single" w:sz="8" w:space="0" w:color="EE81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F2A0CD" w:themeColor="accent3" w:themeTint="BF"/>
        <w:left w:val="single" w:sz="8" w:space="0" w:color="F2A0CD" w:themeColor="accent3" w:themeTint="BF"/>
        <w:bottom w:val="single" w:sz="8" w:space="0" w:color="F2A0CD" w:themeColor="accent3" w:themeTint="BF"/>
        <w:right w:val="single" w:sz="8" w:space="0" w:color="F2A0CD" w:themeColor="accent3" w:themeTint="BF"/>
        <w:insideH w:val="single" w:sz="8" w:space="0" w:color="F2A0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3" w:themeTint="BF"/>
          <w:left w:val="single" w:sz="8" w:space="0" w:color="F2A0CD" w:themeColor="accent3" w:themeTint="BF"/>
          <w:bottom w:val="single" w:sz="8" w:space="0" w:color="F2A0CD" w:themeColor="accent3" w:themeTint="BF"/>
          <w:right w:val="single" w:sz="8" w:space="0" w:color="F2A0CD" w:themeColor="accent3" w:themeTint="BF"/>
          <w:insideH w:val="nil"/>
          <w:insideV w:val="nil"/>
        </w:tcBorders>
        <w:shd w:val="clear" w:color="auto" w:fill="EE81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3" w:themeTint="BF"/>
          <w:left w:val="single" w:sz="8" w:space="0" w:color="F2A0CD" w:themeColor="accent3" w:themeTint="BF"/>
          <w:bottom w:val="single" w:sz="8" w:space="0" w:color="F2A0CD" w:themeColor="accent3" w:themeTint="BF"/>
          <w:right w:val="single" w:sz="8" w:space="0" w:color="F2A0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917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917FC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qFormat/>
    <w:rsid w:val="00D917FC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917FC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D917FC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917FC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917FC"/>
    <w:rPr>
      <w:rFonts w:ascii="Calibri" w:hAnsi="Calibri" w:cs="Calibri"/>
    </w:rPr>
  </w:style>
  <w:style w:type="character" w:styleId="Nmerodepgina">
    <w:name w:val="pag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table" w:styleId="Tablanormal1">
    <w:name w:val="Plain Table 1"/>
    <w:basedOn w:val="Tablanormal"/>
    <w:uiPriority w:val="41"/>
    <w:rsid w:val="00D917F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917F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917F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917F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917F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917FC"/>
  </w:style>
  <w:style w:type="character" w:customStyle="1" w:styleId="SaludoCar">
    <w:name w:val="Saludo Car"/>
    <w:basedOn w:val="Fuentedeprrafopredeter"/>
    <w:link w:val="Saludo"/>
    <w:uiPriority w:val="99"/>
    <w:semiHidden/>
    <w:rsid w:val="00D917FC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D917FC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917FC"/>
    <w:rPr>
      <w:rFonts w:ascii="Calibri" w:hAnsi="Calibri" w:cs="Calibri"/>
    </w:rPr>
  </w:style>
  <w:style w:type="character" w:styleId="nfasissutil">
    <w:name w:val="Subtle Emphasis"/>
    <w:basedOn w:val="Fuentedeprrafopredeter"/>
    <w:uiPriority w:val="19"/>
    <w:semiHidden/>
    <w:unhideWhenUsed/>
    <w:rsid w:val="00D917FC"/>
    <w:rPr>
      <w:rFonts w:ascii="Calibri" w:hAnsi="Calibri" w:cs="Calibri"/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D917F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917F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917F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917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D917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917F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917F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917F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917F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D917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D917F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D917F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D917F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917F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D917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917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917F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917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D917FC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D917FC"/>
  </w:style>
  <w:style w:type="table" w:styleId="Tablaprofesional">
    <w:name w:val="Table Professional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917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917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917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D917FC"/>
    <w:pPr>
      <w:spacing w:before="120"/>
    </w:pPr>
    <w:rPr>
      <w:rFonts w:ascii="Georgia" w:eastAsiaTheme="majorEastAsia" w:hAnsi="Georg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917FC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917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917FC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917FC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917FC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917FC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917FC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917FC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917FC"/>
    <w:pPr>
      <w:spacing w:after="100"/>
      <w:ind w:left="1760"/>
    </w:pPr>
  </w:style>
  <w:style w:type="paragraph" w:customStyle="1" w:styleId="nfasisenlainformacindecontacto">
    <w:name w:val="Énfasis en la información de contacto"/>
    <w:basedOn w:val="Normal"/>
    <w:uiPriority w:val="4"/>
    <w:qFormat/>
    <w:rsid w:val="00D917FC"/>
    <w:pPr>
      <w:jc w:val="center"/>
    </w:pPr>
    <w:rPr>
      <w:b/>
      <w:color w:val="E32D91" w:themeColor="accent1"/>
    </w:rPr>
  </w:style>
  <w:style w:type="character" w:styleId="Mencionar">
    <w:name w:val="Mention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D917FC"/>
    <w:pPr>
      <w:numPr>
        <w:numId w:val="14"/>
      </w:numPr>
    </w:pPr>
  </w:style>
  <w:style w:type="numbering" w:styleId="1ai">
    <w:name w:val="Outline List 1"/>
    <w:basedOn w:val="Sinlista"/>
    <w:uiPriority w:val="99"/>
    <w:semiHidden/>
    <w:unhideWhenUsed/>
    <w:rsid w:val="00D917FC"/>
    <w:pPr>
      <w:numPr>
        <w:numId w:val="15"/>
      </w:numPr>
    </w:pPr>
  </w:style>
  <w:style w:type="character" w:styleId="Hashtag">
    <w:name w:val="Hashtag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paragraph" w:styleId="Listaconvietas2">
    <w:name w:val="List Bullet 2"/>
    <w:basedOn w:val="Normal"/>
    <w:uiPriority w:val="99"/>
    <w:semiHidden/>
    <w:unhideWhenUsed/>
    <w:rsid w:val="00D917FC"/>
    <w:pPr>
      <w:numPr>
        <w:numId w:val="3"/>
      </w:numPr>
      <w:contextualSpacing/>
    </w:pPr>
  </w:style>
  <w:style w:type="character" w:styleId="nfasis">
    <w:name w:val="Emphasis"/>
    <w:basedOn w:val="Fuentedeprrafopredeter"/>
    <w:uiPriority w:val="20"/>
    <w:semiHidden/>
    <w:unhideWhenUsed/>
    <w:rsid w:val="00D917FC"/>
    <w:rPr>
      <w:rFonts w:ascii="Calibri" w:hAnsi="Calibri" w:cs="Calibri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D917FC"/>
    <w:pPr>
      <w:numPr>
        <w:numId w:val="16"/>
      </w:numPr>
    </w:pPr>
  </w:style>
  <w:style w:type="character" w:styleId="Referenciaintensa">
    <w:name w:val="Intense Reference"/>
    <w:basedOn w:val="Fuentedeprrafopredeter"/>
    <w:uiPriority w:val="32"/>
    <w:semiHidden/>
    <w:unhideWhenUsed/>
    <w:rsid w:val="00D917FC"/>
    <w:rPr>
      <w:rFonts w:ascii="Calibri" w:hAnsi="Calibri" w:cs="Calibri"/>
      <w:b/>
      <w:bCs/>
      <w:smallCaps/>
      <w:color w:val="E32D91" w:themeColor="accent1"/>
      <w:spacing w:val="5"/>
    </w:rPr>
  </w:style>
  <w:style w:type="character" w:styleId="Hipervnculointeligente">
    <w:name w:val="Smart Hyperlink"/>
    <w:basedOn w:val="Fuentedeprrafopredeter"/>
    <w:uiPriority w:val="99"/>
    <w:semiHidden/>
    <w:unhideWhenUsed/>
    <w:rsid w:val="00D917FC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D917FC"/>
    <w:rPr>
      <w:rFonts w:ascii="Calibri" w:hAnsi="Calibri" w:cs="Calibri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qFormat/>
    <w:rsid w:val="00D917FC"/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1.xml"/><Relationship Id="rId63" Type="http://schemas.openxmlformats.org/officeDocument/2006/relationships/image" Target="media/image6.png"/><Relationship Id="rId21" Type="http://schemas.openxmlformats.org/officeDocument/2006/relationships/image" Target="../clipboard/media/image11.emf"/><Relationship Id="rId84" Type="http://schemas.openxmlformats.org/officeDocument/2006/relationships/customXml" Target="ink/ink17.xml"/><Relationship Id="rId138" Type="http://schemas.openxmlformats.org/officeDocument/2006/relationships/customXml" Target="ink/ink39.xml"/><Relationship Id="rId159" Type="http://schemas.openxmlformats.org/officeDocument/2006/relationships/image" Target="media/image47.png"/><Relationship Id="rId170" Type="http://schemas.openxmlformats.org/officeDocument/2006/relationships/image" Target="media/image52.png"/><Relationship Id="rId191" Type="http://schemas.openxmlformats.org/officeDocument/2006/relationships/fontTable" Target="fontTable.xml"/><Relationship Id="rId107" Type="http://schemas.openxmlformats.org/officeDocument/2006/relationships/image" Target="media/image28.png"/><Relationship Id="rId53" Type="http://schemas.openxmlformats.org/officeDocument/2006/relationships/image" Target="media/image2.png"/><Relationship Id="rId11" Type="http://schemas.openxmlformats.org/officeDocument/2006/relationships/image" Target="../clipboard/media/image6.emf"/><Relationship Id="rId74" Type="http://schemas.openxmlformats.org/officeDocument/2006/relationships/customXml" Target="ink/ink12.xml"/><Relationship Id="rId32" Type="http://schemas.openxmlformats.org/officeDocument/2006/relationships/image" Target="../clipboard/media/image160.emf"/><Relationship Id="rId128" Type="http://schemas.openxmlformats.org/officeDocument/2006/relationships/customXml" Target="ink/ink34.xml"/><Relationship Id="rId149" Type="http://schemas.openxmlformats.org/officeDocument/2006/relationships/image" Target="../clipboard/media/image51.emf"/><Relationship Id="rId5" Type="http://schemas.openxmlformats.org/officeDocument/2006/relationships/footnotes" Target="footnotes.xml"/><Relationship Id="rId95" Type="http://schemas.openxmlformats.org/officeDocument/2006/relationships/image" Target="media/image22.png"/><Relationship Id="rId160" Type="http://schemas.openxmlformats.org/officeDocument/2006/relationships/customXml" Target="ink/ink47.xml"/><Relationship Id="rId181" Type="http://schemas.openxmlformats.org/officeDocument/2006/relationships/image" Target="../clipboard/media/image62.emf"/><Relationship Id="rId64" Type="http://schemas.openxmlformats.org/officeDocument/2006/relationships/customXml" Target="ink/ink7.xml"/><Relationship Id="rId43" Type="http://schemas.openxmlformats.org/officeDocument/2006/relationships/image" Target="../clipboard/media/image22.emf"/><Relationship Id="rId118" Type="http://schemas.openxmlformats.org/officeDocument/2006/relationships/diagramLayout" Target="diagrams/layout1.xml"/><Relationship Id="rId22" Type="http://schemas.openxmlformats.org/officeDocument/2006/relationships/image" Target="../clipboard/media/image110.emf"/><Relationship Id="rId139" Type="http://schemas.openxmlformats.org/officeDocument/2006/relationships/image" Target="media/image40.png"/><Relationship Id="rId85" Type="http://schemas.openxmlformats.org/officeDocument/2006/relationships/image" Target="media/image17.png"/><Relationship Id="rId150" Type="http://schemas.openxmlformats.org/officeDocument/2006/relationships/image" Target="media/image44.png"/><Relationship Id="rId171" Type="http://schemas.openxmlformats.org/officeDocument/2006/relationships/customXml" Target="ink/ink49.xml"/><Relationship Id="rId192" Type="http://schemas.openxmlformats.org/officeDocument/2006/relationships/glossaryDocument" Target="glossary/document.xml"/><Relationship Id="rId33" Type="http://schemas.openxmlformats.org/officeDocument/2006/relationships/image" Target="../clipboard/media/image17.emf"/><Relationship Id="rId12" Type="http://schemas.openxmlformats.org/officeDocument/2006/relationships/image" Target="../clipboard/media/image60.emf"/><Relationship Id="rId108" Type="http://schemas.openxmlformats.org/officeDocument/2006/relationships/customXml" Target="ink/ink27.xml"/><Relationship Id="rId129" Type="http://schemas.openxmlformats.org/officeDocument/2006/relationships/image" Target="media/image35.png"/><Relationship Id="rId54" Type="http://schemas.openxmlformats.org/officeDocument/2006/relationships/customXml" Target="ink/ink3.xml"/><Relationship Id="rId75" Type="http://schemas.openxmlformats.org/officeDocument/2006/relationships/image" Target="media/image12.png"/><Relationship Id="rId96" Type="http://schemas.openxmlformats.org/officeDocument/2006/relationships/customXml" Target="ink/ink23.xml"/><Relationship Id="rId140" Type="http://schemas.openxmlformats.org/officeDocument/2006/relationships/customXml" Target="ink/ink40.xml"/><Relationship Id="rId161" Type="http://schemas.openxmlformats.org/officeDocument/2006/relationships/image" Target="../clipboard/media/image1.emf"/><Relationship Id="rId182" Type="http://schemas.openxmlformats.org/officeDocument/2006/relationships/image" Target="media/image56.png"/><Relationship Id="rId6" Type="http://schemas.openxmlformats.org/officeDocument/2006/relationships/endnotes" Target="endnotes.xml"/><Relationship Id="rId23" Type="http://schemas.openxmlformats.org/officeDocument/2006/relationships/image" Target="../clipboard/media/image12.emf"/><Relationship Id="rId119" Type="http://schemas.openxmlformats.org/officeDocument/2006/relationships/diagramQuickStyle" Target="diagrams/quickStyle1.xml"/><Relationship Id="rId65" Type="http://schemas.openxmlformats.org/officeDocument/2006/relationships/image" Target="media/image7.png"/><Relationship Id="rId86" Type="http://schemas.openxmlformats.org/officeDocument/2006/relationships/customXml" Target="ink/ink18.xml"/><Relationship Id="rId130" Type="http://schemas.openxmlformats.org/officeDocument/2006/relationships/customXml" Target="ink/ink35.xml"/><Relationship Id="rId151" Type="http://schemas.openxmlformats.org/officeDocument/2006/relationships/customXml" Target="ink/ink44.xml"/><Relationship Id="rId172" Type="http://schemas.openxmlformats.org/officeDocument/2006/relationships/image" Target="../clipboard/media/image32.emf"/><Relationship Id="rId193" Type="http://schemas.openxmlformats.org/officeDocument/2006/relationships/theme" Target="theme/theme1.xml"/><Relationship Id="rId13" Type="http://schemas.openxmlformats.org/officeDocument/2006/relationships/image" Target="../clipboard/media/image7.emf"/><Relationship Id="rId39" Type="http://schemas.openxmlformats.org/officeDocument/2006/relationships/image" Target="../clipboard/media/image20.emf"/><Relationship Id="rId109" Type="http://schemas.openxmlformats.org/officeDocument/2006/relationships/image" Target="media/image29.png"/><Relationship Id="rId18" Type="http://schemas.openxmlformats.org/officeDocument/2006/relationships/image" Target="../clipboard/media/image90.emf"/><Relationship Id="rId50" Type="http://schemas.openxmlformats.org/officeDocument/2006/relationships/image" Target="media/image1.png"/><Relationship Id="rId55" Type="http://schemas.openxmlformats.org/officeDocument/2006/relationships/image" Target="../clipboard/media/image3.emf"/><Relationship Id="rId76" Type="http://schemas.openxmlformats.org/officeDocument/2006/relationships/customXml" Target="ink/ink13.xml"/><Relationship Id="rId97" Type="http://schemas.openxmlformats.org/officeDocument/2006/relationships/image" Target="media/image23.png"/><Relationship Id="rId104" Type="http://schemas.openxmlformats.org/officeDocument/2006/relationships/image" Target="../clipboard/media/image30.emf"/><Relationship Id="rId120" Type="http://schemas.openxmlformats.org/officeDocument/2006/relationships/diagramColors" Target="diagrams/colors1.xml"/><Relationship Id="rId34" Type="http://schemas.openxmlformats.org/officeDocument/2006/relationships/image" Target="../clipboard/media/image170.emf"/><Relationship Id="rId125" Type="http://schemas.openxmlformats.org/officeDocument/2006/relationships/image" Target="media/image33.png"/><Relationship Id="rId141" Type="http://schemas.openxmlformats.org/officeDocument/2006/relationships/image" Target="media/image41.png"/><Relationship Id="rId146" Type="http://schemas.openxmlformats.org/officeDocument/2006/relationships/image" Target="../clipboard/media/image61.emf"/><Relationship Id="rId167" Type="http://schemas.microsoft.com/office/2007/relationships/hdphoto" Target="media/hdphoto3.wdp"/><Relationship Id="rId188" Type="http://schemas.openxmlformats.org/officeDocument/2006/relationships/image" Target="media/image58.png"/><Relationship Id="rId7" Type="http://schemas.openxmlformats.org/officeDocument/2006/relationships/customXml" Target="ink/ink1.xml"/><Relationship Id="rId71" Type="http://schemas.openxmlformats.org/officeDocument/2006/relationships/image" Target="media/image10.png"/><Relationship Id="rId92" Type="http://schemas.openxmlformats.org/officeDocument/2006/relationships/customXml" Target="ink/ink21.xml"/><Relationship Id="rId162" Type="http://schemas.openxmlformats.org/officeDocument/2006/relationships/image" Target="media/image48.png"/><Relationship Id="rId183" Type="http://schemas.openxmlformats.org/officeDocument/2006/relationships/customXml" Target="ink/ink53.xml"/><Relationship Id="rId2" Type="http://schemas.openxmlformats.org/officeDocument/2006/relationships/styles" Target="styles.xml"/><Relationship Id="rId29" Type="http://schemas.openxmlformats.org/officeDocument/2006/relationships/image" Target="../clipboard/media/image15.emf"/><Relationship Id="rId66" Type="http://schemas.openxmlformats.org/officeDocument/2006/relationships/customXml" Target="ink/ink8.xml"/><Relationship Id="rId87" Type="http://schemas.openxmlformats.org/officeDocument/2006/relationships/image" Target="media/image18.png"/><Relationship Id="rId45" Type="http://schemas.openxmlformats.org/officeDocument/2006/relationships/image" Target="../clipboard/media/image23.emf"/><Relationship Id="rId110" Type="http://schemas.openxmlformats.org/officeDocument/2006/relationships/customXml" Target="ink/ink28.xml"/><Relationship Id="rId115" Type="http://schemas.openxmlformats.org/officeDocument/2006/relationships/customXml" Target="ink/ink30.xml"/><Relationship Id="rId131" Type="http://schemas.openxmlformats.org/officeDocument/2006/relationships/image" Target="media/image36.png"/><Relationship Id="rId24" Type="http://schemas.openxmlformats.org/officeDocument/2006/relationships/image" Target="../clipboard/media/image120.emf"/><Relationship Id="rId136" Type="http://schemas.openxmlformats.org/officeDocument/2006/relationships/customXml" Target="ink/ink38.xml"/><Relationship Id="rId157" Type="http://schemas.openxmlformats.org/officeDocument/2006/relationships/customXml" Target="ink/ink46.xml"/><Relationship Id="rId178" Type="http://schemas.openxmlformats.org/officeDocument/2006/relationships/image" Target="../clipboard/media/image52.emf"/><Relationship Id="rId61" Type="http://schemas.openxmlformats.org/officeDocument/2006/relationships/image" Target="media/image5.png"/><Relationship Id="rId82" Type="http://schemas.openxmlformats.org/officeDocument/2006/relationships/customXml" Target="ink/ink16.xml"/><Relationship Id="rId152" Type="http://schemas.openxmlformats.org/officeDocument/2006/relationships/image" Target="../clipboard/media/image41.emf"/><Relationship Id="rId173" Type="http://schemas.openxmlformats.org/officeDocument/2006/relationships/image" Target="media/image53.png"/><Relationship Id="rId19" Type="http://schemas.openxmlformats.org/officeDocument/2006/relationships/image" Target="../clipboard/media/image10.emf"/><Relationship Id="rId56" Type="http://schemas.openxmlformats.org/officeDocument/2006/relationships/image" Target="media/image3.png"/><Relationship Id="rId77" Type="http://schemas.openxmlformats.org/officeDocument/2006/relationships/image" Target="media/image13.png"/><Relationship Id="rId35" Type="http://schemas.openxmlformats.org/officeDocument/2006/relationships/image" Target="../clipboard/media/image18.emf"/><Relationship Id="rId100" Type="http://schemas.openxmlformats.org/officeDocument/2006/relationships/image" Target="media/image25.png"/><Relationship Id="rId105" Type="http://schemas.openxmlformats.org/officeDocument/2006/relationships/image" Target="media/image27.png"/><Relationship Id="rId14" Type="http://schemas.openxmlformats.org/officeDocument/2006/relationships/image" Target="../clipboard/media/image70.emf"/><Relationship Id="rId126" Type="http://schemas.openxmlformats.org/officeDocument/2006/relationships/customXml" Target="ink/ink33.xml"/><Relationship Id="rId30" Type="http://schemas.openxmlformats.org/officeDocument/2006/relationships/image" Target="../clipboard/media/image150.emf"/><Relationship Id="rId147" Type="http://schemas.openxmlformats.org/officeDocument/2006/relationships/image" Target="media/image43.png"/><Relationship Id="rId168" Type="http://schemas.openxmlformats.org/officeDocument/2006/relationships/customXml" Target="ink/ink48.xml"/><Relationship Id="rId51" Type="http://schemas.openxmlformats.org/officeDocument/2006/relationships/customXml" Target="ink/ink2.xml"/><Relationship Id="rId72" Type="http://schemas.openxmlformats.org/officeDocument/2006/relationships/customXml" Target="ink/ink11.xml"/><Relationship Id="rId93" Type="http://schemas.openxmlformats.org/officeDocument/2006/relationships/image" Target="media/image21.png"/><Relationship Id="rId98" Type="http://schemas.openxmlformats.org/officeDocument/2006/relationships/image" Target="media/image1.jpeg"/><Relationship Id="rId8" Type="http://schemas.openxmlformats.org/officeDocument/2006/relationships/image" Target="../clipboard/media/image40.emf"/><Relationship Id="rId121" Type="http://schemas.microsoft.com/office/2007/relationships/diagramDrawing" Target="diagrams/drawing1.xml"/><Relationship Id="rId142" Type="http://schemas.openxmlformats.org/officeDocument/2006/relationships/customXml" Target="ink/ink41.xml"/><Relationship Id="rId163" Type="http://schemas.openxmlformats.org/officeDocument/2006/relationships/image" Target="media/image49.png"/><Relationship Id="rId184" Type="http://schemas.openxmlformats.org/officeDocument/2006/relationships/image" Target="../clipboard/media/image72.emf"/><Relationship Id="rId189" Type="http://schemas.openxmlformats.org/officeDocument/2006/relationships/footer" Target="footer1.xml"/><Relationship Id="rId3" Type="http://schemas.openxmlformats.org/officeDocument/2006/relationships/settings" Target="settings.xml"/><Relationship Id="rId67" Type="http://schemas.openxmlformats.org/officeDocument/2006/relationships/image" Target="media/image8.png"/><Relationship Id="rId25" Type="http://schemas.openxmlformats.org/officeDocument/2006/relationships/image" Target="../clipboard/media/image13.emf"/><Relationship Id="rId116" Type="http://schemas.openxmlformats.org/officeDocument/2006/relationships/image" Target="media/image32.png"/><Relationship Id="rId137" Type="http://schemas.openxmlformats.org/officeDocument/2006/relationships/image" Target="media/image39.png"/><Relationship Id="rId158" Type="http://schemas.openxmlformats.org/officeDocument/2006/relationships/image" Target="../clipboard/media/image27.emf"/><Relationship Id="rId62" Type="http://schemas.openxmlformats.org/officeDocument/2006/relationships/customXml" Target="ink/ink6.xml"/><Relationship Id="rId83" Type="http://schemas.openxmlformats.org/officeDocument/2006/relationships/image" Target="media/image16.png"/><Relationship Id="rId88" Type="http://schemas.openxmlformats.org/officeDocument/2006/relationships/customXml" Target="ink/ink19.xml"/><Relationship Id="rId41" Type="http://schemas.openxmlformats.org/officeDocument/2006/relationships/image" Target="../clipboard/media/image21.emf"/><Relationship Id="rId111" Type="http://schemas.openxmlformats.org/officeDocument/2006/relationships/image" Target="../clipboard/media/image26.emf"/><Relationship Id="rId132" Type="http://schemas.openxmlformats.org/officeDocument/2006/relationships/customXml" Target="ink/ink36.xml"/><Relationship Id="rId20" Type="http://schemas.openxmlformats.org/officeDocument/2006/relationships/image" Target="../clipboard/media/image100.emf"/><Relationship Id="rId153" Type="http://schemas.openxmlformats.org/officeDocument/2006/relationships/image" Target="media/image45.png"/><Relationship Id="rId174" Type="http://schemas.openxmlformats.org/officeDocument/2006/relationships/customXml" Target="ink/ink50.xml"/><Relationship Id="rId179" Type="http://schemas.openxmlformats.org/officeDocument/2006/relationships/image" Target="media/image55.png"/><Relationship Id="rId190" Type="http://schemas.openxmlformats.org/officeDocument/2006/relationships/header" Target="header1.xml"/><Relationship Id="rId57" Type="http://schemas.openxmlformats.org/officeDocument/2006/relationships/customXml" Target="ink/ink4.xml"/><Relationship Id="rId15" Type="http://schemas.openxmlformats.org/officeDocument/2006/relationships/image" Target="../clipboard/media/image8.emf"/><Relationship Id="rId106" Type="http://schemas.openxmlformats.org/officeDocument/2006/relationships/customXml" Target="ink/ink26.xml"/><Relationship Id="rId127" Type="http://schemas.openxmlformats.org/officeDocument/2006/relationships/image" Target="media/image34.png"/><Relationship Id="rId52" Type="http://schemas.openxmlformats.org/officeDocument/2006/relationships/image" Target="../clipboard/media/image2.emf"/><Relationship Id="rId73" Type="http://schemas.openxmlformats.org/officeDocument/2006/relationships/image" Target="media/image11.png"/><Relationship Id="rId78" Type="http://schemas.openxmlformats.org/officeDocument/2006/relationships/customXml" Target="ink/ink14.xml"/><Relationship Id="rId31" Type="http://schemas.openxmlformats.org/officeDocument/2006/relationships/image" Target="../clipboard/media/image16.emf"/><Relationship Id="rId94" Type="http://schemas.openxmlformats.org/officeDocument/2006/relationships/customXml" Target="ink/ink22.xml"/><Relationship Id="rId99" Type="http://schemas.openxmlformats.org/officeDocument/2006/relationships/customXml" Target="ink/ink24.xml"/><Relationship Id="rId101" Type="http://schemas.openxmlformats.org/officeDocument/2006/relationships/image" Target="media/image24.png"/><Relationship Id="rId10" Type="http://schemas.openxmlformats.org/officeDocument/2006/relationships/image" Target="../clipboard/media/image50.emf"/><Relationship Id="rId122" Type="http://schemas.openxmlformats.org/officeDocument/2006/relationships/customXml" Target="ink/ink31.xml"/><Relationship Id="rId143" Type="http://schemas.openxmlformats.org/officeDocument/2006/relationships/image" Target="../clipboard/media/image71.emf"/><Relationship Id="rId148" Type="http://schemas.openxmlformats.org/officeDocument/2006/relationships/customXml" Target="ink/ink43.xml"/><Relationship Id="rId164" Type="http://schemas.openxmlformats.org/officeDocument/2006/relationships/image" Target="media/image50.png"/><Relationship Id="rId169" Type="http://schemas.openxmlformats.org/officeDocument/2006/relationships/image" Target="../clipboard/media/image28.emf"/><Relationship Id="rId18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../clipboard/media/image5.emf"/><Relationship Id="rId180" Type="http://schemas.openxmlformats.org/officeDocument/2006/relationships/customXml" Target="ink/ink52.xml"/><Relationship Id="rId26" Type="http://schemas.openxmlformats.org/officeDocument/2006/relationships/image" Target="../clipboard/media/image130.emf"/><Relationship Id="rId68" Type="http://schemas.openxmlformats.org/officeDocument/2006/relationships/customXml" Target="ink/ink9.xml"/><Relationship Id="rId89" Type="http://schemas.openxmlformats.org/officeDocument/2006/relationships/image" Target="media/image19.png"/><Relationship Id="rId47" Type="http://schemas.openxmlformats.org/officeDocument/2006/relationships/image" Target="../clipboard/media/image24.emf"/><Relationship Id="rId112" Type="http://schemas.openxmlformats.org/officeDocument/2006/relationships/image" Target="media/image30.png"/><Relationship Id="rId133" Type="http://schemas.openxmlformats.org/officeDocument/2006/relationships/image" Target="media/image37.png"/><Relationship Id="rId154" Type="http://schemas.openxmlformats.org/officeDocument/2006/relationships/customXml" Target="ink/ink45.xml"/><Relationship Id="rId175" Type="http://schemas.openxmlformats.org/officeDocument/2006/relationships/image" Target="../clipboard/media/image42.emf"/><Relationship Id="rId16" Type="http://schemas.openxmlformats.org/officeDocument/2006/relationships/image" Target="../clipboard/media/image80.emf"/><Relationship Id="rId58" Type="http://schemas.openxmlformats.org/officeDocument/2006/relationships/image" Target="../clipboard/media/image4.emf"/><Relationship Id="rId79" Type="http://schemas.openxmlformats.org/officeDocument/2006/relationships/image" Target="media/image14.png"/><Relationship Id="rId37" Type="http://schemas.openxmlformats.org/officeDocument/2006/relationships/image" Target="../clipboard/media/image19.emf"/><Relationship Id="rId102" Type="http://schemas.microsoft.com/office/2007/relationships/hdphoto" Target="media/hdphoto1.wdp"/><Relationship Id="rId123" Type="http://schemas.openxmlformats.org/officeDocument/2006/relationships/image" Target="media/image26.png"/><Relationship Id="rId144" Type="http://schemas.openxmlformats.org/officeDocument/2006/relationships/image" Target="media/image42.png"/><Relationship Id="rId90" Type="http://schemas.openxmlformats.org/officeDocument/2006/relationships/customXml" Target="ink/ink20.xml"/><Relationship Id="rId165" Type="http://schemas.microsoft.com/office/2007/relationships/hdphoto" Target="media/hdphoto2.wdp"/><Relationship Id="rId186" Type="http://schemas.openxmlformats.org/officeDocument/2006/relationships/customXml" Target="ink/ink54.xml"/><Relationship Id="rId69" Type="http://schemas.openxmlformats.org/officeDocument/2006/relationships/image" Target="media/image9.png"/><Relationship Id="rId27" Type="http://schemas.openxmlformats.org/officeDocument/2006/relationships/image" Target="../clipboard/media/image14.emf"/><Relationship Id="rId113" Type="http://schemas.openxmlformats.org/officeDocument/2006/relationships/customXml" Target="ink/ink29.xml"/><Relationship Id="rId134" Type="http://schemas.openxmlformats.org/officeDocument/2006/relationships/customXml" Target="ink/ink37.xml"/><Relationship Id="rId80" Type="http://schemas.openxmlformats.org/officeDocument/2006/relationships/customXml" Target="ink/ink15.xml"/><Relationship Id="rId155" Type="http://schemas.openxmlformats.org/officeDocument/2006/relationships/image" Target="../clipboard/media/image31.emf"/><Relationship Id="rId176" Type="http://schemas.openxmlformats.org/officeDocument/2006/relationships/image" Target="media/image54.png"/><Relationship Id="rId59" Type="http://schemas.openxmlformats.org/officeDocument/2006/relationships/image" Target="media/image4.png"/><Relationship Id="rId17" Type="http://schemas.openxmlformats.org/officeDocument/2006/relationships/image" Target="../clipboard/media/image9.emf"/><Relationship Id="rId103" Type="http://schemas.openxmlformats.org/officeDocument/2006/relationships/customXml" Target="ink/ink25.xml"/><Relationship Id="rId124" Type="http://schemas.openxmlformats.org/officeDocument/2006/relationships/customXml" Target="ink/ink32.xml"/><Relationship Id="rId70" Type="http://schemas.openxmlformats.org/officeDocument/2006/relationships/customXml" Target="ink/ink10.xml"/><Relationship Id="rId91" Type="http://schemas.openxmlformats.org/officeDocument/2006/relationships/image" Target="media/image20.png"/><Relationship Id="rId145" Type="http://schemas.openxmlformats.org/officeDocument/2006/relationships/customXml" Target="ink/ink42.xml"/><Relationship Id="rId166" Type="http://schemas.openxmlformats.org/officeDocument/2006/relationships/image" Target="media/image51.png"/><Relationship Id="rId187" Type="http://schemas.openxmlformats.org/officeDocument/2006/relationships/image" Target="../clipboard/media/image81.emf"/><Relationship Id="rId1" Type="http://schemas.openxmlformats.org/officeDocument/2006/relationships/numbering" Target="numbering.xml"/><Relationship Id="rId49" Type="http://schemas.openxmlformats.org/officeDocument/2006/relationships/image" Target="../clipboard/media/image25.emf"/><Relationship Id="rId114" Type="http://schemas.openxmlformats.org/officeDocument/2006/relationships/image" Target="media/image31.png"/><Relationship Id="rId60" Type="http://schemas.openxmlformats.org/officeDocument/2006/relationships/customXml" Target="ink/ink5.xml"/><Relationship Id="rId81" Type="http://schemas.openxmlformats.org/officeDocument/2006/relationships/image" Target="media/image15.png"/><Relationship Id="rId135" Type="http://schemas.openxmlformats.org/officeDocument/2006/relationships/image" Target="media/image38.png"/><Relationship Id="rId156" Type="http://schemas.openxmlformats.org/officeDocument/2006/relationships/image" Target="media/image46.png"/><Relationship Id="rId177" Type="http://schemas.openxmlformats.org/officeDocument/2006/relationships/customXml" Target="ink/ink5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Curr&#237;culum%20v&#237;tae%20cronol&#243;gico%20moderno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585D2D-241D-4281-8D8C-CC620FFAB9C8}" type="doc">
      <dgm:prSet loTypeId="urn:microsoft.com/office/officeart/2005/8/layout/process1" loCatId="process" qsTypeId="urn:microsoft.com/office/officeart/2005/8/quickstyle/simple1" qsCatId="simple" csTypeId="urn:microsoft.com/office/officeart/2005/8/colors/accent1_3" csCatId="accent1" phldr="1"/>
      <dgm:spPr/>
    </dgm:pt>
    <dgm:pt modelId="{64B7C86E-4198-476D-90EC-FB6C07EE7A01}">
      <dgm:prSet phldrT="[Texto]"/>
      <dgm:spPr/>
      <dgm:t>
        <a:bodyPr/>
        <a:lstStyle/>
        <a:p>
          <a:r>
            <a:rPr lang="es-ES"/>
            <a:t>Ingestió</a:t>
          </a:r>
        </a:p>
      </dgm:t>
    </dgm:pt>
    <dgm:pt modelId="{C0327F4A-03DA-472F-A5D5-CE191FAF2FF0}" type="parTrans" cxnId="{57D0AD37-A82C-4075-90FA-C56AB8773F64}">
      <dgm:prSet/>
      <dgm:spPr/>
      <dgm:t>
        <a:bodyPr/>
        <a:lstStyle/>
        <a:p>
          <a:endParaRPr lang="es-ES"/>
        </a:p>
      </dgm:t>
    </dgm:pt>
    <dgm:pt modelId="{3E79A084-2CFB-4DD5-B51C-EF68F4086D69}" type="sibTrans" cxnId="{57D0AD37-A82C-4075-90FA-C56AB8773F64}">
      <dgm:prSet/>
      <dgm:spPr/>
      <dgm:t>
        <a:bodyPr/>
        <a:lstStyle/>
        <a:p>
          <a:endParaRPr lang="es-ES"/>
        </a:p>
      </dgm:t>
    </dgm:pt>
    <dgm:pt modelId="{D486137F-BA3A-4112-9C0C-B2FB78929ABE}">
      <dgm:prSet phldrT="[Texto]"/>
      <dgm:spPr/>
      <dgm:t>
        <a:bodyPr/>
        <a:lstStyle/>
        <a:p>
          <a:r>
            <a:rPr lang="es-ES"/>
            <a:t>Digestió</a:t>
          </a:r>
        </a:p>
      </dgm:t>
    </dgm:pt>
    <dgm:pt modelId="{386C4094-9376-46DB-98D8-C3B8C163EED1}" type="parTrans" cxnId="{77E73113-634C-464D-8253-F79B1518A569}">
      <dgm:prSet/>
      <dgm:spPr/>
      <dgm:t>
        <a:bodyPr/>
        <a:lstStyle/>
        <a:p>
          <a:endParaRPr lang="es-ES"/>
        </a:p>
      </dgm:t>
    </dgm:pt>
    <dgm:pt modelId="{B0072044-521F-42D6-89F5-A71166C48A08}" type="sibTrans" cxnId="{77E73113-634C-464D-8253-F79B1518A569}">
      <dgm:prSet/>
      <dgm:spPr/>
      <dgm:t>
        <a:bodyPr/>
        <a:lstStyle/>
        <a:p>
          <a:endParaRPr lang="es-ES"/>
        </a:p>
      </dgm:t>
    </dgm:pt>
    <dgm:pt modelId="{264C7513-4CB7-4BCF-B8D6-47EB564A97B2}">
      <dgm:prSet phldrT="[Texto]"/>
      <dgm:spPr/>
      <dgm:t>
        <a:bodyPr/>
        <a:lstStyle/>
        <a:p>
          <a:r>
            <a:rPr lang="es-ES"/>
            <a:t>Absorció</a:t>
          </a:r>
        </a:p>
      </dgm:t>
    </dgm:pt>
    <dgm:pt modelId="{C7CC74D8-725A-46DA-9D9F-200CC7037B9D}" type="parTrans" cxnId="{17969335-E842-44D0-B2CA-7D76C12D0B8D}">
      <dgm:prSet/>
      <dgm:spPr/>
      <dgm:t>
        <a:bodyPr/>
        <a:lstStyle/>
        <a:p>
          <a:endParaRPr lang="es-ES"/>
        </a:p>
      </dgm:t>
    </dgm:pt>
    <dgm:pt modelId="{E01ABF98-0559-4ED8-9F2D-1493F6976322}" type="sibTrans" cxnId="{17969335-E842-44D0-B2CA-7D76C12D0B8D}">
      <dgm:prSet/>
      <dgm:spPr/>
      <dgm:t>
        <a:bodyPr/>
        <a:lstStyle/>
        <a:p>
          <a:endParaRPr lang="es-ES"/>
        </a:p>
      </dgm:t>
    </dgm:pt>
    <dgm:pt modelId="{4EB69F55-82CB-48DE-AE91-EF837083DC3C}">
      <dgm:prSet custT="1"/>
      <dgm:spPr/>
      <dgm:t>
        <a:bodyPr/>
        <a:lstStyle/>
        <a:p>
          <a:r>
            <a:rPr lang="es-ES" sz="1200"/>
            <a:t>Formació d'excrements</a:t>
          </a:r>
        </a:p>
      </dgm:t>
    </dgm:pt>
    <dgm:pt modelId="{A0F9F88F-C9D3-4D12-BD00-A378488B0AF2}" type="parTrans" cxnId="{F58B8823-CFB3-465B-A0E6-4587BB5541AB}">
      <dgm:prSet/>
      <dgm:spPr/>
      <dgm:t>
        <a:bodyPr/>
        <a:lstStyle/>
        <a:p>
          <a:endParaRPr lang="es-ES"/>
        </a:p>
      </dgm:t>
    </dgm:pt>
    <dgm:pt modelId="{36290B79-D949-44F4-ABD8-5399E7936BDD}" type="sibTrans" cxnId="{F58B8823-CFB3-465B-A0E6-4587BB5541AB}">
      <dgm:prSet/>
      <dgm:spPr/>
      <dgm:t>
        <a:bodyPr/>
        <a:lstStyle/>
        <a:p>
          <a:endParaRPr lang="es-ES"/>
        </a:p>
      </dgm:t>
    </dgm:pt>
    <dgm:pt modelId="{65AD0233-AACD-449C-AFFE-82D729051C71}" type="pres">
      <dgm:prSet presAssocID="{92585D2D-241D-4281-8D8C-CC620FFAB9C8}" presName="Name0" presStyleCnt="0">
        <dgm:presLayoutVars>
          <dgm:dir/>
          <dgm:resizeHandles val="exact"/>
        </dgm:presLayoutVars>
      </dgm:prSet>
      <dgm:spPr/>
    </dgm:pt>
    <dgm:pt modelId="{00878363-9612-4B32-8307-90235DACEA98}" type="pres">
      <dgm:prSet presAssocID="{64B7C86E-4198-476D-90EC-FB6C07EE7A01}" presName="node" presStyleLbl="node1" presStyleIdx="0" presStyleCnt="4">
        <dgm:presLayoutVars>
          <dgm:bulletEnabled val="1"/>
        </dgm:presLayoutVars>
      </dgm:prSet>
      <dgm:spPr/>
    </dgm:pt>
    <dgm:pt modelId="{9A7FAAF4-6D8D-41A9-86B1-CACC70B4EF62}" type="pres">
      <dgm:prSet presAssocID="{3E79A084-2CFB-4DD5-B51C-EF68F4086D69}" presName="sibTrans" presStyleLbl="sibTrans2D1" presStyleIdx="0" presStyleCnt="3"/>
      <dgm:spPr/>
    </dgm:pt>
    <dgm:pt modelId="{19655D1A-1A66-494D-8541-E3F80DB299C3}" type="pres">
      <dgm:prSet presAssocID="{3E79A084-2CFB-4DD5-B51C-EF68F4086D69}" presName="connectorText" presStyleLbl="sibTrans2D1" presStyleIdx="0" presStyleCnt="3"/>
      <dgm:spPr/>
    </dgm:pt>
    <dgm:pt modelId="{39B2AA2D-32C8-4088-A51C-64BD18F3EDDC}" type="pres">
      <dgm:prSet presAssocID="{D486137F-BA3A-4112-9C0C-B2FB78929ABE}" presName="node" presStyleLbl="node1" presStyleIdx="1" presStyleCnt="4">
        <dgm:presLayoutVars>
          <dgm:bulletEnabled val="1"/>
        </dgm:presLayoutVars>
      </dgm:prSet>
      <dgm:spPr/>
    </dgm:pt>
    <dgm:pt modelId="{93EA6D98-E264-4FB8-BDB6-A086CB7D0026}" type="pres">
      <dgm:prSet presAssocID="{B0072044-521F-42D6-89F5-A71166C48A08}" presName="sibTrans" presStyleLbl="sibTrans2D1" presStyleIdx="1" presStyleCnt="3"/>
      <dgm:spPr/>
    </dgm:pt>
    <dgm:pt modelId="{759E85CE-E8EB-40F3-AE2A-88E272058CB5}" type="pres">
      <dgm:prSet presAssocID="{B0072044-521F-42D6-89F5-A71166C48A08}" presName="connectorText" presStyleLbl="sibTrans2D1" presStyleIdx="1" presStyleCnt="3"/>
      <dgm:spPr/>
    </dgm:pt>
    <dgm:pt modelId="{7B227953-C820-43B4-9F6F-50EEA23803A7}" type="pres">
      <dgm:prSet presAssocID="{264C7513-4CB7-4BCF-B8D6-47EB564A97B2}" presName="node" presStyleLbl="node1" presStyleIdx="2" presStyleCnt="4">
        <dgm:presLayoutVars>
          <dgm:bulletEnabled val="1"/>
        </dgm:presLayoutVars>
      </dgm:prSet>
      <dgm:spPr/>
    </dgm:pt>
    <dgm:pt modelId="{A4077C57-D81F-4384-BEC8-8C4F8CE9A4D5}" type="pres">
      <dgm:prSet presAssocID="{E01ABF98-0559-4ED8-9F2D-1493F6976322}" presName="sibTrans" presStyleLbl="sibTrans2D1" presStyleIdx="2" presStyleCnt="3"/>
      <dgm:spPr/>
    </dgm:pt>
    <dgm:pt modelId="{ABE56346-9C6F-4903-B298-6B8870770093}" type="pres">
      <dgm:prSet presAssocID="{E01ABF98-0559-4ED8-9F2D-1493F6976322}" presName="connectorText" presStyleLbl="sibTrans2D1" presStyleIdx="2" presStyleCnt="3"/>
      <dgm:spPr/>
    </dgm:pt>
    <dgm:pt modelId="{55722419-42B4-433C-AA34-F0DDE768CA1E}" type="pres">
      <dgm:prSet presAssocID="{4EB69F55-82CB-48DE-AE91-EF837083DC3C}" presName="node" presStyleLbl="node1" presStyleIdx="3" presStyleCnt="4">
        <dgm:presLayoutVars>
          <dgm:bulletEnabled val="1"/>
        </dgm:presLayoutVars>
      </dgm:prSet>
      <dgm:spPr/>
    </dgm:pt>
  </dgm:ptLst>
  <dgm:cxnLst>
    <dgm:cxn modelId="{77E73113-634C-464D-8253-F79B1518A569}" srcId="{92585D2D-241D-4281-8D8C-CC620FFAB9C8}" destId="{D486137F-BA3A-4112-9C0C-B2FB78929ABE}" srcOrd="1" destOrd="0" parTransId="{386C4094-9376-46DB-98D8-C3B8C163EED1}" sibTransId="{B0072044-521F-42D6-89F5-A71166C48A08}"/>
    <dgm:cxn modelId="{3E45F71E-1BCA-4A8E-814A-CF1498BF13E3}" type="presOf" srcId="{B0072044-521F-42D6-89F5-A71166C48A08}" destId="{93EA6D98-E264-4FB8-BDB6-A086CB7D0026}" srcOrd="0" destOrd="0" presId="urn:microsoft.com/office/officeart/2005/8/layout/process1"/>
    <dgm:cxn modelId="{F58B8823-CFB3-465B-A0E6-4587BB5541AB}" srcId="{92585D2D-241D-4281-8D8C-CC620FFAB9C8}" destId="{4EB69F55-82CB-48DE-AE91-EF837083DC3C}" srcOrd="3" destOrd="0" parTransId="{A0F9F88F-C9D3-4D12-BD00-A378488B0AF2}" sibTransId="{36290B79-D949-44F4-ABD8-5399E7936BDD}"/>
    <dgm:cxn modelId="{602D8827-7DBF-4C64-8D51-7CDFA2BF1475}" type="presOf" srcId="{B0072044-521F-42D6-89F5-A71166C48A08}" destId="{759E85CE-E8EB-40F3-AE2A-88E272058CB5}" srcOrd="1" destOrd="0" presId="urn:microsoft.com/office/officeart/2005/8/layout/process1"/>
    <dgm:cxn modelId="{17969335-E842-44D0-B2CA-7D76C12D0B8D}" srcId="{92585D2D-241D-4281-8D8C-CC620FFAB9C8}" destId="{264C7513-4CB7-4BCF-B8D6-47EB564A97B2}" srcOrd="2" destOrd="0" parTransId="{C7CC74D8-725A-46DA-9D9F-200CC7037B9D}" sibTransId="{E01ABF98-0559-4ED8-9F2D-1493F6976322}"/>
    <dgm:cxn modelId="{57D0AD37-A82C-4075-90FA-C56AB8773F64}" srcId="{92585D2D-241D-4281-8D8C-CC620FFAB9C8}" destId="{64B7C86E-4198-476D-90EC-FB6C07EE7A01}" srcOrd="0" destOrd="0" parTransId="{C0327F4A-03DA-472F-A5D5-CE191FAF2FF0}" sibTransId="{3E79A084-2CFB-4DD5-B51C-EF68F4086D69}"/>
    <dgm:cxn modelId="{A39E2E6B-FE51-42BA-8C00-4D024FF2A032}" type="presOf" srcId="{92585D2D-241D-4281-8D8C-CC620FFAB9C8}" destId="{65AD0233-AACD-449C-AFFE-82D729051C71}" srcOrd="0" destOrd="0" presId="urn:microsoft.com/office/officeart/2005/8/layout/process1"/>
    <dgm:cxn modelId="{71E0156C-97C4-40EA-83EC-68B32F67828E}" type="presOf" srcId="{D486137F-BA3A-4112-9C0C-B2FB78929ABE}" destId="{39B2AA2D-32C8-4088-A51C-64BD18F3EDDC}" srcOrd="0" destOrd="0" presId="urn:microsoft.com/office/officeart/2005/8/layout/process1"/>
    <dgm:cxn modelId="{3AF08674-C1AF-429D-9F45-0B82F7CCC8E3}" type="presOf" srcId="{64B7C86E-4198-476D-90EC-FB6C07EE7A01}" destId="{00878363-9612-4B32-8307-90235DACEA98}" srcOrd="0" destOrd="0" presId="urn:microsoft.com/office/officeart/2005/8/layout/process1"/>
    <dgm:cxn modelId="{AC571391-1E5C-4377-BEE8-2B66C44D6112}" type="presOf" srcId="{3E79A084-2CFB-4DD5-B51C-EF68F4086D69}" destId="{9A7FAAF4-6D8D-41A9-86B1-CACC70B4EF62}" srcOrd="0" destOrd="0" presId="urn:microsoft.com/office/officeart/2005/8/layout/process1"/>
    <dgm:cxn modelId="{80EF5D96-2297-4438-8DD8-22FD4026F0D8}" type="presOf" srcId="{3E79A084-2CFB-4DD5-B51C-EF68F4086D69}" destId="{19655D1A-1A66-494D-8541-E3F80DB299C3}" srcOrd="1" destOrd="0" presId="urn:microsoft.com/office/officeart/2005/8/layout/process1"/>
    <dgm:cxn modelId="{B9440EA6-7029-46AF-8B2D-48B63FAF3EEE}" type="presOf" srcId="{E01ABF98-0559-4ED8-9F2D-1493F6976322}" destId="{ABE56346-9C6F-4903-B298-6B8870770093}" srcOrd="1" destOrd="0" presId="urn:microsoft.com/office/officeart/2005/8/layout/process1"/>
    <dgm:cxn modelId="{8AD080B6-A7D8-4713-8740-7818BF7AE33B}" type="presOf" srcId="{4EB69F55-82CB-48DE-AE91-EF837083DC3C}" destId="{55722419-42B4-433C-AA34-F0DDE768CA1E}" srcOrd="0" destOrd="0" presId="urn:microsoft.com/office/officeart/2005/8/layout/process1"/>
    <dgm:cxn modelId="{CBB22CE2-2CB4-46F5-A0A5-7E602C6C09D2}" type="presOf" srcId="{264C7513-4CB7-4BCF-B8D6-47EB564A97B2}" destId="{7B227953-C820-43B4-9F6F-50EEA23803A7}" srcOrd="0" destOrd="0" presId="urn:microsoft.com/office/officeart/2005/8/layout/process1"/>
    <dgm:cxn modelId="{D3FD2CE9-079A-4673-809C-4A6585CEDF18}" type="presOf" srcId="{E01ABF98-0559-4ED8-9F2D-1493F6976322}" destId="{A4077C57-D81F-4384-BEC8-8C4F8CE9A4D5}" srcOrd="0" destOrd="0" presId="urn:microsoft.com/office/officeart/2005/8/layout/process1"/>
    <dgm:cxn modelId="{5AD0F411-5A8C-4051-8A7E-F2E07464CFD8}" type="presParOf" srcId="{65AD0233-AACD-449C-AFFE-82D729051C71}" destId="{00878363-9612-4B32-8307-90235DACEA98}" srcOrd="0" destOrd="0" presId="urn:microsoft.com/office/officeart/2005/8/layout/process1"/>
    <dgm:cxn modelId="{2235A233-A279-48FB-8133-82A3202D55EF}" type="presParOf" srcId="{65AD0233-AACD-449C-AFFE-82D729051C71}" destId="{9A7FAAF4-6D8D-41A9-86B1-CACC70B4EF62}" srcOrd="1" destOrd="0" presId="urn:microsoft.com/office/officeart/2005/8/layout/process1"/>
    <dgm:cxn modelId="{6BC3ABAC-4E68-4CDF-80F1-65900023AF39}" type="presParOf" srcId="{9A7FAAF4-6D8D-41A9-86B1-CACC70B4EF62}" destId="{19655D1A-1A66-494D-8541-E3F80DB299C3}" srcOrd="0" destOrd="0" presId="urn:microsoft.com/office/officeart/2005/8/layout/process1"/>
    <dgm:cxn modelId="{BFA47C8A-3B28-4809-9841-4E48EDF552EB}" type="presParOf" srcId="{65AD0233-AACD-449C-AFFE-82D729051C71}" destId="{39B2AA2D-32C8-4088-A51C-64BD18F3EDDC}" srcOrd="2" destOrd="0" presId="urn:microsoft.com/office/officeart/2005/8/layout/process1"/>
    <dgm:cxn modelId="{6F3684BC-95D0-4B61-A2DB-92A312FAA6EE}" type="presParOf" srcId="{65AD0233-AACD-449C-AFFE-82D729051C71}" destId="{93EA6D98-E264-4FB8-BDB6-A086CB7D0026}" srcOrd="3" destOrd="0" presId="urn:microsoft.com/office/officeart/2005/8/layout/process1"/>
    <dgm:cxn modelId="{10CF985D-DAE7-45AB-BAF0-6EAAB0F7B13A}" type="presParOf" srcId="{93EA6D98-E264-4FB8-BDB6-A086CB7D0026}" destId="{759E85CE-E8EB-40F3-AE2A-88E272058CB5}" srcOrd="0" destOrd="0" presId="urn:microsoft.com/office/officeart/2005/8/layout/process1"/>
    <dgm:cxn modelId="{916E2F6E-A4F5-45EA-B9CE-1F3DCD765C19}" type="presParOf" srcId="{65AD0233-AACD-449C-AFFE-82D729051C71}" destId="{7B227953-C820-43B4-9F6F-50EEA23803A7}" srcOrd="4" destOrd="0" presId="urn:microsoft.com/office/officeart/2005/8/layout/process1"/>
    <dgm:cxn modelId="{CDAD8F19-C614-4E7B-83D2-F8A05F3523CD}" type="presParOf" srcId="{65AD0233-AACD-449C-AFFE-82D729051C71}" destId="{A4077C57-D81F-4384-BEC8-8C4F8CE9A4D5}" srcOrd="5" destOrd="0" presId="urn:microsoft.com/office/officeart/2005/8/layout/process1"/>
    <dgm:cxn modelId="{9798E48A-D3BA-4477-AA71-A546A8CD7259}" type="presParOf" srcId="{A4077C57-D81F-4384-BEC8-8C4F8CE9A4D5}" destId="{ABE56346-9C6F-4903-B298-6B8870770093}" srcOrd="0" destOrd="0" presId="urn:microsoft.com/office/officeart/2005/8/layout/process1"/>
    <dgm:cxn modelId="{DFEFA3EF-5004-4602-B9CD-1C9CA59E3953}" type="presParOf" srcId="{65AD0233-AACD-449C-AFFE-82D729051C71}" destId="{55722419-42B4-433C-AA34-F0DDE768CA1E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878363-9612-4B32-8307-90235DACEA98}">
      <dsp:nvSpPr>
        <dsp:cNvPr id="0" name=""/>
        <dsp:cNvSpPr/>
      </dsp:nvSpPr>
      <dsp:spPr>
        <a:xfrm>
          <a:off x="2411" y="132328"/>
          <a:ext cx="1054149" cy="63248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Ingestió</a:t>
          </a:r>
        </a:p>
      </dsp:txBody>
      <dsp:txXfrm>
        <a:off x="20936" y="150853"/>
        <a:ext cx="1017099" cy="595439"/>
      </dsp:txXfrm>
    </dsp:sp>
    <dsp:sp modelId="{9A7FAAF4-6D8D-41A9-86B1-CACC70B4EF62}">
      <dsp:nvSpPr>
        <dsp:cNvPr id="0" name=""/>
        <dsp:cNvSpPr/>
      </dsp:nvSpPr>
      <dsp:spPr>
        <a:xfrm>
          <a:off x="1161975" y="317858"/>
          <a:ext cx="223479" cy="2614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100" kern="1200"/>
        </a:p>
      </dsp:txBody>
      <dsp:txXfrm>
        <a:off x="1161975" y="370144"/>
        <a:ext cx="156435" cy="156857"/>
      </dsp:txXfrm>
    </dsp:sp>
    <dsp:sp modelId="{39B2AA2D-32C8-4088-A51C-64BD18F3EDDC}">
      <dsp:nvSpPr>
        <dsp:cNvPr id="0" name=""/>
        <dsp:cNvSpPr/>
      </dsp:nvSpPr>
      <dsp:spPr>
        <a:xfrm>
          <a:off x="1478220" y="132328"/>
          <a:ext cx="1054149" cy="63248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63534"/>
            <a:satOff val="274"/>
            <a:lumOff val="93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Digestió</a:t>
          </a:r>
        </a:p>
      </dsp:txBody>
      <dsp:txXfrm>
        <a:off x="1496745" y="150853"/>
        <a:ext cx="1017099" cy="595439"/>
      </dsp:txXfrm>
    </dsp:sp>
    <dsp:sp modelId="{93EA6D98-E264-4FB8-BDB6-A086CB7D0026}">
      <dsp:nvSpPr>
        <dsp:cNvPr id="0" name=""/>
        <dsp:cNvSpPr/>
      </dsp:nvSpPr>
      <dsp:spPr>
        <a:xfrm>
          <a:off x="2637785" y="317858"/>
          <a:ext cx="223479" cy="2614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45262"/>
            <a:satOff val="-506"/>
            <a:lumOff val="1271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100" kern="1200"/>
        </a:p>
      </dsp:txBody>
      <dsp:txXfrm>
        <a:off x="2637785" y="370144"/>
        <a:ext cx="156435" cy="156857"/>
      </dsp:txXfrm>
    </dsp:sp>
    <dsp:sp modelId="{7B227953-C820-43B4-9F6F-50EEA23803A7}">
      <dsp:nvSpPr>
        <dsp:cNvPr id="0" name=""/>
        <dsp:cNvSpPr/>
      </dsp:nvSpPr>
      <dsp:spPr>
        <a:xfrm>
          <a:off x="2954029" y="132328"/>
          <a:ext cx="1054149" cy="63248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327068"/>
            <a:satOff val="548"/>
            <a:lumOff val="1875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900" kern="1200"/>
            <a:t>Absorció</a:t>
          </a:r>
        </a:p>
      </dsp:txBody>
      <dsp:txXfrm>
        <a:off x="2972554" y="150853"/>
        <a:ext cx="1017099" cy="595439"/>
      </dsp:txXfrm>
    </dsp:sp>
    <dsp:sp modelId="{A4077C57-D81F-4384-BEC8-8C4F8CE9A4D5}">
      <dsp:nvSpPr>
        <dsp:cNvPr id="0" name=""/>
        <dsp:cNvSpPr/>
      </dsp:nvSpPr>
      <dsp:spPr>
        <a:xfrm>
          <a:off x="4113594" y="317858"/>
          <a:ext cx="223479" cy="2614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490525"/>
            <a:satOff val="-1011"/>
            <a:lumOff val="2543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100" kern="1200"/>
        </a:p>
      </dsp:txBody>
      <dsp:txXfrm>
        <a:off x="4113594" y="370144"/>
        <a:ext cx="156435" cy="156857"/>
      </dsp:txXfrm>
    </dsp:sp>
    <dsp:sp modelId="{55722419-42B4-433C-AA34-F0DDE768CA1E}">
      <dsp:nvSpPr>
        <dsp:cNvPr id="0" name=""/>
        <dsp:cNvSpPr/>
      </dsp:nvSpPr>
      <dsp:spPr>
        <a:xfrm>
          <a:off x="4429839" y="132328"/>
          <a:ext cx="1054149" cy="63248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490602"/>
            <a:satOff val="822"/>
            <a:lumOff val="2813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/>
            <a:t>Formació d'excrements</a:t>
          </a:r>
        </a:p>
      </dsp:txBody>
      <dsp:txXfrm>
        <a:off x="4448364" y="150853"/>
        <a:ext cx="1017099" cy="5954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7B2DF8CDEE46BB9575528FB6511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D50B-541D-49BE-9BFC-E9B16BA23CAF}"/>
      </w:docPartPr>
      <w:docPartBody>
        <w:p w:rsidR="00454D31" w:rsidRDefault="00C15F4C">
          <w:pPr>
            <w:pStyle w:val="847B2DF8CDEE46BB9575528FB6511979"/>
          </w:pPr>
          <w:r w:rsidRPr="00FD7C80">
            <w:rPr>
              <w:lang w:bidi="es-ES"/>
            </w:rPr>
            <w:t>·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E8"/>
    <w:rsid w:val="00454D31"/>
    <w:rsid w:val="00604175"/>
    <w:rsid w:val="008C6BE8"/>
    <w:rsid w:val="00C15F4C"/>
    <w:rsid w:val="00E3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1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B8FF1446C848669445EB81DEFA7179">
    <w:name w:val="D0B8FF1446C848669445EB81DEFA7179"/>
  </w:style>
  <w:style w:type="character" w:styleId="nfasisintenso">
    <w:name w:val="Intense Emphasis"/>
    <w:basedOn w:val="Fuentedeprrafopredeter"/>
    <w:uiPriority w:val="2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5BDB5D1EB85E434D99C0FA12EC79078B">
    <w:name w:val="5BDB5D1EB85E434D99C0FA12EC79078B"/>
  </w:style>
  <w:style w:type="paragraph" w:customStyle="1" w:styleId="F66C67C47F114FF5863FBF8669202B6B">
    <w:name w:val="F66C67C47F114FF5863FBF8669202B6B"/>
  </w:style>
  <w:style w:type="paragraph" w:customStyle="1" w:styleId="847B2DF8CDEE46BB9575528FB6511979">
    <w:name w:val="847B2DF8CDEE46BB9575528FB6511979"/>
  </w:style>
  <w:style w:type="paragraph" w:customStyle="1" w:styleId="A7A3F759BBA74A87AAC68C3AC2F676E8">
    <w:name w:val="A7A3F759BBA74A87AAC68C3AC2F676E8"/>
  </w:style>
  <w:style w:type="paragraph" w:customStyle="1" w:styleId="EBAFD357F75C40D6BFA727F0DB4C8200">
    <w:name w:val="EBAFD357F75C40D6BFA727F0DB4C8200"/>
  </w:style>
  <w:style w:type="paragraph" w:customStyle="1" w:styleId="3761B1F431944B24961FBE41875BBFE2">
    <w:name w:val="3761B1F431944B24961FBE41875BBFE2"/>
  </w:style>
  <w:style w:type="paragraph" w:customStyle="1" w:styleId="BD324F49E87741B78BD1BC7CD5BB3833">
    <w:name w:val="BD324F49E87741B78BD1BC7CD5BB3833"/>
  </w:style>
  <w:style w:type="paragraph" w:customStyle="1" w:styleId="83578509F45A466A95DD6882C38D1139">
    <w:name w:val="83578509F45A466A95DD6882C38D1139"/>
  </w:style>
  <w:style w:type="paragraph" w:customStyle="1" w:styleId="3FC023151E084A3E8733BA0F3F8412F9">
    <w:name w:val="3FC023151E084A3E8733BA0F3F8412F9"/>
  </w:style>
  <w:style w:type="paragraph" w:customStyle="1" w:styleId="8CDAD76EC1AD4CBC929FBC5D133BF644">
    <w:name w:val="8CDAD76EC1AD4CBC929FBC5D133BF644"/>
  </w:style>
  <w:style w:type="paragraph" w:customStyle="1" w:styleId="68445744DCED4418BBFA9AAD878F21E4">
    <w:name w:val="68445744DCED4418BBFA9AAD878F21E4"/>
  </w:style>
  <w:style w:type="paragraph" w:customStyle="1" w:styleId="808441735DF74F34A2F62C6711039C13">
    <w:name w:val="808441735DF74F34A2F62C6711039C13"/>
  </w:style>
  <w:style w:type="paragraph" w:customStyle="1" w:styleId="7D8B0FB1602E47E08BB38F63DF03E904">
    <w:name w:val="7D8B0FB1602E47E08BB38F63DF03E904"/>
  </w:style>
  <w:style w:type="paragraph" w:customStyle="1" w:styleId="E09E06F74A4D4041B8F92F8BEDBCF497">
    <w:name w:val="E09E06F74A4D4041B8F92F8BEDBCF497"/>
  </w:style>
  <w:style w:type="character" w:styleId="Referenciasutil">
    <w:name w:val="Subtle Reference"/>
    <w:basedOn w:val="Fuentedeprrafopredeter"/>
    <w:uiPriority w:val="10"/>
    <w:qFormat/>
    <w:rPr>
      <w:rFonts w:ascii="Calibri" w:hAnsi="Calibri" w:cs="Calibri"/>
      <w:b/>
      <w:caps w:val="0"/>
      <w:smallCaps/>
      <w:color w:val="595959" w:themeColor="text1" w:themeTint="A6"/>
    </w:rPr>
  </w:style>
  <w:style w:type="paragraph" w:customStyle="1" w:styleId="C8C16420EFF14AA981021D0154DA46FF">
    <w:name w:val="C8C16420EFF14AA981021D0154DA46FF"/>
  </w:style>
  <w:style w:type="paragraph" w:customStyle="1" w:styleId="10781056C2254B4DB84B6D8B99FFCBB8">
    <w:name w:val="10781056C2254B4DB84B6D8B99FFCBB8"/>
  </w:style>
  <w:style w:type="paragraph" w:customStyle="1" w:styleId="6E5F0B58DC6E4C60A667850BAA5FBC7E">
    <w:name w:val="6E5F0B58DC6E4C60A667850BAA5FBC7E"/>
  </w:style>
  <w:style w:type="paragraph" w:customStyle="1" w:styleId="8CC3AF0375EC420C90C0291AC14D6811">
    <w:name w:val="8CC3AF0375EC420C90C0291AC14D6811"/>
  </w:style>
  <w:style w:type="paragraph" w:customStyle="1" w:styleId="7620D0AA443246E988DC4D4308B38D2B">
    <w:name w:val="7620D0AA443246E988DC4D4308B38D2B"/>
  </w:style>
  <w:style w:type="paragraph" w:customStyle="1" w:styleId="5982A01CDF484D9DA3E95A9D38CC6456">
    <w:name w:val="5982A01CDF484D9DA3E95A9D38CC6456"/>
  </w:style>
  <w:style w:type="paragraph" w:customStyle="1" w:styleId="63E851B4C6DC45C8A37371D821CF17DF">
    <w:name w:val="63E851B4C6DC45C8A37371D821CF17DF"/>
  </w:style>
  <w:style w:type="paragraph" w:customStyle="1" w:styleId="921F2942877248C38D2E4AFBCD00D8A3">
    <w:name w:val="921F2942877248C38D2E4AFBCD00D8A3"/>
  </w:style>
  <w:style w:type="paragraph" w:customStyle="1" w:styleId="417F353B60CF481AB73F9F07DDF42BC9">
    <w:name w:val="417F353B60CF481AB73F9F07DDF42BC9"/>
  </w:style>
  <w:style w:type="paragraph" w:customStyle="1" w:styleId="1ED9D088E0FB435EA5F4ECB0AAF71C02">
    <w:name w:val="1ED9D088E0FB435EA5F4ECB0AAF71C02"/>
  </w:style>
  <w:style w:type="paragraph" w:customStyle="1" w:styleId="9C3A278BD79149CDACEAE39F66923CA3">
    <w:name w:val="9C3A278BD79149CDACEAE39F66923CA3"/>
  </w:style>
  <w:style w:type="paragraph" w:customStyle="1" w:styleId="ECB8281623D14780B311E1107764B4A2">
    <w:name w:val="ECB8281623D14780B311E1107764B4A2"/>
  </w:style>
  <w:style w:type="paragraph" w:customStyle="1" w:styleId="07FFEBF3D5B14F7A96DCC904283094E7">
    <w:name w:val="07FFEBF3D5B14F7A96DCC904283094E7"/>
  </w:style>
  <w:style w:type="paragraph" w:customStyle="1" w:styleId="AEDF3EA9CD4D4B8AB6A0725A7B717455">
    <w:name w:val="AEDF3EA9CD4D4B8AB6A0725A7B717455"/>
  </w:style>
  <w:style w:type="paragraph" w:customStyle="1" w:styleId="217F33A3087047E89C02B895720CADB3">
    <w:name w:val="217F33A3087047E89C02B895720CADB3"/>
  </w:style>
  <w:style w:type="paragraph" w:customStyle="1" w:styleId="A1F12F31422940FEA9989265302856CF">
    <w:name w:val="A1F12F31422940FEA9989265302856CF"/>
  </w:style>
  <w:style w:type="paragraph" w:customStyle="1" w:styleId="BD46B2BDA83448229B647EE47129BB04">
    <w:name w:val="BD46B2BDA83448229B647EE47129BB04"/>
  </w:style>
  <w:style w:type="paragraph" w:customStyle="1" w:styleId="5AA43817D6E14372A52A2C17A95CA69F">
    <w:name w:val="5AA43817D6E14372A52A2C17A95CA69F"/>
  </w:style>
  <w:style w:type="paragraph" w:customStyle="1" w:styleId="3649CB3CC0A3484590C5816661D6F0BA">
    <w:name w:val="3649CB3CC0A3484590C5816661D6F0BA"/>
  </w:style>
  <w:style w:type="paragraph" w:customStyle="1" w:styleId="2656E330BD984E049891F489B6B2F41D">
    <w:name w:val="2656E330BD984E049891F489B6B2F41D"/>
  </w:style>
  <w:style w:type="paragraph" w:customStyle="1" w:styleId="B5453D95E80B4AB0A198B80C34919104">
    <w:name w:val="B5453D95E80B4AB0A198B80C34919104"/>
  </w:style>
  <w:style w:type="paragraph" w:customStyle="1" w:styleId="9410923E7C70465BA34E740A445A8101">
    <w:name w:val="9410923E7C70465BA34E740A445A8101"/>
  </w:style>
  <w:style w:type="paragraph" w:customStyle="1" w:styleId="F3D90952613A488BBE50901671203886">
    <w:name w:val="F3D90952613A488BBE50901671203886"/>
  </w:style>
  <w:style w:type="paragraph" w:customStyle="1" w:styleId="5282C2CF28B9421CA2DEF60964A3E7EB">
    <w:name w:val="5282C2CF28B9421CA2DEF60964A3E7EB"/>
  </w:style>
  <w:style w:type="paragraph" w:customStyle="1" w:styleId="4ED280C0087547B28111CA638AE784A9">
    <w:name w:val="4ED280C0087547B28111CA638AE784A9"/>
  </w:style>
  <w:style w:type="paragraph" w:customStyle="1" w:styleId="7FC50EC06C424C60BC176B149CDEA9D4">
    <w:name w:val="7FC50EC06C424C60BC176B149CDEA9D4"/>
  </w:style>
  <w:style w:type="paragraph" w:customStyle="1" w:styleId="823D2C2F7EFC44E3952D7D0128794193">
    <w:name w:val="823D2C2F7EFC44E3952D7D0128794193"/>
    <w:rsid w:val="008C6B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5:18.155"/>
    </inkml:context>
    <inkml:brush xml:id="br0">
      <inkml:brushProperty name="width" value="0.05" units="cm"/>
      <inkml:brushProperty name="height" value="0.05" units="cm"/>
      <inkml:brushProperty name="color" value="#FFC000"/>
      <inkml:brushProperty name="fitToCurve" value="1"/>
    </inkml:brush>
  </inkml:definitions>
  <inkml:trace contextRef="#ctx0" brushRef="#br0">40 0 122 0,'0'0'416'0,"0"0"-107"0,0 0-66 16,0 0-50-16,0 0-49 0,0 0-32 15,0 0-27-15,-13 8-18 0,13-8-12 0,0 0-13 16,0 0-5-16,0 0-7 0,0 0-7 16,0 0-2-16,10 12-4 0,-10-12-3 0,0 0 3 15,0 0-1-15,0 0-3 0,11 8-1 0,-11-8 1 16,0 0 0-16,0 0-3 0,0 0 2 16,0 0 3-16,0 0 1 0,0 0-3 0,0 0 4 15,0 0 4-15,22-1 5 0,-22 1 10 16,0 0 7-16,0 0 0 0,0 0 4 0,0 0 6 15,0 0 8-15,0 0 6 0,0 0 6 0,0 0 0 16,0 0-3-16,0 0-4 0,0 0-3 16,0 0-5-16,0 0-5 0,0 0-8 0,0 0-2 15,0 0 1-15,0 0-11 0,0 0-7 16,0 0-4-16,0 0-6 0,0 0-5 0,0 0-2 16,0 0-2-16,0 0-3 0,0 0-3 15,0 0-1-15,0 0 0 0,0 0-3 0,-3 16-6 16,3-16-4-16,0 0-2 0,0 0-5 15,0 0-3-15,13 8-5 0,-13-8-4 0,0 0-7 16,0 0-11-16,0 0-9 0,0 0-18 0,0 0-18 16,0 0-34-16,0 0-29 0,0 0-35 15,0 0-39-15,0 0-44 0,17-1-273 16,-17 1-61-16</inkml:trace>
  <inkml:trace contextRef="#ctx0" brushRef="#br0" timeOffset="542">165 53 417 0,'0'0'333'0,"0"0"-56"16,0 0-45-16,0 0-50 0,0 0-33 16,0 0-32-16,0 0-20 0,0 0-22 0,0 0-15 15,0 0-13-15,0 0-9 0,0 0-6 16,0 0-7-16,0 0-3 0,0 0-6 0,0 0 2 16,0 0-5-16,0 0-3 0,20 1-1 15,-20-1 0-15,0 0 0 0,0 0-4 0,0 0-4 16,0 0 3-16,19-3 1 0,-19 3-1 15,0 0 2-15,0 0 3 0,0 0 6 0,0 0 6 16,11-8 10-16,-11 8 11 0,0 0 8 16,0 0 7-16,0 0 3 0,0 0 3 0,0 0 7 15,0 0-1-15,0 0-14 0,0 0-6 0,0 0 2 16,0 0 3-16,1-19-1 0,-1 19-2 16,0 0-3-16,0 0-3 0,0 0-2 0,0 0-5 15,0 0-2-15,0 0-3 0,0 0-2 16,0 0-6-16,0 0-2 0,0 0-4 0,0 0-4 15,0 0-5-15,-16 5 0 0,16-5-3 16,0 0-2-16,0 0-2 0,0 0-1 0,0 0-2 16,0 0-2-16,2 16-6 0,-2-16-4 0,0 0-7 15,0 0-13-15,0 0-14 0,0 0-14 16,0 0-17-16,6 13-20 0,-6-13-31 0,0 0-36 16,0 0-32-16,0 0-28 0,0 0-36 15,0 0-28-15,0 0-271 0,0 0-73 0</inkml:trace>
  <inkml:trace contextRef="#ctx0" brushRef="#br0" timeOffset="1206">297 62 211 0,'0'0'352'0,"0"0"-69"0,0 0-36 16,0 0-35-16,0 0-33 0,0 0-20 15,0 0-13-15,0 0-21 0,0 0-12 0,0 0-15 16,0 0-12-16,0 0-18 0,0 0-14 16,0 0-12-16,0 0-7 0,0 0-10 0,0 0-5 15,9 11-3-15,-9-11-3 0,0 0-4 16,0 0-5-16,0 0 0 0,0 0-2 0,0 0-2 15,0 0 1-15,18 3-2 0,-18-3 2 16,0 0-1-16,0 0 2 0,0 0 1 0,0 0-1 16,0 0 6-16,12-6 4 0,-12 6 9 0,0 0 11 15,0 0 9-15,0 0 6 0,0 0 5 16,0 0 11-16,0 0 7 0,0 0-1 0,0 0-5 16,0 0 6-16,0 0 7 0,2-17 0 15,-2 17-5-15,0 0-6 0,0 0-4 0,0 0-4 16,0 0-5-16,0 0-9 0,0 0-5 15,0 0-8-15,0 0-7 0,0 0-4 0,0 0-5 16,-10 10-3-16,10-10-4 0,0 0-3 16,0 0-3-16,0 0-2 0,0 0-2 0,6 15-2 15,-6-15-3-15,0 0-3 0,0 0-3 0,0 0-5 16,0 0-1-16,12 7-3 0,-12-7 3 16,0 0 0-16,0 0 1 0,0 0 1 0,0 0 1 15,0 0 1-15,0 0 3 16,18-4 4-16,-18 4 3 0,0 0 6 0,0 0 5 0,0 0 8 15,0 0 7-15,0 0 6 0,0 0 2 16,0 0 2-16,0 0 4 0,0 0 4 0,0 0-22 16,0 0 8-16,0 0 1 0,0 0 4 0,0 0 4 15,-6-14 6-15,6 14-3 0,0 0-6 16,0 0-7-16,0 0-6 0,0 0-3 0,0 0-11 16,-11 11-15-16,11-11-17 0,0 0-31 15,0 0-32-15,0 0-25 0,-3 17-32 0,3-17-47 16,0 0-45-16,0 0-26 0,2 15-14 15,-2-15-11-15,0 0-26 0,0 0-52 0,10 13-160 16,-10-13-32-16</inkml:trace>
  <inkml:trace contextRef="#ctx0" brushRef="#br0" timeOffset="1664">441 118 308 0,'0'0'320'0,"0"0"-63"0,0 0-34 0,0 0-40 16,0 0-32-16,0 0-22 0,0 0-24 16,0 0-17-16,0 0-12 0,0 0-7 0,0 0-10 15,0 0-11-15,0 0-7 0,0 0-8 16,18 2-3-16,-18-2-8 0,0 0 0 0,0 0-1 15,0 0-5-15,0 0-5 0,0 0 0 16,0 0-3-16,22-2 1 0,-22 2-1 0,0 0 5 16,0 0 10-16,0 0 0 0,12-12 5 0,-12 12 10 15,0 0 17-15,0 0 15 0,0 0 11 16,4-13 10-16,-4 13 11 0,0 0 1 0,0 0 0 16,0 0-6-16,0 0-2 0,0 0 4 15,-2-15 6-15,2 15 2 0,0 0-7 0,0 0-12 16,0 0-9-16,0 0-11 0,0 0-8 15,0 0-11-15,0 0-11 0,0 0-3 0,0 0-7 16,0 0-8-16,0 0-4 0,-17 4-3 16,17-4 0-16,0 0-3 0,0 0 0 0,0 0-7 15,0 0-1-15,0 0-10 0,3 18-15 0,-3-18-25 16,0 0-31-16,0 0-32 0,0 0-45 16,0 0-57-16,10 13-74 0,-10-13-58 0,0 0-67 15,0 0-359-15,0 0-288 0</inkml:trace>
  <inkml:trace contextRef="#ctx0" brushRef="#br0" timeOffset="2520">0 8 286 0,'0'0'282'0,"0"0"-39"16,0 0-16-16,0 0-17 0,0 0-16 0,0 0-6 16,0 0-14-16,0 0-14 0,0 0-18 15,0 0-21-15,0 0-20 0,0 0-20 0,0 0-14 16,0 0-13-16,0 0-13 0,0 0-5 0,0 0-7 16,0 0-4-16,0 0-5 0,0 0-5 15,0 0-4-15,0 0-2 0,0 0-2 0,0 0 0 16,0 0 1-16,0 0-1 0,0 0 0 15,0 0 2-15,0 0 3 0,20-2 5 0,-20 2 5 16,0 0 2-16,0 0-3 0,0 0-5 16,0 0-2-16,0 0-13 0,0 0-24 0,0 0-33 15,0 0-42-15,0 0-49 0,0 0-34 16,0 0-46-16,0 0-25 0,0 0-27 0,0 0-230 16,0 0-6-16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16.485"/>
    </inkml:context>
    <inkml:brush xml:id="br0">
      <inkml:brushProperty name="width" value="0.05" units="cm"/>
      <inkml:brushProperty name="height" value="0.05" units="cm"/>
      <inkml:brushProperty name="color" value="#92D050"/>
      <inkml:brushProperty name="fitToCurve" value="1"/>
    </inkml:brush>
  </inkml:definitions>
  <inkml:trace contextRef="#ctx0" brushRef="#br0">836 251 428 0,'0'0'504'0,"-15"15"-75"0,15-15-48 15,-12 12-22-15,12-12-24 0,-13 11-25 0,13-11-28 16,-16 12-32-16,16-12-35 0,-13 9-31 16,13-9-26-16,-14 8-26 0,14-8-20 0,-11 7-19 15,11-7-13-15,-14 6-17 0,14-6-6 16,-12 10-6-16,12-10 1 0,-17 8-3 0,17-8-5 15,-17 9-3-15,17-9 3 0,-17 10 4 16,17-10-1-16,-19 10-8 0,19-10-7 0,-20 10-2 16,20-10-4-16,-19 8 1 0,19-8-3 15,-19 10-4-15,19-10-4 0,-19 7-3 0,19-7-1 16,-19 7 0-16,19-7-4 0,-15 5 0 0,15-5-1 16,-15 6-3-16,15-6 2 0,0 0-2 15,-21 6 0-15,21-6-2 0,0 0 1 0,-19 5 0 16,19-5-2-16,0 0 1 0,-20 5 3 0,20-5 1 15,0 0 0-15,-18 4-1 0,18-4 1 16,0 0 0-16,-17 3 0 0,17-3 2 16,0 0 0-16,0 0-1 0,-22 4-1 0,22-4 1 15,0 0 1-15,0 0 0 0,-19 1 2 16,19-1-2-16,0 0-2 0,0 0 0 0,0 0-2 16,-22 2 0-16,22-2-4 0,0 0 2 0,0 0 0 15,0 0-1-15,-22-3 0 0,22 3-1 16,0 0 0-16,0 0 0 0,-18-2-1 0,18 2 1 15,0 0-1-15,0 0 1 0,-21-5 0 0,21 5 0 16,0 0-1-16,-15-5-1 0,15 5-1 16,0 0 0-16,-19-5 1 0,19 5 2 0,0 0-1 15,-19-5-2-15,19 5-3 0,0 0 2 16,-19-4-1-16,19 4 2 0,0 0 1 0,-18-4-1 16,18 4 0-16,0 0 0 0,-16-5 0 15,16 5 1-15,0 0 0 0,-16-3-4 0,16 3 0 16,0 0 1-16,0 0 1 0,-20-5 0 0,20 5-2 15,0 0 1-15,0 0 1 0,-15-6 0 16,15 6 0-16,0 0 0 0,0 0 1 0,0 0 1 16,0 0-1-16,-18-3 1 0,18 3 0 15,0 0-1-15,0 0 1 0,0 0 0 0,0 0-1 16,0 0 2-16,0 0 0 0,0 0 0 16,0 0-2-16,-17-5-1 0,17 5-1 0,0 0 1 15,0 0-3 16,0 0-2-31,0 0 1 0,0 0-3 16,0 0 1-16,0 0-1 0,0 0 1 0,0 0 0 0,0 0 1 0,0 0-2 0,0 0 3 0,0 0-1 0,0 0 2 0,0 0 1 16,0 0 2-16,0 0 1 0,0 0 0 0,0 0 0 15,-8 13 1-15,8-13-2 0,0 0 2 0,0 0-1 16,0 0 3-16,7 15-1 0,-7-15 1 16,0 0 0-16,0 0 0 0,10 15-1 0,-10-15 1 15,0 0-1-15,9 12 2 0,-9-12-3 16,0 0 1-16,10 11 0 0,-10-11-1 0,0 0 1 15,12 9 1-15,-12-9 1 0,0 0 0 16,12 7 0-16,-12-7-1 0,0 0 0 0,15 6-2 16,-15-6 2-16,0 0 1 0,0 0 0 0,18 7 1 15,-18-7 0-15,0 0-1 0,0 0 0 16,17 3 0-16,-17-3 0 0,0 0-2 0,0 0 1 16,0 0-1-16,18 5 2 0,-18-5-1 15,0 0 1-15,0 0 0 0,0 0 1 0,0 0 1 16,0 0 4-16,19 3 2 0,-19-3 4 15,0 0 0-15,0 0 0 0,0 0 3 0,0 0 1 16,0 0 0-16,0 0 1 0,0 0 2 16,0 0 1-16,0 0 1 0,0 0 0 0,0 0-1 15,0 0-2-15,0 0-3 0,0 0-4 0,0 0-1 16,0 0-4-16,0 0-4 0,0 0 1 16,0 0 1-16,0 0-2 0,0 0 0 0,-7-13-3 15,7 13-1-15,0 0 0 0,-12-8-3 16,12 8 0-16,0 0-5 0,-15-9 2 0,15 9 3 15,0 0-1-15,-17-9-4 0,17 9-3 0,0 0 2 16,-18-9 1-16,18 9 2 0,0 0 3 16,-15-7-2-16,15 7 0 0,0 0 0 0,-15-8 1 15,15 8 1-15,0 0 0 0,-12-6 0 16,12 6 0-16,0 0 1 0,0 0-1 0,-16-7-3 16,16 7 2-16,0 0-1 0,0 0 3 15,-13-7-2-15,13 7-2 0,0 0 2 0,0 0-1 16,-13-6 0-16,13 6-1 0,0 0-2 15,0 0 0-15,0 0-2 0,-12-7-1 0,12 7 0 16,0 0 1-16,0 0 1 0,0 0 2 0,0 0 2 16,-14-8-2-16,14 8 3 0,0 0-1 15,0 0 0-15,0 0 0 0,0 0-1 0,0 0 0 16,0 0-1-16,0 0 1 0,0 0 0 16,0 0 0-16,0 0-1 0,0 0 2 0,0 0-2 15,-14-5 4-15,14 5-3 0,0 0 1 0,0 0 1 16,0 0 0-16,0 0-1 0,0 0 0 15,0 0 0-15,0 0 2 0,0 0-2 0,0 0 1 16,0 0 3-16,0 0-1 0,0 0 0 16,0 0 0-16,0 0 2 0,0 0-1 0,4 16 0 15,-4-16 2-15,0 0-2 0,0 0 1 16,8 12 0-16,-8-12 1 0,0 0 0 0,0 0-1 16,10 14-1-16,-10-14 1 0,0 0 3 15,11 11-1-15,-11-11-4 0,0 0 3 0,13 10 2 16,-13-10-2-16,0 0 0 0,13 8 0 0,-13-8 1 15,0 0-1-15,13 7 0 0,-13-7 1 16,0 0-1-16,0 0 0 0,14 7 0 0,-14-7 1 16,0 0-1-16,0 0 3 0,0 0-2 0,14 6 0 15,-14-6 1-15,0 0 2 0,0 0-1 16,0 0-1-16,0 0 1 0,0 0 4 0,0 0 0 16,0 0 2-16,13 7 2 0,-13-7-2 15,0 0 2-15,0 0-2 0,0 0 0 0,0 0 1 16,0 0 0-16,0 0-2 0,0 0 1 15,0 0-2-15,0 0-3 0,0 0 2 0,0 0-4 16,0 0 0-16,0 0 0 0,0 0 0 16,0 0-2-16,-16-9 0 0,16 9 0 0,0 0-1 15,-13-6 2-15,13 6 0 0,0 0-1 0,-15-7 0 16,15 7-1-16,0 0 1 0,-17-7 0 16,17 7 0-16,0 0 0 0,-14-6 0 0,14 6 1 15,0 0-1-15,-15-5-1 0,15 5 0 16,0 0 1-16,0 0 0 0,-17-7 1 0,17 7-1 15,0 0-1-15,0 0-1 16,-16-7 2-16,16 7 0 0,0 0-2 0,0 0 0 0,-16-6 1 31,16 6 1-31,0 0-2 0,0 0-1 0,0 0 0 0,-14-7 1 0,14 7 1 0,0 0-1 16,0 0 1-16,0 0-1 0,0 0 0 0,0 0-1 16,0 0-3-16,0 0 1 0,-15-6 2 15,15 6-1-15,0 0-3 0,0 0 2 0,0 0 0 16,0 0-1-16,0 0 0 0,0 0 0 15,0 0 0-15,0 0 2 0,0 0-1 0,0 0 3 16,0 0 0-16,0 0 1 0,0 0 0 16,0 0-1-16,0 0 2 0,0 0-1 0,10 11 0 15,-10-11-1-15,0 0 1 0,0 0 1 0,13 8 1 16,-13-8 0-16,0 0 1 0,12 9-1 16,-12-9-2-16,0 0 1 0,11 8 1 0,-11-8 0 15,0 0 1-15,11 10-3 0,-11-10 0 0,0 0 2 16,12 8-2-16,-12-8 1 0,0 0-1 15,12 7 2-15,-12-7-2 0,0 0 1 0,0 0 1 16,15 8 1-16,-15-8-1 0,0 0 1 16,0 0-1-16,13 7 0 0,-13-7-1 0,0 0 0 15,0 0 1-15,0 0 1 0,16 6-2 16,-16-6 0-16,0 0 2 0,0 0-1 0,0 0 1 16,0 0-3-16,0 0 1 0,15 4-2 15,-15-4 2-15,0 0 1 0,0 0 0 0,0 0 0 16,0 0 0-16,0 0 1 0,0 0-2 15,0 0 1-15,0 0-2 0,0 0 3 0,0 0-1 16,0 0 0-16,0 0 1 0,15 5 0 0,-15-5-2 16,0 0 2-16,0 0-1 0,0 0 2 15,0 0 2-15,0 0 1 0,0 0 2 0,0 0 3 16,0 0 1-16,0 0 2 0,0 0 3 0,0 0 1 16,0 0 3-16,0 0-1 0,0 0 1 15,0 0-4-15,0 0-2 0,0 0-3 0,0 0-4 16,0 0 0-16,0 0-3 0,0 0 0 15,0 0-2-15,-10-8-3 0,10 8 0 0,0 0-3 16,0 0-1-16,-14-7-2 0,14 7 1 16,0 0-1-16,0 0 1 0,-16-9-3 0,16 9 1 15,0 0 0-15,-13-6-4 0,13 6 3 16,0 0 2-16,-12-7 3 0,12 7-1 0,0 0-1 16,0 0 2-16,-15-8-2 0,15 8 1 0,0 0 0 15,0 0 0-15,-12-6 4 0,12 6-2 16,0 0 1-16,0 0-1 0,0 0-1 0,-14-7 3 15,14 7-2-15,0 0 0 16,0 0-2-16,0 0-1 0,0 0 1 0,0 0-1 0,0 0 1 16,0 0-2-16,0 0 1 0,0 0 1 15,-12-6-1-15,12 6 0 0,0 0 0 0,0 0 1 16,0 0 1-16,0 0 1 0,0 0 0 0,0 0 2 16,0 0 0-16,0 0 0 0,0 0 2 15,0 0 0-15,0 0 2 0,14 7 2 0,-14-7-1 16,0 0 0-16,0 0-3 0,16 6 1 15,-16-6 1-15,0 0 1 0,14 6 1 0,-14-6-2 16,0 0 1-16,16 7 3 0,-16-7-1 0,0 0-2 16,15 7 1-16,-15-7-1 0,0 0-1 15,14 6 0-15,-14-6 2 0,0 0-1 0,0 0 3 16,15 7-2-16,-15-7 1 0,0 0 1 16,0 0-1-16,15 5-1 0,-15-5 1 0,0 0 0 15,0 0 1-15,0 0-2 0,16 5-1 16,-16-5 1-16,0 0 0 0,0 0 0 0,0 0 0 15,15 5 0-15,-15-5 1 0,0 0 0 0,0 0 0 16,0 0-2-16,0 0 3 0,18 5-1 16,-18-5-2-16,0 0 1 0,0 0-1 0,0 0 1 15,0 0-1-15,16 4 2 0,-16-4-2 16,0 0 0-16,0 0-1 0,0 0 1 0,0 0 0 16,17 4-2-16,-17-4 4 0,0 0-1 15,0 0 0-15,0 0-1 0,0 0-2 0,0 0 1 16,19 2 0-16,-19-2-3 0,0 0 0 15,0 0 0-15,0 0 1 0,0 0-1 0,0 0 1 16,0 0 0-16,0 0 3 0,0 0 4 0,19 2-1 16,-19-2 1-16,0 0 0 0,0 0-2 15,0 0-2-15,0 0 0 0,0 0-1 0,0 0-1 16,20 3 1-16,-20-3-1 0,0 0 0 0,0 0-1 16,0 0 1-16,0 0-2 0,18 1-1 15,-18-1 2-15,0 0-2 0,0 0 2 0,0 0-2 16,0 0 1-16,18 2-1 0,-18-2 1 15,0 0 0-15,0 0-1 0,0 0 0 16,0 0 2-16,0 0-1 0,19 2 1 0,-19-2 0 16,0 0 1-16,0 0 0 0,0 0-1 0,0 0 1 15,0 0 0-15,21 1-1 0,-21-1 0 16,0 0 0-16,0 0-2 0,0 0 1 0,0 0 1 16,0 0 0-16,23-1 0 0,-23 1 1 0,0 0-2 15,0 0 2-15,0 0 1 0,0 0-1 16,0 0-1-16,22 0-2 0,-22 0 2 0,0 0-1 15,0 0 0-15,0 0 0 0,19-3 0 16,-19 3-1-16,0 0-1 0,0 0 2 0,0 0 0 16,17-2-1-16,-17 2 0 0,0 0 0 15,0 0 1-15,0 0 1 0,20-4-2 0,-20 4 0 16,0 0 0-16,0 0 1 0,0 0 0 0,20-5 0 16,-20 5 0-16,0 0-2 15,0 0 1-15,17-3 0 0,-17 3 0 0,0 0 0 0,0 0 0 16,0 0 2-16,19-5-1 0,-19 5-1 15,0 0 0-15,0 0 0 0,0 0 0 0,18-5 0 16,-18 5 0-16,0 0 0 0,0 0 0 0,0 0 1 16,16-5-2-16,-16 5 2 0,0 0-1 15,0 0-1-15,0 0 1 0,18-6 1 0,-18 6-2 16,0 0 1-16,0 0 0 0,0 0 0 16,17-7 0-16,-17 7 0 0,0 0 0 0,0 0-1 15,0 0 1-15,15-7 0 0,-15 7 0 16,0 0 1-16,0 0-1 0,0 0-1 0,14-5 1 15,-14 5 0-15,0 0 1 0,0 0-1 16,0 0 1-16,13-7-2 0,-13 7-3 0,0 0 3 16,0 0-1-16,0 0 0 0,13-7 1 15,-13 7-1-15,0 0-1 0,0 0 0 0,0 0 1 16,15-7-1-16,-15 7 0 0,0 0 0 0,0 0-1 16,0 0 0-16,15-9 0 0,-15 9 2 15,0 0-2-15,0 0 2 0,0 0-1 0,14-8-2 16,-14 8-1-16,0 0-1 0,0 0-1 0,0 0 2 15,13-7 3-15,-13 7 0 0,0 0 0 16,0 0 0-16,0 0-1 0,0 0 3 0,13-6-1 16,-13 6 1-16,0 0 0 0,0 0-3 15,0 0-1-15,0 0-1 0,0 0 1 0,0 0-1 16,15-7-1-16,-15 7 3 0,0 0-1 16,0 0-2-16,0 0-1 0,0 0-4 0,0 0-1 15,0 0 0-15,0 0 1 0,13-5 3 0,-13 5-1 16,0 0 1-16,0 0 0 0,0 0 3 15,0 0-1-15,0 0 1 0,0 0 2 0,0 0 1 16,0 0-1-16,0 0 2 0,0 0-1 16,0 0-1-16,0 0 0 0,15-5 2 0,-15 5-2 15,0 0-1-15,0 0 0 0,0 0 0 16,0 0-1-16,0 0 0 0,0 0 1 0,0 0 1 16,0 0-1-16,0 0 2 0,0 0 0 0,0 0-2 15,0 0-2-15,0 0-1 0,0 0 1 16,0 0-1-16,17-2-1 0,-17 2-2 0,0 0 1 15,0 0 0-15,0 0 1 0,0 0 3 16,0 0-3-16,0 0 2 0,0 0 1 0,0 0 0 16,0 0 1-16,0 0 0 0,0 0 0 15,0 0 1-15,0 0 2 0,0 0-1 0,0 0 1 16,0 0 1-16,0 0-3 0,18 2 3 0,-18-2-1 16,0 0-2-16,0 0 1 0,0 0-2 15,0 0 0-15,0 0 2 0,0 0 0 0,0 0 1 16,0 0 0-16,0 0 2 0,0 0 0 15,0 0 0-15,0 0 3 0,0 0-1 0,0 0 3 16,0 0 0-16,0 0 2 0,0 0 1 16,0 0 0-16,0 0-1 0,0 0-1 0,0 0 0 15,0 0-2-15,0 0 1 16,0 0-1-16,0 0-1 0,0 0 0 0,0 0 0 0,0 0-3 16,0 0 1-16,13 7 0 0,-13-7 2 0,0 0-2 15,0 0 2-15,0 0 0 0,0 0 0 16,0 0 1-16,0 0-1 0,0 0 2 0,0 0 1 15,0 0 2-15,0 0 3 0,0 0 4 16,0 0-1-16,0 0 0 0,0 0-2 0,0 0-3 16,-8 11 1-16,8-11-4 0,0 0 1 0,0 0-1 15,0 0 0-15,0 0 1 0,0 0 1 16,-13 9-2-16,13-9 1 0,0 0-1 0,0 0-1 16,0 0-1-16,-14 8 3 0,14-8 3 15,0 0-1-15,0 0-2 0,-10 7 1 0,10-7-3 16,0 0 1-16,0 0-3 0,-15 6 4 15,15-6 0-15,0 0-2 0,0 0-1 0,-15 7 1 16,15-7 0-16,0 0-1 0,0 0 1 16,-13 8 2-16,13-8-2 0,0 0 1 0,0 0-1 15,-15 5-2-15,15-5-1 0,0 0 1 0,0 0-3 16,-14 7 0-16,14-7 1 0,0 0 1 16,0 0 0-16,-15 6 0 0,15-6-1 0,0 0 0 15,0 0 2-15,-13 7 2 0,13-7-3 0,0 0 2 16,0 0-2-16,0 0 1 0,-14 7 0 15,14-7 0-15,0 0-1 0,0 0 0 0,0 0 1 16,-16 6 0-16,16-6 0 0,0 0 0 16,0 0 1-16,0 0-2 0,-14 6 1 0,14-6-1 15,0 0 1-15,0 0-1 0,0 0 1 16,-15 5 0-16,15-5-1 0,0 0-1 0,0 0 0 16,0 0 2-16,-15 6-1 0,15-6 1 15,0 0 1-15,0 0 0 0,0 0-2 0,0 0 2 16,-17 5-1-16,17-5 0 0,0 0 0 0,0 0-1 15,0 0 1-15,0 0-2 0,-15 5-1 16,15-5 3-16,0 0-3 0,0 0 1 0,0 0 2 16,0 0-3-16,0 0 0 0,-16 5 1 0,16-5 1 15,0 0-1-15,0 0 1 0,0 0-2 16,0 0 3-16,-17 3 0 0,17-3 0 0,0 0 0 16,0 0 1-16,0 0-2 0,0 0 0 15,-15 5 0-15,15-5-1 0,0 0 0 0,0 0 0 16,0 0-1-16,0 0 0 0,-19 3 1 15,19-3-1-15,0 0 0 0,0 0 0 0,0 0 0 16,-17 3 2-16,17-3-1 0,0 0 1 16,0 0 0-16,0 0-1 0,0 0 1 0,-19 3 3 15,19-3-1-15,0 0 0 0,0 0 1 0,0 0 0 16,0 0-2-16,0 0 0 0,0 0-2 16,-18 3 2-16,18-3 0 0,0 0 0 0,0 0-2 15,0 0 1-15,0 0 0 0,0 0-1 16,0 0-1-16,-19 2 1 0,19-2-1 0,0 0 0 15,0 0 1-15,0 0 1 0,-18 1-1 16,18-1 1-16,0 0 0 0,0 0-1 0,0 0-1 16,-21 0 0-16,21 0-1 0,0 0 1 0,0 0 0 15,0 0 0-15,-20-1-1 0,20 1 1 16,0 0-1-16,0 0 1 0,0 0-1 0,-19-2 0 16,19 2 1-16,0 0-1 0,0 0 1 15,0 0 0-15,-19-3-2 0,19 3 1 0,0 0 0 16,0 0-1-16,0 0 1 0,-19-3-3 15,19 3 4-15,0 0-1 0,0 0 0 0,0 0 1 16,0 0-1-16,-17-4-1 0,17 4 0 0,0 0-1 16,0 0 2-16,0 0-2 0,0 0 1 15,-16-2-2-15,16 2 3 0,0 0-1 0,0 0 0 16,0 0 1-16,0 0 1 0,-18-5 0 16,18 5 0-16,0 0 0 0,0 0 0 0,0 0 0 15,0 0 0-15,-18-4-1 16,18 4 0-16,0 0 0 0,0 0 1 0,0 0 0 0,-17-6-1 15,17 6 1-15,0 0 0 0,0 0-2 0,0 0 1 16,-15-4-1-16,15 4-1 0,0 0 1 16,0 0-1-16,0 0-1 0,-16-4 1 0,16 4-3 15,0 0-2-15,0 0 0 0,0 0 2 16,-14-6-2-16,14 6 4 0,0 0-1 0,0 0 0 16,0 0-1-16,-15-7-2 0,15 7-1 15,0 0 0-15,0 0 0 0,0 0 0 0,0 0 0 16,-12-8 1-16,12 8-2 0,0 0 3 0,0 0-3 15,0 0 2-15,0 0-2 0,0 0 1 16,-11-9-4-16,11 9 1 0,0 0-1 0,0 0-3 16,0 0-1-16,0 0 1 0,0 0 0 15,0 0 0-15,-7-13-2 0,7 13-1 0,0 0-2 16,0 0 1-16,0 0-2 0,0 0 0 16,0 0 1-16,0 0 2 0,0 0 3 0,0 0 2 15,4-16-1-15,-4 16 2 0,0 0-2 0,0 0 3 16,0 0 2-16,14-6 4 0,-14 6-3 15,0 0 4-15,0 0-1 0,20-1 1 0,-20 1-1 16,0 0 1-16,20 0-3 0,-20 0 2 0,0 0-1 16,25 1 2-16,-25-1 1 0,0 0 0 15,24 3 0-15,-24-3 0 0,0 0 1 0,27 2 1 16,-27-2-2-16,0 0-1 0,26 2-5 16,-26-2-2-16,0 0-1 0,25 3-2 0,-25-3 1 15,0 0 3-15,24 0-1 0,-24 0 2 16,0 0-2-16,21 1 1 0,-21-1 1 0,0 0-1 15,20 0 0-15,-20 0-3 0,0 0 1 0,0 0 0 16,24-1-1-16,-24 1-8 0,0 0 1 16,0 0 2-16,21 0 0 0,-21 0 2 0,0 0-1 15,0 0 4-15,0 0 4 0,0 0 1 16,20 0 2-16,-20 0 6 0,0 0 0 0,0 0 2 16,0 0 5-16,0 0 5 0,0 0 9 15,0 0 1-15,0 0 3 0,0 0 1 0,0 0 4 16,0 0 0-16,0 0-1 0,0 0 1 0,0 0-5 15,0 0-4-15,0 0-1 0,0 0 0 16,0 0 9-16,0 0 6 0,0 0-5 0,0 0-5 16,0 0-3-16,-16 5-2 0,16-5-1 15,0 0-3-15,-21 4-2 0,21-4-2 0,0 0-4 16,-25 4 2-16,25-4-4 0,-18 3 0 16,18-3 0-16,-19 2-2 0,19-2-2 0,-19 2 1 15,19-2 0-15,-18 3-1 0,18-3 0 16,0 0 0-16,-22 2-1 0,22-2-3 0,0 0-3 15,-18 2 0-15,18-2-3 0,0 0-2 16,0 0 2 0,0 0-2-16,-20 1 3 0,20-1-1 0,0 0 3 0,0 0 0 0,0 0 2 0,0 0 1 15,0 0 0-15,0 0 1 0,0 0-1 16,0 0 2-16,0 0 1 0,0 0-1 0,0 0 0 16,20-6 1-16,-20 6 1 0,17-4-2 15,-17 4 1-15,21-3-2 0,-21 3 2 0,22-3-2 16,-22 3 1-16,24-3-2 0,-24 3-4 0,22-3-2 15,-22 3 0-15,22-2-3 0,-22 2-1 16,19-2 0-16,-19 2-5 0,19-2 0 0,-19 2 0 16,0 0 0-16,23-3-2 0,-23 3-3 15,0 0-3-15,21-2 1 0,-21 2-4 0,0 0 4 16,20-3-4-16,-20 3-9 0,0 0-9 0,20-3-3 16,-20 3 0-16,0 0 3 0,21-3 1 15,-21 3-5-15,0 0-3 0,20-4 6 0,-20 4 2 16,0 0-2-16,19-5-3 0,-19 5 0 15,0 0 5-15,17-5 8 0,-17 5 6 0,0 0 6 16,0 0 6-16,20-4 4 0,-20 4 5 16,0 0 5-16,0 0 7 0,0 0 7 0,14-4 6 15,-14 4 6-15,0 0 3 0,0 0 4 16,0 0 3-16,0 0 3 0,0 0 1 0,0 0-4 16,0 0-3-16,0 0-6 0,0 0-5 0,0 0 1 15,0 0 1-15,0 0 3 0,0 0 3 16,0 0 3-16,0 0 3 0,-8 17 8 0,8-17 2 15,-12 7 5-15,12-7 7 0,-15 7 3 16,15-7-4-16,-18 7 1 0,18-7 1 0,-19 7-12 16,19-7-7-16,-20 6-8 0,20-6-3 15,-19 3-4-15,19-3-5 0,-20 6-3 0,20-6-3 16,-17 3 0-16,17-3-3 0,0 0-1 0,-23 3 1 16,23-3-2-16,0 0-1 0,-20 3-3 15,20-3-1-15,0 0-2 0,0 0-3 0,-19 2-3 16,19-2-1-16,0 0-4 0,0 0 1 15,0 0 1-15,0 0 3 0,-19 3 0 0,19-3 3 16,0 0 1-16,0 0 0 0,0 0 3 16,0 0-1-16,0 0 1 0,0 0 1 0,17-10 1 15,-17 10 1-15,17-8 1 0,-17 8-1 0,19-10 1 16,-19 10 1-16,24-13-3 0,-10 6 0 16,0-1 0-16,0 0 1 0,2-1 0 0,-1 1-3 15,1-2 2-15,2 0 0 0,-2 0 0 16,1 0 2-16,-4 0-1 0,2 1-1 0,-1-1 2 15,0-1 0-15,0 2 1 0,-2-2 1 0,0 0 1 16,1-1 0-16,-2 1-2 0,1-1 0 16,-1 0 0-16,0 0 1 0,-2-1-2 0,1-1 0 15,0 0-3-15,-2 0-10 0,0 1-16 16,0-1-8-16,-1-1 1 0,1 2 0 0,-4 1 4 16,-4 12 4-16,10-20 8 0,-10 20 8 15,8-18 10-15,-8 18 13 0,7-14 11 0,-7 14 2 16,0 0-6-16,5-15-4 0,-5 15-4 0,0 0-8 15,0 0 4-15,0 0-5 0,-9-11 0 16,9 11-2-16,0 0 2 0,-15 5-2 0,15-5 3 16,-16 9-1-16,16-9-2 0,-19 12 4 15,19-12-1-15,-21 16 1 0,11-6-1 0,-2-1 0 16,3 1 5-16,9-10-2 0,-16 16-1 16,16-16 0-16,-15 15-4 0,15-15-7 0,-10 10-10 15,10-10-6-15,0 0-8 0,-11 14 6 16,11-14-3-16,0 0 3 0,0 0 4 0,0 0 4 15,0 0 1-15,0 0-3 0,0 0-6 16,0 0-8-16,0 0-2 0,18-3-3 0,-18 3 0 16,11-14 4-16,-11 14 6 0,18-14 6 15,-18 14 3-15,16-18 2 0,-6 7 0 0,-2 0-2 16,2 0 0-16,-1 0 2 0,-1-1 0 0,-8 12-3 16,13-18-3-16,-13 18 2 0,12-16 6 15,-12 16 3-15,10-16 4 0,-10 16 5 0,7-11 5 16,-7 11 2-16,0 0 0 15,8-14-3-15,-8 14 0 0,0 0-2 0,0 0 0 0,0 0-1 16,0 0 0-16,0 0 0 0,0 0-1 16,0 0 2-16,0 0-1 0,-15-6 0 0,15 6 0 15,0 0 3-15,-12 13 0 0,12-13 2 0,-10 12 0 16,10-12 2-16,-9 14-1 0,9-14-1 16,-8 14 2-16,8-14-1 0,-8 11 1 0,8-11-1 15,0 0-2-15,-8 16-5 0,8-16-4 16,0 0-7-16,-8 13-6 0,8-13-4 0,0 0 1 15,0 0 0-15,0 0 2 0,0 0 1 16,0 0 1-16,0 0-2 0,0 0-4 0,0 0-2 16,0 0-4-16,0 0-4 0,0 0-4 15,20-8-2-15,-20 8-2 0,0 0-1 0,12-14 7 16,-12 14 4-16,0 0 7 0,11-14 5 0,-11 14 9 16,0 0 8-16,8-12 3 0,-8 12-4 15,0 0-13-15,0 0-12 0,0 0-12 0,0 0-12 16,0 0-39-16,0 0-46 0,0 0-42 15,0 0-37-15,0 0-16 0,-14-6-50 0,14 6-369 16,0 0-162-16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23.457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40 12 220 0,'0'0'264'0,"0"0"-58"0,0 0-32 0,0 0-28 16,-11 8-23-16,11-8-23 0,0 0-22 0,0 0-18 16,0 0-7-16,0 0-7 0,0 0-1 15,0 0-1-15,0 0-7 0,-10 10 0 0,10-10 1 16,0 0 8-16,0 0 7 0,0 0 1 15,0 0 3-15,-8 12 5 0,8-12-3 0,0 0-7 16,0 0-5-16,0 0-5 0,-6 13-8 16,6-13-7-16,0 0-3 0,0 0-6 0,0 0-5 15,0 0-1-15,-5 15-6 0,5-15 2 16,0 0-3-16,0 0 2 0,0 0-4 0,0 0-2 16,0 0 5-16,0 0-3 0,0 0 0 15,1 18-1-15,-1-18-1 0,0 0 6 0,0 0-5 16,0 0 7-16,0 0-2 0,0 0 1 0,0 0-5 31,0 0 1-31,6 14 1 0,-6-14-3 0,0 0 1 0,0 0 0 0,0 0-1 0,0 0 1 16,0 0 1-1,0 0-1-15,9 9 3 16,-9-9-3-16,0 0 1 0,0 0-2 0,0 0 0 0,0 0 1 0,0 0-1 0,0 0-2 0,11 8 1 16,-11-8 4-16,0 0-1 0,0 0 2 15,0 0 4-15,0 0 1 0,0 0 0 31,0 0-2-31,0 0 0 0,0 0 2 0,0 0-2 0,0 0 0 0,0 0-1 0,0 0 0 0,0 0 1 16,0 0-1-16,0 0 1 0,0 0 0 16,0 0-1-16,0 0-1 0,0 0 0 0,0 0-2 15,0 0-1-15,0 0 0 0,0 0-1 0,0 0 0 16,0 0-1-16,0 0 0 0,0 0-2 16,0 0 2-16,5-14-2 0,-5 14 0 0,0 0 1 15,0 0-1-15,0 0-2 0,0 0 1 16,-5-17 1-16,5 17 1 0,0 0-2 0,0 0 3 15,0 0-1-15,0 0 0 0,0 0 2 16,-5-13-2-16,5 13 0 0,0 0 0 0,0 0-1 16,0 0 0-16,0 0 1 0,0 0 1 15,0 0-3-15,0 0 1 0,0 0-1 0,0 0 0 16,0 0-1-16,0 0-1 0,0 0-1 0,0 0-2 16,-3-15-1-16,3 15-2 0,0 0-5 15,0 0 1-15,0 0-7 0,0 0-2 0,0 0 2 16,0 0 1-16,0 0 3 0,0 0-1 15,0 0 1-15,0 0 3 0,0 0 0 0,0 0 2 16,3-15 1-16,-3 15 3 0,0 0-3 16,0 0-1-16,0 0 0 0,0 0-6 0,8-10-4 15,-8 10 1-15,0 0 5 16,0 0 2-16,0 0 2 0,0 0 3 0,8-12 3 0,-8 12-2 16,0 0 2-16,0 0 1 0,0 0 1 0,0 0 0 15,0 0 0-15,9-11 2 0,-9 11-3 16,0 0 4-16,0 0-1 0,0 0 0 0,0 0 0 15,0 0 0-15,0 0 1 0,0 0 0 16,0 0 1-16,0 0-1 0,0 0 0 0,0 0 0 16,6-12 0-16,-6 12-7 0,0 0-4 15,0 0-8-15,0 0-3 0,0 0-2 0,0 0 4 16,0 0 4-16,0 0-5 0,0 0-11 0,0 0-14 16,0 0-18-16,0 0-23 0,0 0-21 15,0 0-24-15,0 0-23 0,0 0-86 16,0 0-133-16,0 0 167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30.101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201 61 54 0,'0'0'335'16,"-20"2"-65"-16,20-2-36 0,0 0-23 0,0 0-29 16,-20 4-20-16,20-4-19 0,0 0-13 15,0 0-12-15,-18 3-17 0,18-3-11 0,0 0-9 16,0 0-7-16,0 0-6 0,-15 4-9 16,15-4-12-16,0 0-7 0,0 0-10 0,0 0-5 15,0 0-5-15,0 0-3 0,-7 15-4 16,7-15-2-16,0 0 1 0,0 0-2 0,8 12-1 15,-8-12-4-15,0 0 0 0,0 0-4 0,9 11 4 16,-9-11-2-16,0 0 1 16,0 0 0-16,0 0 2 0,0 0-1 0,13 7 1 0,-13-7 0 15,0 0 0-15,0 0 2 16,0 0 0-16,0 0-1 0,0 0 0 0,0 0-3 0,11-9 0 16,-11 9 0-16,0 0-1 0,0 0 2 15,0 0-4-15,0 0 1 0,-4-15 3 0,4 15 3 16,0 0 2-16,0 0-1 0,-9-12 1 0,9 12 6 15,0 0 13-15,0 0 4 16,-13-12-3-16,13 12-6 0,0 0 0 0,0 0 7 0,-13-9 2 16,13 9-2-16,0 0-3 0,0 0-6 15,0 0-5-15,-12-6-1 0,12 6-4 0,0 0-1 16,0 0-2-16,0 0 0 0,0 0-3 16,0 0-2-16,0 0 0 0,0 0-2 0,0 0-1 15,-20 0 1-15,20 0-1 0,0 0-2 16,0 0-1-16,0 0 1 0,0 0-1 0,0 0-1 15,0 0 2-15,0 0-3 0,0 0 1 16,1 19-2-16,-1-19-2 0,0 0 0 0,0 0-4 16,0 0-2-16,0 0-5 0,9 10-3 0,-9-10-1 15,0 0 2-15,0 0 0 0,0 0 3 16,0 0 2-16,0 0 3 0,0 0 3 0,0 0 4 16,0 0 2-16,0 0 2 0,0 0 2 15,0 0-2-15,0 0 2 0,0 0-1 0,13-6 0 16,-13 6 2-16,0 0 0 0,0 0 0 15,-8-11 1-15,8 11 3 0,0 0 1 0,0 0 5 16,-12-12 0-16,12 12 3 0,0 0 8 16,-11-9 1-16,11 9 0 0,0 0 2 0,-12-7 1 15,12 7-1-15,0 0-4 0,0 0-5 0,-14-5 0 16,14 5-2-16,0 0-1 0,0 0-4 16,0 0-1-16,0 0-3 0,-20-2 0 0,20 2-3 15,0 0 0-15,0 0 1 0,0 0-3 16,-10 10 1-16,10-10-2 0,0 0 0 0,0 0-1 15,0 0 0-15,0 0-2 0,-3 16 1 16,3-16-1-16,0 0 1 0,0 0-1 0,0 0 1 16,9 11-2-16,-9-11 0 0,0 0-2 15,0 0-1-15,0 0-1 0,16 6-1 0,-16-6-2 16,0 0 1-16,0 0-2 0,0 0 1 16,0 0 2-16,0 0-1 0,20 2 3 0,-20-2 0 15,0 0 2-15,0 0 3 0,0 0 0 16,0 0 2-16,0 0-1 0,12-9 2 0,-12 9-1 15,0 0 0-15,0 0 1 0,0 0-1 0,0 0-1 16,0 0 0-16,-1-19 0 0,1 19 0 16,0 0 0-16,0 0 0 0,0 0 1 0,-9-15 1 15,9 15-1-15,0 0 3 0,0 0-1 16,-10-10 5-16,10 10 1 0,0 0 0 0,0 0-2 16,0 0-1-16,-14-6 0 0,14 6 4 0,0 0 0 15,0 0-1-15,0 0-1 0,0 0-1 16,0 0-1-16,-19-3-2 0,19 3 0 0,0 0 0 15,0 0-1-15,0 0 0 0,0 0 0 16,0 0-2-16,-11 12 2 0,11-12-1 16,0 0-4-16,0 0 1 0,0 0 1 0,0 0-1 15,2 17 0-15,-2-17-1 0,0 0-1 0,0 0 0 16,0 0 1-16,9 14-1 0,-9-14-3 0,0 0-4 16,0 0 0-16,11 8-3 0,-11-8-4 15,0 0-2-15,0 0 1 0,0 0-1 16,14 7-2-16,-14-7 2 0,0 0 0 0,0 0 1 15,0 0 2-15,0 0 6 0,0 0-1 0,0 0 4 16,0 0 1-16,0 0 4 0,19-3 0 16,-19 3 2-16,0 0 3 0,0 0-1 0,0 0 0 15,0 0 0-15,0 0-1 0,-2-16 1 16,2 16 0-16,0 0 0 0,-8-10 1 0,8 10 1 16,0 0 4-16,-10-12-2 0,10 12 4 15,0 0 5-15,-11-10 5 0,11 10-1 0,0 0 2 16,-12-10 1-16,12 10 1 0,0 0-1 0,0 0-1 15,-15-8-1-15,15 8-1 0,0 0 0 16,0 0-2-16,0 0-3 0,0 0-2 0,-14-5-1 16,14 5-3-16,0 0-4 0,0 0-2 15,0 0 2-15,0 0-3 0,0 0 0 0,0 0 1 16,0 0-2-16,0 19 1 0,0-19-3 16,0 0 1-16,0 0-1 0,10 11 2 0,-10-11 1 15,0 0 0-15,13 10-1 0,-13-10 0 16,0 0 1-16,16 10 0 0,-16-10-2 0,0 0 0 15,18 7-1 1,-18-7 0-16,0 0-4 0,18 7-2 0,-18-7-2 0,0 0 0 16,0 0 0-16,17 6-2 0,-17-6 1 0,0 0 0 0,0 0 0 15,21 4 1-15,-21-4-1 0,0 0 0 16,0 0-1-16,0 0 3 0,20 0 2 0,-20 0 2 16,0 0 1-16,0 0 1 0,0 0 4 15,0 0 0-15,17-4 0 0,-17 4 2 0,0 0-1 16,0 0 3-16,0 0-1 0,0 0 0 0,0 0-1 15,0 0-1-15,6-14 1 0,-6 14 1 16,0 0 4-16,0 0 3 0,0 0 1 16,0 0 1-16,0 0 1 0,-7-11-1 0,7 11 1 15,0 0-1-15,0 0-2 0,0 0 2 0,0 0-1 16,0 0-1-16,0 0-2 0,0 0 1 16,0 0-3-16,0 0-1 0,0 0-1 0,0 0 0 15,-20 1-1-15,20-1-2 0,0 0 1 16,0 0-1-16,0 0-1 0,0 0 1 0,0 0-2 15,0 17-1-15,0-17 0 0,0 0 0 16,0 0-1-16,6 13-1 0,-6-13 0 0,0 0 0 16,0 0 1-16,13 10 0 0,-13-10-1 15,0 0-5-15,0 0-2 0,15 9 2 0,-15-9 0 16,0 0-2-16,0 0-1 0,17 3 2 0,-17-3 4 16,0 0 1-16,0 0 1 0,18-2 3 15,-18 2 1-15,0 0-1 0,0 0 3 0,15-6-1 16,-15 6 1-16,0 0 2 0,0 0-1 15,12-7 1-15,-12 7 0 0,0 0 0 0,0 0-1 16,0 0 1-16,8-13 2 0,-8 13-1 0,0 0 1 16,0 0 0-16,0 0 3 0,0 0 2 15,0 0 2-15,0 0 2 0,-2-17-4 0,2 17-3 16,0 0-4-16,0 0 2 0,0 0 4 16,-12-8 3-16,12 8 0 0,0 0 4 0,0 0 2 15,0 0-2-15,0 0-2 0,-20-1-2 16,20 1 0-16,0 0 2 0,0 0-1 0,0 0-3 15,-18 6-1-15,18-6-2 0,0 0-4 16,0 0 1-16,-10 8-1 0,10-8-2 0,0 0 0 16,0 0-1-16,-8 13 0 0,8-13 0 15,0 0-1-15,0 0-1 0,0 0 0 0,-1 19-1 16,1-19-1-16,0 0 0 0,0 0 1 16,6 13 0-16,-6-13-1 0,0 0 0 0,0 0-4 15,10 10-4-15,-10-10-1 0,0 0-1 16,0 0-2-16,0 0 1 0,14 7 1 0,-14-7 0 15,0 0 1-15,0 0 0 0,0 0 1 0,0 0-1 16,0 0 2-16,20-1 4 0,-20 1-1 16,0 0 3-16,0 0 1 0,0 0 1 0,0 0 2 15,0 0 1-15,0 0 0 0,10-11 0 16,-10 11-1-16,0 0 0 0,0 0 0 0,0 0 1 16,0 0 1-16,-7-14 0 0,7 14-2 0,0 0 4 15,0 0 2-15,-10-11 2 0,10 11 4 16,0 0-2-16,0 0 0 0,-15-9 3 0,15 9 0 15,0 0 0-15,0 0-2 0,-19-5 0 16,19 5 3-16,0 0 0 0,0 0-3 0,0 0 0 16,-21-2 1-16,21 2-2 0,0 0-1 15,0 0-3-15,0 0 0 0,-17 7-1 0,17-7-1 16,0 0-1-16,0 0-2 0,0 0 0 0,-8 12 0 16,8-12-2-16,0 0 1 0,0 0 0 15,0 0-2-15,0 0 3 0,5 18-3 0,-5-18 2 16,0 0-2-16,0 0 2 0,11 9 0 15,-11-9 2-15,0 0 0 0,0 0 0 0,14 6-1 16,-14-6 0-16,0 0-3 0,0 0 2 16,19 2-1-16,-19-2 1 0,0 0-1 0,0 0-1 15,20 0-4-15,-20 0-2 0,0 0-2 16,0 0-1-16,19-3 0 0,-19 3-3 0,0 0 1 16,0 0 2-16,19-4-4 0,-19 4 0 15,0 0 0-15,0 0 2 0,0 0 2 0,16-6 2 16,-16 6 3-16,0 0 3 0,0 0 1 15,0 0 3-15,0 0 0 0,11-9 0 0,-11 9 2 16,0 0 0-16,0 0 0 0,0 0 1 0,0 0-1 16,0 0 0-16,-4-16 3 0,4 16 8 15,0 0 3-15,0 0-2 0,-7-9-4 0,7 9-3 16,0 0-1-16,0 0 1 0,-15-9 0 16,15 9 3-16,0 0 4 0,0 0 1 0,-15-7 0 15,15 7 3-15,0 0-2 0,0 0 0 16,0 0-2-16,-17-4-3 0,17 4-4 0,0 0-2 15,0 0-2-15,0 0-2 0,0 0-1 0,0 0 0 16,-13 6-2-16,13-6 0 0,0 0 1 16,0 0-2-16,0 0-1 0,0 0 1 0,2 18 1 15,-2-18 0-15,0 0 0 0,0 0 0 16,10 12-1-16,-10-12 0 0,0 0 1 0,11 10-2 16,-11-10-1-16,0 0-4 0,12 7 0 15,-12-7-1-15,0 0-2 0,0 0-4 0,17 8 3 16,-17-8 0-16,0 0 0 0,0 0 1 0,18 2 1 15,-18-2 2-15,0 0 0 0,0 0 3 16,0 0 0-16,18-2 1 0,-18 2 1 16,0 0 0-16,0 0 2 0,0 0 0 0,0 0 2 15,16-8 0-15,-16 8 2 0,0 0 0 0,0 0 0 16,0 0 3-16,0 0 2 0,0 0-2 16,0 0 1-16,6-14 0 0,-6 14-4 0,0 0 1 15,0 0 0-15,0 0 3 0,0 0 4 16,-9-10-1-16,9 10-1 0,0 0 0 0,0 0-1 15,0 0 1-15,0 0 2 0,-17-5 1 16,17 5 0-16,0 0-3 0,0 0-1 0,0 0-1 16,0 0-3-16,0 0 0 0,-18 3-1 0,18-3-2 15,0 0-2-15,0 0 1 0,0 0 0 16,0 0-2-16,-9 13 0 0,9-13 0 0,0 0-2 16,0 0 1-16,0 0 0 0,3 18-1 15,-3-18-3-15,0 0 1 0,0 0 0 0,7 13-3 16,-7-13-2-16,0 0 1 0,0 0 0 15,13 11 0-15,-13-11 1 0,0 0-3 0,0 0-1 16,14 5 1-16,-14-5 2 0,0 0 1 0,0 0 2 16,0 0 0-16,0 0 3 0,20-1 0 15,-20 1-1-15,0 0-1 0,0 0 1 0,0 0 1 16,14-7 2-16,-14 7 0 0,0 0 1 16,0 0 0-16,0 0 1 0,9-10 1 0,-9 10 0 15,0 0 0-15,0 0 1 0,0 0 1 16,0 0 0-16,0 0-1 0,0-19 4 0,0 19 0 15,0 0 2-15,0 0 3 0,0 0 1 16,-5-13 3-16,5 13-1 0,0 0-1 0,0 0-3 16,0 0 6-16,-10-8 2 0,10 8-1 15,0 0-2-15,0 0-1 0,0 0-2 0,0 0 2 16,0 0-2-16,0 0-4 0,-18-4 0 16,18 4-3-16,0 0-1 0,0 0 0 0,0 0-2 15,0 0 0-15,-11 10-2 0,11-10-1 0,0 0 1 16,0 0-1-16,0 0 1 0,0 0-2 15,1 17-1-15,-1-17 1 0,0 0 0 0,0 0-1 16,8 13-2-16,-8-13-2 0,0 0 1 16,0 0-2-16,12 11-2 0,-12-11-1 0,0 0-2 15,0 0-1-15,14 9 3 0,-14-9-1 16,0 0 1-16,0 0 2 0,0 0 2 0,0 0 1 16,22 0-1-16,-22 0 0 0,0 0-2 0,0 0 1 15,14-6 1-15,-14 6 3 0,0 0 2 16,0 0 0-16,10-10 1 0,-10 10 0 0,0 0 1 15,0 0 1-15,6-11 2 0,-6 11-1 16,0 0 1-16,0 0 0 0,0 0 1 16,0 0 1-16,0 0 3 0,1-21 1 0,-1 21 2 15,0 0 3-15,0 0-1 0,0 0 0 0,0 0 1 16,-11-11 4-16,11 11 6 0,0 0 5 0,0 0-1 16,0 0-1-16,0 0-4 0,-14-5-7 15,14 5-1-15,0 0 0 0,0 0-2 0,0 0-2 16,0 0-3-16,-14 8-3 0,14-8-1 15,0 0-1-15,0 0-1 0,-6 12-1 0,6-12-1 16,0 0-1-16,0 0 1 0,0 0-2 16,0 21-1-16,0-21 1 0,0 0-1 0,0 0 1 15,8 15 0-15,-8-15 2 0,0 0 0 16,8 11-2-16,-8-11 1 0,0 0-2 0,0 0-1 16,14 9 2-16,-14-9-2 0,0 0 2 15,0 0 1-15,0 0 0 0,20 0 1 0,-20 0-2 16,0 0 2-16,0 0-1 0,16-6 2 0,-16 6-2 15,0 0-1-15,11-9 1 0,-11 9 1 16,0 0-1-16,0 0 1 0,12-11 0 0,-12 11 1 16,0 0 1-16,0 0 2 0,0 0-1 15,9-13 3-15,-9 13 0 0,0 0 0 0,0 0 0 16,0 0 0-16,0 0 4 0,0 0 1 16,0 0-2-16,1-18-1 0,-1 18 5 0,0 0 8 15,0 0 4-15,0 0-4 0,0 0-5 0,-10-10 0 16,10 10-1-16,0 0 0 0,0 0 0 15,0 0-1-15,0 0 0 0,0 0 0 0,0 0-2 16,0 0-4-16,-21 2-2 0,21-2-1 16,0 0-3-16,0 0 0 0,0 0-3 0,-8 15 0 15,8-15 3-15,0 0-5 0,0 0 0 16,0 0-1-16,-1 18 0 0,1-18-1 0,0 0 0 16,0 0 2-16,8 15 1 0,-8-15-1 15,0 0-3-15,9 11-2 0,-9-11 1 0,0 0 0 16,14 6 0-16,-14-6 2 0,0 0-1 0,15 6 1 15,-15-6 1-15,0 0 0 0,0 0 1 16,20 1 2-16,-20-1-1 0,0 0 1 0,0 0 1 16,18-5 0-16,-18 5 0 0,0 0 0 15,14-5 0-15,-14 5 2 0,0 0 0 0,13-8 0 16,-13 8-1-16,0 0 2 0,0 0-1 16,12-10 1-16,-12 10 2 0,0 0-1 0,0 0 4 15,0 0 1-15,11-10 3 0,-11 10 4 16,0 0 3-16,0 0 5 0,0 0 1 0,0 0 1 15,0 0 1-15,0 0-6 0,0 0-2 16,0 0-3-16,0 0-2 0,0 0-1 0,0 0 4 16,0 0-3-16,0 0-1 0,0 0-4 0,0 0 0 15,0 0-6-15,0 0 5 0,0 0-5 16,0 0-4-16,0 0 1 0,0 0-2 0,7 12 0 16,-7-12-1-16,0 0-1 0,0 0-1 15,0 0-1-15,0 0 1 0,5 17 1 0,-5-17-1 16,0 0 0-16,0 0 0 15,0 0 1-15,12 12 0 0,-12-12-1 0,0 0 1 0,0 0 1 16,0 0 1-16,15 5 0 0,-15-5 2 0,0 0-1 16,0 0 0-16,0 0 1 0,0 0 1 15,17 2 0-15,-17-2 2 0,0 0 0 0,0 0 4 16,0 0 1-16,0 0 6 0,0 0 7 16,0 0 2-16,0 0 6 0,0 0 5 0,0 0 0 15,0 0 2-15,0 0-4 0,0 0-10 16,0 0-3-16,0 0 2 0,0 0 4 0,0 0 1 15,0 0 0-15,0 0-2 0,0 0-4 16,0 0-5-16,0 0 1 0,0 0 3 0,-16-6-3 16,16 6-1-16,0 0-1 0,0 0-3 0,0 0 2 15,-18-1-3-15,18 1-1 0,0 0-1 16,0 0 0-16,0 0 3 0,-22 0 0 0,22 0 1 16,0 0-2-16,0 0 2 0,0 0 0 15,-21 0 1-15,21 0 2 0,0 0-1 0,0 0-1 16,0 0 2-16,0 0-2 0,-22 0-2 15,22 0-2-15,0 0 1 0,0 0-1 0,0 0-2 16,0 0 0-16,-21 1 3 0,21-1 3 0,0 0 0 16,0 0-2-16,0 0 2 0,0 0-4 15,-21 0 0-15,21 0-2 0,0 0-1 0,0 0 2 16,0 0-1-16,0 0 0 0,-20-1 0 16,20 1 4-16,0 0-2 0,0 0 1 0,0 0-2 15,0 0 0-15,-20 0 1 0,20 0-1 16,0 0 2-16,0 0-2 0,0 0-1 0,0 0-2 15,-21-1-3-15,21 1 0 0,0 0 1 0,0 0-3 16,0 0 1-16,-20 0 2 0,20 0-1 16,0 0 0-16,0 0 0 0,0 0 0 0,-21-2-3 15,21 2 1-15,0 0 1 0,0 0-1 16,0 0 1-16,-20-2-1 0,20 2 1 0,0 0 1 16,0 0-2-16,0 0 2 0,-18-2-1 15,18 2-1-15,0 0 1 0,0 0 1 0,0 0-3 16,-17-3 0-16,17 3 2 0,0 0-2 15,0 0 3-15,0 0-3 0,0 0 1 0,-17-4-1 16,17 4 0-16,0 0 2 0,0 0-1 16,0 0 0-16,0 0-1 0,-18-5 1 0,18 5 0 15,0 0 0-15,0 0 0 0,0 0 0 0,-15-4-1 16,15 4 2-16,0 0-2 0,0 0 1 16,0 0 1-16,0 0-1 0,-15-5-1 0,15 5 2 15,0 0-1-15,0 0-2 0,0 0 2 16,0 0-1-16,-19-5-1 0,19 5 1 0,0 0 0 15,0 0 1-15,0 0 0 0,-18-3 0 16,18 3-1-16,0 0 1 0,0 0 0 0,0 0-2 16,-17-4 2-16,17 4 0 0,0 0-1 15,0 0 1-15,0 0 0 0,-17-4 0 0,17 4 0 16,0 0 0-16,0 0 0 0,0 0 0 0,-16-4 0 16,16 4 1-16,0 0-2 0,0 0-1 15,0 0 3-15,0 0-1 0,-17-6-1 0,17 6 1 16,0 0-1-16,0 0 1 0,0 0 0 0,-14-5-1 15,14 5 0-15,0 0 1 0,0 0 0 16,0 0 0-16,0 0 1 0,-14-5-1 0,14 5 0 16,0 0-1-16,0 0-1 0,0 0 1 15,0 0-2-15,0 0 0 0,0 0-1 0,0 0 1 16,0 0 0-16,-17-4-2 0,17 4 2 16,0 0 1-16,0 0-1 0,0 0 1 0,0 0-1 15,0 0 1-15,0 0 0 0,0 0-1 16,0 0 1-16,0 0-2 0,0 0-2 0,0 0 0 15,0 0-1-15,0 0-3 0,0 0 1 0,0 0-1 16,0 0 0-16,0 0 0 0,0 0 2 16,0 0 0-16,0 0 2 15,0 0 1-15,0 0-3 0,0 0 1 0,0 0 0 0,0 0 2 16,0 0 0-16,0 0 4 0,10 9 0 0,-10-9 1 16,0 0-2-16,16 5 1 0,-16-5-2 15,0 0 2-15,19 5-1 0,-19-5 1 0,0 0-1 16,22 5-4-16,-22-5 0 0,0 0-1 0,21 4 1 15,-21-4 2-15,0 0 0 0,21 5 1 16,-21-5-1-16,0 0 1 0,19 4 2 0,-19-4 0 16,0 0 0-16,17 3-1 0,-17-3 1 15,0 0 0-15,17 3 0 0,-17-3 1 0,0 0-1 16,0 0-1-16,22 2 2 0,-22-2-1 16,0 0-1-16,0 0 3 0,20 1-2 0,-20-1 1 15,0 0 0-15,0 0-1 0,19 1 1 16,-19-1 0-16,0 0 0 0,0 0-1 15,0 0 2-15,21 0-2 0,-21 0 1 0,0 0-1 0,0 0 0 16,0 0 1-16,21 0 1 0,-21 0-2 16,0 0 0-16,0 0 0 0,0 0 1 0,0 0 0 15,22 0-1-15,-22 0 1 0,0 0-2 16,0 0-2-16,0 0 4 0,0 0-3 0,20-2 2 16,-20 2-2-16,0 0-2 0,0 0 4 15,0 0-1-15,0 0 0 0,0 0 0 0,19-2-1 16,-19 2 0-16,0 0 0 0,0 0 1 0,0 0 1 15,0 0-2-15,0 0 0 0,17-5 1 16,-17 5 0-16,0 0-1 0,0 0 1 0,0 0 0 16,0 0 0-16,0 0 3 0,17-3-2 15,-17 3 1-15,0 0-1 0,0 0 1 0,0 0 0 16,0 0-1-16,0 0 1 0,18-3-2 16,-18 3 2-16,0 0 0 0,0 0-1 0,0 0 1 15,0 0 0-15,0 0 1 0,0 0-1 16,22 0 0-16,-22 0 0 0,0 0-1 0,0 0 1 15,0 0 0-15,0 0-1 0,0 0 1 16,0 0-1-16,0 0 0 0,20 1 1 0,-20-1 0 16,0 0 0-16,0 0 1 0,0 0-1 0,0 0 2 15,0 0-2-15,0 0 0 0,0 0 0 16,18 2 1-16,-18-2 2 0,0 0-3 0,0 0-1 16,0 0 3-16,0 0-2 0,0 0 0 15,0 0 1-15,0 0-2 0,14 4 1 0,-14-4 1 16,0 0-2-16,0 0 2 0,0 0-2 0,0 0 2 15,0 0-1-15,0 0 0 0,0 0-1 16,0 0 1-16,0 0 0 0,0 0 0 16,0 0 0-16,0 0 0 0,0 0 0 0,0 0 0 15,0 0 0-15,0 0 0 0,0 0-1 0,0 0 0 16,0 0 1-16,0 0 0 0,14 6-2 16,-14-6 4-16,0 0-3 0,0 0 1 0,0 0-1 15,0 0 1-15,0 0 0 0,0 0 0 16,0 0-2-16,0 0 1 0,0 0 0 0,0 0-1 15,0 0 0-15,0 0 2 0,0 0 1 0,0 0 0 16,0 0-1-16,0 0 2 0,0 0-3 16,0 0 1-16,16 4-2 0,-16-4 4 0,0 0-1 15,0 0 1-15,0 0-1 0,0 0-1 16,0 0 1-16,0 0 0 0,0 0 0 0,17 3 0 16,-17-3-1-16,0 0 0 0,0 0 1 15,0 0-1-15,0 0 0 0,0 0 0 0,0 0-1 16,16 4 1-16,-16-4 0 0,0 0 0 15,0 0 0-15,0 0 0 0,0 0 0 0,0 0-1 16,0 0 2-16,15 4 0 0,-15-4-1 16,0 0 0-16,0 0 1 0,0 0 0 0,0 0 0 15,0 0 0-15,0 0-1 0,0 0 0 0,18 5 0 16,-18-5 1-16,0 0-2 0,0 0 1 16,0 0 2-16,0 0-2 0,0 0 0 0,0 0 1 15,0 0 1-15,0 0-3 0,0 0 1 16,0 0 1-16,0 0-1 0,0 0 0 0,0 0 0 15,0 0 0-15,0 0 2 0,0 0-3 0,14 5 1 16,-14-5-1-16,0 0 1 0,0 0 1 16,0 0 0-16,0 0 0 0,0 0 1 0,0 0-1 15,0 0 1-15,0 0-1 0,0 0-1 16,0 0-4-16,0 0-4 0,0 0-8 0,0 0-16 16,0 0-22-16,0 0-40 0,0 0-40 15,0 0-37-15,0 0-41 0,0 0-37 0,0 0-47 16,0 0-32-16,0 0-5 0,0 0-7 15,0 0-18-15,0 0-373 0,0 0-235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35.493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684 13 32 0,'0'0'370'16,"0"0"-77"-16,0 0-50 0,0 0-25 0,0 0-26 16,0 0-29-16,0 0-12 0,-16-3-14 15,16 3-4-15,0 0-4 0,0 0-1 0,0 0 1 16,0 0-4-16,0 0-1 0,0 0-6 16,0 0-10-16,0 0-6 0,0 0-4 0,0 0-6 15,0 0-4-15,-12 7-7 0,12-7-11 16,0 0-12-16,0 0-11 0,0 0-10 0,0 0-7 15,0 0-5-15,-5 15-5 0,5-15-5 0,0 0-3 16,0 0-3-16,0 0-3 0,0 0-5 16,0 0-3-16,0 0-5 0,0 0-2 0,0 0-4 15,0 0-2-15,-1 15 0 16,1-15 1-16,0 0 3 0,0 0 1 0,0 0 2 0,0 0 2 16,0 0 2-16,0 0 2 0,0 0 1 15,0 0 1-15,0 0 0 0,0 0-1 0,0 0 0 16,0 0 1-16,9-10 0 0,-9 10 2 0,0 0-1 15,0 0 1-15,0 0-1 0,5-15 0 16,-5 15 2-16,0 0-2 0,0 0 2 0,0 0-1 16,0 0 0-16,4-17 2 0,-4 17 4 15,0 0 5-15,0 0 6 0,0 0 4 0,0 0 5 16,0 0 4-16,0 0 3 0,0 0 1 16,0 0 0-16,0 0 0 0,0 0-6 0,0 0-6 15,0 0-4-15,0 0-6 0,0 0-2 16,0 0 0-16,0 0-2 0,0 0-3 0,0 0 0 15,0 0-1-15,0 0-1 16,0 0-2-16,0 0-2 0,0 0 1 0,0 0-2 0,-5 14-3 16,5-14 0-16,0 0-2 0,0 0 2 15,0 0 0-15,0 0-2 0,6 15 0 0,-6-15-2 16,0 0-1-16,0 0 5 0,0 0 0 0,0 0 0 16,0 0 2-16,0 0-1 0,15 5 0 15,-15-5 1-15,0 0-1 0,0 0 0 0,0 0 2 16,0 0 0-16,15-5 1 0,-15 5-1 15,0 0 3-15,0 0 0 0,0 0-1 0,10-12 0 16,-10 12 1-16,0 0 0 0,0 0 0 0,0 0 4 16,0 0 6-16,7-12 6 0,-7 12 1 15,0 0 6-15,0 0 2 0,0 0 3 0,0 0 1 16,0 0 0-16,0 0-3 0,0 0-1 16,0 0-5-16,0 0 4 0,0 0 1 0,0 0-2 15,0 0 1-15,0 0-1 0,0 0-2 16,0 0-5-16,0 0-4 0,0 0-4 0,0 0-5 15,0 0-3-15,0 0-1 0,-17 5 0 16,17-5-3-16,0 0 2 0,0 0-3 0,0 0-1 16,-6 17 1-16,6-17 0 0,0 0-1 15,0 0-1-15,0 0 0 0,0 17-2 0,0-17 0 16,0 0-5-16,0 0-6 0,0 0-5 0,0 0 0 16,6 15-2-16,-6-15 3 0,0 0 3 15,0 0 3-15,0 0 1 0,0 0 1 16,0 0 6-16,0 0 3 0,0 0 0 0,0 0 0 15,18-3 2-15,-18 3 6 0,0 0-5 0,0 0-1 16,0 0 0-16,9-14 0 0,-9 14 3 16,0 0-1-16,0 0 0 0,0 0-1 15,2-18 4-15,-2 18 1 0,0 0 3 0,0 0 4 16,0 0 2-16,0 0-1 0,-2-17 0 0,2 17 1 16,0 0 8-16,0 0-2 0,0 0-2 0,0 0-3 15,0 0 4-15,-10-10 3 0,10 10 3 16,0 0-1-16,0 0 3 0,0 0-10 0,0 0 0 15,0 0-2-15,0 0-4 0,-20 3-1 16,20-3-1-16,0 0-2 0,0 0-1 0,-10 10 1 16,10-10-3-16,0 0 0 0,0 0-1 15,-10 14 0-15,10-14-2 0,0 0 0 0,0 0 0 16,-5 15 0-16,5-15-3 0,0 0-3 0,0 0 0 16,0 0 2-16,0 0-5 0,-2 18-2 15,2-18-2-15,0 0-2 0,0 0-1 16,0 0-1-16,0 0 1 0,0 0-5 0,0 0 0 15,0 0-4-15,0 0 2 0,0 0 5 0,3 15 3 16,-3-15 1-16,0 0 5 0,0 0 1 16,0 0 1-16,0 0-1 0,0 0-7 0,0 0-2 15,14-6-2-15,-14 6 3 0,0 0 5 16,0 0 1-16,0 0 3 0,0 0 3 0,0 0 1 16,0 0 4-16,11-9 1 0,-11 9 3 0,0 0 2 15,0 0 2-15,0 0 2 0,0 0 4 16,0 0 2-16,0 0 4 0,0 0 5 15,0 0-3-15,0 0-4 0,0 0-3 0,0 0 1 16,0 0 5-16,0 0 1 0,0 0 3 0,0 0-1 16,0 0 2-16,0 0 5 0,0 0-5 15,0 0-2-15,0 0-2 0,-20-1 0 0,20 1 3 16,0 0 2-16,0 0-4 0,0 0-2 16,-18 7-4-16,18-7-2 0,0 0-3 0,-12 7-2 15,12-7 1-15,0 0-2 0,-11 10 0 16,11-10-2-16,0 0-1 0,-11 10-2 0,11-10-1 15,0 0 0-15,0 0-1 0,-10 12-1 0,10-12 1 16,0 0-2-16,0 0 0 0,0 0-1 16,-10 11 1-16,10-11-1 0,0 0 2 0,0 0-1 15,0 0 1-15,0 0 0 16,0 0 2-16,0 0 2 0,0 0 0 0,-10 10 0 0,10-10 2 16,0 0-3-16,0 0 1 0,0 0 0 15,0 0-2-15,0 0-1 0,0 0 0 0,0 0 0 16,0 0 0-16,0 0 0 0,0 0-2 0,0 0 1 15,0 0-1-15,0 0-1 0,0 0-1 16,0 0-1-16,0 0-1 0,0 0-4 0,0 0-1 16,0 0-3-16,0 0-3 0,0 0-2 15,0 0-2-15,0 0 1 0,0 0 2 0,0 0 0 16,0 0 0-16,0 0-5 0,0 0-1 16,0 0-1-16,0 0-2 0,0 0 4 0,0 0 1 15,0 0 1-15,0 0 2 0,4-15 4 0,-4 15 0 16,0 0-1-16,0 0 0 0,0 0-1 15,11-11 0-15,-11 11-3 0,0 0 3 0,0 0-1 16,0 0 4-16,11-11 3 0,-11 11-1 16,0 0 4-16,0 0 0 0,0 0 2 0,10-9 1 15,-10 9-1-15,0 0 1 0,0 0 0 16,0 0 2-16,0 0 0 0,10-10 0 0,-10 10 2 16,0 0-2-16,0 0 3 0,0 0-3 0,0 0 1 15,0 0 1-15,0 0-1 0,9-12-1 16,-9 12 1-16,0 0 2 0,0 0 2 0,0 0-5 15,0 0 1-15,0 0 1 0,0 0 1 16,0 0-2-16,0 0 2 0,0 0 3 16,0 0 0-16,0 0 5 0,0 0 2 0,0 0 2 15,0 0 2-15,0 0 5 0,0 0 2 0,0 0 1 16,0 0 2-16,0 0 0 0,0 0-1 16,0 0-4-16,0 0 0 0,0 0-1 0,0 0-3 15,0 0 2-15,0 0-1 0,0 0 1 0,0 0 0 16,0 0-3-16,0 0-4 0,0 0 1 15,0 0-3-15,0 0 0 0,0 0 2 0,-21-1-1 16,21 1 3-16,0 0 0 0,0 0-3 16,0 0-1-16,-17 5 3 0,17-5 0 0,0 0-1 15,0 0-1-15,0 0 2 0,-17 4-1 16,17-4 0-16,0 0-1 0,0 0-1 16,0 0 2-16,-17 3 2 0,17-3-3 0,0 0-2 15,0 0 1-15,0 0-1 0,0 0 1 0,-19 3-2 16,19-3 3-16,0 0 1 0,0 0-1 0,0 0-1 15,0 0-1-15,-17 3 0 0,17-3-1 16,0 0 3-16,0 0-1 0,0 0 0 0,0 0 2 16,-16 3-4-16,16-3-2 0,0 0 0 15,0 0-2-15,0 0 0 0,0 0 2 0,-17 4 0 16,17-4 1-16,0 0-2 0,0 0-1 16,0 0 0-16,0 0 1 0,-19 4-3 0,19-4 0 15,0 0 3-15,0 0 1 0,0 0-1 0,-18 4 1 16,18-4-1-16,0 0-2 0,0 0 2 15,0 0-3-15,0 0 0 0,-19 4 1 0,19-4-1 16,0 0 2-16,0 0-1 0,0 0 1 16,0 0 0-16,-17 3-1 0,17-3 0 0,0 0-2 15,0 0 0-15,0 0 0 0,0 0 0 16,0 0 0-16,-17 3 1 0,17-3 1 0,0 0-1 16,0 0-1-16,0 0 1 0,0 0-1 15,0 0 0-15,0 0 2 0,0 0-2 0,-19 1-1 16,19-1 1-16,0 0-1 0,0 0 0 0,0 0 0 15,0 0 1-15,0 0-1 0,0 0 1 16,0 0 0-16,-20 2-2 0,20-2 0 0,0 0 1 16,0 0-1-16,0 0 0 0,0 0 0 15,0 0 0-15,0 0-1 0,0 0 1 0,-22 0-1 16,22 0 2-16,0 0 2 0,0 0 1 0,0 0 0 16,0 0 0-16,0 0 0 0,-18-2 0 15,18 2 0-15,0 0 0 16,0 0 1-16,0 0-3 0,0 0 2 0,0 0 0 0,0 0-1 15,0 0-2-15,0 0 2 0,0 0-1 0,0 0-3 16,-19-1 2-16,19 1-1 0,0 0 1 16,0 0-1-16,0 0-1 0,0 0 1 0,0 0-1 15,0 0 1-15,0 0 0 0,-17-3-1 16,17 3 1-16,0 0 0 0,0 0 0 0,0 0 0 16,0 0-1-16,0 0 2 0,0 0-1 15,-17-3 0-15,17 3 0 0,0 0 1 0,0 0-1 16,0 0 1-16,0 0-2 0,0 0 1 0,0 0 0 15,0 0-1-15,-17-3 1 0,17 3 0 16,0 0 2-16,0 0-3 0,0 0 0 0,0 0 1 16,0 0 1-16,0 0-2 0,0 0 1 15,-19-2-1-15,19 2-1 0,0 0 2 0,0 0-2 16,0 0 1-16,0 0 0 0,0 0 2 0,0 0-1 16,0 0-1-16,0 0 0 0,-19-1-1 15,19 1 0-15,0 0-1 0,0 0 2 0,0 0 0 16,0 0-2-16,0 0 0 0,0 0 0 15,0 0 0-15,0 0-2 0,0 0 0 0,0 0-2 16,-17-4 0-16,17 4 2 0,0 0-1 16,0 0 0-16,0 0 1 0,0 0 0 0,0 0 1 15,0 0 1-15,0 0 1 0,0 0 0 16,-15-6 2-16,15 6-1 0,0 0-1 0,0 0 0 16,0 0 2-16,0 0 0 0,0 0 0 0,0 0 0 15,0 0 0-15,0 0 0 0,0 0 1 16,-12-7 0-16,12 7-2 0,0 0 2 0,0 0-1 15,0 0 1-15,0 0 0 0,0 0-1 16,0 0 0-16,0 0-1 0,0 0 1 0,0 0 0 16,-16-5 0-16,16 5 0 0,0 0-1 15,0 0 0-15,0 0 1 0,0 0-1 0,0 0 1 16,0 0-1-16,-16-4 1 0,16 4 1 0,0 0-2 16,0 0 1-16,0 0 1 0,0 0-4 15,0 0 3-15,0 0 0 0,0 0 0 16,-17-4 1-16,17 4-1 0,0 0 0 0,0 0 0 15,0 0 0-15,0 0 0 0,0 0 0 0,0 0 0 16,0 0 0-16,0 0-1 0,0 0 1 16,0 0-1-16,-18-4 1 0,18 4-1 0,0 0 2 15,0 0-1-15,0 0 1 0,0 0-1 0,0 0 2 16,0 0-2-16,0 0 0 0,0 0 1 16,0 0-1-16,0 0 0 0,0 0-1 15,0 0 0-15,-17-2 1 0,17 2 0 0,0 0-2 16,0 0 1-16,0 0 2 0,0 0-4 0,0 0 3 15,0 0-1-15,0 0 1 0,0 0 0 16,-16 4 0-16,16-4 0 0,0 0 0 0,0 0 1 16,0 0-1-16,0 0-1 0,0 0 1 15,0 0-2-15,0 0 3 16,0 0-1 0,0 0 1-16,0 0 0 0,-15 4-1 0,15-4 0 0,0 0 0 0,0 0-2 0,0 0 0 0,0 0-1 15,0 0 2-15,0 0 0 0,0 0-1 0,-10 9 0 16,10-9 1-16,0 0 1 0,0 0-2 15,0 0 2-15,0 0-1 0,-12 11-1 0,12-11 2 16,0 0 0-16,0 0 0 0,0 0 0 0,-11 11 0 16,11-11-1-16,0 0 1 0,0 0 0 15,-10 9 0-15,10-9 0 0,0 0-2 0,0 0 2 16,0 0-1-16,-11 11 0 0,11-11-1 16,0 0 1-16,0 0 0 0,0 0-1 0,0 0-1 15,-11 10 1-15,11-10-1 0,0 0-1 16,0 0 0-16,0 0-2 0,0 0-1 0,0 0-1 15,0 0-2-15,0 0 0 0,0 0-2 16,-8 13 0-16,8-13 2 0,0 0 0 16,0 0 2-16,0 0-3 0,0 0 0 0,0 0-1 0,0 0-2 15,13 8-6-15,-13-8-3 0,0 0 3 16,0 0 2-16,14 4 3 0,-14-4 0 0,0 0-1 16,0 0-1-16,20 3-1 0,-20-3 2 15,0 0 5-15,0 0 1 0,20-1 3 0,-20 1-1 16,0 0 3-16,0 0 0 0,20-5 0 15,-20 5-1-15,0 0 4 0,13-6-2 0,-13 6 2 16,0 0-1-16,14-7 2 0,-14 7-2 16,0 0 0-16,0 0 1 0,12-7 1 0,-12 7 1 15,0 0 0-15,0 0 1 0,0 0-1 0,0 0 1 16,13-8 2-16,-13 8-1 0,0 0 1 16,0 0 1-16,0 0 1 0,0 0-3 0,0 0 4 15,0 0 0-15,0 0 0 16,0 0 4-16,0 0 0 0,0 0-1 0,10-9 0 0,-10 9 0 15,0 0 2-15,0 0 2 0,0 0 0 16,0 0-2-16,0 0 0 0,0 0-3 0,0 0-4 16,0 0 1-16,0 0 4 0,0 0-1 0,-20 1 0 15,20-1-3-15,0 0 0 0,0 0-2 16,0 0 0-16,-17 6-1 0,17-6-1 0,0 0 2 16,0 0-3-16,0 0 3 0,-15 7-3 15,15-7 1-15,0 0-2 0,0 0-1 0,0 0 0 16,-11 9 0-16,11-9-1 0,0 0-1 15,0 0 1-15,0 0-3 0,0 0 0 0,0 0 0 16,0 0 0-16,-10 9-2 0,10-9 3 0,0 0-1 16,0 0 2-16,0 0-5 0,0 0-3 15,0 0 2-15,12 7 0 0,-12-7-1 16,0 0 0-16,0 0-2 0,0 0 3 0,19 1 2 16,-19-1-7-16,0 0 0 0,0 0 0 0,20-2 3 15,-20 2 3-15,0 0 2 0,17-4 0 16,-17 4-1-16,0 0 2 0,17-5-1 0,-17 5 0 15,0 0 1-15,18-4-1 0,-18 4-1 0,0 0 1 16,0 0 1-16,20-5 0 0,-20 5 1 16,0 0 1-16,0 0-2 0,17-4 2 0,-17 4 1 15,0 0-1-15,0 0 1 0,0 0 1 16,0 0-1-16,18-4 2 0,-18 4 0 0,0 0 0 16,0 0 1-16,0 0 1 0,0 0 1 0,0 0 0 15,0 0 2-15,0 0 1 0,0 0 0 16,17-2 2-16,-17 2 3 0,0 0 3 0,0 0 1 15,0 0 1-15,0 0 1 0,0 0 2 16,0 0-4-16,0 0-2 0,0 0 1 0,0 0-2 16,0 0-1-16,0 0 0 0,0 0 0 15,0 0 4-15,0 0 0 0,0 0-2 0,0 0 1 16,0 0-2-16,0 0 0 0,-17 2 2 16,17-2-1-16,0 0-2 0,0 0-1 0,0 0 0 15,0 0-3-15,0 0 0 0,0 0-2 16,-19 2-1-16,19-2 0 0,0 0-2 0,0 0 1 15,0 0-2-15,0 0-1 0,0 0-1 0,0 0 0 16,0 0-2-16,0 0-2 0,0 0 0 16,0 0-1-16,0 0-1 0,0 0 0 0,0 0 1 15,0 0-3-15,0 0 4 0,0 0-2 16,0 0 2-16,0 0 4 0,0 0-3 0,0 0 3 16,0 0 1-16,0 0 1 0,0 0-1 15,0 0 1-15,0 0 0 0,0 0 0 0,0 0 0 16,15 6 0-16,-15-6 1 0,0 0-1 0,0 0 0 15,0 0 0-15,21 2 0 0,-21-2-1 16,0 0 2-16,0 0 1 0,20 1-1 0,-20-1 0 16,0 0 0-16,0 0 0 0,20 2 1 15,-20-2-1-15,0 0 1 0,0 0 2 0,19 3 2 16,-19-3-3-16,0 0 1 0,0 0 0 16,0 0-1-16,21 2 2 0,-21-2-2 0,0 0 1 15,0 0 2-15,0 0 0 0,0 0-2 0,21 2 0 16,-21-2 1-16,0 0-2 0,0 0-2 15,0 0 2-15,0 0 0 0,0 0-2 0,21 1 1 16,-21-1-1-16,0 0 1 0,0 0-1 16,0 0-1-16,0 0 1 0,0 0-1 0,0 0 2 15,20 2 0-15,-20-2-2 0,0 0 1 16,0 0 0-16,0 0 0 0,0 0-1 0,0 0 0 16,0 0 1-16,18 2-2 0,-18-2 1 0,0 0 1 15,0 0 1-15,0 0-1 0,0 0 0 16,0 0-1-16,0 0 1 0,0 0-1 15,21 0 1-15,-21 0-1 0,0 0 1 0,0 0 0 16,0 0 0-16,0 0-1 0,0 0 0 16,0 0 0-16,0 0 0 0,0 0 0 0,20-1 0 15,-20 1 1-15,0 0 0 0,0 0 3 0,0 0 1 16,0 0-1-16,0 0 0 0,0 0-2 16,0 0 0-16,20-1 1 0,-20 1-1 0,0 0 0 15,0 0 0-15,0 0 0 0,0 0-1 0,0 0 0 16,21 0 1-16,-21 0-2 0,0 0 2 15,0 0-2-15,0 0 1 0,0 0 0 0,0 0 3 16,0 0 0-16,22-1 1 0,-22 1 2 16,0 0 0-16,0 0 0 0,0 0 1 0,0 0 1 15,0 0-1-15,0 0-1 0,0 0-2 16,17-1 0-16,-17 1 0 0,0 0-1 0,0 0-1 16,0 0 0-16,0 0-1 0,0 0 1 0,0 0-1 15,0 0 0-15,0 0-1 16,0 0 0-16,21-1 0 0,-21 1 1 0,0 0-1 0,0 0 0 15,0 0-1-15,0 0 1 0,0 0-1 16,0 0 1-16,0 0-1 0,0 0 1 0,0 0 0 16,0 0 0-16,22 0-1 0,-22 0 0 15,0 0 0-15,0 0 1 0,0 0-1 0,0 0 2 16,0 0-2-16,0 0 1 0,0 0 0 0,0 0 1 16,0 0-2-16,17-3 1 0,-17 3 0 15,0 0-2-15,0 0 2 0,0 0 0 0,0 0 0 16,0 0 0-16,0 0 0 0,15-6-1 15,-15 6 0-15,0 0 0 0,0 0-1 0,0 0 1 16,0 0 0-16,0 0 0 0,0 0 1 16,0 0-1-16,15-6 0 0,-15 6-1 0,0 0 1 15,0 0 1-15,0 0-1 0,0 0 0 16,0 0 1-16,15-5 0 0,-15 5-1 0,0 0 0 16,0 0-1-16,0 0 0 0,0 0 0 15,14-7 0-15,-14 7 0 0,0 0 0 0,0 0 1 16,0 0 0-16,0 0 0 0,0 0-1 15,0 0 0-15,13-8 1 0,-13 8 0 16,0 0 0-16,0 0 1 0,0 0 0 0,0 0 1 0,0 0-1 16,13-7 0-16,-13 7 0 0,0 0-1 15,0 0 2-15,0 0-1 0,12-8-2 0,-12 8 1 16,0 0 0-16,0 0 1 0,0 0-2 16,0 0 1-16,12-10 1 0,-12 10-1 0,0 0 0 15,0 0-1-15,0 0 2 0,0 0-1 0,0 0 1 16,0 0 0-16,0 0-1 0,12-8 0 15,-12 8 1-15,0 0-1 0,0 0 0 0,0 0 2 16,0 0-2-16,0 0 0 0,0 0 3 16,0 0-2-16,0 0 2 0,0 0-2 0,0 0 1 15,0 0-1-15,0 0 2 0,0 0 0 16,0 0 0-16,0 0 0 0,0 0-1 0,0 0 0 16,0 0-2-16,0 0 2 0,0 0-2 0,0 0 1 15,0 0 0-15,0 0-4 0,0 0-12 16,0 0-14-16,0 0-27 0,0 0-41 0,0 0-72 15,0 0-101-15,0 0-88 0,0 0-138 16,0 0-115-16,0 0-423 0,0 0-648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39.424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177 137 319 0,'0'0'296'16,"0"0"-44"-16,0 0-19 0,0 0-15 15,0 0-16-15,0 0-9 0,0 0-11 0,0 0-13 16,-18-5-10-16,18 5-9 0,0 0-15 15,0 0-6-15,0 0-6 0,0 0-9 0,0 0-3 16,0 0-4-16,-19-2-3 0,19 2-7 0,0 0-7 16,0 0-12-16,0 0-9 0,0 0-1 15,-18 4 0-15,18-4-5 0,0 0-5 0,0 0-9 16,0 0-6-16,-15 6-2 0,15-6-1 16,0 0-3-16,0 0-7 0,0 0-5 0,0 0-6 15,0 0-5-15,-14 5-4 0,14-5-5 16,0 0 2-16,0 0-7 0,0 0-2 0,0 0-4 15,0 0-1-15,0 0-1 0,0 0-2 16,0 0-4-16,0 0-4 0,0 0-3 0,0 0-4 16,0 0-1-16,0 0 1 0,0 0 0 15,0 0-1-15,0 0-4 0,0 0-3 0,0 0 1 16,0 0 2-16,0 0-1 0,0 0 1 0,0 0 2 16,0 0 3-16,0 0 5 15,0 0 5-15,0 0 4 0,0 0 3 0,0 0 4 0,0 0 2 16,0 0 2-16,0 0 2 0,0 0 2 15,0 0 0-15,0 0 3 0,0 0 7 0,0 0 7 16,0 0 7-16,0 0 1 0,0 0 5 16,0 0 2-16,0 0 1 0,0 0 1 0,0 0 0 15,0 0-2-15,0 0-4 0,0 0 0 0,0 0-2 16,0 0-3-16,0 0-1 0,0 0-5 16,0 0-1-16,0 0 0 0,-16 5-5 0,16-5-1 15,0 0-4-15,0 0 0 0,0 0-3 16,0 0-5-16,0 0 1 0,0 0 0 0,0 0-1 15,0 0-1-15,0 0-1 0,0 0 0 16,0 0-1-16,-4 15 1 0,4-15-1 0,0 0 1 16,0 0-2-16,0 0 0 0,0 0 0 0,0 0 1 15,0 0-1-15,5 12 1 0,-5-12 1 16,0 0-1-16,0 0-1 0,0 0 0 0,0 0 2 16,0 0 0-16,0 0-1 0,0 0 2 15,0 0-1-15,7 14 0 0,-7-14 0 0,0 0-1 16,0 0 2-16,0 0-1 0,0 0 2 15,0 0-1-15,0 0 0 0,0 0 3 0,0 0-4 16,0 0 3-16,0 0 0 0,5 13 0 16,-5-13 1-16,0 0 0 0,0 0-1 0,0 0 1 15,0 0 3-15,0 0-1 0,0 0 3 16,0 0 4-16,0 0 0 0,0 0 4 0,0 0 4 16,0 0-1-16,0 0 0 0,0 0-5 0,0 0-2 15,0 0 1-15,0 0-1 0,0 0 1 16,0 0-3-16,0 0 3 15,0 0-1-15,-14 6 2 0,14-6 2 0,0 0-1 0,0 0-4 16,0 0-3-16,0 0-3 0,0 0-3 0,-19-4 2 16,19 4-4-16,0 0 1 0,0 0-1 15,-12-7-3-15,12 7 2 0,0 0-1 0,0 0-2 16,-12-10 0-16,12 10 1 0,0 0-1 16,0 0 1-16,-11-11 0 0,11 11 0 0,0 0-1 15,0 0 0-15,0 0-1 0,-9-12 1 16,9 12-1-16,0 0 2 0,0 0 0 0,0 0-3 15,0 0 2-15,-8-12-1 0,8 12-3 0,0 0 1 16,0 0-5-16,0 0-2 0,0 0-1 16,0 0 1-16,0 0-1 0,0 0 0 0,-1-16 2 15,1 16 4-15,0 0-2 0,0 0-2 0,0 0 2 16,0 0 0-16,0 0-1 0,0 0-1 16,0 0 3-16,0 0 2 0,3-15 1 15,-3 15 0-15,0 0 1 0,0 0-1 0,0 0 1 16,0 0 0-16,0 0 1 0,0 0 0 0,0 0-2 15,0 0-3-15,6-14 2 0,-6 14 0 16,0 0 2-16,0 0-2 0,0 0 2 16,0 0-1-16,0 0 4 0,0 0-2 0,0 0 1 15,0 0 0-15,5-12 1 0,-5 12 1 0,0 0-1 16,0 0 1-16,0 0 2 0,0 0-1 16,0 0-2-16,0 0 1 0,0 0-4 0,0 0 0 15,0 0 1-15,6-14-3 0,-6 14 3 16,0 0-4-16,0 0 0 0,0 0 0 0,0 0 1 15,0 0 2-15,0 0 0 0,3-16 0 0,-3 16 2 16,0 0-1-16,0 0 2 0,0 0 2 16,0 0-3-16,0 0 2 0,0 0-1 0,0 0 1 15,5-15 0-15,-5 15-1 0,0 0 1 16,0 0-1-16,0 0 1 0,0 0 0 0,0 0-1 16,0 0 1-16,5-14-2 0,-5 14 1 15,0 0 0-15,0 0 1 0,0 0-2 0,0 0 0 16,0 0 1-16,0 0 0 0,0 0 1 0,0 0-2 15,7-13 0-15,-7 13 0 0,0 0 1 16,0 0-1-16,0 0 0 0,0 0 0 0,0 0 2 16,0 0-1-16,0 0 1 0,0 0-1 15,0 0 1-15,0 0 0 0,0 0 0 0,0 0-1 16,0 0 3-16,11-9-2 0,-11 9 0 16,0 0 2-16,0 0-2 0,0 0 0 0,0 0 0 15,0 0 1-15,0 0 0 0,0 0-1 16,0 0 1-16,0 0-1 0,0 0 1 0,0 0 0 15,0 0 1-15,0 0 0 0,0 0-1 16,0 0 2-16,0 0 1 0,0 0-3 0,0 0-1 16,0 0 2-16,0 0-3 0,0 0 2 15,0 0 1-15,0 0-2 0,0 0 2 0,0 0-1 16,0 0-1-16,0 0 0 0,0 0-2 0,0 0 1 16,13-6 1-16,-13 6 2 0,0 0 1 15,0 0 0-15,0 0-1 0,0 0 0 0,0 0-1 16,0 0 1-16,0 0 2 0,0 0-2 15,0 0-1-15,0 0 1 0,0 0 1 0,0 0-1 16,0 0 1-16,0 0-2 0,0 0 0 0,0 0 1 16,0 0-2-16,0 0 0 0,0 0-1 15,0 0 2-15,20 0-1 0,-20 0 0 0,0 0 2 16,0 0-3-16,0 0 2 0,0 0 2 16,0 0-4-16,0 0 1 0,0 0-1 0,0 0 0 15,0 0 2-15,0 0 0 0,0 0-2 16,0 0 1-16,0 0-1 0,0 0 1 0,0 0 0 15,0 0 2-15,0 0-1 0,0 0-1 16,0 0 2-16,0 0 1 0,14 7-1 0,-14-7 2 16,0 0-1-16,0 0 0 15,0 0 4-15,0 0-2 0,0 0 1 0,0 0 4 0,0 0-1 16,0 0 1-16,0 0-1 0,0 0 3 0,0 0 1 16,0 0 1-16,0 0 2 0,0 0-3 15,0 0 3-15,0 0 0 0,0 0 0 0,0 0-1 16,0 0 2-16,0 0-5 0,0 0-2 15,0 0-3-15,0 0-3 0,0 0 0 0,0 0-1 16,0 0-1-16,0 0 1 0,-16-7 0 16,16 7 0-16,0 0 1 0,0 0 2 0,0 0-1 15,0 0-1-15,0 0-2 0,-16-6 1 16,16 6 4-16,0 0 1 0,0 0 1 0,0 0 0 16,0 0 1-16,0 0 3 0,-17-4 1 0,17 4 1 15,0 0 0-15,0 0 0 0,0 0 3 16,0 0-1-16,0 0 3 0,0 0-8 0,0 0 1 15,-19 2-3-15,19-2-1 0,0 0-2 16,0 0-1-16,0 0-3 0,0 0 1 0,-11 8-1 16,11-8 0-16,0 0-1 0,0 0 1 0,0 0 0 15,-9 10-1-15,9-10-1 0,0 0 2 16,0 0-1-16,0 0-1 0,-7 13-1 16,7-13 2-16,0 0-1 0,0 0 0 0,0 0 0 15,-5 16 4-15,5-16-7 0,0 0 5 0,0 0-2 16,0 0 2-16,-2 15-2 0,2-15-2 15,0 0 2-15,0 0 0 0,0 0 2 0,0 0-4 16,2 19 0-16,-2-19 3 0,0 0-1 16,0 0 1-16,0 0-3 0,5 16 4 0,-5-16-2 15,0 0-2-15,0 0 1 0,0 0-2 16,8 14 4-16,-8-14-2 0,0 0 2 16,0 0 1-16,0 0-1 0,7 14-1 0,-7-14 0 15,0 0-1-15,0 0 1 0,0 0-2 0,0 0 2 16,0 0 0-16,9 11-2 0,-9-11 4 0,0 0-4 15,0 0 2-15,0 0-1 0,0 0 3 16,0 0-3-16,0 0 1 0,0 0-1 0,7 11 1 16,-7-11 0-16,0 0 0 0,0 0 1 15,0 0-1-15,0 0-2 0,0 0 0 0,0 0 2 16,0 0 0-16,0 0-2 0,12 8-1 16,-12-8 1-16,0 0-1 15,0 0 3-15,0 0 0 0,0 0 2 0,0 0-2 0,0 0 1 0,0 0 0 16,0 0 0-16,0 0 0 0,14 6-1 15,-14-6-1-15,0 0 1 0,0 0 0 0,0 0 1 16,0 0 0-16,0 0-1 0,0 0 0 16,16 5 1-16,-16-5-1 0,0 0-1 0,0 0 1 15,0 0-2-15,0 0 2 0,0 0-2 16,0 0 1-16,0 0-1 0,0 0 2 0,16 4-3 16,-16-4 3-16,0 0 2 0,0 0-4 15,0 0 1-15,0 0-1 0,0 0 1 0,0 0 2 16,0 0-1-16,0 0 0 0,0 0 2 15,0 0-2-15,0 0 1 0,18 1 2 0,-18-1-3 16,0 0 0-16,0 0 0 0,0 0 1 0,0 0 0 16,0 0 2-16,0 0-3 0,0 0 2 15,0 0-2-15,0 0 0 0,18-3 1 0,-18 3-2 16,0 0 3-16,0 0-3 0,0 0-2 16,0 0 1-16,0 0 0 0,0 0-1 0,0 0-2 15,0 0 3-15,0 0-1 0,16-4 0 16,-16 4 0-16,0 0-1 0,0 0 1 0,0 0 1 15,0 0 1-15,0 0 1 0,0 0-1 0,0 0 2 16,0 0-1-16,0 0 0 0,0 0 3 16,0 0-1-16,0 0 2 0,0 0-1 0,0 0 4 15,0 0-1-15,0 0 4 0,0 0 3 16,0 0 3-16,0 0 4 0,0 0 1 0,0 0 2 16,0 0 2-16,0 0-2 15,0 0 3-15,0 0-1 0,0 0-3 0,0 0 5 0,0 0 1 16,0 0 4-16,0 0-1 0,0 0-1 15,0 0 2-15,0 0-2 0,0 0 1 0,0 0-2 16,0 0-2-16,0 0-2 0,0 0 1 0,0 0-2 16,0 0-2-16,-12 7 1 0,12-7 0 15,0 0-2-15,0 0-2 0,0 0-2 0,0 0-4 16,-16 5-4-16,16-5-2 0,0 0 0 16,0 0 2-16,0 0-4 0,-17 7 0 0,17-7 0 15,0 0-3-15,0 0 1 0,0 0-1 16,-15 5-2-16,15-5 2 0,0 0-2 0,0 0 1 15,0 0-1-15,0 0 1 0,0 0-2 16,0 0 3-16,-15 4-2 0,15-4 0 0,0 0 0 16,0 0 1-16,0 0-3 0,0 0 0 0,0 0 2 15,0 0-3-15,0 0 2 0,0 0-2 16,0 0 0-16,0 0 0 0,0 0-2 0,-19 1 2 16,19-1 0-16,0 0-1 0,0 0 1 15,0 0 1-15,0 0 1 0,0 0-2 0,0 0 1 16,0 0 0-16,0 0 1 0,0 0-2 15,0 0 2-15,0 0-1 0,0 0-1 0,0 0 0 16,0 0 0-16,0 0-1 0,0 0-1 0,0 0 1 16,0 0-5-16,0 0 1 0,0 0-1 15,0 0 0-15,0 0-2 0,0 0-1 0,0 0 1 16,0 0-3-16,0 0 3 0,0 0 0 16,0 0 1-16,0 0 2 0,0 0-1 0,0 0 3 15,0 0 1-15,0 0 0 0,0 0-1 16,0 0 1-16,0 0 1 0,0 0-1 15,0 0 0-15,0 0 1 0,12 8 1 0,-12-8-1 0,0 0 2 16,0 0 0-16,0 0-1 0,0 0 1 16,21-1 0-16,-21 1 0 0,0 0 2 0,0 0 0 15,0 0-2-15,21-1 1 0,-21 1 2 16,0 0 0-16,0 0-1 0,0 0 0 0,18-2-1 16,-18 2 1-16,0 0 0 0,0 0 0 15,0 0 0-15,0 0 0 0,20-3 0 0,-20 3-1 16,0 0 2-16,0 0 0 0,0 0 0 15,0 0 1-15,18-6-2 0,-18 6 1 0,0 0 1 16,0 0-2-16,0 0 1 0,13-9-1 16,-13 9 1-16,0 0 1 0,0 0-2 0,10-10 2 15,-10 10-2-15,0 0 0 0,0 0 2 0,9-10-2 16,-9 10-1-16,0 0 3 0,0 0 0 16,9-11-2-16,-9 11 1 0,0 0-1 0,0 0 0 15,7-12 0-15,-7 12 1 0,0 0-1 16,0 0 0-16,7-11 1 0,-7 11-1 0,0 0 0 15,0 0 0-15,0 0-1 0,8-15 2 0,-8 15-1 16,0 0 1-16,0 0-1 0,0 0 0 16,7-13-1-16,-7 13 1 0,0 0 0 0,0 0 0 15,0 0 0-15,0 0-1 16,8-12 1-16,-8 12 0 0,0 0 0 0,0 0-1 0,0 0 1 16,0 0-1-16,0 0 1 0,0 0-1 15,0 0-2-15,0 0 2 0,0 0-2 0,9-12 2 16,-9 12 0-16,0 0 0 0,0 0 0 15,0 0-2-15,0 0 3 0,0 0-1 0,0 0-1 16,0 0 2-16,0 0-1 0,0 0 0 0,0 0 0 16,11-8-1-16,-11 8 2 0,0 0 1 15,0 0-3-15,0 0 0 0,0 0 0 0,0 0 1 16,0 0 0-16,0 0 1 0,0 0 0 16,0 0 0-16,0 0-2 0,0 0 4 0,0 0 0 15,17-3-1-15,-17 3-1 0,0 0 1 0,0 0 0 16,0 0 0-16,0 0 0 0,0 0 1 15,0 0-1-15,0 0 0 0,0 0-1 0,0 0-1 16,0 0-1-16,16 5-5 0,-16-5-6 16,0 0-9-16,0 0-11 0,0 0-23 0,0 0-40 15,0 0-51-15,0 0-50 0,0 0-60 16,0 0-80-16,0 0-81 0,0 0-61 0,0 0-442 16,0 0-493-16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42.530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130 62 146 0,'0'0'285'0,"0"0"-73"16,0 0-45-16,0 0-28 0,0 0-23 15,-18-2-19-15,18 2-18 0,0 0-16 0,0 0-10 16,0 0-2-16,0 0 1 0,0 0 4 0,0 0 2 16,0 0 6-16,0 0 10 15,-20 0 6-15,20 0 1 0,0 0 6 0,0 0 1 0,0 0 4 16,0 0 6-16,-15 6-4 0,15-6-6 15,0 0-5-15,0 0-2 0,0 0-5 0,-14 7-6 16,14-7-6-16,0 0-3 0,0 0-5 16,0 0-5-16,0 0-7 0,-11 10-4 0,11-10-4 15,0 0-7-15,0 0-6 0,0 0-3 0,0 0-3 16,0 0 0-16,0 0-5 0,-5 13 0 16,5-13-2-16,0 0-2 0,0 0-1 0,0 0-1 15,0 0-3-15,0 0 0 0,0 0-3 16,0 0-3-16,0 0-2 0,6 13-4 0,-6-13 1 15,0 0-3-15,0 0 0 0,0 0 1 16,0 0 1-16,0 0 3 0,0 0 1 0,0 0 1 16,0 0 1-16,0 0-2 0,0 0 1 15,10-10 1-15,-10 10 2 0,0 0 1 0,0 0-1 16,0 0 1-16,0 0 1 0,-1-20 0 0,1 20 1 16,0 0 0-16,0 0 0 0,-4-15 0 15,4 15 0-15,0 0 3 0,0 0 6 0,-7-15 9 16,7 15 8-16,0 0 5 0,0 0 8 15,0 0 7-15,-8-12 2 0,8 12-4 0,0 0-8 16,0 0-3-16,0 0-9 0,0 0-2 16,0 0-2-16,0 0-5 0,0 0-1 0,0 0-4 15,0 0-1-15,0 0-2 0,0 0-3 16,-14 5 0-16,14-5-3 0,0 0 1 0,0 0-3 16,0 0 0-16,0 0-2 0,2 17 0 15,-2-17-1-15,0 0 0 0,0 0 0 0,0 0 0 16,8 13-3-16,-8-13-1 0,0 0-2 0,0 0-4 15,0 0 0-15,11 9-3 0,-11-9 1 16,0 0 2-16,0 0 2 0,0 0 0 0,0 0 3 16,16 3 0-16,-16-3-2 0,0 0 0 15,0 0 0-15,0 0 1 0,0 0 2 0,16-3 1 16,-16 3 5-16,0 0-4 0,0 0 2 16,0 0 1-16,0 0 1 0,11-8 0 0,-11 8 1 15,0 0 2-15,0 0 0 0,0 0 0 0,0 0 0 16,0 0 0-16,0 0 0 0,6-14 1 15,-6 14 0-15,0 0 3 0,0 0 3 0,0 0 4 16,0 0 5-16,0 0 4 0,0 0 2 16,0 0 1-16,-8-11 0 0,8 11-1 0,0 0-1 15,0 0 0-15,0 0-4 0,0 0-2 16,0 0-2-16,0 0-2 0,0 0-1 0,0 0-1 16,0 0 2-16,0 0 2 0,-20 0 0 0,20 0 1 15,0 0-6-15,0 0 1 0,0 0-4 16,0 0-3-16,0 0-4 0,0 0 1 0,0 0-5 15,0 0-2-15,0 0-2 0,0 0-2 16,0 0 2-16,0 0 1 0,0 0 1 0,0 0-3 16,0 0-3-16,0 0 2 0,0 0 0 15,0 0 0-15,0 0 1 0,0 0-2 16,0 0-2-16,0 0 1 0,0 0 4 0,0 0 0 16,0 0 3-16,18-4 2 0,-18 4 0 0,0 0 1 15,0 0 1-15,0 0 2 0,7-11-1 16,-7 11 1-16,0 0 0 0,0 0 1 0,0 0 2 15,0 0 0-15,0 0 2 0,2-20 0 16,-2 20 4-16,0 0 4 0,0 0 2 0,0 0 0 16,0 0-1-16,0 0-2 0,0 0-1 0,-6-13-3 15,6 13 1-15,0 0 5 0,0 0 0 16,0 0 3-16,0 0-2 0,0 0 1 0,0 0 0 16,0 0 3-16,0 0 2 0,0 0 2 15,0 0-3-15,0 0-2 0,-14-4-3 0,14 4-3 16,0 0-6-16,0 0-1 0,0 0-2 15,0 0 0-15,0 0-2 0,0 0-2 0,0 0 0 16,-10 10-1-16,10-10-1 0,0 0 0 0,0 0-3 16,0 0-2-16,0 0 2 0,0 0-1 15,0 0-2-15,0 0-3 0,0 0-5 0,0 0 1 16,0 0-6-16,0 0-2 0,0 0 0 16,-5 13-2-16,5-13-1 0,0 0-1 0,0 0 6 15,0 0 4-15,0 0-1 0,0 0 2 16,0 0 0-16,0 0 2 0,0 0 3 0,0 0 2 15,0 0 3-15,0 0 1 0,0 0 3 16,0 0 2-16,0 0 2 0,0 0 3 0,0 0 0 16,0 0 4-16,0 0 4 0,0 0 2 0,0 0 1 15,0 0 4-15,0 0 1 0,0 0 0 16,0 0-6-16,0 0 0 0,0 0-2 0,0 0-2 16,0 0-3-16,0 0 0 0,0 0 1 15,0 0-4-15,0 0-1 0,0 0 2 0,0 0 3 16,0 0 7-16,-11 9-1 0,11-9 2 15,0 0 1-15,0 0 0 0,0 0-2 0,0 0-1 16,-14 8-5-16,14-8-3 0,0 0-1 16,0 0-2-16,0 0-2 0,-8 12-1 0,8-12 1 15,0 0-1-15,0 0 0 0,0 0-2 16,-7 16 2-16,7-16-2 0,0 0 0 0,0 0 0 16,0 0-2-16,-2 19 1 0,2-19-2 0,0 0 0 15,0 0-1-15,0 0 1 0,0 0-2 16,6 16 2-16,-6-16 1 15,0 0 0-15,0 0 1 0,0 0 0 0,0 0 1 0,0 0-1 16,9 11 0-16,-9-11 0 0,0 0 0 0,0 0 2 16,0 0 0-16,0 0-2 0,0 0 1 15,0 0 2-15,0 0-2 0,0 0 3 0,0 0 1 16,0 0-1-16,0 0 3 0,0 0 0 0,0 0 0 16,0 0-3-16,0 0 0 0,0 0 2 15,14-6-3-15,-14 6 3 0,0 0-2 0,0 0-1 16,0 0 1-16,0 0 0 0,0 0 0 15,-2-16-1-15,2 16-1 0,0 0 3 0,0 0-3 16,0 0 0-16,0 0 1 0,-5-16-2 16,5 16-1-16,0 0 2 0,0 0-1 0,0 0 0 15,0 0 0-15,0 0-2 0,0 0-1 16,0 0-2-16,-4-13 0 0,4 13 0 0,0 0-1 16,0 0-2-16,0 0-3 0,0 0 0 15,0 0 1-15,0 0 0 0,0 0 1 0,0 0-1 16,0 0 0-16,0 0 0 0,0 0 2 0,0 0-6 15,5-13 0-15,-5 13 0 0,0 0-3 16,0 0 3-16,0 0 0 0,0 0 5 0,0 0 1 16,0 0 2-16,0 0 1 0,0 0 2 15,0 0 0-15,0 0 3 0,0 0-1 0,12-8 2 16,-12 8 2-16,0 0 1 0,0 0 1 16,0 0 2-16,0 0 1 0,0 0 2 0,0 0 1 15,0 0 8-15,0 0 4 16,0 0-1-16,0 0-1 0,0 0-5 0,0 0-3 0,0 0 0 15,0 0 2-15,0 0-1 0,0 0 3 0,0 0 3 16,0 0-6-16,0 0-2 0,0 0-2 16,-23 0 6-16,23 0-1 0,0 0-2 0,0 0-1 15,0 0-1-15,0 0-2 0,0 0 1 16,-19 1-2-16,19-1 2 0,0 0-4 0,0 0-1 16,0 0-2-16,0 0-2 0,0 0-1 0,0 0-4 15,0 0-1-15,0 0 1 0,0 0-5 16,0 0-1-16,0 0-2 0,0 0-2 0,-15 5-7 15,15-5-1-15,0 0-6 0,0 0-10 16,0 0-15-16,0 0-19 0,0 0-25 0,0 0-37 16,0 0-37-16,0 0-46 0,0 0-68 15,10 13-57-15,-10-13-53 0,0 0-417 0,0 0-345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46.153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46 125 64 0,'0'0'226'0,"0"0"-57"15,0 0-38-15,0 0-28 0,0 0-21 0,0 0-16 16,0 0-8-16,0 0-6 0,0 0-1 15,0 0 1-15,0 0 4 0,0 0 7 0,0 0 10 16,0 0 4-16,0 0 2 0,0 0 3 16,0 0-7-16,0 0-7 0,0 0-7 0,0 0-6 15,0 0-10-15,0 0-6 0,0 0-7 16,0 0-1-16,0 0-4 0,0 0-4 0,-15-6-4 16,15 6-5-16,0 0-1 0,0 0-5 0,0 0 0 15,0 0-1-15,0 0 1 0,0 0 4 16,0 0-2-16,0 0 4 0,0 0 5 15,0 0 3-15,0 0 4 0,-13-6-3 0,13 6 2 16,0 0 4-16,0 0 0 0,0 0 4 0,0 0 2 16,0 0-6-16,0 0-3 0,0 0 0 15,0 0 3-15,0 0 0 0,0 0-2 0,0 0 0 16,-18 2 1-16,18-2 2 0,0 0-1 16,0 0 1-16,0 0 1 0,0 0 0 0,0 0-1 15,0 0 0-15,0 0-3 0,0 0-1 16,0 0-6-16,0 0-2 0,0 0-3 0,0 0-3 15,0 0 0-15,0 0-1 0,0 0-1 0,0 0 1 16,0 0 0-16,0 0-2 0,0 0 1 16,0 0 1-16,0 0 5 0,0 0 4 0,0 0 5 15,0 0 0-15,0 0 0 0,0 0-2 16,0 0 0-16,0 0 0 0,0 0 0 0,0 0-2 16,7-12 0-16,-7 12-1 0,0 0-2 15,0 0 0-15,0 0 3 0,0 0 1 0,16-7 3 16,-16 7 0-16,0 0 0 0,0 0-2 0,0 0 0 15,0 0-4-15,0 0-1 0,14-6-3 16,-14 6-3-16,0 0-2 0,0 0 0 0,0 0-3 16,0 0-1-16,0 0-2 0,0 0 0 15,16-3-1-15,-16 3 0 0,0 0 0 0,0 0 5 16,0 0 2-16,0 0 0 0,0 0-2 16,17-4-3-16,-17 4-1 0,0 0 1 0,0 0-2 15,0 0 0-15,0 0-1 0,0 0 0 16,19-4 0-16,-19 4 0 0,0 0-2 0,0 0 1 15,0 0 0-15,0 0 0 0,0 0 0 16,0 0-1-16,18-4 0 0,-18 4 0 0,0 0 0 16,0 0 0-16,0 0 0 0,0 0 1 15,0 0 0-15,0 0-1 0,0 0 1 0,16-4-1 16,-16 4 0-16,0 0 1 0,0 0-1 0,0 0 0 16,0 0 1-16,0 0 0 0,0 0 1 15,0 0-1-15,0 0 0 0,0 0 1 0,16-4-1 16,-16 4 2-16,0 0-2 15,0 0 1-15,0 0-2 0,0 0 1 0,0 0 0 0,0 0-2 16,0 0 1-16,0 0 1 0,17-3 0 0,-17 3-1 16,0 0-1-16,0 0 0 0,0 0 2 15,0 0 0-15,0 0-1 0,0 0-1 0,0 0 1 16,0 0 0-16,0 0 1 0,19-3 0 16,-19 3-2-16,0 0 1 0,0 0 0 0,0 0 0 15,0 0 2-15,0 0-1 0,0 0-1 16,0 0 0-16,0 0 1 0,0 0-1 0,20-3-1 15,-20 3 1-15,0 0 1 0,0 0-1 16,0 0 0-16,0 0-1 0,0 0 1 0,0 0 0 16,0 0 0-16,14-3 1 0,-14 3-1 0,0 0-1 15,0 0 2-15,0 0-2 0,0 0 1 16,0 0 1-16,0 0-2 16,0 0 2-16,0 0-2 0,18-2 1 0,-18 2 1 15,0 0 0-15,0 0-1 0,0 0 0 0,0 0 1 16,0 0 0-16,0 0-1 0,0 0-1 0,0 0 1 15,19-2-1-15,-19 2 1 0,0 0 0 0,0 0-2 32,0 0 2-32,0 0 0 0,0 0 0 0,0 0 0 0,0 0 0 0,16-2 1 0,-16 2 0 15,0 0-1-15,0 0 1 0,0 0-1 16,0 0 0-16,0 0 0 0,0 0 0 0,0 0 1 16,19-3 0-16,-19 3-2 0,0 0 1 0,0 0-1 15,0 0 1-15,0 0 0 0,0 0 0 16,0 0 1-16,0 0-1 0,17-3 0 0,-17 3-1 15,0 0 3-15,0 0-2 0,0 0 1 16,0 0 1-16,0 0-2 0,0 0 1 0,0 0 1 16,0 0-1-16,0 0 1 0,13-5 1 15,-13 5-1-15,0 0 1 0,0 0 0 0,0 0 0 16,0 0 2-16,0 0 1 0,0 0-1 16,0 0 4-16,0 0 0 0,0 0 1 0,0 0-1 15,0 0-1-15,0 0 1 0,0 0 0 0,0 0-1 16,0 0 1-16,0 0 0 0,0 0 1 15,0 0-1-15,0 0-1 0,0 0-2 0,0 0 0 16,0 0-1-16,0 0-2 0,0 0-3 16,0 0-2-16,0 0 1 0,0 0-3 0,0 0 1 15,0 0-1-15,0 0 1 0,0 0 0 16,0 0 1-16,0 0 0 0,0 0-1 0,0 0 0 16,0 0-1-16,0 0 1 0,0 0-1 15,0 0 3-15,0 0-1 0,20 0 2 16,-20 0 0-16,0 0 0 0,0 0-3 0,0 0 2 0,0 0-3 15,0 0 0-15,0 0 2 0,0 0-1 16,0 0 1-16,0 0 1 0,0 0 0 0,0 0 1 16,21-3-1-16,-21 3 1 0,0 0-1 15,0 0 2-15,0 0-1 0,0 0 0 0,0 0 0 16,0 0 0-16,0 0 0 0,0 0-1 16,18-2 1-16,-18 2 0 0,0 0 0 0,0 0-1 15,0 0 2-15,0 0 0 0,0 0 0 16,0 0 0-16,0 0 0 0,0 0 1 0,0 0 0 15,0 0-2-15,0 0 1 0,0 0-1 0,0 0-1 16,0 0-1-16,15-5-1 0,-15 5-1 16,0 0-1-16,0 0 2 0,0 0-2 0,0 0 2 15,0 0 0-15,0 0 0 0,0 0 1 16,0 0-1-16,0 0 0 0,0 0 0 0,0 0-1 16,0 0 0-16,0 0 1 0,0 0-1 15,0 0 2-15,0 0 0 0,0 0 1 0,0 0 1 16,0 0 0-16,0 0-1 0,0 0 0 0,0 0 0 15,0 0-3-15,0 0 3 0,0 0 0 16,0 0 1-16,0 0 0 0,0 0 0 0,0 0 0 16,0 0 0-16,0 0-1 0,5-13 0 15,-5 13 1-15,0 0-1 0,0 0 0 0,0 0 1 16,0 0 0-16,0 0 2 0,0 0-1 16,0 0 1-16,0 0 1 0,0 0 0 0,0 0 1 15,0 0-1-15,0 0 1 0,0 0 0 16,0 0-1-16,0 0-1 0,0 0 1 0,0 0 0 15,0 0 1-15,4-15 1 0,-4 15 0 16,0 0 0-16,0 0 2 0,0 0-2 0,0 0 2 16,0 0 1-16,0 0 1 0,0 0 2 0,0 0 3 15,0 0 0-15,0 0 6 0,0 0-4 16,0 0 3-16,0 0 1 0,0 0 2 0,0 0 4 16,0 0-1-16,0 0 2 0,0 0 0 15,0 0-2-15,0 0-2 0,0 0-1 0,0 0 1 16,0 0-3-16,0 0 0 15,0 0 0-15,0 0-4 0,0 0-2 0,0 0 1 0,0 0 4 16,0 0-2-16,-14 7 2 0,14-7-2 16,0 0 1-16,0 0 3 0,0 0 4 0,0 0 0 15,0 0 0-15,-12 9 0 0,12-9-3 0,0 0-1 16,0 0-1-16,0 0-3 0,0 0-3 16,0 0-2-16,-16 6-2 0,16-6-2 0,0 0 0 15,0 0-2-15,0 0-2 0,0 0 2 16,-17 3 2-16,17-3-5 0,0 0 2 0,0 0 0 15,0 0-1-15,0 0 1 0,-17 3-3 16,17-3-1-16,0 0-1 0,0 0 0 0,0 0-1 16,0 0-3-16,0 0 1 0,0 0 2 0,0 0-2 15,0 0-3-15,0 0-1 0,-16 4-1 16,16-4-1-16,0 0-2 0,0 0 0 16,0 0-1-16,0 0 2 0,0 0 1 0,0 0 0 15,0 0 2-15,0 0 1 0,0 0-2 0,0 0-1 16,0 0-1-16,0 0-1 0,0 0-2 15,0 0 0-15,0 0 2 0,16 8 1 0,-16-8 3 16,0 0-5-16,0 0-5 0,0 0 1 16,0 0 3-16,20 2-2 0,-20-2-3 0,0 0 0 15,0 0-1-15,0 0 1 0,20 2 1 16,-20-2 0-16,0 0 1 0,0 0-1 0,0 0 0 16,0 0 0-16,20 0 1 0,-20 0-1 15,0 0 2-15,0 0 0 0,0 0 1 0,0 0 1 16,0 0 0-16,17-2 1 0,-17 2-1 0,0 0 1 15,0 0-4-15,0 0-1 0,0 0-2 16,11-10 1-16,-11 10 2 0,0 0 160 0,0 0-192 16,0 0 13-16,0 0 7 0,6-12 6 15,-6 12 6-15,0 0 2 0,0 0 3 0,0 0 3 16,0 0 1-16,0 0 2 0,0 0 1 0,0 0 1 16,5-15 1-16,-5 15 1 0,0 0 1 15,0 0 0-15,0 0 3 0,0 0-3 0,0 0 1 16,0 0 1-16,0 0 0 0,0 0 2 15,0 0 1-15,0 0 0 0,0 0 2 0,0 0 0 16,0 0 2-16,0 0 3 0,0 0 1 16,0 0-2-16,0 0 0 0,0 0 1 0,0 0 2 15,0 0 0-15,0 0 2 0,0 0-3 16,0 0 1-16,0 0-1 0,0 0 0 0,0 0 3 16,0 0 6-16,0 0 2 0,0 0-1 15,0 0 0-15,0 0 2 0,0 0 0 0,0 0 0 16,0 0-4-16,0 0-4 0,0 0-2 15,0 0-5-15,0 0-1 0,0 0-2 0,0 0-2 16,0 0-1-16,0 0-1 0,0 0 0 0,0 0-1 16,0 0 1-16,0 0-3 0,0 0 1 15,0 0 0-15,0 0 0 0,0 0 1 0,0 0-1 16,0 0 1-16,0 0-1 0,0 0 0 16,0 0 0-16,0 0 2 0,0 0-2 0,-3 18 2 15,3-18-1-15,0 0-1 0,0 0 3 16,0 0-2-16,0 0-1 0,0 0 2 0,0 0-2 15,0 0-1-15,0 0 2 0,0 0 1 0,0 0 1 16,0 0-3-16,0 0-1 0,0 0 0 16,0 0 1-16,0 0-1 0,0 0 0 0,0 0-1 15,0 0 2-15,0 0-2 0,0 0-2 16,0 0 1-16,-4 15-1 0,4-15 1 0,0 0-1 16,0 0 1-16,0 0-1 0,0 0 4 0,0 0-4 15,0 0 1-15,0 0 2 0,0 0-2 16,0 0 2-16,0 0 0 0,0 0-1 15,0 0-1-15,0 0 1 0,0 0-1 0,0 0-1 16,0 0 2-16,0 0-1 0,0 0 1 0,0 0 0 16,0 0 2-16,0 0-1 0,0 0 1 15,0 0-3-15,0 0 2 0,0 0 2 0,0 0-1 16,0 0-2-16,0 0-1 0,0 0 4 16,0 0-2-16,0 0 0 0,0 0-2 0,0 0 3 15,0 0-3-15,0 0-3 0,0 0 1 16,0 0-8-16,0 0-4 0,0 0-6 0,0 0-5 15,0 0-7-15,0 0-13 0,0 0-11 16,0 0-19-16,0 0-24 0,0 0-35 0,0 0-38 16,0 0-51-16,0 0-41 0,0 0-31 15,0 0-25-15,0 0-65 0,0 0-278 0,0 0-173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52.466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94 81 5 0,'0'0'307'0,"0"0"-68"0,0 0-32 0,0 0-28 16,-22-2-12-16,22 2-11 0,0 0-25 16,0 0-9-16,0 0-3 0,0 0-13 0,-20 2 1 15,20-2-2-15,0 0-10 0,0 0-1 0,0 0 0 16,0 0-6-16,-12 10-5 0,12-10-4 16,0 0-6-16,0 0-11 0,0 0-8 0,0 0-9 15,0 0-6-15,0 0-7 0,0 0 0 16,0 0-4-16,0 0-5 0,2 17-4 0,-2-17-2 15,0 0-4-15,0 0-2 16,0 0-4-16,0 0-7 0,18 2-4 0,-18-2-6 0,0 0-3 16,0 0-3-16,0 0 2 0,18-4 2 0,-18 4 4 15,0 0 1-15,0 0 3 0,0 0 1 16,10-8 0-16,-10 8 1 0,0 0 2 0,0 0 0 16,0 0 1-16,0 0 3 0,6-15 2 15,-6 15 8-15,0 0-2 0,0 0 3 0,0 0 5 16,0 0 8-16,-6-12 5 0,6 12 3 15,0 0 1-15,0 0 2 0,-14-7 2 0,14 7 0 16,0 0 3-16,0 0 4 0,-16-5 6 16,16 5 0-16,0 0-5 0,0 0-2 0,0 0-3 15,-21-2-5-15,21 2-5 0,0 0-8 0,0 0-4 16,0 0-3-16,-19 3-4 0,19-3 1 16,0 0 1-16,0 0 2 0,0 0-5 15,-14 8-1-15,14-8-3 0,0 0-2 0,0 0 1 16,0 0-4-16,-4 16 1 0,4-16-2 0,0 0 0 15,0 0-1-15,6 15-3 0,-6-15 0 16,0 0 0-16,0 0 0 0,10 12 1 0,-10-12-1 16,0 0 0-16,0 0 0 0,14 7-1 0,-14-7 0 15,0 0-3-15,0 0-2 0,0 0-2 16,18 3-2-16,-18-3 0 0,0 0 1 0,0 0-1 16,0 0-1-16,15-5 1 0,-15 5-1 15,0 0 1-15,0 0 2 0,0 0 2 0,11-7 0 16,-11 7 2-16,0 0 2 0,0 0 1 15,0 0 0-15,4-16 3 0,-4 16-1 0,0 0-1 16,0 0 2-16,0 0-1 0,-5-17 1 16,5 17 2-16,0 0 3 0,0 0 3 0,-8-15 2 15,8 15 0-15,0 0 2 0,-10-9 5 16,10 9 2-16,0 0 2 0,0 0 1 0,-13-10 1 16,13 10 4-16,0 0 0 0,0 0-4 0,-12-7-5 15,12 7-3-15,0 0-6 0,0 0 1 16,0 0 1-16,0 0 1 0,0 0-6 0,-19 2-1 15,19-2-2-15,0 0 0 0,0 0-2 16,0 0-1-16,0 0-3 0,0 0-1 0,-9 10 0 16,9-10 0-16,0 0 1 0,0 0-1 0,0 0 0 15,0 0 0-15,6 13 1 0,-6-13 0 16,0 0 0-16,0 0 0 0,12 8-2 0,-12-8 0 16,0 0 1-16,0 0-1 0,17 6-5 15,-17-6-1-15,0 0-2 0,0 0 2 0,17 2 1 16,-17-2-1-16,0 0-6 15,0 0 0-15,20-2 0 0,-20 2 0 0,0 0-1 0,0 0 0 16,21-5-2-16,-21 5 2 0,0 0 1 16,0 0 1-16,18-6 0 0,-18 6 4 0,0 0 3 15,0 0 2-15,14-7 1 0,-14 7 3 16,0 0 1-16,0 0 3 0,0 0-2 0,10-9 0 16,-10 9 3-16,0 0-1 0,0 0 2 15,0 0-2-15,0 0 1 0,0 0 1 0,0 0 1 16,0 0-1-16,0 0 1 0,2-17 0 15,-2 17 2-15,0 0-2 0,0 0-1 0,0 0-2 16,0 0 0-16,0 0 1 0,0 0 3 0,0 0 2 16,0 0-2-16,-17-4 1 0,17 4 0 15,0 0-2-15,0 0-3 0,0 0 0 0,0 0-3 16,0 0 0-16,0 0-1 0,0 0-1 16,0 0 1-16,-8 11 1 0,8-11-3 0,0 0 0 15,0 0 0-15,0 0-1 0,5 15 0 16,-5-15 0-16,0 0-2 0,0 0-2 0,8 11 0 15,-8-11-3-15,0 0-2 0,0 0-2 0,12 8-1 16,-12-8 1-16,0 0 0 0,0 0-1 16,0 0 2-16,15 7 2 0,-15-7 2 0,0 0 3 15,0 0 3-15,0 0 0 0,0 0 2 16,23-4 1-16,-23 4 0 0,0 0 1 0,0 0 1 16,0 0 1-16,12-9 1 0,-12 9 1 15,0 0 0-15,0 0 1 0,0 0 1 0,0 0 1 16,5-14 1-16,-5 14-1 0,0 0 0 15,0 0 1-15,0 0 4 0,0 0-1 0,0 0 1 16,0 0-2-16,-5-15-2 0,5 15 3 16,0 0-2-16,0 0-3 0,0 0-2 0,0 0-2 15,-15-5 0-15,15 5 0 0,0 0 0 0,0 0 3 16,0 0-1-16,0 0-2 0,-22 2 1 16,22-2 5-16,0 0 3 0,0 0-2 0,0 0-1 15,-17 5-3-15,17-5-1 0,0 0-3 16,0 0-1-16,0 0 0 0,-13 10-2 0,13-10-1 15,0 0 1-15,0 0-2 0,0 0 1 16,-8 11-1-16,8-11 0 0,0 0-1 0,0 0 1 16,0 0-2-16,0 0 1 0,0 0 0 15,5 15 1-15,-5-15 0 0,0 0 1 0,0 0-1 16,0 0 0-16,0 0-1 0,16 6 1 0,-16-6-3 16,0 0 1-16,0 0 1 0,0 0 0 15,16-2 4-15,-16 2 1 0,0 0 1 0,0 0 0 16,0 0 0-16,16-8 0 0,-16 8 2 15,0 0 1-15,0 0 1 0,0 0 0 0,7-12 1 16,-7 12 2-16,0 0 3 0,0 0 1 0,0 0-1 16,0 0-1-16,3-17 0 0,-3 17-2 15,0 0-1-15,0 0 2 0,-6-11-1 0,6 11 1 16,0 0-1-16,0 0-1 0,-9-13 2 16,9 13 0-16,0 0 4 0,-12-9 6 15,12 9 1-15,0 0 1 0,0 0 3 0,-15-6-4 16,15 6 3-16,0 0-5 0,0 0-2 0,0 0-2 15,-20-1-2-15,20 1-1 0,0 0-3 16,0 0-3-16,-15 7 2 0,15-7-2 0,0 0 0 16,0 0-1-16,-11 14-2 0,11-14 0 0,0 0-1 15,0 0 0-15,-6 14 0 0,6-14-2 16,0 0-3-16,0 0 0 0,0 0 3 0,1 19 0 16,-1-19-1-16,0 0 0 0,0 0 1 15,11 13-1-15,-11-13 2 0,0 0 0 0,12 10 0 16,-12-10 0-16,0 0-3 0,14 6 3 15,-14-6-3-15,0 0 1 0,0 0-4 0,17 5-1 16,-17-5-1-16,0 0 0 0,0 0-1 16,0 0 3-16,21 2 0 0,-21-2 3 0,0 0 3 15,0 0-1-15,0 0 0 0,18-5 3 16,-18 5 0-16,0 0 1 0,0 0-1 0,0 0 2 16,10-8 2-16,-10 8-3 0,0 0 0 15,0 0-1-15,0 0 3 0,0 0-1 0,4-18 1 16,-4 18-2-16,0 0 2 0,0 0-3 0,0 0 4 15,-9-17-3-15,9 17-1 0,0 0 2 16,0 0 0-16,-11-12 0 0,11 12-1 0,0 0 1 16,0 0 0-16,-14-9 3 0,14 9 3 15,0 0 3-15,0 0 0 0,-18-8 4 0,18 8-1 16,0 0 0-16,0 0 2 0,-18-3-1 0,18 3-3 16,0 0 0-16,0 0-2 0,0 0 1 15,-21 4-1-15,21-4-3 0,0 0-1 0,0 0-3 16,-13 8 0-16,13-8-3 0,0 0 0 15,0 0-3-15,-12 10 1 0,12-10-1 0,0 0 0 16,0 0-2-16,0 0 1 0,-6 14-1 16,6-14 0-16,0 0-1 0,0 0-1 0,0 0 2 15,0 0-2-15,0 0 0 0,-2 17-2 16,2-17-2-16,0 0-4 0,0 0-2 0,0 0 0 16,0 0-3-16,0 0 1 0,0 0-2 0,0 0-2 15,0 0 4-15,0 0 4 0,0 0 1 16,0 0 5-16,0 0 4 0,0 0 2 0,2 15-1 15,-2-15 4-15,0 0 1 0,0 0 3 16,0 0 0-16,0 0 2 0,0 0 1 16,0 0 2-16,0 0-6 0,0 0 0 0,0 0 1 15,0 0-2-15,0 0 0 0,0 0-3 0,-14-7-1 16,14 7 2-16,0 0-1 0,0 0 2 16,-11-8-3-16,11 8 1 0,0 0-2 0,0 0 3 15,-13-6-2-15,13 6-1 0,0 0 2 16,0 0-1-16,0 0-1 0,-13-6 3 0,13 6 2 15,0 0 0-15,0 0 1 0,0 0-1 0,0 0-2 16,0 0-1-16,0 0-3 0,0 0 1 16,0 0-1-16,0 0 0 0,0 0 1 0,0 0-1 15,-12 8-2-15,12-8 1 16,0 0-1-16,0 0 2 0,0 0-1 0,0 0 1 0,8 12-2 16,-8-12 1-16,0 0 4 0,0 0-1 15,14 7 1-15,-14-7 0 0,0 0 0 0,0 0 0 16,16 5-2-16,-16-5 1 0,0 0 1 0,0 0 0 15,21 4 0-15,-21-4 0 0,0 0 0 16,0 0 0-16,19 1 1 0,-19-1-1 0,0 0 1 16,0 0 0-16,23 0-2 0,-23 0 1 15,0 0-1-15,0 0 0 0,18 0 2 0,-18 0-1 16,0 0-2-16,0 0 4 0,19-2-4 16,-19 2 1-16,0 0 0 0,0 0-1 0,20-1 1 15,-20 1-1-15,0 0-1 0,0 0-1 16,18-3 2-16,-18 3-2 0,0 0 1 0,0 0 0 15,0 0-1-15,21-4 1 0,-21 4 1 16,0 0 1-16,0 0 3 0,0 0-3 0,18-3 0 16,-18 3-1-16,0 0 1 0,0 0-1 0,0 0 1 15,0 0 0-15,0 0 3 0,18-2-3 16,-18 2-1-16,0 0 2 0,0 0-2 0,0 0 2 16,0 0-2-16,0 0 2 0,0 0-1 15,0 0 4-15,0 0-1 0,0 0-1 0,0 0-1 16,0 0 2-16,0 0 1 0,20 0 0 15,-20 0 0-15,0 0 5 0,0 0-4 0,0 0 3 16,0 0 5-16,0 0-1 0,0 0 2 16,0 0 1-16,0 0 0 0,0 0 4 0,0 0-3 15,0 0-2-15,0 0 3 0,0 0-1 0,0 0-4 16,0 0-2-16,0 0 0 0,0 0-2 16,0 0-6-16,0 0 5 0,0 0-4 15,0 0-1-15,-12-8-1 0,12 8 1 0,0 0-1 16,0 0 4-16,0 0-3 0,-17-7-1 0,17 7 0 15,0 0 0-15,0 0 1 0,-17-5-1 16,17 5-1-16,0 0 1 0,0 0-3 0,0 0-1 16,-14-9 1-16,14 9 0 0,0 0 2 15,0 0 1-15,0 0-2 16,0 0 5-16,0 0-6 0,-12-8 0 0,12 8-1 0,0 0 0 16,0 0-3-16,0 0-1 0,0 0 4 0,0 0 0 15,0 0 4-15,0 0-1 0,0 0 0 0,0 0 1 16,0 0 0-16,0 0-2 0,0 0-1 15,7-10 3-15,-7 10 0 0,0 0 2 0,0 0-4 16,0 0 2-16,17-2 0 0,-17 2 0 16,0 0 5-16,0 0-3 0,0 0-4 15,19 0 5-15,-19 0-4 0,0 0 2 0,0 0-2 16,0 0 1-16,17 5 1 0,-17-5-1 0,0 0 2 16,0 0-1-16,0 0 0 0,14 5 1 15,-14-5-2-15,0 0 0 0,0 0 0 0,0 0 0 16,12 10 0-16,-12-10 0 0,0 0-2 0,0 0 2 15,0 0 1-15,0 0-2 0,7 11 1 16,-7-11-1-16,0 0 1 0,0 0-1 0,0 0 2 16,0 0-1-16,0 0-1 0,0 0 0 15,5 14 0-15,-5-14 1 0,0 0-2 0,0 0-1 16,0 0 2-16,0 0-3 0,0 0 1 0,0 0-3 16,0 0-2-16,0 0-3 0,0 0-4 15,0 0 1-15,0 0-2 0,0 0-2 0,0 0-1 16,0 0 0-16,0 0-1 0,0 0 1 15,0 0-1-15,0 0 0 0,0 0 3 0,0 0-1 16,0 0-1-16,0 0 2 0,0 0 2 16,0 0-1-16,0 0-2 0,0 0 0 0,0 0 2 15,0 0-1-15,0 0 2 0,0 0 0 16,0 0-2-16,0 0 3 0,0 0 2 0,0 0 1 16,-3-16 3-16,3 16 0 0,0 0 3 0,0 0 1 15,0 0 4-15,0 0 2 0,0 0 4 16,0 0-1-16,0 0-1 0,0 0 1 0,0 0-1 15,0 0 2-15,0 0 0 0,0 0 0 16,0 0 1-16,0 0-1 0,0 0 1 0,0 0 0 16,0 0 1-16,0 0 5 0,0 0 6 15,8 11 5-15,-8-11-2 0,0 0 5 0,0 0 7 16,0 0 3-16,0 0-1 0,2 16-2 16,-2-16 1-16,0 0 0 0,0 0 0 0,0 0 1 15,0 0-1-15,-4 17-2 0,4-17-6 16,0 0 1-16,0 0 0 0,0 0 1 0,-10 11-4 15,10-11-5-15,0 0-3 0,0 0-2 0,-11 9-2 16,11-9-2-16,0 0 0 0,0 0-2 16,-13 9-3-16,13-9 1 0,0 0-3 0,0 0-2 15,-13 9 2-15,13-9-1 16,0 0-1-16,0 0-1 0,-14 7-1 0,14-7 0 0,0 0 1 16,0 0-2-16,0 0 0 0,-14 5-2 0,14-5 0 15,0 0-4-15,0 0-2 0,0 0 0 16,0 0-4-16,0 0-1 0,-19 4-2 15,19-4 0-15,0 0-1 0,0 0-4 0,0 0-2 16,0 0-2-16,0 0-4 0,0 0 0 16,0 0-3-16,0 0 1 0,0 0-3 0,0 0-1 15,0 0-2-15,0 0-1 0,0 0 2 0,0 0 5 16,0 0 3-16,0 0 2 0,0 0 0 16,0 0-1-16,0 0-1 0,0 0 2 0,0 0 0 15,0 0 4-15,0 0 0 0,0 0 3 16,7-14 4-16,-7 14 3 0,0 0 0 0,0 0 4 15,14-9 1-15,-14 9 0 0,0 0 2 16,0 0 1-16,17-6-1 0,-17 6 2 0,0 0 2 16,0 0-1-16,0 0-1 0,15-7 2 0,-15 7 0 15,0 0 1-15,0 0 2 0,0 0 2 16,0 0 6-16,0 0 4 0,0 0 4 0,14-7 8 16,-14 7 1-16,0 0 5 0,0 0 6 15,0 0-1-15,0 0 3 0,0 0 0 0,0 0 1 16,0 0-2-16,0 0-4 0,0 0-2 0,0 0-3 15,0 0-2-15,0 0-3 0,0 0-3 16,0 0-1-16,0 0-1 0,0 0 1 0,0 0-2 16,0 0 3-16,0 0 1 0,0 0 0 15,-11 11-2-15,11-11-4 0,0 0-2 0,0 0-3 16,-10 9-3-16,10-9-1 0,0 0 0 16,0 0 4-16,-13 10 2 0,13-10-2 15,0 0 2-15,0 0 1 0,-16 9-2 0,16-9-1 16,0 0 0-16,-12 8-1 0,12-8 2 0,0 0 2 15,0 0-1-15,-17 8-1 0,17-8-4 16,0 0 0-16,0 0-3 0,-15 7 0 0,15-7-1 16,0 0-4-16,0 0 1 0,-17 7-2 0,17-7 1 15,0 0 0-15,0 0-1 0,-15 5 2 16,15-5 1-16,0 0-2 16,0 0 1-16,0 0-2 0,-18 6 1 0,18-6-1 0,0 0 0 15,0 0 0-15,0 0-3 0,-15 4-1 0,15-4 0 16,0 0 0-16,0 0-4 0,0 0 1 15,0 0 2-15,-18 6-2 0,18-6-3 0,0 0-1 16,0 0 1-16,0 0 2 0,0 0 0 0,-16 4 1 16,16-4 0-16,0 0 0 0,0 0 0 15,0 0-1-15,0 0 0 0,0 0-2 0,0 0 1 16,-16 3 1-16,16-3 2 0,0 0-1 16,0 0-1-16,0 0 2 0,0 0 0 0,0 0-1 15,0 0 2-15,0 0-1 0,0 0 1 16,0 0-2-16,0 0 3 0,0 0-1 0,0 0 0 15,0 0 2-15,0 0-2 0,0 0 2 16,0 0-1-16,0 0 1 0,0 0 0 0,0 0 0 16,-15 5-2-16,15-5 1 0,0 0-1 0,0 0 1 15,0 0 0-15,0 0-3 0,0 0 3 16,0 0-1-16,0 0-2 0,0 0 0 0,0 0 0 16,0 0-1-16,0 0-1 0,0 0-1 15,0 0 1-15,0 0-1 0,0 0 2 0,0 0-2 16,0 0 3-16,0 0 1 0,0 0 3 0,0 0-1 15,0 0 2-15,20 3 0 0,-20-3 0 16,0 0 1-16,0 0 0 0,21 0-1 0,-21 0 1 16,0 0 0-16,0 0 1 0,22 1-2 15,-22-1 2-15,0 0 0 0,0 0 1 0,27 0-2 16,-27 0 0-16,0 0 0 0,0 0 2 16,23 0 2-16,-23 0 0 0,0 0-1 0,0 0 4 15,21-2 0-15,-21 2-2 0,0 0 1 16,0 0-1-16,18-2 1 0,-18 2 2 0,0 0-2 15,0 0 2-15,0 0-1 0,18-4 1 16,-18 4 0-16,0 0-1 0,0 0 0 0,0 0-1 16,16-6 1-16,-16 6-4 0,0 0 1 0,0 0 1 15,0 0-2-15,14-7 0 0,-14 7-1 16,0 0-1-16,0 0 0 0,0 0 1 0,0 0-1 16,13-8 1-16,-13 8 0 0,0 0-1 15,0 0 0-15,0 0-1 0,0 0 2 0,11-9-2 16,-11 9 1-16,0 0-1 0,0 0 0 0,0 0 1 15,0 0 0-15,12-9 0 0,-12 9 0 16,0 0 0-16,0 0 0 0,0 0-1 0,0 0 0 16,0 0 0-16,8-10 0 0,-8 10 0 15,0 0 0-15,0 0 0 0,0 0 1 0,0 0-1 16,0 0 0-16,0 0 1 0,9-10-1 16,-9 10 1-16,0 0 0 0,0 0 1 0,0 0-2 15,0 0 0-15,0 0 1 0,0 0-2 16,7-14 1-16,-7 14-1 0,0 0-1 0,0 0 1 15,0 0 0-15,0 0 1 0,0 0-1 0,5-15 0 16,-5 15 0-16,0 0 0 0,0 0-1 16,0 0 2-16,0 0-2 0,0 0-2 0,2-16 0 15,-2 16 0-15,0 0 0 0,0 0-1 16,0 0 0-16,0 0 2 0,0 0 0 0,0 0 0 16,0 0 0-16,3-17-2 0,-3 17 0 0,0 0 0 15,0 0-1-15,0 0-1 0,0 0 1 16,0 0-3-16,0 0 3 0,0 0-2 0,0 0 0 15,1-18 4-15,-1 18 0 16,0 0 0-16,0 0 1 0,0 0 1 0,0 0 0 0,0 0 1 16,0 0 0-16,0 0 1 0,0 0 0 15,0 0 0-15,0 0 1 0,0 0-1 0,0 0 1 16,0 0-1-16,0 0-1 0,0 0 2 16,0 0-1-16,0 0 1 0,0 0 1 0,0 0-1 15,-1-16-1-15,1 16 1 0,0 0 0 16,0 0 2-16,0 0-2 0,0 0 0 0,0 0 0 15,0 0 1-15,0 0-1 0,0 0-1 0,0 0 1 16,0 0-1-16,0 0 1 0,0 0 0 16,0 0 0-16,0 0 0 0,0 0 0 0,0 0-1 15,0 0 0-15,0 0 1 0,0 0 0 16,0 0 1-16,0 0 0 0,0 0 0 0,0 0 0 16,0 0 2-16,0 0-1 0,0 0 2 15,0 0 0-15,0 0-1 0,0 0-2 0,0 0 0 16,0 0-2-16,0 0-3 0,0 0 2 15,0 0-3-15,0 0 0 0,0 0-1 0,0 0 1 16,0 0 0-16,0 0 0 0,0 0 1 0,0 0 1 16,0 0 0-16,0 0-1 0,0 0 1 15,0 0 2-15,0 0-1 0,-5 16-1 0,5-16 1 16,0 0-1-16,0 0-1 16,0 0-1-16,0 0-1 0,-2 19-2 0,2-19-1 0,0 0 2 15,0 0 0-15,0 0-1 0,-3 16 2 0,3-16-2 16,0 0-1-16,0 0 0 0,0 0-3 15,0 0-2-15,0 0-1 0,0 0-1 0,-3 16 0 16,3-16 1-16,0 0 0 0,0 0 1 16,0 0 1-16,0 0 4 0,0 0 2 0,0 0-1 15,0 0 3-15,0 0 2 0,0 0 1 16,0 0 0-16,0 0 0 0,0 0 0 0,0 0 1 16,0 0 0-16,0-21-1 0,0 21 3 0,0 0-2 15,0 0 0-15,0 0 1 0,1-20 1 16,-1 20 0-16,0 0-2 0,0 0 0 15,0 0 0-15,0-18 1 0,0 18-1 0,0 0 1 16,0 0-1-16,0 0 1 0,0 0 2 16,0 0-5-16,0 0 4 0,-1-18-1 0,1 18 1 15,0 0 0-15,0 0 0 0,0 0 0 0,0 0 1 16,0 0-1-16,0 0 1 0,0 0 1 0,0 0 2 16,0 0-3-16,0 0 0 0,0 0 1 15,0 0 0-15,-3-17 1 0,3 17-1 0,0 0-3 16,0 0 2-16,0 0 0 0,0 0-1 15,0 0-1-15,0 0-1 0,0 0 2 0,0 0-1 16,-11-8-1-16,11 8 1 0,0 0 1 16,0 0-1-16,0 0 2 0,0 0 1 0,0 0 2 15,0 0 0-15,-16-6 0 0,16 6-2 16,0 0 1-16,0 0-2 0,0 0 0 0,0 0-2 16,0 0 2-16,0 0 0 0,-16-2 2 0,16 2 0 15,0 0-2-15,0 0 1 0,0 0-2 16,0 0 1-16,0 0-2 0,0 0 2 0,0 0 0 15,-20-1-1-15,20 1-1 0,0 0 2 16,0 0-2-16,0 0 0 0,0 0 0 0,0 0 1 16,0 0 2-16,0 0 2 0,0 0-2 15,-19 1 2-15,19-1 2 0,0 0-2 0,0 0 1 16,0 0 0-16,0 0-4 0,0 0 1 0,0 0-2 16,0 0-3-16,0 0-1 0,0 0-1 15,0 0-2-15,0 0 0 0,0 0-1 0,0 0-2 16,0 0-1-16,0 0 1 0,0 0 1 15,0 0 0-15,0 0 2 0,0 0 2 0,0 0-1 16,0 0 3-16,0 0 0 0,0 0 2 16,0 0 0-16,10 14-1 0,-10-14 1 0,0 0 0 15,0 0-1-15,15 9 1 0,-15-9-1 16,0 0 0-16,14 8 1 0,-14-8 0 0,0 0-1 16,13 8 1-16,-13-8-1 0,0 0 0 0,0 0 1 15,14 9 2-15,-14-9-1 0,0 0 2 16,0 0-2-16,13 9 2 0,-13-9-1 0,0 0 0 15,0 0 4-15,10 9-1 0,-10-9 1 16,0 0-2-16,0 0 0 0,0 0 1 0,9 11 0 16,-9-11 2-16,0 0-3 0,0 0 0 0,0 0 0 15,0 0 3-15,7 13 2 0,-7-13-1 16,0 0 0-16,0 0 0 0,0 0-4 0,0 0 3 16,0 0 2-16,0 0 0 0,3 17-1 15,-3-17 0-15,0 0 1 0,0 0 2 0,0 0-1 16,0 0 1-16,-6 15-2 0,6-15 0 15,0 0 2-15,0 0-2 0,0 0-1 0,-8 10-2 16,8-10 0-16,0 0 0 0,0 0-1 16,0 0 1-16,-10 11-4 0,10-11 0 0,0 0 0 15,0 0 0-15,0 0 0 0,-11 9-3 16,11-9-6-16,0 0-6 0,0 0-13 0,0 0-13 16,0 0-21-16,0 0-36 0,-9 9-59 0,9-9-49 15,0 0-37-15,0 0-57 0,0 0-79 16,0 0-53-16,0 0-32 0,0 0-420 0,-9 16-440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3:00.436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184 169 363 0,'0'0'329'0,"0"0"-62"16,-10-11-27-16,10 11-34 0,0 0-20 0,0 0-6 16,0 0-9-16,0 0-6 0,-9-10 1 0,9 10-12 15,0 0-2-15,0 0-7 0,0 0-9 16,0 0-17-16,0 0-20 0,0 0-17 0,0 0-13 15,0 0-8-15,0 0-2 0,-5 16-8 16,5-16-3-16,0 0-6 0,1 20 0 0,-1-20-6 16,0 0-4-16,3 21-8 0,-3-21-4 15,0 0-6-15,6 20-3 0,-6-20-3 0,0 0-3 16,2 15-4-16,-2-15-6 0,0 0-7 16,0 0-6-16,0 0 2 0,8 15 3 0,-8-15 3 15,0 0 2-15,0 0 3 0,0 0 3 16,0 0 1-16,0 0 1 0,0 0 1 0,10-9-1 15,-10 9 1-15,0 0-1 0,0 0 0 0,2-21 0 16,-2 21 1-16,0 0 1 0,0-18 0 16,0 18 0-16,0 0 0 0,-2-18 1 0,2 18 1 15,0 0 0-15,-6-20 1 0,6 20 4 16,0 0 6-16,-4-16 9 0,4 16 6 0,0 0 8 16,0 0 3-16,-3-14 3 0,3 14-2 15,0 0-4-15,0 0-8 0,0 0-7 0,0 0-5 16,0 0-6-16,0 0-2 0,0 0-1 0,0 0-2 15,0 0-2-15,0 0-1 0,-9 13 3 16,9-13-2-16,0 0-1 0,0 0 0 0,0 21-1 16,0-21-4-16,0 0-1 0,0 0-1 15,2 19 0-15,-2-19-2 0,0 0-5 0,0 0-6 16,7 13-1-16,-7-13 0 0,0 0-2 16,0 0-1-16,0 0 2 0,0 0 1 0,13 8 2 15,-13-8 5-15,0 0 1 0,0 0 3 16,10-8 2-16,-10 8 2 0,0 0 0 0,9-16 2 15,-9 16-1-15,0 0 1 0,4-19 0 16,-4 19 1-16,0 0 3 0,4-21-2 16,-4 21 2-16,0 0 2 0,0-22 5 0,0 22 9 0,0 0 6 15,-3-18 3-15,3 18-1 0,0 0 3 16,-2-17 1-16,2 17 2 0,0 0 1 0,0 0 1 16,-3-16 3-16,3 16 3 0,0 0 1 15,0 0-3-15,0 0-3 0,0 0-6 0,-7-13-13 16,7 13-2-16,0 0-7 0,0 0 1 15,0 0-4-15,0 0-2 0,0 0-3 0,-10 16-1 16,10-16 2-16,0 0-1 0,0 0-1 16,-2 20-1-16,2-20-2 0,0 0 0 0,0 0-1 15,2 23-2-15,-2-23-1 0,0 0-7 0,0 0-10 16,7 17-3-16,-7-17-1 0,0 0 2 16,0 0-7-16,0 0 6 0,0 0 4 0,12 9 4 15,-12-9 8-15,0 0 4 0,0 0 0 16,8-11 3-16,-8 11-3 0,0 0 2 0,4-15 1 15,-4 15 1-15,0 0 2 0,4-18 0 16,-4 18 2-16,0 0-1 0,1-19 1 0,-1 19 1 16,0 0 2-16,-3-19 4 0,3 19 9 15,0 0 8-15,-4-17 8 0,4 17 8 0,0 0 0 16,-7-14 2-16,7 14 0 0,0 0 1 16,0 0-3-16,-10-12-3 0,10 12-7 0,0 0-6 15,0 0-5-15,0 0-1 0,-13-7-6 0,13 7-1 16,0 0 0-16,0 0-4 0,0 0-3 15,-11 7-1-15,11-7-1 0,0 0-2 0,0 0 1 16,-6 16-1-16,6-16 0 0,0 0-2 16,0 0 0-16,-1 18 0 0,1-18-3 0,0 0 3 15,0 0-3-15,4 19 1 0,-4-19 1 16,0 0-1-16,0 0-1 0,5 16-2 0,-5-16-6 16,0 0-1-16,0 0-3 0,0 0-1 0,9 12-4 15,-9-12 0-15,0 0-3 0,0 0 4 16,0 0 1-16,0 0 2 0,0 0 4 0,0 0-1 15,20 1 1-15,-20-1 1 0,0 0 3 16,0 0 4-16,0 0 1 0,10-9 3 0,-10 9 0 16,0 0 3-16,0 0 1 0,0 0 0 0,0 0 1 15,6-16-1-15,-6 16 6 0,0 0-6 16,0 0 1-16,0 0-1 0,-6-17 2 16,6 17 1-16,0 0-4 0,0 0 2 0,-8-14 1 15,8 14 2-15,0 0 0 0,-10-9 3 0,10 9 12 16,0 0 5-16,0 0-1 0,-13-8-3 15,13 8 0-15,0 0-1 0,0 0-5 0,0 0-1 16,0 0-4-16,-20 2-2 0,20-2-4 16,0 0 1-16,0 0-3 0,-13 12-2 0,13-12 1 15,0 0 0-15,-8 15-3 0,8-15 0 16,0 0-1-16,-4 18-2 0,4-18 0 0,0 0 1 16,2 18-3-16,-2-18 1 0,0 0 0 0,6 16 1 15,-6-16-2-15,0 0-4 0,9 14 1 16,-9-14-3-16,0 0 5 15,12 8-4-15,-12-8 0 0,0 0-1 0,0 0-2 0,18 6 0 16,-18-6 1-16,0 0-2 0,0 0 6 0,19-2 2 16,-19 2 4-16,0 0 1 0,14-9 1 0,-14 9-1 15,0 0 0-15,13-7 0 0,-13 7 3 16,0 0-2-16,12-12 1 0,-12 12 0 0,0 0-1 16,7-13 0-16,-7 13-1 0,0 0 3 15,7-13 1-15,-7 13-2 0,0 0 1 0,0 0 2 16,5-16-2-16,-5 16 2 0,0 0 2 15,0 0-1-15,0 0 1 0,0 0-1 0,2-17-1 16,-2 17-1-16,0 0 1 0,0 0 0 16,0 0-1-16,0 0 3 0,0 0 1 0,-9-11 3 15,9 11-1-15,0 0 2 0,0 0-2 16,0 0 3-16,0 0-3 0,0 0-1 16,0 0-2-16,-18 4-2 0,18-4-3 0,0 0-1 15,0 0 2-15,0 0-2 0,-9 14-1 0,9-14-2 16,0 0 0-16,0 0 0 0,0 0 0 0,-3 16-1 15,3-16-2-15,0 0-2 0,0 0-3 16,0 0-6-16,0 0-7 0,6 17-6 0,-6-17-3 16,0 0-1-16,0 0 2 0,0 0 7 15,0 0 4-15,0 0 5 0,0 0 3 0,0 0 3 16,0 0 5-16,0 0-2 0,19-3 0 0,-19 3-1 16,0 0 1-16,0 0 4 0,7-12-1 15,-7 12 3-15,0 0 0 0,0 0 3 0,5-14-2 16,-5 14 1-16,0 0 2 0,0 0 0 15,0 0 2-15,2-18-1 0,-2 18 1 0,0 0-1 16,0 0 7-16,0 0-1 0,0 0 6 16,-3-16 1-16,3 16 3 0,0 0-2 0,0 0 2 15,0 0-2-15,0 0 0 0,0 0-2 16,0 0 2-16,0 0-5 0,-11-7-1 0,11 7 2 16,0 0-2-16,0 0-2 0,0 0-2 15,0 0-1-15,0 0 3 0,0 0 0 0,0 0-3 16,-19 1 1-16,19-1-3 0,0 0-3 0,0 0-1 15,0 0-2-15,0 0-1 0,0 0-3 16,0 0-2-16,0 0 0 0,0 0-1 0,0 0-1 16,0 0-2-16,0 0 3 0,0 0-2 15,0 0 1-15,0 0 3 0,0 0-2 0,0 0 4 16,0 0 2-16,0 0-2 0,0 0 2 16,0 0 1-16,0 0 1 0,0 0-1 0,0 0 0 15,0 0 3-15,0 0-3 0,2-15 2 0,-2 15 0 16,0 0-1-16,0 0 2 0,0 0-1 15,0 0 2-15,0 0-1 0,0 0 3 0,0 0-2 16,10-11 5-16,-10 11-6 0,0 0 4 16,0 0 2-16,0 0-1 0,0 0 2 0,0 0 2 15,0 0 3-15,0 0 2 0,0 0 2 16,0 0 4-16,0 0 0 0,0 0 5 0,0 0-2 16,0 0 3-16,0 0 2 0,0 0 0 15,0 0 5-15,0 0-3 0,0 0-2 0,0 0-3 16,0 0-3-16,0 0-1 0,-18 5-1 0,18-5-4 15,0 0-1-15,0 0-3 0,0 0-2 16,0 0-3-16,-17 7 1 0,17-7 10 0,0 0-16 16,0 0-3-16,0 0 1 0,-14 6 1 15,14-6-1-15,0 0-1 0,0 0 0 0,-12 8 0 16,12-8 0-16,0 0 1 0,0 0-1 16,-15 9 0-16,15-9 1 0,0 0 0 0,0 0 0 15,-14 12-1-15,14-12 0 0,0 0 1 0,0 0 0 16,-15 8 0-16,15-8 0 0,0 0 0 15,0 0-2-15,-12 7 0 0,12-7 0 0,0 0 0 16,0 0-1-16,0 0-2 0,0 0 1 16,-12 9-2-16,12-9-2 0,0 0 0 0,0 0-2 15,0 0-1-15,0 0-2 0,0 0 0 16,0 0-2-16,0 0 1 0,0 0 1 0,0 0-1 16,0 0 2-16,0 0-1 0,0 0 3 15,0 0 0-15,0 0-1 0,0 0-4 0,0 0-4 16,0 0 0-16,0 0 2 0,20-4 1 0,-20 4 2 15,0 0 3-15,0 0 3 0,0 0-1 16,12-7 1-16,-12 7 0 0,0 0 2 0,0 0 1 16,0 0 0-16,0 0-1 0,0 0 1 15,12-7 2-15,-12 7-1 0,0 0 3 0,0 0 1 16,0 0 1-16,0 0-1 0,0 0 1 0,0 0 1 16,0 0 3-16,0 0 0 0,0 0 1 15,0 0 5-15,0 0 3 0,0 0 4 0,0 0 2 16,0 0-1-16,0 0 0 15,0 0-1-15,0 0-6 0,0 0-3 0,0 0-5 0,0 0-3 16,0 0-1-16,0 0-1 0,0 0-3 16,0 0 0-16,0 0 1 0,-2 22-2 0,2-22-1 15,0 0 2-15,-1 22 2 0,1-22-1 16,0 16-1-16,0-16 1 0,2 20 0 0,-2-20-1 16,4 22 1-16,-4-22 0 0,2 23 1 0,-2-23-1 15,4 23 0-15,-4-23-1 0,6 22-2 16,-6-22-4-16,4 19-2 0,-4-19-6 0,5 20-1 15,-5-20-3-15,3 13 0 0,-3-13-3 16,0 0-2-16,6 20-1 0,-6-20-3 0,0 0-3 16,4 15-1-16,-4-15-3 0,0 0-2 0,0 0 0 15,5 14 0-15,-5-14 2 0,0 0 5 16,0 0 6-16,0 0 8 0,0 0 4 16,0 0 4-16,0 0 1 0,0 0-1 0,0 0 3 15,0 0-3-15,10-12 1 0,-10 12-3 0,0 0 0 16,0 0 0-16,-2-21 2 0,2 21 0 15,0 0 5-15,-2-16-1 0,2 16 5 0,0 0 1 16,0 0-1-16,-4-18 5 0,4 18-1 16,0 0 9-16,0 0 5 0,0 0 2 0,0 0-5 15,-5-17-4-15,5 17 0 0,0 0-6 16,0 0-3-16,0 0-1 0,0 0-2 0,0 0-1 16,0 0-1-16,-7 13 2 0,7-13 0 15,0 0 0-15,0 17-1 0,0-17 3 0,0 0-2 16,0 25-1-16,0-25 0 0,0 0 1 0,2 24-2 15,-2-24-3-15,3 14 4 0,-3-14-5 16,7 15-2-16,-7-15-10 0,0 0 0 0,5 16 0 16,-5-16 0-16,0 0 1 0,9 10 3 15,-9-10 2-15,0 0 3 0,0 0 5 0,0 0 0 16,15 5 6-16,-15-5-1 0,0 0-3 0,0 0-4 16,12-11 4-16,-12 11-1 0,0 0 2 15,7-17-3-15,-7 17 6 0,0 0-6 0,7-18 1 16,-7 18 3-16,0 0-1 0,3-22 1 15,-3 22 3-15,0 0 4 0,1-19 6 0,-1 19-1 16,0 0 3-16,0 0 4 0,-1-22 4 16,1 22 2-16,0 0-3 0,0 0 0 0,-3-15 1 15,3 15-2-15,0 0 0 0,0 0 0 16,0 0-3-16,0 0-4 0,0 0-2 0,-6-14-2 16,6 14-4-16,0 0-4 0,0 0 0 15,0 0 4-15,0 0-4 0,0 0 1 0,-10 12 1 16,10-12-3-16,0 0 0 0,0 0 0 15,-5 15-3-15,5-15 0 0,0 0 1 0,0 0 0 16,-2 18 0-16,2-18-2 0,0 0 1 0,0 0-4 16,0 0 2-16,1 17-1 0,-1-17-5 15,0 0 0-15,0 0-6 0,0 0-3 0,0 0-5 16,0 0 3-16,0 0-1 0,0 0 2 16,0 0 6-16,0 0 1 0,0 0 9 15,0 0 2-15,0 0 0 0,0 0 6 0,0 0-1 0,0 0 0 16,0 0 3-16,0 0 0 0,0 0 0 15,0 0-2-15,0 0 0 0,0 0 3 0,3-16-2 16,-3 16 0-16,0 0 0 0,0 0 1 16,-4-15 2-16,4 15 0 0,0 0-2 0,0 0 9 15,-9-12 8-15,9 12 3 0,0 0-1 16,0 0-4-16,0 0-3 0,0 0-4 0,-13-7-3 16,13 7-3-16,0 0-3 0,0 0-2 15,0 0-2-15,-10 10 2 0,10-10-3 0,0 0 1 16,-7 17-1-16,7-17 1 15,0 0-1-15,-2 21 0 0,2-21 0 0,0 0 0 0,-1 24-2 16,1-24 0 0,0 0 0-16,1 23-1 0,-1-23-3 0,0 0 0 0,3 21-1 15,-3-21-7-15,0 0-5 0,4 15-4 0,-4-15-1 0,0 0 1 16,0 0 3-16,5 13 0 16,-5-13 4-16,0 0 1 0,0 0 2 0,0 0 5 0,0 0 3 15,0 0 3-15,13 7 2 0,-13-7 1 0,0 0 1 16,0 0 1-16,0 0 0 0,10-12-1 15,-10 12 0-15,0 0 0 0,0 0 2 0,0 0 1 16,6-13 0-16,-6 13 4 0,0 0 5 16,0 0 5-16,0 0 3 0,0 0 4 0,0 0-1 15,0 0-4-15,0 0 0 0,0 0-6 16,0 0 2-16,0 0 1 0,0 0 0 0,0 0-5 16,0 0-5-16,0 0-5 0,0 0 0 15,0 0 0-15,0 0-1 0,0 0-1 0,-16 7 3 16,16-7-2-16,0 0-1 0,-6 15 0 15,6-15 0-15,0 0 0 0,-5 19 0 0,5-19 0 16,0 0-3-16,-2 19 1 0,2-19-3 0,0 0 1 16,0 0 0-16,0 22-1 0,0-22-5 15,0 0-1-15,0 0-5 0,0 0-4 0,2 17-3 16,-2-17 1-16,0 0-4 0,0 0 5 16,0 0 4-16,0 0 4 0,0 0 6 0,0 0 1 15,0 0 3-15,0 0 0 0,0 0 1 0,18-4-2 16,-18 4 2-16,0 0-2 0,0 0 5 15,8-14 0-15,-8 14 1 0,0 0 1 0,0 0 1 16,2-16 0-16,-2 16 0 0,0 0 0 16,0 0 0-16,0 0 2 0,0 0 2 0,0-19 1 15,0 19 6-15,0 0 2 0,0 0 2 16,0 0 0-16,0 0 0 0,0 0-1 0,-7-12 6 16,7 12-2-16,0 0-1 0,0 0-5 15,0 0-4-15,0 0 2 0,0 0-5 0,-16 7-2 16,16-7-2-16,0 0-2 0,0 0-1 15,-8 16-2-15,8-16 1 0,0 0 1 0,-7 17-1 16,7-17-1-16,0 0-1 0,-2 18 1 0,2-18-2 16,0 0-1-16,0 20 1 0,0-20-2 15,0 0 5-15,0 0-4 0,2 20-14 0,-2-20 4 16,0 0-1-16,0 0-10 0,0 0 2 16,7 15 2-16,-7-15 5 0,0 0 4 0,0 0 2 15,0 0 3-15,0 0 3 0,0 0 0 16,0 0 0-16,18-8 1 0,-18 8 1 0,0 0 1 15,6-14-1-15,-6 14 0 0,0 0 1 0,5-18 4 16,-5 18-4-16,0 0-1 0,0-18 3 16,0 18-1-16,0 0 1 0,0-18 3 0,0 18-2 15,0 0 0-15,-2-17 0 0,2 17 3 16,0 0 4-16,-6-15 4 0,6 15 5 0,0 0 5 16,0 0 0-16,-7-15 0 0,7 15-1 15,0 0-2-15,0 0-7 0,0 0-2 0,0 0-3 16,-11-8-3-16,11 8-5 0,0 0 2 15,0 0-3-15,0 0-2 0,-11 8 2 16,11-8-1-16,0 0 1 0,0 0 0 0,-6 18-2 0,6-18 0 16,0 0 1-16,-3 19 1 0,3-19-1 15,0 0-1-15,0 20 1 0,0-20-1 0,0 0-2 16,3 20 3-16,-3-20-1 0,0 0 5 16,3 20-1-16,-3-20-5 0,0 0-2 0,4 15-7 15,-4-15-5-15,0 0-5 0,0 0-1 16,7 15-5-16,-7-15-1 0,0 0 3 0,0 0-8 15,0 0 4-15,0 0 6 0,10 9 3 0,-10-9 4 16,0 0 0-16,0 0 1 0,0 0 6 16,0 0 0-16,0 0 3 0,0 0 1 0,14-6 2 15,-14 6 1-15,0 0 1 0,0 0 4 16,0 0 0-16,0 0 3 0,0 0 1 0,6-13 0 16,-6 13 7-16,0 0 5 0,0 0 3 15,0 0-2-15,0 0-4 0,0 0-4 0,0 0-1 16,-8-14-1-16,8 14 4 0,0 0 0 0,0 0 4 15,0 0 5-15,0 0 0 0,-18-2-1 16,18 2-2-16,0 0-5 0,0 0-3 0,0 0-3 16,-16 3-1-16,16-3-2 0,0 0-4 15,0 0 2-15,-11 8-3 0,11-8 0 0,0 0-1 16,0 0-1-16,-8 13 5 0,8-13-1 16,0 0-1-16,0 0-1 0,-6 15-2 0,6-15-2 15,0 0-4-15,0 0-9 0,0 0-10 0,0 0-12 16,-1 17-6-16,1-17 2 0,0 0 2 15,0 0 3-15,0 0 0 0,0 0 2 0,0 0 8 16,0 0 1-16,0 0 3 0,0 0-10 16,0 0 18-16,15 5-11 0,-15-5 6 0,0 0 4 15,0 0 3-15,0 0 5 0,0 0 2 16,0 0 1-16,0 0 4 0,10-10 2 0,-10 10 2 16,0 0 2-16,0 0 3 0,0 0 5 15,0 0 4-15,0 0 4 0,0 0-1 0,0 0 0 16,-4-19 6-16,4 19 8 0,0 0 6 0,0 0-5 15,0 0-7-15,-12-8 5 0,12 8-3 16,0 0 5-16,0 0 0 0,0 0-3 0,0 0-4 16,0 0-8-16,-19-1 0 0,19 1-5 15,0 0-2-15,0 0-2 0,-10 7-3 0,10-7 5 16,0 0-2-16,0 0-1 0,-11 16-4 16,11-16-2-16,0 0 0 0,-3 16 2 0,3-16-5 15,0 0 0-15,-4 15-3 0,4-15 1 16,0 0-1-16,0 0 0 0,0 20 0 0,0-20-5 15,0 0-5-15,0 0-4 0,0 0-7 16,4 17-6-16,-4-17 1 0,0 0-1 0,0 0 3 16,0 0 2-16,0 0 4 0,0 0 4 0,0 0 2 15,0 0 6-15,0 0 1 0,0 0 3 16,0 0 0-16,0 0 5 0,0 0 1 0,16-7 1 16,-16 7 0-16,0 0 3 0,0 0 2 15,0 0-14-15,-2-18 3 0,2 18 5 0,0 0 8 16,0 0 0-16,-6-14 5 0,6 14 9 0,0 0 9 15,0 0-9-15,-8-9-2 0,8 9 0 16,0 0 1-16,0 0 2 0,0 0 0 0,-17-7-3 16,17 7-4-16,0 0-1 0,0 0 1 15,0 0-1-15,0 0-6 0,-17 5 0 0,17-5-4 16,0 0-1-16,0 0-2 0,-7 9-2 16,7-9 1-16,0 0-5 0,0 0 1 0,0 0-2 15,-7 17 0-15,7-17 2 0,0 0-2 16,0 0 1-16,0 0-1 0,0 0 1 0,1 20-2 15,-1-20-1-15,0 0-2 0,0 0-1 16,0 0-4-16,0 0-4 0,8 12 2 0,-8-12-2 16,0 0 2-16,0 0 2 0,0 0 1 0,0 0 4 15,0 0 0-15,0 0 3 0,0 0 2 16,0 0 2-16,18-3 0 0,-18 3 2 0,0 0 1 16,0 0 1-16,0 0 1 0,0 0 0 15,4-18 1-15,-4 18-11 0,0 0 4 0,0 0 3 16,-2-15 2-16,2 15 0 0,0 0 1 0,-6-13 2 15,6 13 5-15,0 0 6 0,-7-14 0 16,7 14 3-16,0 0 4 0,-9-8 5 0,9 8-3 16,0 0 2-16,0 0 0 0,-12-9 2 15,12 9 2-15,0 0 0 0,0 0-9 0,0 0-6 16,-17-7-1-16,17 7-4 0,0 0-2 16,0 0-3-16,0 0-2 0,0 0-4 0,0 0-1 15,-17 6-1-15,17-6-2 0,0 0 1 16,0 0 0-16,0 0 0 0,0 0-1 0,-4 15 0 15,4-15-1-15,0 0-7 16,0 0-4-16,0 0-2 0,6 15-2 0,-6-15-3 0,0 0-3 16,0 0 0-16,10 9-1 0,-10-9-3 0,0 0 3 15,0 0 0-15,0 0 4 0,0 0 0 16,19 6 3-16,-19-6 2 0,0 0 3 0,0 0 3 16,0 0 3-16,0 0 4 0,13-10-6 15,-13 10 2-15,0 0 4 0,0 0 1 0,6-12 2 16,-6 12 0-16,0 0 4 0,0 0 2 15,0 0-3-15,0-22 0 0,0 22 3 0,0 0 4 16,0 0 1-16,-6-17-1 0,6 17 0 0,0 0 8 16,0 0 4-16,-10-13 0 0,10 13-1 15,0 0 3-15,0 0-3 0,-13-9-3 0,13 9-3 16,0 0-1-16,0 0-1 0,0 0-2 16,-16-2 1-16,16 2-4 0,0 0 0 15,0 0 0-15,0 0-3 0,-17 7-1 0,17-7-1 16,0 0-2-16,0 0-1 0,-10 13-1 0,10-13 4 15,0 0 0-15,0 0-1 0,-6 17-2 0,6-17 0 16,0 0 1-16,0 0-2 0,0 19 0 16,0-19 1-16,0 0-1 0,0 0-3 0,6 17 0 15,-6-17-5-15,0 0-4 0,0 0-5 16,8 15-2-16,-8-15-2 0,0 0 0 0,0 0 2 16,10 9 1-16,-10-9 2 0,0 0 3 15,0 0 2-15,0 0 0 0,0 0 5 0,0 0 2 16,0 0 4-16,19-2 0 0,-19 2 0 15,0 0 2-15,0 0-7 0,6-12 3 0,-6 12 2 16,0 0 2-16,0 0-1 0,1-18 2 0,-1 18 1 16,0 0 0-16,-3-15 0 0,3 15 1 15,0 0 1-15,-5-17-1 0,5 17 1 0,0 0-1 16,-9-13 2-16,9 13 6 0,0 0 9 16,-9-12 1-16,9 12-1 0,0 0-4 0,0 0 3 15,-14-11-1-15,14 11 1 0,0 0-1 16,0 0-5-16,0 0-4 0,-14-5-3 0,14 5 0 15,0 0 0-15,0 0-1 0,0 0-3 0,-12 7-1 16,12-7-1 0,0 0 0-16,0 0-1 0,-5 13-1 0,5-13 2 0,0 0 1 0,0 0-1 15,1 19-1-15,-1-19-1 0,0 0 0 16,6 17-1-16,-6-17 0 0,0 0 0 0,10 16-3 16,-10-16-1-16,10 10-5 0,-10-10 4 15,0 0-3-15,12 13 1 0,-12-13-6 0,0 0-2 16,15 9-1-16,-15-9 0 0,0 0-1 0,12 8 0 15,-12-8 2-15,0 0-1 0,0 0 3 16,17 5 1-16,-17-5 1 0,0 0 4 0,0 0 3 16,0 0 2-16,16-3 4 0,-16 3 1 15,0 0 2-15,0 0 1 0,10-10 2 0,-10 10-1 16,0 0-9-16,0 0 5 0,1-17 6 16,-1 17 2-16,0 0-3 0,-4-14 2 0,4 14 0 15,0 0 4-15,-8-15 3 16,8 15 0-16,0 0-2 0,-11-15 3 0,11 15 2 0,0 0-2 15,-12-11-1-15,12 11 1 0,0 0 0 0,-14-9 1 16,14 9-2-16,0 0-1 0,-12-7-1 16,12 7 0-16,0 0 1 0,0 0-3 0,-16-4-2 15,16 4-1-15,0 0-1 0,0 0-2 16,0 0-1-16,-18 5 0 0,18-5 0 0,0 0-2 16,0 0 0-16,-10 11-1 0,10-11 2 15,0 0 0-15,0 0 0 0,-7 16-1 0,7-16-1 16,0 0 1-16,0 0-3 0,-2 20 1 0,2-20-2 15,0 0 1-15,0 0 0 0,2 19-2 16,-2-19 2-16,0 0 0 0,0 0-2 0,7 18 3 16,-7-18-2-16,0 0 0 0,9 10 1 15,-9-10-1-15,0 0 3 0,13 10-3 0,-13-10 1 16,0 0 2-16,14 8 0 0,-14-8-2 16,0 0 1-16,17 7 1 0,-17-7 1 0,0 0 0 15,18 3-2-15,-18-3 2 0,0 0 0 0,19 3-1 16,-19-3 0-16,0 0-2 0,0 0 2 15,22 2-1-15,-22-2-1 0,0 0 1 0,0 0 2 16,21 0-5-16,-21 0 2 0,0 0-1 16,0 0 2-16,0 0-1 0,20-2 2 0,-20 2-1 15,0 0 0-15,0 0 2 0,0 0-2 16,19-3 1-16,-19 3 2 0,0 0-2 0,0 0 1 16,0 0 1-16,14-7-1 0,-14 7 1 15,0 0 0-15,0 0-3 0,0 0 3 0,13-11-1 16,-13 11 0-16,0 0 0 0,0 0-1 15,0 0 1-15,10-11 0 0,-10 11-2 16,0 0 1-16,0 0 1 0,0 0-2 0,8-12 1 0,-8 12-4 16,0 0 0-16,0 0 2 0,0 0-1 15,6-14-1-15,-6 14 1 0,0 0 1 0,0 0-1 16,0 0 1-16,0 0 0 0,7-12 0 16,-7 12 0-16,0 0 2 0,0 0-3 0,0 0 0 15,0 0 1-15,0 0-1 0,0 0 0 0,0 0 1 16,0 0-2-16,5-14-1 0,-5 14 1 15,0 0 0-15,0 0 1 0,0 0-2 0,0 0 0 16,0 0 1-16,0 0-1 0,0 0 0 16,9-12-1-16,-9 12 1 0,0 0 1 0,0 0 0 15,0 0 3-15,0 0-1 0,0 0 1 16,2-14 0-16,-2 14 0 0,0 0 0 0,0 0-1 16,0 0 2-16,0 0-1 0,4-17 1 15,-4 17 1-15,0 0-2 0,0 0 0 0,0 0 1 16,1-17 0-16,-1 17 0 0,0 0 0 15,0 0 1-15,0 0 0 0,0-20-3 0,0 20 4 16,0 0-3-16,0 0 0 0,0-19 1 0,0 19 1 16,0 0-1-16,0 0 0 0,-1-18 1 15,1 18-1-15,0 0 0 0,0 0-1 0,-1-18 2 16,1 18 0-16,0 0-2 0,0 0 0 0,-3-18 2 16,3 18-1-16,0 0-1 0,0 0 0 15,0 0 1-15,-2-20-1 0,2 20 1 0,0 0 0 16,0 0-2-16,0 0 2 0,0-17-1 15,0 17 0-15,0 0 1 0,0 0 0 0,0 0 1 16,0 0 0-16,0-19-1 0,0 19 0 16,0 0-2-16,0 0 1 0,0 0 1 0,0 0-2 15,0-16 0-15,0 16 1 0,0 0 0 16,0 0-1-16,0 0 0 0,0 0 1 0,3-16 2 16,-3 16-2-16,0 0-1 0,0 0 3 15,0 0-1-15,0 0 1 0,5-14-1 0,-5 14 0 16,0 0 2-16,0 0-1 0,0 0-1 0,0 0 1 15,4-14-1-15,-4 14 2 0,0 0-1 16,0 0 1-16,0 0-1 0,0 0 1 0,3-18 1 16,-3 18-2-16,0 0-1 0,0 0 1 15,0 0 2-15,0 0-2 0,2-15 1 0,-2 15-2 16,0 0 2-16,0 0 1 0,0 0-1 0,0 0 0 16,0 0-1-16,0-18 1 0,0 18-1 15,0 0 1-15,0 0-1 0,0 0 1 0,0 0 0 16,-5-15-1-16,5 15 3 0,0 0-1 15,0 0-2-15,0 0 1 0,0 0-1 0,-10-13 1 16,10 13-2-16,0 0 1 0,0 0-1 16,0 0 0-16,-7-12-1 0,7 12-2 0,0 0-13 15,0 0-15-15,0 0-29 0,0 0-38 16,-9-10-39-16,9 10-47 0,0 0-51 0,0 0-82 16,0 0-64-16,0 0-66 0,0 0-443 15,0 0-452-15</inkml:trace>
  <inkml:trace contextRef="#ctx0" brushRef="#br0" timeOffset="1876">354 128 43 0,'0'0'231'16,"0"0"-45"-16,0 0-38 0,0 0-24 0,0 0-23 16,0 0-16-16,0 0-13 0,0 0-11 15,0 0-6-15,0 0-9 0,-17 2-2 0,17-2-1 16,0 0-5-16,0 0 5 0,0 0 5 15,0 0 4-15,0 0 2 0,0 0 2 0,0 0-1 16,0 0 0-16,0 0-1 0,0 0 0 0,0 0 1 16,0 0 3-16,0 0-5 0,0 0-1 15,0 0-5-15,0 0-2 0,-10 11-2 16,10-11 0-16,0 0 0 0,0 0 2 0,0 0 2 16,0 0 6-16,0 0 2 0,0 0 5 0,0 0 6 15,0 0 3-15,0 0 2 0,0 0-2 16,0 0-3-16,0 0-3 0,0 0-4 0,0 0-5 15,0 0-3-15,0 0-5 0,0 0-4 16,0 0-3-16,0 0-3 0,0 18-1 0,0-18-2 16,0 0 0-16,0 0 0 0,0 0-1 0,0 0 2 15,0 0 2-15,0 0-3 0,0 0-2 16,0 0 1-16,0 0-1 0,0 0 1 0,0 0 1 16,5 14-2-16,-5-14-4 0,0 0-3 15,0 0-1-15,0 0-3 0,0 0-4 0,6 13-1 16,-6-13-3-16,0 0 1 0,0 0-2 15,0 0 2-15,0 0 0 0,9 14 1 0,-9-14-1 16,0 0 0-16,0 0 1 0,0 0 0 16,0 0 1-16,0 0 0 0,6 14-2 0,-6-14 1 15,0 0 1-15,0 0-2 0,0 0-1 16,0 0 0-16,0 0 0 0,0 0-3 0,8 14 2 16,-8-14 1-16,0 0-1 0,0 0 1 0,0 0 3 15,0 0 4-15,0 0 0 0,0 0 2 16,0 0 0-16,0 0 0 0,6 12-1 0,-6-12 0 15,0 0-3-15,0 0 2 0,0 0-1 16,0 0 1-16,0 0-2 0,0 0 0 0,0 0-2 16,0 0-2-16,4 15-2 0,-4-15-1 15,0 0-2-15,0 0-1 0,0 0 0 0,0 0 0 16,0 0-3-16,0 0 1 0,0 0-2 0,2 17 3 16,-2-17-3-16,0 0 1 0,0 0-1 15,0 0 3-15,0 0-1 0,0 0 1 0,0 0 3 16,0 0 3-16,0 0-1 0,0 0 3 15,0 18 2-15,0-18 1 0,0 0 1 16,0 0-1-16,0 0 1 0,0 0 1 0,0 0 2 16,0 0-2-16,0 0 0 0,0 0-2 0,-4 15 1 15,4-15-3-15,0 0-3 0,0 0 1 16,0 0-1-16,0 0-4 0,0 0 1 0,-8 15 0 16,8-15 0-16,0 0-1 0,0 0-3 0,0 0 0 15,0 0-4-15,0 0 2 0,-8 12-1 16,8-12 1-16,0 0-1 0,0 0-2 0,0 0 0 15,0 0 0-15,0 0 0 0,0 0 0 16,0 0 0-16,-6 13-2 0,6-13 0 0,0 0-1 16,0 0 2-16,0 0-1 0,0 0 0 15,0 0-2-15,0 0 0 0,0 0-2 0,0 0-3 16,0 0-2-16,-6 13-1 0,6-13-5 0,0 0-2 16,0 0-6-16,0 0-4 15,0 0-7-15,0 0-4 0,0 0-5 0,0 0-4 0,0 0-6 16,0 0-9-16,0 0-11 0,0 0-5 15,0 0-3-15,0 0-1 0,0 0-1 0,0 0 2 16,0 0-8-16,0 0-11 0,0 0 2 16,-4 14 7-16,4-14 9 0,0 0 6 0,0 0-3 15,0 0-10-15,0 0-5 0,0 0-7 16,0 0-20-16,0 0-23 0,0 0-26 0,0 0-26 16,-3 17-43-16,3-17-57 0,0 0-260 15,0 0-74-15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3:12.604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35 248 267 0,'0'0'293'16,"0"0"-52"-16,0 0-35 0,0 0-19 0,0 0-26 15,0 0-15-15,0 0-14 0,0 0-5 0,0 0-8 16,0 0-6-16,0 0 12 0,0 0-11 16,0 0-4-16,0 0-14 0,0 0-6 0,0 0-7 15,0 0-4-15,0 0-5 0,0 0-11 16,0 0-2-16,0 0-11 0,1 20-9 0,-1-20-8 16,0 0-6-16,9 14-3 0,-9-14-4 15,0 0-4-15,11 11-3 0,-11-11-4 16,0 0-1-16,14 10-1 0,-14-10-1 0,0 0-3 15,12 7-3-15,-12-7-4 0,0 0 2 0,0 0-2 16,0 0-1-16,17 6-2 0,-17-6-1 16,0 0 2-16,0 0 4 0,0 0 2 0,0 0 0 15,0 0 1-15,0 0 0 0,13-6 1 16,-13 6 0-16,0 0 0 0,0 0-2 16,0 0 2-16,0 0-1 0,0 0 1 0,-5-17 0 15,5 17 0-15,0 0 4 0,0 0 5 0,-10-9 3 16,10 9 2-16,0 0 4 0,0 0 2 0,-13-6 2 15,13 6 3-15,0 0-1 0,0 0-2 16,0 0 0-16,0 0-1 0,0 0-4 0,-20 0-3 16,20 0-2-16,0 0-2 0,0 0-1 15,0 0-1-15,-8 12-3 0,8-12 1 0,0 0 0 16,0 0 2-16,2 17-1 0,-2-17 5 0,0 0-2 16,6 15 0-16,-6-15-2 0,0 0 2 15,10 16 0-15,-10-16-2 0,0 0-2 0,15 11 0 16,-15-11-1-16,0 0-1 0,17 8 0 15,-17-8 0-15,0 0-3 0,17 6 1 0,-17-6 0 16,0 0-1-16,0 0-1 0,23 1 1 16,-23-1 0-16,0 0 0 0,0 0-1 0,20-2 0 15,-20 2 0-15,0 0 1 0,0 0-1 16,15-5 2-16,-15 5 0 0,0 0 0 0,0 0 1 16,0 0-2-16,12-8 1 0,-12 8 1 15,0 0-2-15,0 0 2 0,0 0-3 0,0 0 2 16,0 0 1-16,4-15-2 0,-4 15 6 15,0 0 7-15,0 0 7 0,0 0 3 0,0 0 4 16,-8-12 0-16,8 12 3 0,0 0-1 0,0 0-5 16,0 0-5-16,0 0 1 0,-17-6 5 15,17 6 1-15,0 0-1 0,0 0-4 0,0 0-3 16,0 0-5-16,0 0 1 0,-18 2-4 16,18-2-1-16,0 0-4 0,0 0-4 0,0 0 0 15,0 0-2-15,-8 12-1 16,8-12 3-1,0 0-6-15,0 0-1 0,0 0 1 0,0 0-1 0,6 12 0 0,-6-12 3 0,0 0 0 0,0 0 2 16,14 7-2-16,-14-7 1 0,0 0-1 16,0 0-1-16,0 0 2 0,21 1-2 0,-21-1-2 15,0 0-2-15,0 0 2 0,18-4-2 16,-18 4 0-16,0 0 2 0,0 0 0 0,17-7 1 16,-17 7 2-16,0 0-2 0,0 0-5 15,12-11 2-15,-12 11 2 0,0 0 1 0,0 0 2 16,9-12 2-16,-9 12 1 0,0 0 0 0,0 0 2 15,0 0 1-15,0 0 2 0,4-16 0 16,-4 16-2-16,0 0 1 0,0 0-3 0,0 0 4 16,0 0-2-16,-6-12-2 0,6 12-2 15,0 0 1-15,0 0 3 0,0 0 0 0,-12-7 6 16,12 7 4-16,0 0 1 0,0 0-5 16,0 0 5-16,0 0-1 0,-17-3-2 0,17 3 0 15,0 0-5-15,0 0-1 0,0 0-5 0,0 0 4 16,-15 5-6-16,15-5-2 0,0 0-3 15,0 0 2-15,0 0 1 0,0 0-3 16,0 0 2-16,0 0 3 0,-6 14-7 0,6-14 3 16,0 0-1-16,0 0 2 0,0 0-1 0,0 0-1 15,0 0 0-15,11 10 4 0,-11-10-5 16,0 0-1-16,0 0-1 0,0 0 0 0,0 0-1 16,14 5 2-16,-14-5 0 0,0 0 0 15,0 0-3-15,0 0 1 0,0 0-4 0,0 0-4 16,18 3-1-16,-18-3 1 0,0 0 0 15,0 0 0-15,0 0 2 0,0 0 0 16,0 0 0-16,0 0 1 0,0 0 3 0,0 0 1 16,0 0 3-16,19-3 2 0,-19 3-2 0,0 0 0 15,0 0 1-15,0 0 1 0,0 0-1 0,0 0 2 16,0 0 0-16,0 0 2 0,0 0 1 16,0 0-1-16,0 0 0 0,0 0 0 0,0 0 1 15,0 0 0-15,0 0 0 0,0 0 1 16,0 0-1-16,0 0 0 0,0 0-2 0,0 0 0 15,0 0-1-15,0 0-2 0,0 0-2 16,0 0-3-16,0 0-1 0,0 0 0 0,0 0 0 16,0 0 1-16,0 0-1 0,11-7 1 0,-11 7 2 15,0 0 3-15,0 0-2 0,0 0 5 16,0 0-2-16,0 0 0 0,0 0 3 0,0 0-2 16,0 0 1-16,0 0-1 15,0 0 2-15,0 0-1 0,0 0 0 0,0 0 1 0,0 0 0 16,0 0 1-16,0 0 0 0,0 0 0 15,0 0 2-15,0 0 0 0,0 0 1 0,0 0-1 16,0 0 1-16,0 0-1 0,0 0-1 16,0 0 0-16,0 0-1 0,0 0 0 0,0 0 3 15,0 0-4-15,0 0 1 0,0 0 1 16,0 0 0-16,0 0 0 0,0 0-1 0,0 0-1 16,0 0 1-16,0 0-1 0,0 0 1 15,0 0 0-15,0 0-2 16,0 0 3-16,-3-16 0 0,3 16 0 0,0 0 1 0,0 0-1 0,0 0 1 15,0 0-2-15,0 0 1 0,0 0-1 16,0 0-1-16,0 0 2 0,0 0 1 0,0 0 0 16,0 0 1-16,0 0 1 0,0 0 5 15,0 0 1-15,0 0 4 0,0 0 4 0,0 0 2 16,0 0 2-16,0 0 2 0,0 0 1 0,0 0 0 16,0 0-3-16,0 0-1 0,0 0 0 15,0 0 0-15,0 0 0 0,0 0-7 0,0 0-1 16,0 0 1-16,0 0 0 0,0 0-1 15,0 0-1-15,0 0-4 0,0 0 7 0,0 0-3 16,0 0-3-16,0 0-1 0,0 0-1 16,0 0 1-16,0 0-2 0,0 0-4 0,0 0 1 15,-20 1-1-15,20-1 0 0,0 0-1 16,0 0 3-16,0 0-1 0,0 0-3 0,0 0 0 16,0 0 0-16,-15 6 6 0,15-6-7 15,0 0 0-15,0 0 0 0,0 0 1 0,0 0 0 16,0 0 1-16,0 0-1 0,-13 7 4 15,13-7-6-15,0 0 1 0,0 0 1 0,0 0-2 16,0 0 2-16,0 0 0 0,0 0-5 0,0 0 8 16,0 0-5-16,-14 5 2 0,14-5 2 15,0 0-2-15,0 0 0 0,0 0 3 0,0 0-2 16,0 0 2-16,0 0-2 0,0 0-1 16,0 0 1-16,0 0-3 0,0 0 2 0,-15 7 1 15,15-7-1-15,0 0 0 0,0 0-1 16,0 0 1-16,0 0 1 0,0 0-1 0,0 0 0 15,0 0-1-15,0 0 1 0,0 0-1 16,-13 5 1-16,13-5 1 0,0 0-1 0,0 0 0 16,0 0 0-16,0 0-1 0,0 0 1 0,0 0 1 15,0 0-1-15,0 0 0 0,-12 7 0 16,12-7 1-16,0 0-1 0,0 0 1 16,0 0-1-16,0 0-1 0,0 0 2 0,0 0 5 15,0 0-5-15,-16 5 0 0,16-5 0 0,0 0 3 16,0 0 0-16,0 0-1 0,0 0 4 0,0 0-3 15,0 0 1-15,-17 4 1 0,17-4-3 16,0 0 3-16,0 0-4 0,0 0 0 16,0 0-1-16,0 0 3 0,0 0-4 0,-20 2 1 15,20-2 1-15,0 0-2 16,0 0 1-16,0 0-1 0,0 0 1 0,-16-4 0 0,16 4-2 16,0 0-1-16,0 0 2 0,0 0-1 0,-17-7 0 15,17 7 2-15,0 0 0 0,0 0 3 16,0 0-1-16,-13-6-4 0,13 6-2 0,0 0 1 15,0 0 1-15,0 0-1 0,0 0 2 0,-15-6 0 16,15 6 2-16,0 0-3 0,0 0 0 16,0 0 0-16,0 0-2 0,0 0 2 15,-13-8 0-15,13 8 0 0,0 0-1 0,0 0 1 16,0 0-2-16,0 0-1 0,-10-8 1 0,10 8 1 16,0 0-1-16,0 0 1 0,0 0 2 15,0 0-4-15,-10-11 2 0,10 11 0 0,0 0-1 16,0 0 0-16,0 0 2 0,0 0-2 15,-8-13-1-15,8 13-2 0,0 0-14 0,0 0 12 16,0 0-12-16,0 0 1 0,0 0 1 16,-4-15-2-16,4 15 1 0,0 0 0 0,0 0 2 15,0 0-3-15,0 0 2 0,0 0-1 0,0 0 0 16,0 0 1-16,0 0 1 0,0 0 2 16,2-18 2-16,-2 18-1 0,0 0 4 0,0 0-1 15,0 0 4-15,0 0 0 0,0 0 0 16,0 0 2-16,0 0 2 0,0 0-1 0,0 0 1 15,0 0 1-15,0 0 2 0,4-14-2 16,-4 14 0-16,0 0 1 0,0 0 3 0,0 0-4 16,0 0 0-16,0 0 2 0,0 0 0 15,0 0 0-15,0 0 0 0,0 0-1 0,0 0 2 16,0 0-4-16,8-11 0 0,-8 11 1 0,0 0 0 16,0 0-2-16,0 0 0 15,0 0-1-15,0 0-1 0,0 0-2 0,0 0 2 0,0 0-2 16,0 0 2-16,0 0 2 0,0 0 0 15,0 0 0-15,0 0 0 0,0 0 0 0,11-8 1 16,-11 8 0-16,0 0 0 0,0 0-2 16,0 0 1-16,0 0 1 0,0 0 0 0,0 0 0 15,0 0 1-15,0 0 0 0,0 0-1 16,0 0 1-16,19-2 0 0,-19 2 1 0,0 0 1 16,0 0 0-16,0 0 0 0,0 0 0 15,0 0 0-15,0 0 4 0,0 0 0 0,0 0 3 16,0 0 2-16,0 0 5 0,0 0-3 0,14 6 0 15,-14-6 0-15,0 0 4 0,0 0 2 16,0 0 0-16,0 0 10 0,0 0-1 0,0 0-1 16,2 19 1-16,-2-19-7 15,0 0-2-15,0 0 0 0,0 0-7 0,-4 19-1 0,4-19-1 16,0 0-2-16,0 0-2 0,0 0 0 0,-2 17-2 16,2-17 0-16,0 0-2 0,0 0-1 15,0 0 0-15,0 19-2 0,0-19-1 0,0 0-1 16,0 0 0-16,0 0-2 0,0 0-2 15,4 16-1-15,-4-16 1 0,0 0 0 0,0 0-2 16,0 0 3-16,0 0-2 0,10 9-2 16,-10-9 1-16,0 0-4 0,0 0-2 0,0 0 0 15,0 0 0-15,0 0 2 0,16 4 3 0,-16-4 1 16,0 0 0-16,0 0 1 0,0 0 4 16,0 0 2-16,0 0 2 0,0 0 2 15,15-5 0-15,-15 5 0 0,0 0 2 0,0 0-4 16,0 0 2-16,3-18-3 0,-3 18-9 15,0 0-1-15,0 0 3 0,-3-19 2 0,3 19 2 16,0 0 2-16,-7-16 0 0,7 16 3 16,0 0-1-16,-10-16 1 0,10 16 2 0,0 0 1 15,-11-15 0-15,11 15 1 0,0 0 2 0,-11-12 10 16,11 12 9-16,0 0 1 0,0 0-2 16,-14-10-3-16,14 10 0 0,0 0-3 0,0 0 0 15,0 0-3-15,0 0-3 0,-18-2-2 16,18 2 0-16,0 0-3 0,0 0 5 0,0 0 0 15,-12 12 12-15,12-12-3 0,0 0-3 0,-4 15-1 16,4-15-3-16,0 0-3 0,-1 15-1 16,1-15-1-16,0 0-2 0,0 0 0 0,0 25-1 15,0-25 0-15,0 0-3 0,0 0-1 16,2 20 2-16,-2-20-4 0,0 0 0 0,0 0-1 16,5 20 0-16,-5-20 5 0,0 0-5 15,0 0 2-15,10 13-1 0,-10-13 1 0,0 0-2 16,0 0-2-16,14 9 0 0,-14-9-5 0,0 0 1 15,0 0-1-15,18 3-1 0,-18-3-2 16,0 0 2-16,0 0-1 0,16-5 2 16,-16 5 6-16,0 0 1 0,14-12-3 0,-14 12 0 15,7-13-11-15,-7 13 3 0,9-15 4 0,-9 15 3 16,6-16 2-16,-6 16-2 0,7-16 0 16,-7 16 0-16,3-15 2 0,-3 15 1 0,0 0 2 15,4-21 1-15,-4 21 1 0,0 0 2 16,4-17 1-16,-4 17 2 0,0 0 0 0,0 0 0 15,0 0-2-15,1-19-2 0,-1 19-2 0,0 0 1 16,0 0-2-16,0 0 2 0,0 0-2 16,0 0 1-16,0 0 1 0,-7-13 4 15,7 13 4-15,0 0 0 0,0 0 4 0,0 0-6 16,0 0 0-16,0 0-2 0,0 0-2 0,0 0-3 16,0 0 2-16,-10 12-2 0,10-12 3 15,0 0-4-15,0 0-2 0,0 0 0 0,0 0-2 16,5 15 1-16,-5-15 0 0,0 0 3 15,0 0-5-15,0 0 0 0,0 0 0 0,11 10 0 16,-11-10 1-16,0 0-2 0,0 0-2 16,0 0-1-16,0 0-4 0,0 0-2 0,21-1 1 15,-21 1 0-15,0 0 2 0,0 0 3 0,0 0 4 16,13-9-1-16,-13 9 3 0,0 0-1 16,0 0 4-16,0 0 1 0,8-13 1 0,-8 13 2 15,0 0-1-15,0 0 3 0,0 0 1 16,0 0 1-16,0 0-1 0,0 0-2 0,1-17 2 15,-1 17 0-15,0 0 4 0,0 0 0 16,0 0 3-16,0 0 1 0,0 0 8 0,-11-8 5 16,11 8-2-16,0 0-2 0,0 0-1 15,0 0-1-15,0 0-2 0,0 0 2 0,-19 2 1 16,19-2-2-16,0 0-4 0,0 0-4 0,0 0-4 16,-11 9-2-16,11-9-2 15,0 0 0-15,0 0-1 0,0 0-6 0,-5 16 2 0,5-16-3 16,0 0 1-16,0 0 1 0,0 0-2 15,0 0-1-15,5 16 6 0,-5-16-5 0,0 0-1 16,0 0-1-16,0 0-5 0,14 6 0 16,-14-6-6-16,0 0-3 0,0 0-1 0,0 0-1 15,0 0-1-15,20-1 4 0,-20 1 2 0,0 0 2 16,0 0 5-16,0 0 3 0,0 0 2 16,0 0 5-16,15-6 6 0,-15 6 7 0,0 0 6 15,0 0 5-15,0 0 4 0,0 0 3 16,0 0-2-16,0 0-4 0,0 0 0 0,0 0-2 15,0 0-1-15,0 0-1 0,-2-17 4 16,2 17 0-16,0 0 0 0,0 0-3 0,0 0 4 16,-18-4-1-16,18 4-1 0,0 0 3 15,0 0 0-15,-21-1 2 0,21 1-5 0,0 0 3 16,-18 2 6-16,18-2-5 0,0 0-6 0,-18 5-4 16,18-5-4-16,0 0 0 0,-17 8-2 15,17-8-4-15,0 0 1 0,-17 8 1 0,17-8 6 16,0 0 0-16,-14 8-3 0,14-8-2 15,0 0 0-15,-11 8-5 0,11-8-1 0,0 0-3 16,0 0-1-16,0 0-3 0,-13 9 2 16,13-9-2-16,0 0-2 0,0 0 0 0,0 0 0 15,0 0-1-15,0 0 1 0,0 0 1 0,0 0 2 16,0 0-1-16,0 0 0 0,0 0-1 16,0 0-1-16,0 0 2 0,0 0 0 0,0 0 0 15,14 7 0-15,-14-7-3 0,0 0 3 16,20-7-4-16,-20 7 2 0,16-6-3 0,-16 6-1 15,17-8 0-15,-17 8 0 0,16-7 1 0,-16 7-3 16,15-7 4-16,-15 7-1 0,13-8 1 16,-13 8 1-16,0 0 2 0,18-9-4 0,-18 9 3 15,0 0 0-15,14-9 0 0,-14 9 3 16,0 0-2-16,12-8 0 0,-12 8-1 0,0 0 3 16,0 0-1-16,14-8 2 0,-14 8 1 15,0 0 1-15,0 0 3 0,0 0 3 0,0 0 4 16,11-8 3-16,-11 8-3 0,0 0 1 15,0 0-3-15,0 0 1 0,0 0 0 0,0 0-3 16,0 0 6-16,0 0 3 0,-11-10 1 16,11 10 1-16,0 0-2 0,0 0 1 0,0 0 1 15,-22-1 0-15,22 1 2 0,0 0-5 0,0 0 3 16,-25 1 0-16,25-1-3 0,0 0 3 16,-20 3 0-16,20-3-2 0,0 0-3 0,-20 5-3 15,20-5-1-15,0 0 0 0,-21 8 0 16,21-8 2-16,0 0 0 0,-19 8-2 0,19-8-1 15,0 0 0-15,-16 8-1 0,16-8-1 0,0 0 0 16,-15 9-4-16,15-9 2 0,0 0-2 16,-13 6 0-16,13-6-3 0,0 0 0 15,0 0 0-15,-12 8-2 0,12-8 2 16,0 0-1-16,0 0-1 0,0 0-1 0,0 0 1 0,-13 8-1 16,13-8 1-16,0 0-1 0,0 0-1 15,0 0-2-15,0 0 3 0,0 0 0 0,0 0 0 16,0 0-1-16,0 0 0 0,0 0 0 15,0 0-1-15,0 0-1 0,0 0-1 0,0 0 1 16,0 0 0-16,0 0-2 0,0 0 0 16,0 0-2-16,0 0 3 0,0 0 0 15,9 10 0-15,-9-10 2 0,0 0-2 0,0 0-1 0,24-1 0 16,-24 1 0-16,0 0 1 0,23-3-1 16,-23 3-1-16,0 0 1 0,25-3-1 0,-25 3 0 15,17-3 0-15,-17 3 3 0,18-3-1 16,-18 3 2-16,19-5 3 0,-19 5 2 0,21-6-2 15,-21 6-1-15,19-5 2 16,-19 5 0-16,19-6 0 0,-19 6-1 0,16-7 0 0,-16 7 2 16,0 0-1-16,21-6 1 0,-21 6 2 0,0 0 0 15,17-5 0-15,-17 5 1 0,0 0 1 16,0 0 3-16,16-6 1 0,-16 6 4 0,0 0 0 16,0 0 4-16,0 0-2 0,0 0 2 15,14-6 0-15,-14 6-1 0,0 0 1 0,0 0-1 16,0 0-5-16,0 0-1 0,0 0-1 15,0 0-3-15,0 0 0 0,0 0-4 0,0 0 1 16,0 0 0-16,0 0 0 0,0 0 5 0,0 0-1 16,0 0-2-16,-21 0-3 0,21 0 3 15,0 0 0-15,0 0 2 0,-13 7-4 0,13-7-1 16,0 0-4-16,0 0-1 0,-13 11 1 16,13-11 0-16,0 0-1 0,0 0-1 15,-5 15-1-15,5-15 0 0,0 0 2 0,0 0-2 16,0 0-3-16,3 20 0 0,-3-20-3 0,0 0 2 15,10 11-1-15,-10-11-3 0,0 0-1 0,12 8-2 16,-12-8 1-16,0 0-1 0,18 6 1 16,-18-6 1-16,0 0 3 0,0 0 1 0,23 1-2 15,-23-1 0-15,0 0 2 0,18-2 0 16,-18 2 2-16,0 0-1 0,16-7 2 0,-16 7 1 16,0 0 0-16,12-8 4 15,-12 8-3-15,0 0 4 0,0 0 0 16,10-13 2-16,-10 13-1 0,0 0 2 0,0 0 1 0,6-13-1 15,-6 13-1-15,0 0 2 0,0 0-1 0,0 0 1 16,-4-19 0-16,4 19-2 0,0 0 3 0,0 0 0 16,-6-11 3-16,6 11 3 0,0 0 3 15,0 0 3-15,0 0 2 0,-12-11-3 0,12 11 1 16,0 0 1-16,0 0-2 0,0 0 0 16,0 0-2-16,-14-4-3 0,14 4 0 0,0 0-5 15,0 0-1-15,0 0-1 0,0 0-2 16,0 0-2-16,0 0 2 0,-14 7-3 0,14-7 0 15,0 0-1-15,0 0-1 0,0 0 1 16,0 0-1-16,-3 17 0 0,3-17 2 0,0 0 1 16,0 0-2-16,7 14 1 0,-7-14-1 0,0 0 0 15,0 0-6-15,14 11-1 0,-14-11-1 16,0 0-3-16,0 0 2 0,17 7-3 0,-17-7 0 16,0 0 4-16,0 0-1 0,0 0 0 15,21 0 2-15,-21 0 3 0,0 0-1 0,0 0 2 16,13-4-1-16,-13 4 2 0,0 0 2 0,0 0 0 15,0 0 1-15,13-10 3 0,-13 10-1 16,0 0 0-16,0 0 2 0,0 0 1 0,3-16 2 16,-3 16-2-16,0 0 0 0,0 0 1 15,0 0 2-15,-7-17 3 0,7 17-3 0,0 0 3 16,0 0-1-16,-12-10 6 0,12 10 1 16,0 0-2-16,0 0-2 0,-13-8 1 0,13 8 3 15,0 0-1-15,0 0-3 0,0 0 0 16,-19-2-2-16,19 2 0 0,0 0-2 0,0 0-2 15,0 0-2-15,-14 10 1 0,14-10-4 0,0 0 0 16,0 0-2-16,-6 15 1 0,6-15-1 16,0 0 0-16,0 0 0 0,2 18-1 0,-2-18 0 15,0 0 1-15,7 12-1 0,-7-12 1 16,0 0-4-16,12 9 1 0,-12-9-3 0,0 0 1 16,15 8-2-16,-15-8 1 0,0 0 0 15,0 0 0-15,23 2 2 0,-23-2 0 0,0 0 3 16,0 0-1-16,22-4 0 0,-22 4 2 0,0 0-1 15,0 0 3-15,19-7-1 0,-19 7 1 16,0 0 2-16,0 0 1 0,14-10-2 0,-14 10 2 16,0 0-1-16,0 0 2 0,8-10 1 15,-8 10 0-15,0 0-1 0,0 0-1 0,0 0 1 16,0 0 2-16,-1-18-3 0,1 18 2 16,0 0-1-16,0 0 0 0,0 0 4 0,-10-12 0 15,10 12 3-15,0 0 2 0,0 0 3 16,0 0 3-16,0 0-5 0,0 0-1 0,-16-3-6 15,16 3-4-15,0 0-2 0,0 0 0 0,0 0-1 16,-7 13-2-16,7-13-1 0,0 0 2 16,0 0 2-16,0 22-4 0,0-22 1 0,0 0 0 15,4 16 0-15,-4-16-1 0,0 0 1 16,7 14-3-16,-7-14 2 0,0 0 0 0,10 10 2 16,-10-10-1-16,0 0-4 0,0 0 0 15,18 6 2-15,-18-6-2 0,0 0 3 0,0 0-1 16,20-1 2-16,-20 1-2 0,0 0 2 0,15-4 1 15,-15 4 1-15,0 0-1 16,0 0 2-16,16-8-1 0,-16 8 2 0,0 0 1 0,0 0-1 16,11-12 2-16,-11 12-1 0,0 0 3 15,0 0-2-15,0 0 3 0,4-16 3 0,-4 16-2 16,0 0 0-16,0 0 0 0,0 0 1 16,-3-18 0-16,3 18-2 0,0 0 1 0,0 0 5 15,-8-12 3-15,8 12-3 0,0 0-2 16,0 0-3-16,-11-8 3 0,11 8 3 0,0 0 0 15,0 0-2-15,0 0-1 0,-14-5-1 0,14 5-3 16,0 0 1-16,0 0-1 0,0 0-2 16,0 0-4-16,0 0 0 0,-18 5-2 0,18-5 0 15,0 0 0-15,0 0-1 0,0 0 0 0,-5 16 0 16,5-16-1-16,0 0 1 0,0 0-1 16,6 17-1-16,-6-17 3 0,0 0 0 15,10 13 0-15,-10-13-1 0,0 0 1 0,13 10-5 16,-13-10 1-16,0 0-1 0,16 9-2 15,-16-9 1-15,0 0-2 0,15 5 1 0,-15-5 0 16,0 0 2-16,0 0 2 0,21 1 0 0,-21-1 0 16,0 0 0-16,0 0 3 0,19-5 1 15,-19 5 1-15,0 0 0 0,0 0 0 0,16-10 2 16,-16 10-1-16,0 0 2 0,0 0-1 16,9-13 1-16,-9 13 2 0,0 0-1 0,0 0-2 15,0 0 2-15,0-19-2 0,0 19 1 0,0 0-1 16,0 0 1-16,-10-14-1 0,10 14 0 15,0 0 1-15,-11-9-1 0,11 9 2 0,0 0 2 16,0 0 1-16,-16-8 2 0,16 8-1 16,0 0 3-16,0 0-2 0,0 0-3 0,-20-1-4 15,20 1 1-15,0 0-1 0,0 0-2 16,-13 8-1-16,13-8 1 0,0 0-1 0,-9 10-3 16,9-10 4-16,0 0-1 0,-5 15-2 15,5-15 0-15,0 0 0 0,0 0 1 0,2 23-3 16,-2-23 0-16,0 0-1 0,7 14 5 15,-7-14-3-15,0 0 0 0,13 11 2 0,-13-11-3 16,0 0 3-16,15 8-2 0,-15-8-2 0,0 0 0 16,18 5 1-16,-18-5 0 0,0 0 0 15,0 0 1-15,23-3 1 0,-23 3 1 0,0 0-2 16,16-5 1-16,-16 5 1 0,0 0-1 16,14-8 2-16,-14 8-1 0,0 0 2 0,0 0 0 15,15-10 0-15,-15 10 2 0,0 0-1 0,0 0 2 16,10-9 1-16,-10 9 2 0,0 0 0 15,0 0-1-15,0 0 0 0,0 0-2 0,0 0 1 16,0-19 1-16,0 19-2 0,0 0 0 16,0 0 0-16,0 0 0 0,-13-10 2 0,13 10 5 15,0 0 3-15,0 0-2 0,0 0-1 0,-14-5-4 16,14 5 1-16,0 0-2 0,0 0-2 16,0 0-2-16,-14 5 1 0,14-5-2 15,0 0 0-15,0 0-2 0,-13 10 0 0,13-10 1 16,0 0-2-16,0 0 0 0,-5 16 1 0,5-16-1 15,0 0 1-15,0 0 0 0,4 20-2 16,-4-20-1-16,0 0 0 0,6 15 1 0,-6-15 3 16,0 0-2-16,10 12-1 0,-10-12-1 15,0 0-1-15,11 8 0 0,-11-8 1 0,0 0 1 16,0 0 0-16,17 7 0 0,-17-7-2 16,0 0 0-16,0 0 2 0,0 0 0 15,0 0 0-15,21-1 3 0,-21 1 1 0,0 0 0 0,0 0 1 16,0 0 1-16,0 0 2 0,11-9 0 15,-11 9 0-15,0 0 0 0,0 0-1 0,0 0-2 16,0 0 2-16,-4-19 0 0,4 19-2 16,0 0 1-16,-8-10-1 0,8 10 1 0,0 0 0 15,-14-10 1-15,14 10 1 0,0 0-3 16,-16-9 0-16,16 9 0 0,0 0-2 0,-18-6 3 16,18 6-1-16,0 0 1 0,-19-2 0 15,19 2-1-15,0 0-2 0,-19 0 3 0,19 0 1 16,0 0 2-16,-19 2-1 0,19-2-2 0,0 0 0 15,-15 6 1-15,15-6-1 0,0 0 0 16,-14 6 0-16,14-6-2 0,0 0-3 0,0 0 1 16,-12 9-2-16,12-9 1 0,0 0-2 0,0 0 1 15,0 0-1-15,0 0 2 0,-3 16 0 16,3-16 0-16,0 0 2 0,0 0-2 0,10 12 1 16,-10-12 1-16,0 0 1 0,12 8-1 15,-12-8 1-15,0 0-1 0,17 8 3 0,-17-8-3 16,0 0 0-16,16 5 1 0,-16-5 0 15,0 0 0-15,20 2 0 0,-20-2 1 16,0 0 0-16,21-1-1 0,-21 1 0 0,0 0 0 16,23-3 2-16,-23 3-1 0,0 0-1 0,21-5 1 15,-21 5 0-15,0 0 0 0,17-4 0 16,-17 4 0-16,0 0 0 0,17-4 0 0,-17 4-1 16,0 0 0-16,0 0 1 0,19-4-1 0,-19 4 0 15,0 0-1-15,0 0 1 0,17-4 0 16,-17 4 0-16,0 0-1 0,0 0 1 0,0 0 0 15,0 0-2-15,15-3 1 0,-15 3-1 16,0 0 0-16,0 0 0 0,0 0-1 0,0 0 1 16,0 0 0-16,0 0 2 0,0 0 0 0,13-7 2 15,-13 7-1-15,0 0 2 0,0 0-2 16,0 0 2-16,0 0-1 0,0 0 0 0,0 0 1 16,0 0 1-16,0 0-1 0,5-16-1 15,-5 16 1-15,0 0-1 0,0 0 1 0,0 0-1 16,0 0 2-16,0 0 0 0,0 0 2 15,0 0-2-15,0 0-2 0,0 0 1 0,0 0-3 16,0 0 3-16,0 0-3 0,-9-12 1 16,9 12 0-16,0 0 0 0,0 0 1 0,0 0 2 15,0 0-1-15,0 0 1 0,0 0 2 16,-21 2-3-16,21-2-2 0,0 0 0 0,0 0-2 16,0 0-2-16,-12 8 0 0,12-8 0 0,0 0 2 15,0 0 0-15,0 0-2 0,0 0 1 16,-10 11-2-16,10-11-1 0,0 0 0 0,0 0 0 15,0 0-1-15,0 0 2 0,-1 17 0 16,1-17 3-16,0 0-2 0,0 0 0 0,7 15 0 16,-7-15 0-16,0 0 1 0,0 0-1 15,13 10 1-15,-13-10 0 0,0 0 1 0,0 0-1 16,15 8 2-16,-15-8-3 0,0 0-1 0,0 0 1 16,17 4-1-16,-17-4 1 0,0 0 0 15,0 0 2-15,0 0 0 0,21-4 1 0,-21 4-1 16,0 0 1-16,0 0 0 0,17-7 0 15,-17 7 1-15,0 0 2 0,0 0 0 0,12-9-1 16,-12 9 2-16,0 0-1 16,0 0-2-16,12-10 1 0,-12 10-1 0,0 0 1 0,0 0 0 15,8-14 0-15,-8 14-2 0,0 0 1 0,0 0 1 16,6-16-1-16,-6 16-1 0,0 0-1 16,0 0 2-16,6-15 0 0,-6 15 0 0,0 0-1 15,0 0 1-15,0 0 1 0,3-17-1 16,-3 17 0-16,0 0 0 0,0 0 0 0,0 0 1 15,3-18-2-15,-3 18 2 0,0 0 2 16,0 0 2-16,0 0 0 0,0 0 1 0,0 0 1 16,-2-19 0-16,2 19-1 0,0 0 1 15,0 0-2-15,0 0 1 0,0 0-2 0,0 0 1 16,0 0-3-16,0 0 0 0,0 0 0 0,-2-16-1 16,2 16-1-16,0 0 0 0,0 0-1 15,0 0 1-15,0 0-3 0,0 0 2 0,0 0-1 16,0 0 0-16,0 0-1 0,0 0 1 15,0 0 0-15,0 0-1 0,0 0 1 0,0 0 2 16,0 0-1-16,0 0 0 0,0 0 0 16,0 0 2-16,0 0-1 0,0 0 1 0,0 0 0 15,0 0 1-15,-2-17 1 0,2 17 1 0,0 0 2 16,0 0 1-16,0 0 3 0,0 0-3 16,0 0 3-16,0 0-1 0,0 0 2 0,0 0-4 15,0 0 1-15,0 0-3 0,0 0-5 16,0 0-1-16,0 0-1 0,0 0-2 0,0 0-1 15,0 0-2-15,0 0 1 0,0 0 0 16,0 0 0-16,0 0-1 0,0 0 2 0,-1 19-1 16,1-19 1-16,0 0-1 0,0 0 0 15,0 0-1-15,7 14-2 0,-7-14 0 0,0 0 1 16,0 0-1-16,0 0 0 0,10 10 0 0,-10-10 1 16,0 0-2-16,0 0 2 0,0 0 1 15,0 0 0-15,0 0 3 0,17 3 1 0,-17-3 2 16,0 0 3-16,0 0 1 0,0 0-1 15,10-11 1-15,-10 11 0 0,0 0 2 0,0 0 1 16,5-15 0-16,-5 15 4 0,0 0-1 0,0 0-1 16,0 0-2-16,-2-20 2 0,2 20 1 15,0 0 1-15,0 0-3 0,-8-15 1 0,8 15-1 16,0 0 0-16,-9-11 2 0,9 11-4 16,0 0 2-16,-12-8 1 0,12 8 1 0,0 0 2 15,-14-6-2-15,14 6 0 0,0 0-1 16,0 0 1-16,-17-2-1 0,17 2-4 0,0 0-1 15,0 0-3-15,-18 4 2 0,18-4-2 16,0 0-1-16,0 0-2 0,-15 10 2 0,15-10-2 16,0 0 0-16,0 0-1 0,-10 14 2 15,10-14-3-15,0 0 0 0,0 0 1 0,-4 16-3 16,4-16 2-16,0 0 0 0,0 0 0 0,0 0 0 16,0 0 0-16,-1 18 2 0,1-18-3 15,0 0-1-15,0 0 1 0,0 0-2 0,0 0-4 16,10 12-1-16,-10-12 0 15,0 0-1-15,0 0 2 0,0 0 0 0,0 0 1 0,0 0 1 16,0 0 1-16,20-1-1 0,-20 1 3 16,0 0-1-16,0 0 0 0,11-9 4 0,-11 9-2 15,0 0 2-15,0 0 0 0,9-12 1 0,-9 12 1 16,0 0 1-16,0 0 1 0,0 0-1 16,4-17 2-16,-4 17-1 0,0 0 1 0,0 0 1 15,0 0 0-15,-2-18 0 0,2 18-2 16,0 0 2-16,0 0 0 0,-7-12 0 31,7 12 1-31,0 0 0 0,0 0-2 0,-10-11 1 0,10 11-1 0,0 0 1 0,0 0 3 0,-13-6 1 16,13 6 3-16,0 0-4 0,0 0 1 15,-17-2-2-15,17 2 2 0,0 0-2 0,0 0 2 16,-19 1 1 0,19-1-2-16,0 0 1 0,0 0-2 0,-17 5-1 0,17-5-1 0,0 0 1 15,0 0-3-15,-16 7 1 0,16-7-2 0,0 0-1 16,0 0 0-16,-12 6-1 0,12-6-1 0,0 0 1 15,0 0 0-15,0 0 1 0,-10 9-1 16,10-9 1-16,0 0 0 0,0 0 1 0,0 0-1 16,0 0 0-16,0 0 1 0,0 0 0 15,0 0 0-15,-11 9 0 0,11-9 2 0,0 0-1 16,0 0-1-16,0 0 0 0,0 0 1 0,0 0-2 16,0 0-1-16,0 0 0 0,0 0 0 15,0 0-1-15,0 0-2 0,0 0 1 16,0 0-1-16,0 0-2 0,0 0 0 0,0 0 1 15,0 0 1-15,0 0 0 0,0 0 1 16,0 0 0-16,0 0 0 0,0 0 1 0,0 0-1 16,0 0 1-16,0 0-1 0,0 0 1 0,19 4 1 15,-19-4-2-15,0 0-2 0,0 0 0 16,16-6 0-16,-16 6 2 0,0 0 0 0,15-7 1 16,-15 7-3-16,0 0 1 0,14-7 1 15,-14 7 0-15,0 0 2 0,14-9 1 0,-14 9 0 16,0 0 0-16,11-9 1 0,-11 9-3 0,0 0 2 15,10-9 0-15,-10 9-2 0,0 0 3 16,0 0 0-16,10-11 0 0,-10 11-1 16,0 0 1-16,0 0-2 0,7-12 2 0,-7 12-1 15,0 0 0-15,0 0 1 0,0 0-1 0,0 0 1 16,7-13 1-16,-7 13-1 0,0 0 2 16,0 0-2-16,0 0 2 0,0 0-1 0,0 0 2 15,0 0-1-15,0 0 1 0,0 0-1 16,0 0-1-16,7-12-1 0,-7 12 2 0,0 0-2 15,0 0-1-15,0 0-1 0,0 0 0 0,0 0-1 16,0 0-2-16,0 0 4 0,0 0-1 16,0 0 0-16,0 0-1 0,0 0 0 0,6 15 1 15,-6-15 0-15,0 0 0 0,0 0 2 16,6 13-2-16,-6-13 1 0,0 0 0 0,8 12 0 16,-8-12-1-16,0 0 1 0,8 12 0 15,-8-12-1-15,0 0 1 0,7 10 2 0,-7-10 0 16,0 0 0-16,0 0 0 0,10 13-2 0,-10-13 3 15,0 0 1-15,0 0-2 0,0 0 1 16,9 10 1-16,-9-10 3 0,0 0 2 0,0 0 4 16,0 0-1-16,0 0 4 0,0 0-1 15,0 0-3-15,0 0 1 0,7 12-2 0,-7-12-4 16,0 0-2-16,0 0 0 0,0 0-5 16,0 0-3-16,0 0-9 0,0 0-5 0,0 0-5 15,-7 13-13-15,7-13-39 0,0 0-55 16,0 0-89-16,0 0-86 0,-10 10-107 0,10-10-85 15,0 0-76-15,0 0-385 0,-9 13-544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0:08.131"/>
    </inkml:context>
    <inkml:brush xml:id="br0">
      <inkml:brushProperty name="width" value="0.05" units="cm"/>
      <inkml:brushProperty name="height" value="0.05" units="cm"/>
      <inkml:brushProperty name="color" value="#ED1C24"/>
      <inkml:brushProperty name="fitToCurve" value="1"/>
    </inkml:brush>
  </inkml:definitions>
  <inkml:trace contextRef="#ctx0" brushRef="#br0">45 103 316 0,'0'0'309'0,"0"0"-58"0,0 0-29 0,0 0-29 15,0 0-35-15,0 0-25 0,0 0-22 0,0 0-19 16,0 0-19-16,0 0-12 0,0 0-4 16,0 0-3-16,0 0 1 0,0 0 3 0,0 0 3 15,0 0 3-15,0 0 3 0,0 0-6 16,0 0-3-16,0 0-6 0,0 0-5 0,0 0-8 15,0 0-5-15,0 0-7 0,0 0-7 0,0 0-1 16,0 0-7-16,0 0-1 0,0 0-3 16,0 0 1-16,0 0 1 0,0 0 1 0,0 0-1 15,0 0-2-15,0 0 1 0,0 0 0 16,0 0-3-16,0 0-1 0,0 0 0 0,0 0 0 16,14-5 0-16,-14 5 0 0,0 0 3 15,0 0-1-15,0 0 4 0,0 0 2 0,0 0 3 16,0 0 0-16,0 0 0 0,0 0-1 15,0 0 2-15,0 0 0 0,0 0 1 0,0 0 0 16,0 0-1-16,0 0-3 0,0 0-3 0,0 0 1 16,0 0 8-16,0 0 8 0,0 0 3 15,0 0-1-15,0 0-5 0,0 0-2 0,0 0-3 16,0 0-5-16,-6-15-1 0,6 15 0 16,0 0-1-16,0 0-2 0,0 0-1 0,0 0-2 15,0 0-1-15,-16 4-2 0,16-4 0 16,0 0-1-16,0 0 0 0,0 0-2 0,0 0-2 15,0 0 1-15,-14 8 0 0,14-8-2 16,0 0-1-16,0 0-1 0,0 0 1 0,0 0-1 16,0 0-1-16,0 0 0 0,0 0 0 15,0 0-1-15,-10 8-1 0,10-8-5 0,0 0-1 16,0 0 1-16,0 0-2 0,0 0 1 0,0 0-2 16,0 0-2-16,0 0-3 0,0 0-5 15,0 0-1-15,0 0-2 0,0 0-1 0,0 0-3 16,0 0 0-16,0 0 2 0,0 0 0 15,0 0 1-15,0 0-1 0,0 0 0 0,0 0 0 16,0 0-1-16,0 0 3 0,0 0 4 0,0 0 3 16,0 0 6-16,0 0 2 0,0 0 3 15,17-2 2-15,-17 2 3 0,0 0 0 0,0 0 2 16,0 0 0-16,0 0 0 0,0 0 1 16,0 0 3-16,0 0-2 0,0 0 1 0,0 0 2 15,2-18-1-15,-2 18 2 0,0 0-2 16,0 0 2-16,0 0 1 0,0 0 6 0,0 0 2 15,0 0-2-15,0 0-1 16,0 0 0-16,-9-10-2 0,9 10-1 0,0 0-2 0,0 0-2 16,0 0 0-16,0 0 0 0,0 0-1 15,0 0-1-15,0 0 0 0,0 0 0 0,0 0 1 16,-18 3-2-16,18-3 0 0,0 0 0 16,0 0 1-16,0 0-2 0,0 0 0 0,0 0 0 15,0 0 0-15,-10 9 0 0,10-9-2 0,0 0 2 16,0 0-2-16,0 0 0 0,0 0 2 15,0 0 0-15,0 0 1 0,0 0-2 0,0 0-1 16,0 0 0-16,0 0 2 0,6 13-2 16,-6-13-2-16,0 0 0 0,0 0-1 0,0 0 0 15,0 0-4-15,0 0-2 0,0 0-2 0,0 0 0 16,19 2 2-16,-19-2 0 0,0 0-1 16,0 0-2-16,0 0-4 0,0 0-1 0,0 0-3 15,16-5 0-15,-16 5-3 0,0 0-3 16,0 0-2-16,0 0 2 0,0 0 3 0,0 0 3 15,12-8 6-15,-12 8 4 0,0 0 1 16,0 0 5-16,0 0-2 0,0 0 5 0,9-11-4 16,-9 11 4-16,0 0-2 0,0 0-2 15,0 0 5-15,0 0 1 0,0 0-2 0,0 0 5 16,5-16-1-16,-5 16 0 0,0 0 2 0,0 0 1 16,0 0 4-16,0 0 0 0,0 0 1 15,0 0 0-15,0 0 2 0,0 0-5 16,0 0 1-16,0 0-1 0,0 0 1 0,-7-11 0 15,7 11-3-15,0 0 0 0,0 0-2 0,0 0 0 16,0 0 1-16,0 0 0 0,0 0 0 16,0 0-1-16,0 0-1 0,-12 9 0 0,12-9 0 15,0 0 1-15,0 0-2 0,0 0 0 16,0 0 1-16,0 0 0 0,-6 14-1 0,6-14 1 16,0 0-1-16,0 0-1 0,0 0 0 0,0 0-1 15,0 0 1-15,0 0-2 0,2 18 2 16,-2-18-4-16,0 0 2 0,0 0 0 0,0 0-2 15,0 0 1-15,0 0-3 0,10 12-2 16,-10-12-4-16,0 0 4 0,0 0-2 0,0 0 0 16,0 0 5-16,0 0-4 0,0 0-1 15,0 0 5-15,0 0-2 0,18-3 2 0,-18 3 2 16,0 0 2-16,0 0-2 0,0 0-1 16,8-12 4-16,-8 12-4 0,0 0 1 0,0 0-3 15,0 0 1-15,4-13-1 0,-4 13 1 16,0 0 0-16,0 0 3 0,0 0-3 0,0 0 1 15,4-17 2-15,-4 17 0 0,0 0-1 0,0 0-1 16,0 0 2-16,0 0 3 0,0 0-3 16,0 0 4-16,0-17 0 0,0 17-1 0,0 0 1 15,0 0 1-15,0 0 0 0,0 0-1 16,0 0 0-16,0 0-3 0,0 0 3 0,0 0-1 16,0 0 1-16,0 0 1 0,0 0 1 15,0 0 2-15,0 0-1 0,-4-14 0 16,4 14 0-16,0 0-1 0,0 0 3 0,0 0-1 0,0 0-2 15,0 0 0-15,0 0 0 0,0 0 1 16,0 0-2-16,0 0 1 0,0 0 2 0,0 0-3 16,0 0 1-16,0 0-3 0,0 0 2 15,-10 11 0-15,10-11 0 0,0 0 3 0,0 0-4 16,0 0 0-16,0 0 0 0,-2 16-1 16,2-16 1-16,0 0-2 0,0 0 2 0,0 0 0 15,0 0 0-15,0 0-1 0,0 20 0 16,0-20-2-16,0 0 2 0,0 0-1 0,0 0-3 15,0 0-3-15,0 0 1 0,0 0-2 16,0 0-3-16,0 0 3 0,3 14 2 0,-3-14 1 16,0 0 0-16,0 0 3 0,0 0-1 15,0 0 2-15,0 0 0 0,0 0 2 0,0 0 1 16,0 0-3-16,12-10 4 0,-12 10-2 0,0 0-1 16,0 0 0-16,0 0 4 0,5-13 0 15,-5 13 2-15,0 0-2 0,0 0 1 0,6-15-2 16,-6 15 1-16,0 0-1 0,0 0-2 15,0 0 4-15,4-15-4 0,-4 15 0 0,0 0 1 16,0 0 1-16,0 0-1 0,0 0 0 0,5-17 0 16,-5 17 0-16,0 0 0 0,0 0-2 15,0 0 1-15,0 0-1 0,0 0 2 0,0 0 1 16,0 0 0-16,0 0 1 0,0 0 0 16,0 0-1-16,2-17 1 0,-2 17-2 0,0 0-1 15,0 0-1-15,0 0 0 0,0 0 2 16,0 0 0-16,0 0-1 0,0 0 1 0,0 0-1 15,0 0 1-15,0 0 0 0,0 0 0 16,0 0 2-16,-6 14-2 0,6-14 0 0,0 0 3 16,0 0-3-16,0 0 2 0,-3 16 1 15,3-16-1-15,0 0-2 0,0 0 4 0,-2 16-3 16,2-16 0-16,0 0-1 0,0 0 3 16,0 0-1-16,-1 19-1 0,1-19 5 0,0 0-3 15,0 0 5-15,0 0-2 0,0 0 1 16,-3 19 1-16,3-19-1 0,0 0 2 0,0 0 2 15,0 0 1-15,0 0 8 0,0 0-2 16,0 0 2-16,-4 15 0 0,4-15-1 0,0 0-3 16,0 0-3-16,0 0-3 0,0 0-3 0,0 0 0 15,0 0-2-15,0 0 0 0,0 0-3 16,-10 9 0-16,10-9 1 16,0 0-1-16,0 0 2 0,0 0 0 0,0 0-1 0,0 0 1 15,0 0 0-15,0 0-2 0,-16 6-2 0,16-6-1 16,0 0-1-16,0 0 2 0,0 0-1 0,0 0 0 15,0 0-1-15,0 0 1 0,0 0 0 16,0 0 1-16,-20-1-2 0,20 1-2 0,0 0 3 16,0 0-2-16,0 0-1 0,0 0 0 15,0 0-2-15,0 0 2 0,0 0-1 0,0 0 2 16,0 0 1-16,0 0-1 16,0 0-1-16,-14-6 1 0,14 6-1 0,0 0 2 0,0 0 0 15,0 0-2-15,0 0 1 0,0 0 0 16,0 0-3-16,0 0-3 0,0 0-3 0,0 0-3 15,0 0 2-15,0 0-1 0,0 0 0 0,0 0 1 16,0 0 4-16,0 0-1 0,0 0 3 16,0 0 1-16,0 0 0 0,0 0 1 0,8-11 1 15,-8 11 0-15,0 0 0 0,0 0 0 16,0 0 1-16,0 0 1 0,0 0 0 0,0 0-2 16,0 0 2-16,0 0-3 0,0 0 3 15,0 0 1-15,14 4 1 0,-14-4-3 0,0 0 3 16,0 0-1-16,0 0 0 0,0 0-2 15,0 0-3-15,0 0 2 0,0 0-1 0,0 0-2 16,0 0-1-16,0 0 2 0,18 3-2 0,-18-3-1 16,0 0 1-16,0 0 4 0,0 0-2 15,0 0-4-15,0 0 3 0,0 0 0 0,0 0-3 16,0 0-1-16,0 0-2 0,0 0 0 16,0 0 1-16,0 0-3 0,0 0 3 0,18-3 2 15,-18 3 0-15,0 0 0 0,0 0 3 16,0 0 6-16,0 0-3 0,0 0 2 0,0 0 1 15,0 0-2-15,0 0-1 0,0 0 3 16,0 0-1-16,7-13 0 0,-7 13 2 0,0 0-3 16,0 0 2-16,0 0-2 0,0 0 5 0,0 0-1 15,0 0-2-15,0 0 5 0,0 0 2 16,0 0 2-16,0 0 2 0,0 0-4 0,0 0 1 16,0 0-2-16,0 0 2 0,0 0-1 15,0 0 0-15,0 0-1 0,0 0 4 0,0 0-2 16,0 0 2-16,0 0 4 0,0 0 2 15,0 0-3-15,-7-10 0 0,7 10-1 0,0 0-2 16,0 0 4-16,0 0 1 0,0 0 0 16,0 0 1-16,0 0-2 0,0 0-2 0,0 0-2 15,-17 4-1-15,17-4-3 0,0 0-1 0,0 0 0 16,0 0-2-16,0 0 0 0,0 0 0 16,-13 6 2-16,13-6-1 0,0 0 1 0,0 0 1 15,0 0 0-15,0 0-3 0,-13 8 2 16,13-8-4-16,0 0 3 0,0 0-4 0,0 0 1 15,0 0-1-15,-10 9 0 0,10-9 0 16,0 0 1-16,0 0-1 0,0 0 1 0,0 0 1 16,0 0-1-16,-7 13 1 0,7-13-1 15,0 0 2-15,0 0-2 0,0 0-1 16,0 0 1-16,0 0-1 0,-4 15-1 0,4-15 1 16,0 0 2-16,0 0-2 0,0 0 0 0,0 0 2 15,0 0-2-15,0 0-1 0,-3 16 0 0,3-16 0 16,0 0 0-16,0 0 2 0,0 0 0 15,0 0-1-15,0 0-1 0,0 0 2 0,0 0-1 16,0 0-1-16,0 0 0 0,0 0-1 16,0 0-1-16,0 0 1 0,0 0 0 0,0 0 0 15,0 0 4-15,0 0-3 0,0 0-1 16,0 0 2-16,0 0 0 0,0 0 2 0,0 0 0 16,0 0 0-16,0 0-1 0,0 0 0 0,0 0-4 15,0 0 1-15,0 0-4 0,0 0-8 16,2-16-7-16,-2 16-4 0,0 0-8 0,0 0-13 15,5-14-14-15,-5 14-20 0,0 0-20 16,0 0-20-16,0 0-26 0,3-15-27 0,-3 15-28 16,0 0-246-16,0 0 79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3:24.730"/>
    </inkml:context>
    <inkml:brush xml:id="br0">
      <inkml:brushProperty name="width" value="0.05" units="cm"/>
      <inkml:brushProperty name="height" value="0.05" units="cm"/>
      <inkml:brushProperty name="color" value="#00B050"/>
      <inkml:brushProperty name="fitToCurve" value="1"/>
    </inkml:brush>
  </inkml:definitions>
  <inkml:trace contextRef="#ctx0" brushRef="#br0">70 197 116 0,'0'0'361'15,"0"0"-79"-15,12-6-43 0,-12 6-25 0,0 0-34 16,0 0-16-16,0 0-9 0,0 0-8 16,0 0-7-16,0 0-3 0,0 0-6 0,0 0-7 15,0 0-3-15,0 0-2 0,0 0-8 16,0 0-12-16,0 0-1 0,0 0-4 0,0 0-2 16,0 0-9-16,0 0-15 15,0 0-12-15,0 0-12 0,0 0-10 0,0 0-7 0,0 0-7 16,0 0-3-16,-10 10-5 0,10-10-2 0,0 0-3 15,0 0-2-15,0 0-2 0,10 9-1 16,-10-9 1-16,0 0-1 0,0 0-1 0,16 4-3 16,-16-4 1-16,0 0 0 0,0 0-1 15,0 0 0-15,21-1-1 0,-21 1-3 0,0 0-1 16,0 0 3-16,0 0 1 0,17-4 3 16,-17 4 0-16,0 0 4 0,0 0 1 0,0 0 4 15,0 0 5-15,13-8 2 0,-13 8 3 16,0 0-4-16,0 0 1 0,0 0-1 0,0 0 3 15,0 0 3-15,0 0 4 0,0 0-2 0,0 0 3 16,0 0 0-16,-7-12-1 0,7 12-2 16,0 0 1-16,0 0 5 15,0 0-1-15,0 0-1 0,0 0-1 0,-22 1 2 0,22-1 0 16,0 0-2-16,0 0 8 0,-15 5 0 0,15-5-1 16,0 0 0-16,0 0-4 0,-15 7-3 15,15-7-3-15,0 0-6 0,0 0 0 0,-12 7 0 16,12-7-3-16,0 0-2 0,0 0-2 0,0 0-2 15,0 0-3-15,-14 5-1 0,14-5-6 16,0 0 2-16,0 0-5 0,0 0-2 0,0 0 0 16,0 0-1-16,0 0 0 0,0 0 1 15,0 0 1-15,0 0 0 0,0 0 1 0,0 0 1 16,0 0 2-16,0 0 2 0,0 0 3 16,0 0-6-16,0 0-1 0,0 0-3 0,0 0-1 15,20 3-2-15,-20-3-5 0,0 0 1 16,0 0-5-16,18-6-4 0,-18 6-1 0,0 0-1 15,0 0 4-15,18-7 2 0,-18 7 4 0,0 0-1 16,0 0 6-16,13-7 0 0,-13 7 4 16,0 0 3-16,0 0 0 0,0 0 3 15,0 0 2-15,13-6 2 0,-13 6 7 0,0 0 2 16,0 0 2-16,0 0-1 0,0 0-2 0,0 0 4 16,0 0 2-16,0 0 4 0,0 0 0 15,0 0 3-15,0 0-4 0,0 0 1 0,-6-14-2 16,6 14 1-16,0 0 1 0,0 0-4 15,0 0-4-15,0 0-5 0,-20 3 1 0,20-3-1 16,0 0-3-16,0 0 1 0,-18 2 3 16,18-2-1-16,0 0-1 0,0 0 8 0,-18 5-5 15,18-5-2-15,0 0 5 0,0 0 1 16,-19 3-2-16,19-3 2 0,0 0 1 16,0 0-3-16,-15 5 6 0,15-5-9 0,0 0 4 0,0 0-6 15,0 0 0-15,0 0-1 0,-17 4-3 16,17-4-3-16,0 0-1 0,0 0 1 0,0 0-2 15,0 0-1-15,0 0 1 0,0 0-2 16,0 0-2-16,0 0 3 0,0 0-8 0,-12 8 6 16,12-8 0-16,0 0 0 0,0 0 1 15,0 0 1-15,0 0-2 0,0 0-4 0,0 0 0 16,12 7 0-16,-12-7-3 0,0 0-3 0,0 0 1 16,0 0 0-16,19 2-3 0,-19-2 1 15,0 0 2-15,0 0-3 0,19-2 0 0,-19 2 0 16,0 0-3-16,0 0 4 0,19-3-1 15,-19 3 1-15,0 0 0 0,0 0 4 0,0 0 1 16,20-4 3-16,-20 4 4 0,0 0 0 16,0 0 2-16,0 0 4 0,0 0 1 0,14-5 5 15,-14 5 2-15,0 0 4 0,0 0 4 0,0 0-2 16,0 0 0-16,0 0 0 0,0 0-6 16,0 0 3-16,0 0-6 0,0 0 0 15,0 0 3-15,0 0 0 0,0 0 0 0,0 0-3 16,0 0-1-16,0 0 3 0,0 0 0 0,0 0-3 15,-12-7 1-15,12 7 0 16,0 0-2-16,0 0 7 0,0 0 1 0,-20 2-3 0,20-2 2 16,0 0-3-16,0 0 0 0,-17 5 0 15,17-5 0-15,0 0-4 0,0 0 0 0,-16 6-1 16,16-6-2-16,0 0 1 0,0 0-1 16,-16 5 2-16,16-5 0 0,0 0-2 0,0 0 1 15,0 0 0-15,-15 5-1 0,15-5-1 16,0 0 0-16,0 0-1 0,0 0-1 0,0 0 1 15,0 0 1-15,-16 7-1 0,16-7 2 0,0 0-1 16,0 0 0-16,0 0 0 0,0 0-1 16,0 0-1-16,0 0-1 0,0 0 1 0,0 0-2 15,0 0 1-15,0 0 0 0,0 0-2 16,0 0-2-16,0 0 3 0,-14 4-2 0,14-4-2 16,0 0 0-16,0 0 1 0,0 0-1 15,0 0 2-15,0 0 0 0,0 0 3 0,0 0-3 16,0 0 3-16,0 0 0 0,0 0 2 0,0 0 0 15,14-8-2-15,-14 8 2 0,0 0-2 16,0 0-1-16,16-7 1 0,-16 7-2 16,0 0 0-16,0 0 2 0,16-7-1 0,-16 7 0 15,0 0 1-15,14-8-1 0,-14 8-2 0,0 0-4 16,12-7 2-16,-12 7 0 0,0 0-4 16,11-10 2-16,-11 10-4 0,0 0-3 0,10-9 3 15,-10 9 1-15,0 0 0 0,10-9 7 16,-10 9-4-16,0 0 0 0,0 0 1 0,10-15-2 15,-10 15 0-15,0 0 4 0,0 0-3 0,0 0 7 16,9-12-2-16,-9 12 1 0,0 0 1 16,0 0 0-16,0 0 1 0,0 0-3 0,5-13 3 15,-5 13 1-15,0 0-1 0,0 0-1 16,0 0 2-16,0 0 2 0,0 0-2 0,0 0 2 16,-3-16 0-16,3 16 2 0,0 0-3 15,0 0 2-15,0 0 0 0,0 0 0 0,0 0 2 16,0 0 0-16,0 0-1 0,0 0 4 15,0 0-5-15,0 0 0 0,-20 1-1 0,20-1 1 16,0 0 1-16,0 0 0 0,-8 13 3 0,8-13-2 16,0 0 2-16,0 0-5 0,-6 16 0 15,6-16-1-15,0 0-2 0,0 0-2 0,-2 16 0 16,2-16 0-16,0 0 6 0,0 0-10 16,0 0 1-16,6 17 0 0,-6-17-2 0,0 0-1 15,0 0-1-15,0 0 2 0,10 10 3 16,-10-10-8-16,0 0 1 0,0 0-4 15,0 0-1-15,0 0-3 0,0 0 2 0,20-1 3 16,-20 1 1-16,0 0 1 0,0 0-1 0,0 0 2 16,0 0 5-16,13-9 1 0,-13 9 1 15,0 0 1-15,0 0 1 0,0 0 6 0,0 0-7 16,9-13 1-16,-9 13 2 0,0 0 1 0,0 0 2 16,0 0 1-16,0 0 0 0,0 0-1 15,1-17-1-15,-1 17 3 16,0 0-1-16,0 0 2 0,0 0 7 0,0 0 5 0,0 0 2 15,-8-12 0-15,8 12-1 0,0 0-1 0,0 0-1 16,0 0-3-16,0 0 0 0,0 0-2 16,0 0-4-16,0 0 3 0,0 0-8 0,-15 3 2 15,15-3-2-15,0 0-3 0,0 0 0 0,0 0 0 16,-4 15 0-16,4-15-1 0,0 0-2 16,0 0-1-16,3 17 1 0,-3-17 0 0,0 0-1 15,0 0-2-15,9 11 3 0,-9-11-2 16,0 0 4-16,0 0-7 0,12 9 0 0,-12-9 0 15,0 0-1-15,0 0 2 0,0 0-1 0,18 2 1 16,-18-2 4-16,0 0-1 0,0 0 1 16,0 0-2-16,15-9 4 0,-15 9 2 15,0 0 2-15,0 0-3 0,9-10 2 0,-9 10 3 16,0 0-1-16,0 0 0 0,0 0 3 0,8-15 3 16,-8 15-1-16,0 0 1 0,0 0 6 15,0 0 1-15,0 0 4 0,0 0 0 0,0 0-2 16,0 0-4-16,0 0-3 0,0 0-5 15,0 0 0-15,0 0 1 0,0 0-1 0,0 0-1 16,0 0 1-16,-15-14 0 0,15 14-11 16,0 0-9-16,-7 16 2 0,7-16 0 0,-4 15 4 15,4-15 0-15,-4 18 2 0,4-18 0 0,-2 19 1 16,2-19 1-16,-1 21 1 0,1-21-1 16,0 18 2-16,0-18-1 0,1 17-3 0,-1-17 1 15,0 0-3-15,2 21 1 0,-2-21-6 16,0 0-3-16,2 16-3 0,-2-16 3 0,0 0 2 15,0 0 4-15,5 14 0 0,-5-14 1 16,0 0 2-16,0 0 1 0,0 0-1 0,0 0-4 16,0 0 0-16,0 0 2 0,17-6 1 15,-17 6-1-15,0 0 1 0,8-14 0 0,-8 14-3 16,0 0 1-16,7-19 2 0,-7 19 1 0,3-17 2 16,-3 17 1-16,0 0 0 0,3-23 3 15,-3 23 1-15,0 0 1 0,2-20 10 0,-2 20 8 16,0 0 9-16,0 0 5 0,2-19 5 15,-2 19 2-15,0 0-7 0,0 0-6 0,0 0-6 16,0 0-8-16,0 0-4 0,0 0-1 16,0 0-3-16,0 0 0 0,0 0-2 0,0 0 5 15,0 0 0-15,-18 4-1 0,18-4 1 0,0 0 1 16,-8 20 1-16,8-20-2 0,-5 20-2 16,5-20 1-16,-6 22 3 0,6-22-2 15,-4 25-1-15,4-25-3 0,-3 27-1 0,3-27-1 16,-1 30 0-16,1-30-1 0,-2 26-1 0,2-26 0 15,0 23-2-15,0-23-3 0,0 18-1 16,0-18-3-16,0 0-3 0,0 21-4 0,0-21 3 16,0 0 3-16,0 0 3 0,5 16 4 15,-5-16 1-15,0 0 1 0,0 0 2 0,0 0-2 16,0 0 0-16,11-12-1 0,-11 12 0 0,0 0 2 16,6-21 0-16,-6 21 0 0,5-20 1 15,-5 20-1-15,3-23-1 0,-3 23 0 0,3-24 2 16,-3 24 3-16,2-23-1 0,-2 23 0 15,1-20 0-15,-1 20 1 0,0 0 1 0,-1-26 3 16,1 26 8-16,0 0 2 0,0-21 1 16,0 21 2-16,0 0-4 0,-4-15-1 15,4 15-2-15,0 0-1 0,0 0-1 0,-6-12 0 0,6 12-6 16,0 0 3-16,0 0-5 0,0 0 0 16,0 0-1-16,-20 7-1 0,20-7 0 0,0 0 0 15,-10 17 1-15,10-17 4 0,-8 18-3 16,8-18-1-16,-7 22-1 0,7-22 1 0,-5 25-1 15,5-25 1-15,-5 26-3 0,5-26 1 16,-2 26 0-16,2-26-2 0,-2 25 0 0,2-25-2 16,-3 20-1-16,3-20-2 0,0 0-4 15,0 23-2-15,0-23-1 0,0 0 1 0,0 0 4 16,2 21-2-16,-2-21 4 0,0 0 4 0,0 0 0 16,0 0 1-16,0 0-1 0,0 0 1 15,0 0 0-15,14-13 0 0,-14 13 1 0,6-16 0 16,-6 16 0-16,4-22 0 0,-4 22 0 15,4-22 1-15,-4 22-2 0,5-22 2 0,-5 22 0 16,2-22 1-16,-2 22 0 0,2-16 1 0,-2 16 4 16,0 0 6-16,3-21 3 0,-3 21 3 15,0 0 3-15,0 0-4 0,1-20-4 0,-1 20-4 16,0 0-5-16,0 0-3 0,0 0-1 16,0 0-1-16,0 0-1 0,0 0 1 0,0 0-3 15,0 0 3-15,-20 3-2 0,20-3 3 16,0 0 0-16,-10 15-1 0,10-15-1 0,-8 17 3 15,8-17 0-15,-7 16-1 0,7-16-2 16,-5 21 2-16,5-21-2 0,-5 22 1 0,5-22-1 16,-3 24-1-16,3-24 2 0,-2 20-2 15,2-20-1-15,0 18-1 0,0-18-3 0,0 0-3 16,-2 22-1-16,2-22-4 0,0 0-2 0,0 0 4 16,1 18 4-16,-1-18 5 0,0 0 6 15,0 0-3-15,0 0 4 0,0 0 0 0,0 0 0 16,12-14 1-16,-12 14-2 0,5-15 0 15,-5 15 0-15,6-19-1 0,-6 19 2 0,4-22-1 16,-4 22-1-16,4-21 0 0,-4 21 2 0,2-20 4 16,-2 20 0-16,1-17 4 0,-1 17 0 15,0 0 2-15,1-25 2 0,-1 25 3 0,0 0 0 16,-2-17-4-16,2 17-2 0,0 0-1 16,-5-14 0-16,5 14-1 0,0 0 0 0,0 0-3 15,-8-11-1-15,8 11-2 0,0 0 1 16,0 0 1-16,0 0-1 0,0 0-2 0,-21 3-1 15,21-3-2-15,0 0 1 0,-13 12 2 16,13-12-1-16,-7 14-3 0,7-14 0 0,-8 16 1 16,8-16-1-16,-6 20-1 0,6-20 1 0,-5 22-2 15,5-22 1-15,-5 22 0 0,5-22-1 16,-2 21 0-16,2-21 1 0,-1 20 0 0,1-20-2 16,0 0-2-16,-1 22-1 0,1-22-2 15,0 0 1-15,-2 18-5 0,2-18-2 0,0 0-1 16,0 0 2-16,0 0 4 0,2 17 2 15,-2-17 0-15,0 0 1 0,0 0 3 0,0 0 1 16,0 0-1-16,0 0 3 0,14-5 0 0,-14 5 0 16,0 0 0-16,10-19 1 0,-10 19 0 15,7-17-1-15,-7 17 1 0,7-22-1 0,-7 22 2 16,6-24-2-16,-6 24-1 0,5-24 0 16,-5 24 4-16,4-21 0 0,-4 21 0 0,3-17 2 15,-3 17 2-15,0 0 9 0,4-22 0 16,-4 22 1-16,0 0 0 0,0 0-2 0,3-19-6 15,-3 19 0-15,0 0-5 0,0 0-3 16,0 0-4-16,0 0-1 0,0 0-1 16,0 0 2-1,0 0 1-15,0 0-1 16,0 0 1-16,0 0 2 0,-19 6 2 0,19-6 2 0,-6 13-3 0,6-13-1 0,-7 18 0 0,7-18 0 0,-7 20 0 16,7-20-1-16,-6 24 0 0,6-24-1 15,-5 25 1-15,5-25-2 0,-4 27 1 0,4-27 0 16,-4 27 1-16,4-27 1 0,0 26 0 15,0-26-2-15,-1 21 2 0,1-21-4 0,0 0-1 16,0 26-2-16,0-26 0 0,0 0 0 0,1 19 1 16,-1-19 2-16,0 0 2 0,0 0 2 15,4 16 0-15,-4-16 3 0,0 0 3 0,0 0 0 16,0 0-1-16,0 0 0 0,0 0-1 16,14-12 0-16,-14 12-1 0,5-13-1 0,-5 13 1 15,5-18 1-15,-5 18-1 0,5-19-1 16,-5 19 2-16,4-20-1 0,-4 20 0 0,2-16-1 15,-2 16 2-15,1-19-2 0,-1 19 1 0,0 0 1 16,-1-22-1-16,1 22-1 0,0 0 2 16,-2-23-1-16,2 23 3 0,0 0-3 15,-6-16 3-15,6 16 0 0,0 0-1 0,-6-16-1 16,6 16-2-16,0 0 2 0,-9-9 1 0,9 9-2 16,0 0 1-16,0 0 4 0,-17-5-3 15,17 5-1-15,0 0 0 0,-14 5-1 0,14-5-1 16,0 0 1-16,-15 14-1 0,15-14-1 15,-9 13 0-15,9-13-1 0,-7 18-2 0,7-18 2 16,-7 19-1-16,7-19 0 0,-4 21 0 0,4-21 0 16,-3 23 0-16,3-23 0 0,0 25 1 15,0-25-3-15,0 23 1 0,0-23 0 0,1 23 0 16,-1-23-1-16,4 19 1 0,-4-19-2 16,2 17 0-16,-2-17-1 0,0 0 0 0,6 18-2 15,-6-18 0-15,0 0 1 0,6 15-3 16,-6-15 1-16,0 0-1 0,0 0 1 0,10 14 0 15,-10-14 0-15,0 0 1 0,0 0 1 0,0 0 2 16,0 0 1-16,21-4 1 0,-21 4-1 16,0 0 1-16,13-13 0 0,-13 13 0 0,6-13 1 15,-6 13 0-15,7-15 1 0,-7 15 0 16,5-19 1-16,-5 19-2 0,5-20 2 0,-5 20 0 16,3-20 1-16,-3 20 0 0,2-16-1 15,-2 16 2-15,0 0-1 0,2-24 0 16,-2 24 1-16,0 0 2 0,0-18 0 0,0 18 0 0,0 0-1 15,0 0 3-15,-4-17 0 0,4 17-1 16,0 0 2-16,0 0-1 0,-8-12-1 0,8 12-3 16,0 0-1-16,0 0 0 0,0 0 1 15,-17 6-1-15,17-6 0 0,0 0-1 0,-14 14 1 16,14-14-2-16,-9 15 0 0,9-15 0 16,-7 17 0-16,7-17 1 0,-8 21-1 0,8-21-1 15,-6 22 1-15,6-22-2 0,-3 23 0 0,3-23 1 16,-2 24 0-16,2-24-2 0,-1 21 0 15,1-21-2-15,1 18-1 0,-1-18 1 0,0 0-1 16,4 22 2-16,-4-22 2 0,0 0-2 16,8 16 3-16,-8-16 0 0,0 0 2 0,0 0 1 15,14 7 4-15,-14-7 0 0,0 0 0 16,0 0-2-16,18-7 2 0,-18 7-1 0,0 0-2 16,15-14-1-16,-15 14 1 0,7-11-1 0,-7 11 0 15,8-13 0-15,-8 13 1 0,6-14-1 16,-6 14-1-16,5-14 1 0,-5 14-1 15,4-15 0-15,-4 15 1 0,0 0 0 0,3-22-1 16,-3 22 0-16,0 0 1 0,2-20 1 0,-2 20 0 16,0 0 1-16,0 0 2 0,0-22 2 15,0 22-2-15,0 0-1 0,0 0 0 0,-4-15-1 16,4 15 0-16,0 0 0 0,0 0 0 16,0 0-2-16,-12-10 2 0,12 10 1 0,0 0 0 15,0 0-2-15,0 0 2 0,-17 5-3 0,17-5 1 16,0 0-3-16,-11 11 0 0,11-11 0 15,0 0 0-15,-10 16-2 0,10-16-1 16,0 0 2-16,-8 20-2 0,8-20 0 0,0 0 0 16,-4 24 0-16,4-24 2 0,0 0-2 0,0 21-2 15,0-21 1-15,0 0 0 0,2 17 1 16,-2-17 0-16,0 0-1 0,5 18 1 0,-5-18-2 16,0 0 2-16,9 14 2 0,-9-14-2 0,0 0 0 15,9 9 0-15,-9-9-1 0,0 0 0 16,0 0 2-16,13 7-3 0,-13-7 2 15,0 0 1-15,0 0 0 0,16-4 0 0,-16 4 1 16,0 0 0-16,13-10 0 0,-13 10 0 0,0 0 0 16,12-16 1-16,-12 16 0 0,7-12 0 15,-7 12 1-15,0 0 0 0,8-19 1 0,-8 19 1 16,0 0 0-16,4-18 1 0,-4 18-1 16,0 0 1-16,3-16 1 0,-3 16 5 15,0 0 2-15,0 0-2 0,-3-19-1 0,3 19 0 0,0 0-4 16,0 0 1-16,-7-13-1 0,7 13-1 15,0 0 0-15,0 0 1 0,-13-10-1 0,13 10 0 16,0 0-1-16,0 0 1 0,0 0-1 16,0 0-1-16,-23 1-3 0,23-1-2 0,0 0 0 15,-12 11 0-15,12-11 1 0,0 0-1 16,-11 15-2-16,11-15 2 0,0 0 0 0,-8 18 1 16,8-18-1-16,0 0 1 0,-4 19-2 0,4-19-1 15,0 0-1-15,0 17 1 0,0-17-2 16,0 0 1-16,4 17 3 0,-4-17-3 0,0 0 1 15,8 10 2-15,-8-10-1 0,0 0 1 16,0 0 0-16,14 9 1 0,-14-9 1 0,0 0-2 16,0 0 1-16,0 0-1 0,24-4-1 15,-24 4 0-15,0 0-3 0,14-7-1 0,-14 7 2 16,0 0 0-16,14-11 2 0,-14 11-1 0,0 0 0 16,13-14 0-16,-13 14 2 0,0 0-3 15,10-16-2-15,-10 16 0 0,0 0 1 0,7-16 3 16,-7 16 0-16,0 0 2 0,6-16 1 15,-6 16 2-15,0 0-1 0,0 0 2 0,4-17 1 16,-4 17 2-16,0 0 0 16,0 0-2-16,0 0-1 0,0 0 1 0,-4-16-2 0,4 16 1 15,0 0-1-15,0 0 1 0,0 0 4 0,0 0-2 16,0 0-2-16,0 0-2 0,-20 1 0 16,20-1-1-16,0 0 2 0,0 0-1 0,-12 12 1 15,12-12-4-15,0 0 2 0,-8 15-3 16,8-15 1-16,0 0-1 0,-5 15 1 0,5-15 0 15,0 0 0-15,-1 18 0 0,1-18-2 16,0 0 0-16,1 17 1 0,-1-17-1 0,0 0 1 16,6 15 0-16,-6-15 1 0,0 0 1 15,9 13-1-15,-9-13-2 0,0 0-1 0,0 0-1 16,12 11-4-16,-12-11 2 0,0 0-2 0,0 0 4 16,15 5-1-16,-15-5 2 0,0 0 2 15,0 0 1-15,15-3 1 0,-15 3 0 16,0 0-1-16,11-11 1 0,-11 11 1 0,0 0 0 15,9-8 1-15,-9 8 1 0,0 0 0 0,0 0 2 16,7-17 0-16,-7 17-1 0,0 0 2 16,0 0 0-16,0 0 0 0,0-19 0 0,0 19 0 15,0 0-1-15,0 0 0 0,-8-12-1 16,8 12 2-16,0 0 3 0,0 0 0 0,-14-9 1 16,14 9 0-16,0 0 1 0,0 0 3 0,-19-3 2 15,19 3 3-15,0 0-5 0,0 0-1 16,-20 1-3-16,20-1-1 0,0 0-1 0,-17 3-2 15,17-3 1-15,0 0-3 0,-17 7 1 16,17-7-1-16,0 0-1 0,-14 9 1 0,14-9-3 16,0 0 0-16,-12 11 0 0,12-11-2 0,0 0-1 15,-8 10-1-15,8-10 1 16,0 0 1-16,0 0-3 0,-4 15 0 0,4-15 1 0,0 0 0 16,0 0 0-16,0 0 1 0,3 15 1 15,-3-15 0-15,0 0-1 0,0 0 1 0,9 11 2 16,-9-11-1-16,0 0 0 0,0 0 1 15,0 0 1-15,16 7 0 0,-16-7 0 0,0 0-1 16,0 0 0-16,0 0 0 0,0 0-1 16,18 3 1-16,-18-3 1 0,0 0-2 0,0 0 1 15,0 0 2-15,0 0-3 0,0 0 3 16,0 0-1-16,19-2 1 0,-19 2 0 0,0 0 0 16,0 0 2-16,0 0-1 0,0 0 2 0,0 0-1 15,0 0 1-15,0 0-1 0,0 0 2 16,0 0-2-16,0 0 2 0,0 0-1 0,0 0 1 15,0 0 1-15,0 0 0 0,0 0 0 16,0 0 1-16,0 0 2 0,0 0 1 0,0 0 3 16,0 0 2-16,0 0 3 0,0 0 0 15,0 0-2-15,0 0-4 0,0 0-1 0,0 0-1 16,0 0-3-16,0 0-1 0,0 0-2 0,0 0 1 16,0 0 0-16,-7-13 0 0,7 13 1 15,0 0-2-15,0 0-1 0,-14-9-1 0,14 9 1 16,0 0-3-16,0 0 1 0,-17-6-1 15,17 6 1-15,0 0 0 0,-13-6-1 0,13 6 0 16,0 0 0-16,0 0-1 0,-18-9 0 0,18 9 1 16,0 0 0-16,0 0-1 0,-16-7 1 15,16 7 0-15,0 0 1 0,0 0-1 16,-13-7 2-16,13 7-1 0,0 0-1 0,0 0 0 16,0 0 2-16,0 0-1 0,-13-7 1 15,13 7-1-15,0 0 0 0,0 0-1 0,0 0 0 16,0 0-1-16,0 0 1 0,0 0 0 0,0 0 1 15,0 0 0-15,0 0 0 0,0 0-1 0,0 0-1 16,0 0 0-16,0 0-1 0,-18-2 0 16,18 2 1-16,0 0-1 0,0 0 2 15,0 0-1-15,0 0 0 0,0 0-1 0,0 0 0 16,0 0-1-16,-9 11-1 0,9-11 2 0,0 0-2 16,0 0 3-16,0 0-2 0,0 0 0 15,0 0 0-15,-4 13 1 0,4-13-1 0,0 0 1 16,0 0-1-16,0 0 2 0,0 0-3 15,0 0 3-15,1 19-2 0,-1-19 2 0,0 0-3 16,0 0 0-16,0 0 1 0,6 14-1 16,-6-14 1-16,0 0 0 0,0 0 0 0,0 0 0 15,10 11-1-15,-10-11 2 0,0 0 1 0,0 0 0 16,13 6 0-16,-13-6 0 0,0 0 0 16,0 0 0-16,0 0 0 0,19 3 0 0,-19-3 1 15,0 0-2-15,0 0-1 0,0 0 1 16,20-3 1-16,-20 3 0 0,0 0 2 0,0 0-1 15,0 0 0-15,19-5 0 0,-19 5 0 16,0 0-1-16,0 0 2 0,0 0-1 16,14-7-1-16,-14 7 0 0,0 0 0 0,0 0 0 15,0 0 0-15,0 0 1 0,13-5 0 0,-13 5 1 16,0 0 0-16,0 0 0 0,0 0 4 0,0 0 0 16,0 0 2-16,0 0-1 0,0 0 1 15,0 0-1-15,0 0-1 0,0 0 0 0,0 0-1 16,0 0-1-16,0 0 0 0,0 0 0 15,-4-16 1-15,4 16 0 0,0 0-3 0,0 0 2 16,-13-7-1-16,13 7-1 0,0 0 0 16,0 0 2-16,-18-7-1 0,18 7 1 0,0 0 0 15,0 0-2-15,-18-4 1 0,18 4 0 0,0 0 0 16,0 0-1-16,-17-4 0 0,17 4 2 16,0 0-2-16,0 0 0 0,0 0-1 0,0 0 0 15,-18-4 1-15,18 4-1 16,0 0 1-16,0 0-3 0,0 0 4 0,0 0-1 0,0 0 1 15,0 0-1-15,0 0-1 0,0 0 2 0,0 0-1 16,-18-3 1-16,18 3-1 0,0 0-1 16,0 0 0-16,0 0 0 0,0 0 0 15,0 0-2-15,0 0-2 0,0 0 0 0,0 0 3 16,0 0-4-16,0 0 1 0,0 0-1 0,-8 12-1 16,8-12 1-16,0 0 1 0,0 0 0 15,0 0-1-15,0 0 0 0,0 0 2 0,7 17 0 16,-7-17 0-16,0 0 0 0,0 0 1 15,12 10-1-15,-12-10 2 0,0 0-1 0,0 0 1 16,14 9-1-16,-14-9 0 0,0 0 1 0,15 5-1 16,-15-5 1-16,0 0-3 0,0 0 3 15,20 4-1-15,-20-4 1 0,0 0-1 0,0 0 2 16,23-1-1-16,-23 1 1 0,0 0-1 16,19-2 0-16,-19 2-1 0,0 0 2 0,18-2 0 15,-18 2-2-15,0 0 1 0,19-6 2 16,-19 6-1-16,0 0 1 0,16-9 0 0,-16 9 1 15,0 0 0-15,19-8 0 0,-19 8 0 0,11-9 1 16,-11 9 0-16,12-8-1 0,-12 8 0 16,12-9 0-16,-12 9 0 0,11-9 0 0,-11 9 0 15,10-10-1-15,-10 10 1 0,0 0-1 16,13-14 1-16,-13 14 0 0,0 0 0 0,12-12-1 16,-12 12 1-16,0 0-1 0,10-12 0 15,-10 12-1-15,0 0 1 0,9-12-1 0,-9 12 0 16,0 0 0-16,0 0 0 0,10-14-1 15,-10 14 1-15,0 0-1 0,0 0-1 0,0 0 1 16,9-13 0-16,-9 13 0 0,0 0 3 0,0 0-2 16,0 0 1-16,0 0 0 0,0 0 1 15,8-12-1-15,-8 12 2 0,0 0 1 0,0 0 0 16,0 0 0-16,0 0 0 0,0 0 2 16,0 0 1-16,0 0-1 0,0 0 2 0,0 0 2 15,0 0-2-15,0 0 0 0,0 0-2 16,0 0-2-16,0 0 3 0,0 0 1 0,0 0 6 15,0 0-1-15,0 0-3 0,0 0 0 0,0 0-4 16,-14 5-1-16,14-5 0 0,0 0-3 16,-8 12 1-16,8-12 0 0,0 0-3 15,-10 11-1-15,10-11-1 0,0 0 1 0,0 0-1 16,-9 14-1-16,9-14-1 0,0 0-1 0,0 0-1 16,0 0-1-16,-7 14 1 0,7-14 0 15,0 0-2-15,0 0 0 0,0 0-1 0,0 0 0 16,0 0-1-16,0 0-1 0,8 14 0 0,-8-14 2 15,0 0 0-15,0 0-1 0,0 0-1 16,0 0 2-16,20-1-1 0,-20 1 2 0,0 0-1 16,0 0 4-16,14-6-1 0,-14 6 1 15,0 0 2-15,0 0 1 0,0 0-1 0,15-9 2 16,-15 9 2-16,0 0-1 0,0 0 3 16,0 0 1-16,0 0 1 0,9-12 0 0,-9 12-1 15,0 0 0-15,0 0 1 0,0 0-1 16,0 0 0-16,-4-16-2 0,4 16 1 0,0 0 1 15,0 0 0-15,0 0 0 0,-11-12 1 0,11 12 2 16,0 0 3-16,0 0 1 0,-12-9-3 16,12 9 0-16,0 0-1 0,0 0 0 0,0 0 3 15,-19-3 2-15,19 3-2 0,0 0-1 16,0 0 0-16,0 0 0 0,-20 1 1 0,20-1-2 16,0 0-4-16,0 0-3 0,-16 7 1 15,16-7-2-15,0 0 0 0,0 0-2 0,-12 12 0 16,12-12-1-16,0 0 0 0,0 0-2 0,-5 18 1 15,5-18-1-15,0 0 0 0,0 0 0 16,1 17-1-16,-1-17 1 0,0 0-1 16,0 0 0-16,8 13-1 0,-8-13 1 0,0 0-2 15,0 0-1-15,13 7 0 0,-13-7 0 0,0 0 2 16,0 0-1-16,19-2 1 0,-19 2 1 16,0 0 0-16,14-6 1 0,-14 6-1 0,0 0 0 15,16-11 1-15,-16 11 1 0,10-9 0 16,-10 9 1-16,0 0 0 0,13-15 0 0,-13 15 0 15,0 0 1-15,9-13 2 0,-9 13 0 0,0 0-1 16,8-14 3-16,-8 14-1 0,0 0 2 16,0 0 1-16,5-15 1 0,-5 15 2 0,0 0 1 15,0 0 2-15,0 0 0 0,0 0-1 16,4-16-2-16,-4 16 1 0,0 0 1 0,0 0 0 16,0 0 1-16,0 0-2 0,0 0-1 15,0 0-1-15,0 0-1 0,0 0-3 16,0 0-1-16,0 0-2 0,0 0-1 0,0 0 0 0,0 0-1 15,-15 4-1-15,15-4 1 0,0 0 2 16,0 0-4-16,0 0 2 0,-2 20-1 0,2-20 0 16,0 0 0-16,0 0-1 0,3 17 2 15,-3-17-3-15,0 0 2 0,0 0 1 0,9 12 0 16,-9-12-2-16,0 0 2 0,0 0-1 16,10 10-2-16,-10-10-1 0,0 0 1 0,0 0-1 15,0 0 0-15,15 5 0 0,-15-5-2 16,0 0 1-16,0 0 2 0,0 0 1 0,0 0 1 15,0 0 2-15,19-2 1 0,-19 2 1 0,0 0 0 16,0 0 2-16,0 0 2 0,0 0 1 16,0 0 2-16,0 0-1 0,10-8 3 0,-10 8-1 15,0 0 0-15,0 0 1 0,0 0 1 16,0 0-2-16,0 0 0 0,0 0 2 0,0 0 5 16,0 0 1-16,-7-12-5 0,7 12-1 0,0 0-5 15,0 0 1-15,0 0 1 0,0 0-1 16,0 0-5-16,0 0 2 0,-19 3-3 0,19-3-2 15,0 0 0-15,0 0 0 0,0 0-4 16,-13 11-1-16,13-11 1 0,0 0-1 0,0 0 0 16,-6 13 2-16,6-13 0 0,0 0-1 15,0 0 0-15,0 0 2 0,1 18-1 0,-1-18-1 16,0 0 0-16,0 0-4 0,6 13-1 16,-6-13 0-16,0 0 0 0,0 0 1 0,0 0 0 15,12 10-2-15,-12-10 2 0,0 0 2 16,0 0-1-16,0 0 0 0,0 0 0 0,16 5-2 15,-16-5 0-15,0 0 3 0,0 0 0 0,0 0 2 16,0 0 2-16,0 0 0 16,14-8-1-16,-14 8 3 0,0 0 0 15,0 0 0 1,0 0 0-16,0 0 2 0,5-15 1 0,-5 15 0 16,0 0 2-16,0 0 0 0,0 0 1 0,0 0 1 0,-5-16-1 0,5 16 2 0,0 0 0 0,0 0 1 15,0 0 2-15,-9-9-2 0,9 9 2 16,0 0-1-16,0 0-1 0,0 0 1 0,0 0 0 15,-21-3 2-15,21 3-3 0,0 0-2 16,0 0-3-16,-13 6-2 0,13-6-2 0,0 0 0 16,-9 10-2-16,9-10-1 0,0 0 0 15,-5 15-1-15,5-15 3 0,0 0 0 0,-1 19 0 16,1-19 0-16,0 0 0 0,2 16-1 16,-2-16 0-16,0 0 0 0,6 15-1 0,-6-15-1 15,0 0-2-15,0 0-2 0,9 12 3 16,-9-12 0-16,0 0 1 0,0 0 3 0,0 0 3 15,0 0 1-15,0 0 2 0,21-1 2 0,-21 1-2 16,0 0-2-16,11-12 3 0,-11 12-2 16,0 0-1-16,6-16 2 0,-6 16 0 0,0 0 0 15,4-18 2-15,-4 18-1 0,0 0 2 16,2-19 0-16,-2 19 0 0,0 0-1 0,-1-17-1 16,1 17 1-16,0 0 0 0,-4-17-1 15,4 17 2-15,0 0 0 0,0 0-1 0,-6-17 2 16,6 17 2-16,0 0-4 0,0 0 4 0,-9-13-1 15,9 13 4-15,0 0-1 0,0 0-2 16,0 0-2-16,0 0-3 0,0 0-1 0,-20 0-2 16,20 0-2-16,0 0-1 0,-9 14 1 15,9-14 0-15,-4 13-1 0,4-13 0 0,-4 15 0 16,4-15 1-16,-3 17-1 0,3-17 0 16,0 0 0-16,-1 26-1 0,1-26-2 0,0 0 2 15,4 21-1-15,-4-21 0 0,0 0-1 0,5 19-1 16,-5-19 3-16,0 0-1 0,7 16 0 15,-7-16-1-15,0 0 1 0,0 0-3 0,11 10 0 16,-11-10 1-16,0 0 0 16,0 0 1-16,0 0 3 0,0 0-1 0,22 0 3 0,-22 0-1 15,0 0 0-15,0 0 0 0,12-10 1 16,-12 10-1-16,0 0 0 0,9-11 0 0,-9 11 1 16,0 0 0-16,0 0 2 0,8-13 1 15,-8 13 1-15,0 0-1 0,0 0 2 0,0 0 0 16,2-19-2-16,-2 19 1 0,0 0 1 0,0 0 0 15,0 0 0-15,-5-13-3 0,5 13 3 16,0 0-1-16,0 0-1 0,0 0-1 0,-15-6-2 16,15 6 0-16,0 0 1 0,0 0-1 15,0 0-3-15,-18 6 1 0,18-6-2 0,0 0-2 16,-12 12 1-16,12-12 1 0,0 0 0 16,-9 13 0-16,9-13-1 0,0 0 3 0,-5 19-2 15,5-19 0-15,0 0 0 0,-5 21 0 0,5-21 2 16,0 0-2-16,1 18 0 0,-1-18-1 15,0 0 0-15,2 17-1 0,-2-17-2 16,0 0-1-16,0 0-5 0,4 17 0 0,-4-17-2 16,0 0 1-16,0 0 3 0,0 0 0 0,0 0 3 15,8 13 1-15,-8-13 2 0,0 0 3 16,0 0 0-16,0 0 0 0,0 0-1 0,0 0 3 16,13-10-1-16,-13 10 2 15,0 0 0 1,0 0 1-16,0 0 1 15,5-15-1-15,-5 15 2 0,0 0 1 0,0 0-1 0,0 0 4 0,0-18 0 0,0 18 0 0,0 0 2 0,0 0 0 16,-6-15 6-16,6 15-1 0,0 0-2 0,0 0-1 16,-10-11-2-16,10 11 1 0,0 0-4 15,0 0 3-15,-13-5 0 0,13 5 2 0,0 0-2 16,0 0 0-16,0 0-4 0,0 0 0 0,-24 1-1 16,24-1-2-16,0 0-3 0,0 0 0 15,-12 9-1-15,12-9-1 0,0 0 0 0,-9 11-1 16,9-11 1-16,0 0 0 0,-5 15 0 15,5-15-2-15,0 0 2 0,0 0-1 0,0 23 0 16,0-23-2-16,0 0 2 0,0 0 0 16,3 18-3-16,-3-18-1 0,0 0-3 15,0 0-1-15,8 12-2 0,-8-12 1 0,0 0 1 16,0 0 2-16,0 0 0 0,0 0 2 0,0 0 3 16,19 1 0-16,-19-1 1 0,0 0 3 15,0 0 0-15,12-13 2 0,-12 13-1 0,0 0 1 16,7-11 0-16,-7 11 1 0,0 0 2 0,0 0 1 15,6-15 5-15,-6 15 3 0,0 0 1 16,0 0 0-16,0 0-1 0,0 0-1 0,1-18 4 16,-1 18-2-16,0 0-4 0,0 0 0 15,0 0-4-15,-10-12 1 0,10 12 4 0,0 0 4 16,0 0 0-16,0 0-6 0,-16-7 3 0,16 7 1 16,0 0 1-16,0 0-1 0,0 0-3 15,-19 2-5-15,19-2 0 0,0 0-3 0,0 0-2 16,-16 10 0-16,16-10 0 0,0 0-1 15,-10 11 0-15,10-11 0 0,0 0 0 0,-6 14-2 16,6-14 0-16,0 0 0 0,-5 15-1 16,5-15 0-16,0 0-2 0,0 0 1 0,-1 18 0 15,1-18 0-15,0 0 0 0,0 0 1 16,6 15-2-16,-6-15-6 0,0 0-2 0,0 0 1 16,0 0 0-16,10 13 3 0,-10-13 0 0,0 0 0 15,0 0-2-15,0 0 2 0,0 0 2 16,0 0 3-16,15 5-1 0,-15-5 2 0,0 0 0 15,0 0 3-15,0 0 0 0,0 0 1 16,0 0 0-16,11-9 1 0,-11 9 3 0,0 0-1 16,0 0 2-16,0 0 0 0,0 0 0 15,0 0-1-15,-3-16 1 0,3 16 0 0,0 0-3 16,0 0 2-16,0 0-1 0,-12-13 0 16,12 13 0-16,0 0-1 0,0 0 0 0,-16-7 0 15,16 7 0-15,0 0 0 0,0 0 0 0,-18-2 2 16,18 2 2-16,0 0-2 0,0 0-3 15,0 0-3-15,-22 2 0 0,22-2 0 0,0 0 1 16,-12 9 0-16,12-9-1 0,0 0 0 16,-9 11-1-16,9-11 0 0,0 0 0 0,-6 15 1 15,6-15-3-15,0 0 0 0,-1 17 1 16,1-17-1-16,0 0 0 0,3 16 0 0,-3-16-2 16,0 0 4-16,5 13-4 0,-5-13-2 0,0 0 2 15,0 0-3-15,10 14 1 0,-10-14-2 16,0 0 1-16,0 0 1 0,0 0 1 0,16 7 0 15,-16-7 3-15,0 0-1 0,0 0 1 0,0 0 5 16,0 0 0-16,16-5 0 0,-16 5 1 16,0 0 0-16,0 0 0 15,0 0-1-15,8-10 2 0,-8 10 1 0,0 0 1 0,0 0-2 16,0 0 2-16,0 0 0 0,-2-19 0 0,2 19 0 16,0 0-1-16,0 0 1 0,-9-14-1 15,9 14 2-15,0 0-1 0,0 0 0 0,-12-10 2 16,12 10 1-16,0 0 2 0,-14-8 2 15,14 8-2-15,0 0 2 0,0 0-2 0,-16-4 4 16,16 4 3-16,0 0-3 0,0 0-3 16,0 0-2-16,-21 0-2 0,21 0-3 0,0 0-1 15,0 0-3-15,-14 5-1 0,14-5 2 0,0 0-2 16,0 0-3-16,-9 12 1 0,9-12-1 16,0 0 0-16,0 0-1 0,0 0 1 0,-1 19 0 15,1-19 1-15,0 0 0 0,7 13 1 16,-7-13 0-16,0 0-1 0,9 12 1 0,-9-12-1 15,0 0-4-15,0 0 0 0,12 10-1 16,-12-10 1-16,0 0-1 0,0 0-1 0,0 0 3 16,15 7 2-16,-15-7 2 0,0 0 1 15,0 0 0-15,0 0 2 0,0 0 3 0,15-6 3 16,-15 6 0-16,0 0-2 0,0 0-1 0,0 0 1 16,7-14 0-16,-7 14 0 0,0 0 1 15,0 0 1-15,0 0 1 0,-2-17-2 0,2 17 1 16,0 0 2-16,0 0 1 0,-7-13-1 15,7 13-1-15,0 0-1 0,0 0 2 0,-12-11-2 16,12 11 1-16,0 0 0 0,0 0-2 0,-17-8 4 16,17 8-1-16,0 0 1 0,0 0-1 15,-17-4-1-15,17 4 0 0,0 0-1 0,0 0-4 16,0 0 1-16,0 0-1 0,-20 4-3 16,20-4-1-16,0 0 0 0,0 0-1 0,-10 13 0 15,10-13-1-15,0 0 0 0,0 0 1 16,-4 18-1-16,4-18-1 0,0 0-1 0,0 0 1 15,2 21 2-15,-2-21-3 0,0 0 0 16,6 15 1-16,-6-15-3 0,0 0 0 0,9 10-1 16,-9-10-3-16,0 0 0 15,0 0-1-15,12 12 1 0,-12-12 2 0,0 0 0 0,0 0 2 16,0 0-1-16,0 0 3 0,18 3 0 0,-18-3 2 16,0 0 2-16,0 0-1 0,0 0 2 15,0 0 1-15,13-8 1 0,-13 8 1 0,0 0 4 16,0 0 0-16,0 0-2 0,5-13 0 15,-5 13 2-15,0 0 1 0,0 0 0 0,0 0 1 16,-2-15 0-16,2 15 0 0,0 0 1 0,0 0-3 16,-9-15-1-16,9 15 1 0,0 0 2 15,0 0 0-15,-12-12-2 0,12 12 1 0,0 0-1 16,0 0-1-16,-14-8 0 0,14 8 4 16,0 0-1-16,0 0 1 0,-16-5 0 0,16 5 0 15,0 0-5-15,0 0-3 0,0 0-2 16,-18 2-2-16,18-2-1 0,0 0 2 15,0 0-2-15,-14 8 0 0,14-8-2 0,0 0 0 16,0 0-1-16,-9 11 1 0,9-11 1 0,0 0-1 16,0 0 0-16,0 0-1 0,-1 21 2 0,1-21 0 15,0 0 0-15,0 0-1 0,8 14 1 16,-8-14-3-16,0 0-1 0,9 10 3 0,-9-10-1 16,0 0 0-16,0 0-2 0,14 9 1 15,-14-9 2-15,0 0-3 0,0 0 2 0,0 0-2 16,18 5 1-16,-18-5 1 0,0 0 1 0,0 0 2 15,0 0 2-15,0 0 0 0,19-5 0 16,-19 5 2-16,0 0 2 0,0 0 0 0,0 0 3 16,9-12 1-16,-9 12 0 0,0 0-1 15,0 0 1-15,0 0 3 0,3-17-2 0,-3 17 1 16,0 0-2-16,0 0 1 0,-5-14-1 16,5 14-1-16,0 0 0 0,0 0 5 15,-8-14-2-15,8 14 1 0,0 0-3 0,0 0 2 16,-13-10 1-16,13 10 1 0,0 0 1 0,0 0 2 15,-15-7 3-15,15 7 0 0,0 0-2 0,0 0-3 16,0 0-5-16,0 0-4 0,-21-1-2 16,21 1 0-16,0 0-1 0,0 0-1 0,-13 9 1 15,13-9 0-15,0 0-2 0,0 0 1 16,-8 15 0-16,8-15-1 0,0 0 1 0,0 0 0 16,-3 20-1-16,3-20 1 0,0 0-1 15,0 0-1-15,1 19-1 0,-1-19 0 0,0 0 0 16,0 0-1-16,7 17-1 0,-7-17 0 15,0 0 3-15,0 0 2 0,12 13 0 0,-12-13 1 16,0 0 1-16,0 0 0 0,19 7-1 0,-19-7 0 16,0 0 1-16,0 0 0 0,24 1 0 15,-24-1 1-15,0 0 1 0,20-4-1 0,-20 4 1 16,0 0-1-16,20-6 1 0,-20 6 0 16,13-6 0-16,-13 6-2 0,0 0 3 0,19-10-1 15,-19 10 0-15,0 0-1 0,16-9 1 0,-16 9 0 16,0 0-2-16,16-11 1 0,-16 11-1 15,0 0 2-15,13-10-1 0,-13 10 1 0,0 0 0 16,15-12 0-16,-15 12-1 0,0 0 1 16,11-12-1-16,-11 12 2 0,0 0-1 0,11-10-1 15,-11 10 1-15,0 0-1 0,9-12 1 16,-9 12-2-16,0 0 1 0,9-9-1 0,-9 9 2 16,0 0-2-16,0 0 1 0,10-14-2 15,-10 14 1-15,0 0 0 0,0 0 0 0,9-12 0 16,-9 12-1-16,0 0 2 0,0 0 0 15,0 0-2-15,6-11 2 0,-6 11-2 0,0 0 2 16,0 0-1-16,0 0-1 0,0 0 1 0,9-13-2 16,-9 13 2-16,0 0-1 0,0 0 1 15,0 0 0-15,7-13-1 0,-7 13 1 0,0 0-1 16,0 0 2-16,6-13 1 0,-6 13-2 0,0 0 1 16,0 0 1-16,9-14-2 0,-9 14-1 15,0 0 1-15,0 0-1 0,8-12 1 0,-8 12 0 16,0 0 0-16,0 0 1 0,0 0-1 15,8-13 1-15,-8 13-1 0,0 0 0 0,0 0 0 16,0 0 0-16,8-13 1 0,-8 13-1 16,0 0 2-16,0 0-1 0,0 0-1 0,0 0 1 15,6-12 0-15,-6 12 0 0,0 0 1 16,0 0-1-16,0 0 1 0,0 0-1 0,0 0 1 16,6-14-1-16,-6 14-1 0,0 0 2 0,0 0-2 15,0 0 0-15,0 0 1 0,0 0 0 16,0 0 1-16,0 0 0 0,0 0 0 0,0 0 2 15,4-14-1-15,-4 14 0 0,0 0-1 16,0 0-1-16,0 0 0 0,0 0 0 0,0 0 0 16,0 0 0-16,3-17 1 15,-3 17-2-15,0 0 0 0,0 0 2 0,0 0-1 0,0 0-1 16,0 0 2-16,0 0-2 0,-3-18 0 0,3 18 2 16,0 0-1-16,0 0 0 0,0 0 1 15,0 0-1-15,0 0 3 0,0 0 2 0,0 0-1 16,-4-16-1-16,4 16-1 0,0 0 0 15,0 0 0-15,0 0-1 0,0 0 1 0,-6-12 0 16,6 12-1-16,0 0-1 0,0 0 0 16,0 0 1-16,-7-11-1 0,7 11-2 0,0 0 2 15,0 0 1-15,-9-11 0 0,9 11 0 16,0 0 0-16,0 0 0 0,0 0 0 0,-10-9-1 16,10 9-3-16,0 0-15 0,0 0-16 0,0 0-24 15,0 0-42-15,-14-8-40 0,14 8-69 16,0 0-67-16,0 0-40 0,0 0-88 15,-15-3-67-15,15 3-39 0,0 0-466 0,0 0-567 16</inkml:trace>
  <inkml:trace contextRef="#ctx0" brushRef="#br0" timeOffset="2199">249 782 253 0,'0'0'313'0,"0"0"-62"0,0 0-31 16,-20 0-27-16,20 0-28 0,0 0-16 15,0 0-5-15,0 0-1 0,-24 1 4 0,24-1 1 16,0 0 2-16,0 0-10 0,0 0-6 0,-20 2-4 16,20-2-7-16,0 0-9 0,0 0-5 15,0 0-1-15,-16 7-15 0,16-7-10 0,0 0-8 16,0 0-12-16,-9 10 1 0,9-10 0 15,0 0-10-15,0 0-9 0,-7 15-8 16,7-15-4-16,0 0-4 0,0 0-5 0,0 0-7 16,-1 16-4-16,1-16-6 0,0 0-1 0,0 0-3 15,0 0 0-15,0 0 0 0,7 15-1 16,-7-15-1-16,0 0-1 0,0 0 1 0,0 0-1 16,0 0 2-16,0 0 1 0,0 0 2 0,0 0 1 15,0 0 3-15,0 0 6 0,0 0 2 16,0 0 2-16,13-6 2 0,-13 6-4 0,0 0 12 15,0 0 0-15,0 0-1 0,-3-15 3 16,3 15 1-16,0 0 2 0,0 0 12 0,-6-14-2 16,6 14 4-16,0 0 0 0,0 0-2 15,-9-13-2-15,9 13 0 0,0 0-3 0,0 0-5 16,-10-8-4-16,10 8-1 0,0 0 1 0,0 0-2 16,0 0-3-16,0 0-6 0,-15-5-1 15,15 5-2-15,0 0-2 0,0 0-2 0,0 0-1 16,0 0-4-16,-14 8-1 0,14-8 1 15,0 0-3-15,0 0-1 0,0 0 1 0,-6 12-3 16,6-12-1-16,0 0-2 0,0 0 1 16,0 0-2-16,0 0 3 0,0 0-1 0,0 0-1 15,1 21 0-15,-1-21-1 0,0 0 2 16,0 0 2-16,0 0 0 0,10 14-1 0,-10-14 1 16,0 0 0-16,0 0-1 0,12 8 0 0,-12-8-1 15,0 0 1-15,0 0-2 0,15 8 0 16,-15-8 0-16,0 0-1 0,0 0 3 0,19 6 1 15,-19-6-1-15,0 0-2 0,0 0 3 16,20 3-2-16,-20-3 0 0,0 0 1 0,0 0 0 16,20 4-1-16,-20-4-1 0,0 0 0 15,0 0 0-15,0 0 0 0,21 2 0 0,-21-2 2 16,0 0 0-16,0 0-2 0,0 0 0 0,0 0 2 16,19 0 0-16,-19 0 1 0,0 0 0 15,0 0 0-15,0 0 0 0,0 0 0 0,18-2-1 16,-18 2 0-16,0 0 1 0,0 0-2 15,0 0 3-15,0 0-1 0,16-5 0 0,-16 5 0 16,0 0-1-16,0 0-1 0,0 0 1 16,0 0-1-16,0 0 0 0,14-7 0 0,-14 7 2 15,0 0-1-15,0 0-2 0,0 0 1 16,0 0 2-16,0 0-1 0,0 0-1 0,10-8 0 16,-10 8 0-16,0 0 0 0,0 0 1 0,0 0-3 15,0 0 2-15,0 0-1 0,0 0 0 16,0 0 2-16,0 0-1 0,0 0 1 15,0 0-2-15,9-10 2 0,-9 10 1 0,0 0 1 16,0 0 0-16,0 0 2 0,0 0 0 0,0 0 3 16,0 0 5-16,0 0 3 0,0 0 1 15,0 0-3-15,0 0-3 0,0 0-4 0,0 0 0 16,0 0 3-16,0 0 3 0,0 0-1 0,0 0-2 16,0 0-2-16,-22 1-1 0,22-1 3 15,0 0 0-15,0 0-1 0,0 0-3 0,-20 5-1 16,20-5 0-16,0 0-3 0,0 0-2 15,-19 4 2-15,19-4 0 0,0 0 1 0,0 0 3 16,-16 5-2-16,16-5-1 0,0 0-1 16,0 0-1-16,-14 7 1 0,14-7-1 0,0 0-1 15,0 0-1-15,0 0-1 0,0 0-1 16,-13 7-2-16,13-7-1 0,0 0 0 0,0 0 1 16,0 0 0-16,0 0 1 0,0 0-2 0,0 0 3 15,0 0 0-15,0 0 0 0,0 0 1 16,0 0 0-16,3 16-1 0,-3-16 3 0,0 0 0 15,0 0-1-15,0 0-1 0,15 5 2 16,-15-5 2-16,0 0-2 0,0 0 5 0,0 0 0 16,22 3 1-16,-22-3-2 0,0 0-1 15,0 0-1-15,20-1 1 0,-20 1-2 0,0 0 0 16,0 0 0-16,18-3-1 0,-18 3 0 0,0 0 1 16,0 0-1-16,19-2 2 0,-19 2-3 15,0 0 1-15,0 0-1 0,17-3 2 0,-17 3-2 16,0 0 1-16,0 0-1 0,0 0 1 15,18-4 1-15,-18 4-1 0,0 0 0 0,0 0 1 16,0 0 3-16,15-6-1 0,-15 6 1 16,0 0 1-16,0 0 1 0,0 0-3 0,15-5-1 15,-15 5 1-15,0 0 1 0,0 0 1 0,0 0-2 16,13-7-1-16,-13 7 1 0,0 0-1 16,0 0-1-16,0 0 1 0,0 0-2 0,13-8 0 15,-13 8 1-15,0 0-1 0,0 0 2 16,0 0-1-16,0 0-1 0,0 0 1 0,13-8 2 15,-13 8-1-15,0 0 0 16,0 0 0-16,0 0 0 0,11-10-3 0,-11 10 2 0,0 0 0 16,0 0 0-16,0 0-2 0,11-12 0 15,-11 12-1-15,0 0 0 0,0 0 0 0,0 0 1 16,10-10 0-16,-10 10 1 0,0 0-1 0,0 0 0 16,0 0 1-16,10-11 0 0,-10 11-3 15,0 0 3-15,0 0-1 0,0 0 1 0,9-10-1 16,-9 10 0-16,0 0 1 0,0 0 1 15,0 0-1-15,10-11-1 0,-10 11 1 0,0 0 0 16,0 0-2-16,0 0 2 0,0 0-2 16,9-11 2-16,-9 11-1 0,0 0 1 0,0 0-1 15,0 0 0-15,0 0 0 0,0 0 0 0,0 0 0 16,10-11 0-16,-10 11 0 0,0 0 0 16,0 0 1-16,0 0 0 0,0 0 0 0,0 0 0 15,7-11-1-15,-7 11 0 0,0 0 1 16,0 0 0-16,0 0-1 0,0 0 1 0,9-10-2 15,-9 10 1-15,0 0 1 0,0 0-1 16,0 0 0-16,0 0 0 0,0 0 0 0,9-10 0 16,-9 10 0-16,0 0 0 0,0 0 0 15,0 0 0-15,0 0 1 0,0 0-1 0,8-12 1 16,-8 12 0-16,0 0-1 0,0 0-1 0,0 0 1 16,0 0 0-16,0 0 0 0,9-9-1 15,-9 9 1-15,0 0 0 0,0 0 0 0,0 0-1 16,0 0 2-16,0 0-2 0,0 0 3 15,0 0-2-15,9-12 1 0,-9 12 0 0,0 0 0 16,0 0-1-16,0 0 2 0,0 0-1 16,0 0 1-16,7-13-3 0,-7 13 2 0,0 0-1 15,0 0 1-15,0 0-1 0,0 0 0 0,6-14 1 16,-6 14-1-16,0 0 0 0,0 0 0 16,0 0 1-16,0 0-1 0,6-13 0 0,-6 13 2 15,0 0-2-15,0 0-1 0,0 0-1 16,0 0 0-16,0 0-2 0,0 0-2 0,0 0-1 15,0 0 0-15,4-14-4 0,-4 14 0 0,0 0-6 16,0 0-10-16,0 0-12 0,0 0-20 16,0 0-31-16,0 0-31 0,0 0-33 15,0 0-34-15,0 0-33 0,0 0-38 0,0 0-42 16,0 0-50-16,0-19-20 0,0 19-11 0,0 0-34 16,0 0-332-16,0 0-259 0</inkml:trace>
  <inkml:trace contextRef="#ctx0" brushRef="#br0" timeOffset="13672">346 269 76 0,'0'0'311'0,"0"0"-71"0,0 0-35 16,0 0-16-16,0 0-18 0,0 0-18 0,0 0-13 16,0 0-8-16,0 0-3 0,0 0 4 15,0 0-10-15,-11 7-8 0,11-7-7 16,0 0-7-16,0 0-12 0,0 0-6 0,0 0-11 16,0 0-6-16,1 18-9 0,-1-18-9 0,0 0-7 15,0 0-2-15,9 12-7 0,-9-12-6 16,0 0-4-16,0 0-3 0,14 8-4 0,-14-8-3 15,0 0-2-15,0 0 0 0,0 0-2 16,17 5-1-16,-17-5-1 0,0 0 2 0,0 0-1 16,0 0 0-16,0 0-1 0,15-7-1 15,-15 7 0-15,0 0 0 0,0 0 1 0,0 0-2 16,0 0 3-16,0 0 2 0,0 0 6 0,2-18 8 16,-2 18 7-16,0 0-1 0,0 0-2 15,0 0 5-15,-10-10-3 0,10 10 4 0,0 0 7 16,0 0 5-16,0 0 1 0,-21-2 6 0,21 2 3 15,0 0-1-15,0 0-5 0,-18 4 1 16,18-4-9-16,0 0-3 0,-13 10-5 0,13-10-4 16,0 0-5-16,-9 12 0 0,9-12-1 15,0 0-3-15,-7 14-6 0,7-14-3 0,0 0-3 16,0 0-2-16,-3 19-3 0,3-19-1 16,0 0-2-16,0 0 1 0,5 13 1 0,-5-13-2 15,0 0 1-15,0 0-1 0,14 11 1 16,-14-11-2-16,0 0-2 0,0 0-1 0,18 1 2 15,-18-1-3-15,0 0 2 0,0 0 2 16,17-4 0-16,-17 4 0 0,0 0 3 0,0 0-1 16,16-11 0-16,-16 11 0 0,0 0-1 15,0 0 3-15,10-14-1 0,-10 14 1 0,0 0 0 16,0 0 0-16,4-16 1 0,-4 16 1 0,0 0 1 16,0 0 6-16,0 0 2 0,-3-19 6 15,3 19 2-15,0 0-1 0,0 0-1 0,-10-13-1 16,10 13 4-16,0 0 6 0,0 0 3 15,-12-7-2-15,12 7 5 0,0 0-6 0,0 0-4 16,0 0 1-16,0 0-6 0,-22 2-4 16,22-2-4-16,0 0-1 0,0 0 0 0,-10 13-5 15,10-13 0-15,0 0-3 0,0 0 2 16,-5 15-2-16,5-15-2 0,0 0 0 0,0 0-3 16,0 19-1-16,0-19 1 0,0 0-4 0,0 0 4 15,7 15-3-15,-7-15-2 0,0 0 0 16,0 0 1-16,12 8-6 0,-12-8-2 0,0 0 4 15,0 0-3-15,0 0 4 0,0 0 0 16,22 0 2-16,-22 0 1 0,0 0 1 0,0 0 1 16,15-9 0-16,-15 9 2 0,0 0-1 15,0 0-1-15,10-16 3 0,-10 16 0 0,0 0-1 16,0 0 2-16,6-16 0 0,-6 16 0 0,0 0 0 16,0 0 2-16,0 0 1 0,0-19 1 15,0 19 2-15,0 0-4 0,0 0 1 0,0 0 1 16,-5-17-1-16,5 17 1 0,0 0 1 15,0 0 5-15,-10-10 6 0,10 10 8 0,0 0-11 16,0 0 0-16,0 0 1 0,-16-7 5 16,16 7-3-16,0 0 1 0,0 0 3 0,0 0-5 15,0 0 3-15,-22 1-3 0,22-1-4 16,0 0-1-16,0 0 1 0,0 0-5 0,-14 6-1 16,14-6-2-16,0 0-3 0,0 0 0 15,0 0-3-15,0 0 0 0,-8 11 1 0,8-11 2 16,0 0-3-16,0 0-2 0,0 0-2 0,0 0 4 15,6 13-7-15,-6-13 3 0,0 0 2 16,0 0-4-16,0 0-2 0,14 8-1 0,-14-8-2 16,0 0-1-16,0 0 3 0,0 0-6 15,0 0 3-15,0 0-1 0,21 0 1 0,-21 0 2 16,0 0 3-16,0 0 0 0,0 0 2 16,0 0 2-16,15-5 6 0,-15 5-1 0,0 0 3 15,0 0 0-15,0 0 5 0,0 0-4 0,0 0 0 16,0 0 0-16,5-15-2 0,-5 15 4 15,0 0 0-15,0 0 0 0,0 0-1 0,0 0 1 16,-7-13-1-16,7 13 2 0,0 0-3 16,0 0 0-16,-12-9 3 0,12 9 1 0,0 0 0 15,0 0 2-15,-12-6-1 0,12 6 6 16,0 0 3-16,0 0-3 0,0 0 1 0,-18-2-1 16,18 2 0-16,0 0-3 0,0 0-1 0,0 0 1 15,0 0-5-15,0 0-1 0,-19 3 0 16,19-3-3-16,0 0-1 0,0 0 0 15,0 0-1-15,0 0 0 0,0 0-1 0,0 0-2 16,-1 20-1-16,1-20 2 0,0 0-1 0,0 0-1 16,11 10 2-16,-11-10 1 0,0 0 0 15,12 7-1-15,-12-7 2 0,0 0-1 16,15 5 0-16,-15-5 5 0,0 0-5 0,15 4 0 16,-15-4 1-16,0 0-1 0,17 3 2 0,-17-3 0 15,0 0 2-15,17 5-1 0,-17-5 0 16,0 0-2-16,17 6 2 0,-17-6 0 0,0 0 0 15,16 9 2-15,-16-9-2 0,0 0-1 0,14 5 0 16,-14-5-1-16,0 0 2 0,0 0-1 16,14 6-1-16,-14-6 0 0,0 0 0 0,0 0-3 15,0 0-5-15,0 0 0 0,14 7-3 16,-14-7 2-16,0 0-5 0,0 0 1 0,0 0 3 16,0 0 4-16,0 0 1 0,0 0 1 15,0 0-3-15,0 0 0 0,0 0 0 0,0 0-3 16,0 0 2-16,0 0-4 0,0 0 5 0,0 0-3 15,-11-13 3-15,11 13 2 0,0 0 1 16,-13-10 0-16,13 10 0 0,0 0 3 0,-14-10-2 16,14 10 3-16,0 0-2 0,-12-8 3 15,12 8-1-15,0 0 1 0,0 0 0 0,-12-8 1 16,12 8 7-16,0 0-1 0,0 0-4 16,0 0-2-16,0 0-2 0,0 0 0 0,-12-7-4 15,12 7 2-15,0 0-2 0,0 0 1 16,0 0 1-16,0 0 2 0,0 0-2 0,0 0 2 15,0 0-1-15,10 14 1 0,-10-14 0 16,0 0 2-16,10 11-2 0,-10-11 0 0,0 0 3 16,11 13-4-16,-11-13 0 0,0 0 1 0,11 11 0 15,-11-11 0-15,0 0-1 0,0 0-3 16,11 13 0-16,-11-13 2 0,0 0-6 0,0 0-3 16,0 0-2-16,10 9-2 0,-10-9 0 15,0 0 0-15,0 0 2 0,0 0 1 0,0 0 5 16,0 0 3-16,0 0-1 0,0 0 3 15,0 0 2-15,0 0-4 0,0 0 1 0,7-13-2 16,-7 13 3-16,0 0-1 0,0 0 1 0,-7-15 1 16,7 15 2-16,0 0 0 0,0 0 0 15,-8-17-1-15,8 17 2 0,0 0 2 0,0 0 3 16,-9-12 4-16,9 12 1 0,0 0 2 16,0 0 4-16,0 0 3 0,-6-12 3 0,6 12 0 15,0 0-1-15,0 0 0 0,0 0-7 16,0 0 1-16,0 0-4 0,0 0-5 0,0 0-3 15,0 0-1-15,0 0 0 16,0 0-3-16,0 0-1 0,0 0-3 0,0 0 3 0,0 0-2 16,0 0 1-16,0 0 1 0,-1 17-1 15,1-17-1-15,0 0 1 0,5 15 0 0,-5-15 0 16,0 0-2-16,10 12 2 0,-10-12 1 0,0 0-3 16,9 14-2-16,-9-14 0 0,0 0-2 15,0 0-5-15,9 11-1 0,-9-11-2 0,0 0-2 16,0 0 2-16,0 0 2 0,0 0 2 15,9 12 1-15,-9-12 3 0,0 0 4 0,0 0 3 16,0 0 2-16,0 0 2 0,0 0 1 16,0 0-2-16,0 0 0 0,0 0 0 0,0 0-1 15,2-17 0-15,-2 17 0 0,0 0-1 0,0 0 1 16,-4-15 0-16,4 15-1 0,0 0 4 16,0 0-1-16,-7-13 2 0,7 13-1 0,0 0 3 15,0 0 3-15,0 0 3 0,-8-14 2 16,8 14-1-16,0 0 1 0,0 0 0 0,0 0-3 15,0 0-3-15,0 0-4 0,0 0-1 0,0 0-1 16,0 0-1-16,0 0-1 0,0 0-2 16,0 0 0-16,0 0 1 0,0 0-2 15,-8 14 0-15,8-14-2 0,0 0 3 0,4 16 2 16,-4-16-4-16,0 0 1 0,5 17-1 0,-5-17-3 16,0 0 1-16,7 15-3 0,-7-15-4 15,0 0-1-15,7 13-3 0,-7-13-3 0,0 0-4 16,0 0-2-16,5 14-3 0,-5-14-1 15,0 0-3-15,0 0 2 0,0 0 3 0,0 0 2 16,7 13 6-16,-7-13 4 0,0 0 2 16,0 0 6-16,0 0 2 0,0 0 1 0,0 0 2 15,0 0-1-15,0 0 1 0,0 0 0 16,0 0-1-16,8-12 0 0,-8 12 2 0,0 0-1 16,0 0 1-16,0 0 0 0,-2-17-2 0,2 17 2 15,0 0-1-15,0 0 1 0,-4-15 2 16,4 15-1-16,0 0 2 0,0 0-1 0,-7-15 0 15,7 15 0-15,0 0-1 0,-7-11 1 16,7 11 1-16,0 0 3 0,0 0 8 0,-10-11 4 16,10 11 3-16,0 0 0 0,0 0 5 15,0 0 2-15,0 0-5 0,-13-9-6 0,13 9-2 16,0 0-7-16,0 0-1 0,0 0-1 0,0 0-1 16,0 0-1-16,0 0-1 0,-7 10 0 15,7-10-1-15,0 0-1 0,0 0 0 0,0 0-3 16,0 22 1-16,0-22 0 0,0 0 0 15,5 15-2-15,-5-15 3 0,0 0-3 0,6 13-5 16,-6-13-5-16,0 0 2 0,9 10-4 16,-9-10-3-16,0 0 1 0,0 0-2 0,12 11 3 15,-12-11-2-15,0 0 3 0,0 0 4 16,0 0 1-16,0 0-1 0,14 6 5 0,-14-6 3 16,0 0 0-16,0 0 5 0,0 0 0 15,0 0 1-15,0 0 0 0,0 0 5 0,10-11 1 16,-10 11 0-16,0 0-2 0,0 0 4 0,0 0-6 15,0 0 4-15,-4-18-1 0,4 18 0 16,0 0 3-16,0 0 0 0,-11-13 2 0,11 13 3 16,0 0 2-16,0 0 6 0,-15-12 3 15,15 12 2-15,0 0 0 0,0 0-4 0,-15-5-1 16,15 5 0-16,0 0-6 0,0 0-2 16,0 0-2-16,0 0-2 0,-21 2-3 0,21-2-1 15,0 0-5-15,0 0 0 0,0 0-3 0,-13 9-1 16,13-9 2-16,0 0-1 0,0 0-2 15,0 0 0-15,-3 16 1 0,3-16-1 0,0 0 0 16,0 0-1-16,4 15-1 0,-4-15 1 16,0 0-1-16,8 11 0 0,-8-11 0 0,0 0 4 15,0 0-3-15,14 10 1 0,-14-10-1 16,0 0 0-16,0 0 1 0,15 6-1 0,-15-6 0 16,0 0 1-16,0 0 0 0,0 0-2 15,0 0 1-15,21 1 0 0,-21-1 0 0,0 0 3 16,0 0 1-16,0 0-1 0,0 0 5 0,0 0 1 15,0 0-1-15,16-6 2 0,-16 6 1 16,0 0-1-16,0 0 0 0,0 0 1 0,0 0-1 16,0 0-1-16,0 0 0 0,0 0-3 15,-1-20 2-15,1 20-3 0,0 0-1 0,0 0 2 16,-10-12 1-16,10 12 0 16,0 0 1-16,-14-8 3 0,14 8 1 0,0 0-1 0,-13-8 4 15,13 8 0-15,0 0 2 0,-14-6 1 0,14 6 0 16,0 0-2-16,0 0 3 0,-15-5-1 15,15 5-1-15,0 0 2 0,0 0-3 0,0 0-4 16,0 0 1-16,-22 0-3 0,22 0-3 16,0 0-1-16,0 0-2 0,0 0 1 0,-14 10-2 15,14-10-1-15,0 0 0 0,0 0 1 16,0 0-3-16,-5 15 2 0,5-15-1 0,0 0-1 16,0 0 0-16,0 0-2 0,1 15 1 0,-1-15-1 15,0 0 3-15,0 0-1 0,0 0 2 16,12 9 0-16,-12-9-3 0,0 0 1 15,0 0 1-15,0 0 0 0,0 0 0 0,0 0 1 16,20-1 2-16,-20 1 1 0,0 0 1 16,0 0 2-16,11-8-1 0,-11 8 1 0,0 0 0 15,0 0 0-15,9-14 1 0,-9 14-2 0,0 0 1 16,0 0 0-16,6-16-1 0,-6 16-1 16,0 0 0-16,0 0 1 0,2-17-2 0,-2 17 0 15,0 0 1-15,0 0-1 0,0 0 0 0,-2-22 0 16,2 22-1-16,0 0-1 0,0 0 0 15,-2-16 3-15,2 16-2 16,0 0 0-16,0 0 2 0,0 0-1 0,-4-15 0 0,4 15 1 16,0 0 2-16,0 0 0 0,0 0 1 0,0 0 0 15,0 0-2-15,-6-14 1 0,6 14-2 16,0 0 1-16,0 0-2 0,0 0 0 0,0 0-1 16,0 0 2-16,0 0-1 0,-10-11 0 15,10 11 1-15,0 0-2 0,0 0 1 0,0 0-1 16,0 0 3-16,0 0 1 0,0 0 1 0,-15-5 0 15,15 5 0-15,0 0 1 0,0 0-2 16,0 0 1-16,0 0 0 0,0 0 1 0,0 0-4 16,0 0 3-16,0 0 1 0,-17-3-3 15,17 3 3-15,0 0 1 0,0 0 0 0,0 0-1 16,0 0 0-16,0 0-2 0,0 0 3 0,0 0-2 16,-16 5-3-16,16-5 1 0,0 0-1 15,0 0 1-15,0 0 2 0,0 0-1 0,0 0 1 16,-13 8 0-16,13-8-3 0,0 0 0 15,0 0-2-15,0 0 0 0,0 0 1 0,0 0-1 16,-11 9 0-16,11-9 0 0,0 0-1 16,0 0-3-16,0 0 0 0,0 0-1 0,0 0 0 15,0 0-2-15,0 0 1 0,0 0 0 16,0 0 2-16,0 0-1 0,-5 13-2 0,5-13 2 16,0 0 1-16,0 0-1 0,0 0 0 15,11 10 1-15,-11-10 0 0,0 0 0 0,0 0 1 16,18 8 1-16,-18-8-1 0,0 0 0 0,17 9 1 15,-17-9-1-15,13 5-1 0,-13-5 1 16,15 6-1-16,-15-6 2 0,17 9-1 0,-17-9 0 16,16 8-1-16,-16-8 2 0,14 6-1 15,-14-6 2-15,12 7-2 0,-12-7 2 0,0 0-2 16,18 9 1-16,-18-9 0 0,0 0 1 0,12 6-1 16,-12-6 0-16,0 0 0 0,0 0-1 15,15 8-1-15,-15-8-3 0,0 0-1 0,0 0 0 16,0 0-2-16,0 0 1 0,12 7-3 15,-12-7 1-15,0 0-2 0,0 0-1 0,0 0 5 16,0 0 1-16,0 0 1 0,0 0 3 16,0 0 3-16,0 0 2 0,0 0 3 0,0 0-2 15,0 0 1-15,0 0-1 0,0 0-2 16,0 0 1-16,0 0 1 0,0 0-2 0,0 0 0 16,-10-12 1-16,10 12-1 0,0 0 1 15,-17-8 0-15,17 8-1 0,0 0 1 0,-14-6 3 16,14 6 3-16,0 0 2 0,0 0 2 0,-17-7 0 15,17 7-1-15,0 0-5 0,0 0-5 16,0 0-1-16,0 0 0 0,-14 6-2 0,14-6 0 16,0 0 2-16,0 0 0 0,1 18-2 15,-1-18 1-15,0 0 1 0,5 18 0 0,-5-18-1 16,7 13 1-16,-7-13 2 0,8 11-2 0,-8-11-1 16,9 12 1-16,-9-12-3 0,0 0 2 15,14 13-2-15,-14-13 1 0,0 0 0 0,14 10 0 16,-14-10 0-16,0 0 1 0,12 5 1 15,-12-5 0-15,0 0 1 0,0 0-1 0,0 0 2 16,19 4-1-16,-19-4 1 0,0 0 1 16,0 0 0-16,0 0 0 0,0 0 1 0,15-5 0 15,-15 5 2-15,0 0-1 0,0 0 0 16,0 0 0-16,0 0 2 0,4-18 0 16,-4 18 1-16,0 0-3 0,0 0-1 0,-8-16 1 0,8 16-1 15,0 0 0-15,-10-14 0 0,10 14 5 16,0 0 1-16,-10-10 2 0,10 10 0 0,0 0 1 15,0 0-3-15,-15-12 1 0,15 12-1 16,0 0-2-16,0 0-5 0,0 0-4 0,0 0-3 16,0 0-2-16,0 0 1 0,0 0 2 0,-16 5 0 15,16-5-2-15,0 0 1 0,2 16-1 16,-2-16 3-16,0 0-1 0,11 20 1 0,-11-20-1 16,10 15 1-16,-10-15 1 0,13 14-1 15,-13-14 1-15,18 13-1 0,-18-13-1 0,17 11 1 16,-17-11-1-16,16 10 0 0,-16-10 1 15,18 6-1-15,-18-6 1 0,16 5-1 0,-16-5 0 16,0 0 3-16,19 4 1 0,-19-4 0 16,0 0 3-16,0 0-1 0,20 2 1 0,-20-2 1 15,0 0 1-15,0 0 3 0,0 0 0 16,0 0 1-16,17-4 0 0,-17 4 1 0,0 0 2 16,0 0 1-16,0 0-2 0,0 0-2 0,-2-19-2 15,2 19-2-15,0 0 0 0,-10-13-2 16,10 13-1-16,-12-14-2 0,12 14 2 0,-13-12-1 15,13 12-1-15,-15-13 1 0,15 13 1 16,-12-9 0-16,12 9 0 0,0 0 2 0,-16-12 0 16,16 12 0-16,0 0 1 0,-12-8-4 15,12 8-1-15,0 0-2 0,0 0-3 0,0 0-2 16,-14-5-1-16,14 5 0 0,0 0 0 0,0 0 1 16,0 0 1-16,0 0 0 0,-2 17 2 15,2-17 0-15,0 0 1 0,7 17 0 0,-7-17 0 16,10 14 1-16,-10-14-1 0,11 14-2 15,-11-14 0-15,13 14 0 0,-13-14-1 0,12 12-1 16,-12-12 0-16,10 10 0 0,-10-10 2 16,0 0-2-16,13 11 0 0,-13-11 1 0,0 0 0 15,12 9-1-15,-12-9 2 0,0 0 2 16,0 0 2-16,0 0 0 0,14 6 2 0,-14-6 1 16,0 0 2-16,0 0 2 0,0 0-2 15,0 0 2-15,0 0 1 0,0 0 0 0,0-17-1 16,0 17-3-16,0 0-1 0,-10-16 1 0,10 16-1 15,-10-13 0-15,10 13 0 0,-12-14-1 16,12 14-1-16,-18-14 0 0,18 14 0 0,-15-12 2 16,15 12 0-16,-15-11-2 0,15 11 3 0,-12-10 3 15,12 10 2-15,0 0 1 0,-17-9-2 16,17 9-2-16,0 0-3 0,-13-7-2 0,13 7-2 16,0 0-4-16,0 0 1 0,0 0-1 15,0 0 2-15,-18 4-1 0,18-4 0 0,0 0 0 16,0 0-1-16,-2 19 1 0,2-19 0 15,0 0 0-15,5 17 1 0,-5-17 0 0,9 15 1 16,-9-15 1-16,11 15-3 0,-11-15 1 16,11 12 0-16,-11-12 1 0,14 12-1 0,-14-12-1 15,12 8 0-15,-12-8 2 0,12 6-1 16,-12-6 0-16,0 0-2 0,18 9 1 0,-18-9 2 16,0 0-1-16,18 2 0 0,-18-2 0 0,0 0 1 15,0 0 4-15,0 0-1 0,20-2 1 16,-20 2 1-16,0 0-1 0,0 0 0 0,12-11-1 15,-12 11-2-15,0 0 1 0,0 0 2 16,6-14-1-16,-6 14-1 0,0 0 2 0,0 0 1 16,-2-16-1-16,2 16 1 0,0 0-1 0,0 0 0 15,-8-17 2-15,8 17-3 0,0 0 2 16,0 0 0-16,-7-11 2 0,7 11-2 0,0 0 0 16,0 0-1-16,0 0-2 0,0 0-4 15,-13-8-4-15,13 8 1 0,0 0-1 0,0 0 0 16,0 0 0-16,0 0-2 0,-8 10 2 15,8-10 0-15,0 0 1 0,0 0 1 0,-3 22-1 16,3-22 2-16,0 0 1 0,5 19-2 16,-5-19 2-16,6 13-1 0,-6-13 1 0,8 14 0 15,-8-14-3-15,10 12-2 0,-10-12 1 16,10 10-2-16,-10-10-2 0,11 8-1 0,-11-8 0 16,0 0 1-16,16 10 4 0,-16-10 0 0,0 0 2 15,15 5 1-15,-15-5 0 0,0 0 2 16,0 0-1-16,0 0 3 0,23 0 0 0,-23 0 1 15,0 0 0-15,0 0 2 0,0 0-1 16,15-10 2-16,-15 10-2 0,0 0 1 0,0 0 2 16,0 0 2-16,3-16-2 0,-3 16-1 0,0 0 1 15,0 0-1-15,-6-18 1 0,6 18-1 16,0 0 0-16,-11-12 0 0,11 12 1 16,0 0 3-16,-11-10 4 0,11 10 0 0,0 0 2 15,0 0-1-15,-15-9-1 0,15 9-3 0,0 0-5 16,0 0-4-16,0 0-1 0,0 0 0 15,-20-1-2-15,20 1 0 0,0 0-3 0,0 0 1 16,0 0 1-16,-8 13 0 0,8-13 0 16,0 0 1-16,0 0 1 0,3 17 0 0,-3-17 0 15,0 0 0-15,7 10-1 0,-7-10 0 16,0 0 1-16,9 10 0 0,-9-10-1 0,0 0 2 16,0 0-1-16,15 8 3 0,-15-8-2 0,0 0 2 15,0 0-1-15,0 0 1 0,0 0-1 16,16 3 1-16,-16-3 2 0,0 0 1 0,0 0-1 15,0 0 2-15,14-10-2 0,-14 10 0 16,0 0 1-16,0 0 1 0,6-15-1 0,-6 15 1 16,0 0 1-16,0 0 1 0,3-16 3 15,-3 16-3-15,0 0 3 0,0 0-1 0,-4-16-1 16,4 16 0-16,0 0-1 0,0 0 0 0,-6-15 1 16,6 15 2-16,0 0 2 0,0 0 1 15,0 0-1-15,-9-9 0 0,9 9-4 0,0 0 0 16,0 0-3-16,0 0 0 0,0 0-2 15,0 0-2-15,0 0 0 0,0 0-2 16,-20 3 2-16,20-3-5 0,0 0 2 0,0 0 0 16,0 0-1-16,-7 15 2 0,7-15-1 0,0 0 0 15,0 0 0-15,0 0 0 0,-3 15 0 0,3-15-3 16,0 0-3-16,0 0-5 0,0 0-2 16,0 0-1-16,0 0 1 0,0 0-1 0,0 0 1 15,-5 14 2-15,5-14 3 0,0 0 0 16,0 0 4-16,0 0 0 0,0 0 3 0,0 0 3 15,0 0 1-15,0 0 1 0,0 0 1 0,0 0 1 16,0 0 0-16,0 0 0 0,0 0 2 16,0 0 5-16,-16-4 0 0,16 4-3 15,0 0-2-15,0 0-2 0,-18-10 0 0,18 10 1 16,0 0-1-16,-15-6-1 0,15 6 1 0,0 0-1 16,-16-7-1-16,16 7 0 0,0 0 3 15,-16-5-1-15,16 5 2 0,0 0 1 0,0 0 0 16,-19-6 2-16,19 6-1 0,0 0 1 15,0 0 0-15,0 0 2 0,-16-4-2 0,16 4-1 16,0 0 0-16,0 0-1 0,0 0-4 16,0 0 2-16,0 0-2 0,0 0 0 0,0 0 0 15,-19-2 0-15,19 2 0 0,0 0-1 0,0 0 0 16,0 0 0-16,0 0-2 0,0 0 1 16,0 0-1-16,0 0 1 0,0 0 0 0,0 0 0 15,0 0 0-15,0 0-1 0,-17-2 2 16,17 2 0-16,0 0-1 0,0 0-1 0,0 0-1 15,0 0 2-15,0 0 2 0,0 0-4 16,0 0 1-16,0 0-1 0,0 0 2 0,0 0 0 16,-20-1 0-16,20 1 2 0,0 0 0 15,0 0 1-15,0 0-3 0,0 0 0 0,0 0 0 16,0 0 1-16,0 0-1 0,-18-4 0 0,18 4 0 16,0 0 0-16,0 0 0 0,0 0-1 15,0 0 3-15,0 0 0 0,0 0-2 0,0 0 2 16,0 0 1-16,0 0-2 0,0 0 1 15,0 0-1-15,-20 0 1 0,20 0-2 0,0 0 2 16,0 0 0-16,0 0-2 0,0 0 0 16,0 0 0-16,0 0-4 0,0 0 0 0,0 0 0 15,0 0 0-15,0 0 1 0,0 0 1 0,0 0-2 16,0 0 1-16,0 0-2 0,5 17 3 16,-5-17 0-16,0 0 1 0,0 0-1 0,12 10-2 15,-12-10 3-15,0 0-1 0,11 8 1 16,-11-8-2-16,0 0 1 0,12 6 1 15,-12-6 2-15,0 0-2 0,14 7 0 0,-14-7 2 0,0 0-1 16,0 0-1-16,19 7 2 0,-19-7 0 16,0 0-1-16,0 0 1 0,16 7-1 15,-16-7 1-15,0 0 0 0,0 0-1 0,18 5 2 16,-18-5-1-16,0 0 1 0,0 0-1 0,14 7 1 16,-14-7-2-16,0 0 3 0,0 0-2 15,0 0 0-15,15 6 2 0,-15-6-3 0,0 0 2 16,0 0-2-16,0 0 1 0,0 0 0 15,14 6-2-15,-14-6 1 0,0 0-1 0,0 0 1 16,0 0 0-16,0 0 0 0,0 0 1 16,15 7-1-16,-15-7-1 0,0 0 2 0,0 0 0 15,0 0-1-15,0 0 0 0,19 6 0 0,-19-6 1 16,0 0 0-16,0 0-1 0,0 0 0 16,15 5 0-16,-15-5 1 0,0 0 0 0,0 0-1 15,0 0 0-15,16 5 2 0,-16-5-1 16,0 0 0-16,0 0 0 0,0 0 0 0,15 7-1 15,-15-7 1-15,0 0 0 0,0 0 0 16,0 0 0-16,14 7-3 0,-14-7 1 0,0 0-2 16,0 0-5-16,0 0 0 0,0 0-5 0,0 0 0 15,0 0-3-15,13 5 1 0,-13-5-2 16,0 0 2-16,0 0 0 0,0 0 4 16,0 0-1-16,0 0 4 0,0 0 0 0,0 0 2 15,0 0 3-15,0 0 1 0,0 0 2 0,0 0 2 16,0 0-1-16,0 0 4 0,0 0 2 15,0 0 0-15,0 0-3 0,0 0 4 0,0 0-1 16,0 0 5-16,-10-9 3 0,10 9-2 16,0 0 4-16,0 0-2 0,0 0 6 0,0 0-2 15,-20-4 0-15,20 4-4 0,0 0-4 0,0 0-4 16,0 0-2-16,0 0-3 0,-15 4-1 16,15-4-2-16,0 0 0 0,0 0-1 0,0 0-1 15,-8 11-1-15,8-11 0 0,0 0-1 16,0 0 2-16,0 0-2 0,0 0 0 0,3 17 1 15,-3-17 0-15,0 0 0 16,0 0-2-16,10 10-1 0,-10-10 1 0,0 0-3 0,0 0 0 16,12 9 1-16,-12-9-2 0,0 0 2 0,0 0 1 15,0 0 0-15,17 4 0 0,-17-4 0 16,0 0 0-16,0 0 0 0,0 0 1 16,0 0 0-16,20-1 0 0,-20 1 2 0,0 0 0 15,0 0 0-15,0 0 1 0,0 0 2 0,0 0 0 16,0 0 2-16,14-6 0 0,-14 6 0 15,0 0 3-15,0 0 0 0,0 0-1 0,0 0 0 16,0 0 1-16,0 0 0 0,0 0-1 16,0 0 1-16,0 0 0 0,-4-16 0 0,4 16 0 15,0 0 1-15,0 0-1 0,0 0 4 0,-14-7 1 16,14 7 0-16,0 0 2 0,0 0 2 16,0 0 0-16,0 0-2 0,0 0 2 0,-18-1-3 15,18 1-1-15,0 0-3 0,0 0-1 16,0 0-3-16,0 0 0 0,0 0-3 0,0 0 0 15,-13 8 0-15,13-8-2 0,0 0 1 16,0 0 0-16,0 0-3 0,0 0 1 0,5 14 0 16,-5-14-2-16,0 0 2 0,0 0 0 0,10 9 2 15,-10-9-1-15,0 0-1 0,0 0 1 16,15 7 0-16,-15-7 2 0,0 0 0 0,0 0 0 16,19 3-2-16,-19-3 1 0,0 0-1 15,0 0 3-15,0 0-1 0,24 0 1 0,-24 0 1 16,0 0 1-16,0 0 0 0,15-6 2 15,-15 6-4-15,0 0 1 0,0 0 0 0,12-8 1 16,-12 8 0-16,0 0-1 0,0 0 0 16,10-11 1-16,-10 11 0 0,0 0 0 0,0 0 1 15,0 0 1-15,0 0 0 0,9-11 0 0,-9 11 2 16,0 0 2-16,0 0-1 0,0 0 5 16,0 0-2-16,0 0 0 0,0 0-1 0,0 0 0 15,0 0-1-15,0 0-1 0,0 0 0 16,0 0 0-16,0 0 3 0,0 0 2 0,0 0-4 15,0 0-1-15,-6-12-3 0,6 12 2 16,0 0-5-16,0 0-1 0,0 0-2 0,0 0-2 16,0 0 1-16,-8 12-1 0,8-12 1 15,0 0-1-15,0 0 1 0,0 0-2 0,0 0 1 16,0 19-2-16,0-19 0 0,0 0 0 0,0 0 0 16,0 0-1-16,0 0-1 0,5 11 1 15,-5-11-1-15,0 0 1 0,0 0 1 0,0 0 1 16,0 0-1-16,0 0 3 0,0 0 3 15,0 0 1-15,19 1-1 0,-19-1 3 0,0 0 1 16,0 0-3-16,12-16 1 0,-12 16-1 16,0 0 1-16,0 0-1 0,9-10 3 0,-9 10 1 15,0 0 0-15,0 0 0 0,7-14 1 0,-7 14 1 16,0 0-1-16,0 0 1 0,0 0-1 16,1-18 2-16,-1 18 2 0,0 0 4 0,0 0 1 15,0 0-1-15,0 0 0 16,-3-17-3-16,3 17 0 0,0 0-1 0,0 0 4 0,0 0 0 15,0 0 1-15,0 0-2 0,-11-10 2 16,11 10-4-16,0 0-6 0,0 0-1 0,0 0-1 16,0 0-3-16,0 0 0 0,-16 6-2 0,16-6 1 15,0 0-3-15,0 0-1 0,0 0 1 16,-7 14-2-16,7-14 2 0,0 0-2 0,0 0 0 16,0 0 1-16,-2 17 0 0,2-17-4 15,0 0 2-15,0 0-1 0,0 0 1 0,6 15-3 16,-6-15 1-16,0 0 0 0,0 0 3 15,0 0 0-15,12 7 0 0,-12-7 2 0,0 0 0 16,0 0 2-16,0 0 1 0,0 0 0 0,19-3 1 16,-19 3-2-16,0 0 4 0,0 0 0 15,12-11-1-15,-12 11 4 16,0 0-2-16,9-12 0 0,-9 12 0 0,0 0-1 0,6-15 0 16,-6 15 0-16,0 0 1 0,3-18-2 0,-3 18 0 15,0 0 1-15,1-17 1 0,-1 17 0 16,0 0 0-16,0 0-2 0,-1-21 5 0,1 21 0 15,0 0 1-15,0 0-2 0,-3-16 2 0,3 16-1 16,0 0-2-16,0 0-1 16,0 0 2-16,-8-12 0 15,8 12-2-15,0 0 1 0,0 0-3 0,0 0-1 0,0 0 0 0,0 0-4 16,-18-4 2-16,18 4-1 0,0 0-2 0,0 0 1 16,0 0 0-16,-11 11 1 0,11-11-3 15,0 0 2-15,0 0 0 0,-6 18 0 0,6-18 0 16,0 0 1-16,0 0-2 0,0 20 2 15,0-20-1-15,0 0 0 0,0 0 0 0,6 18-1 16,-6-18 0-16,0 0 3 0,0 0 1 0,5 15 0 16,-5-15-1-16,0 0 2 0,0 0 0 15,0 0 1-15,9 12 0 0,-9-12-1 0,0 0 1 16,0 0 0-16,0 0 1 0,0 0 3 16,0 0 3-16,0 0-1 0,0 0 3 0,0 0 1 15,0 0 0-15,0 0-3 0,15-9 2 16,-15 9-3-16,0 0 0 0,0 0 0 0,-2-19-2 15,2 19-1-15,0 0 1 0,-4-17-1 16,4 17 2-16,0 0-1 0,-6-15 2 0,6 15-3 16,0 0 2-16,-8-18-1 0,8 18 0 0,0 0-2 15,-9-14 2-15,9 14 0 0,0 0-1 16,-11-10 0-16,11 10 3 0,0 0 2 0,0 0 0 16,-10-11-1-16,10 11-1 0,0 0-3 15,0 0 1-15,0 0-1 0,0 0-2 0,0 0-3 16,-15-7 0-16,15 7-3 0,0 0-1 15,0 0 0-15,0 0 0 0,0 0-1 0,0 0 1 16,0 0 1-16,-1 20 0 0,1-20 0 0,0 0 0 16,0 0-2-16,8 17 2 0,-8-17-1 15,0 0-1-15,0 0 0 0,8 12-4 0,-8-12 2 16,0 0-3-16,0 0 3 0,0 0-3 16,11 12 3-16,-11-12-1 0,0 0 1 0,0 0 5 15,0 0 1-15,0 0 2 0,0 0 3 16,0 0-1-16,0 0 4 0,0 0 0 0,0 0 0 15,0 0-2-15,12-7 2 0,-12 7-1 0,0 0-1 16,0 0 0-16,-2-16 1 0,2 16 1 16,0 0-2-16,-6-15-1 0,6 15 0 15,0 0 1-15,-6-13 1 0,6 13 0 0,0 0 0 16,-7-13 1-16,7 13 0 0,0 0-3 0,0 0 3 16,-10-14 0-16,10 14 0 0,0 0 1 15,0 0 3-15,0 0-2 0,-10-10 0 0,10 10-2 16,0 0-2-16,0 0-1 0,0 0-3 15,0 0-5-15,0 0 1 0,0 0-4 0,0 0 1 16,0 0 1-16,0 0-2 0,0 0 2 0,0 0 0 16,0 0-2-16,0 0 2 0,0 0 2 15,0 0-4-15,0 0-1 0,0 0-4 0,0 0 0 16,1 16-2-16,-1-16 1 0,0 0 1 16,0 0 1-16,0 0-2 0,0 0 3 0,0 0 1 15,0 0-1-15,0 0 2 0,11 9-2 16,-11-9 2-16,0 0-1 0,0 0 3 0,0 0 0 15,0 0 3-15,0 0 1 0,0 0 0 16,0 0 4-16,0 0 1 0,0 0 2 0,0 0 3 16,0 0 1-16,0 0 1 0,0 0-2 0,0 0 1 15,0 0-1-15,0 0-1 0,0 0-1 16,0 0 1-16,-3-16-1 0,3 16 4 0,0 0 1 16,0 0-2 15,0 0-2-31,-9-11 0 0,9 11 0 0,0 0 1 0,0 0-1 0,-10-10-1 0,10 10 0 0,0 0-1 15,0 0-1-15,0 0-1 0,-10-9 1 0,10 9-1 0,0 0-1 16,0 0-1-16,0 0 0 16,0 0 1-16,0 0-1 0,-9-9-1 0,9 9 1 0,0 0 1 15,0 0 0-15,0 0 0 0,0 0-1 0,0 0 0 16,0 0 1-16,0 0-2 0,0 0 1 16,0 0 0-16,0 0-1 0,0 0 1 0,-12-10 0 15,12 10-1-15,0 0 0 0,0 0 0 0,0 0-1 16,0 0 2-16,0 0-1 0,0 0 0 15,0 0-1-15,0 0 2 0,0 0-3 16,0 0 2-16,0 0-2 0,0 0 2 0,0 0 0 16,0 0 0-16,0 0-1 0,0 0 1 15,0 0-1-15,0 0-2 0,0 0 0 16,0 0-4-16,0 0 0 0,0 0-4 0,0 0-1 0,0 0-3 16,0 0 2-16,0 0 1 0,0 0 3 15,0 0 1-15,0 0 3 0,0 0 0 0,0 0 2 16,0 0-1-16,15 9 1 15,-15-9 2-15,0 0 0 0,0 0 0 0,0 0-1 0,17 5 1 16,-17-5 0-16,0 0 1 0,0 0 0 0,0 0-1 16,16 5 1-16,-16-5 3 0,0 0-2 15,0 0-1-15,0 0 0 0,0 0 0 0,0 0 1 16,16 3 0-16,-16-3 1 0,0 0-1 16,0 0 2-16,0 0-1 0,0 0 2 0,0 0 0 15,0 0 1-15,0 0-1 0,0 0 0 16,0 0 0-16,0 0 0 0,0 0 0 0,0 0 2 15,0 0-2-15,0 0-1 0,0 0 3 0,0 0-2 16,0 0 2-16,0 0-1 0,19 3-2 16,-19-3 2-16,0 0 1 0,0 0 2 0,0 0-1 15,0 0 2-15,0 0-2 0,0 0-3 16,0 0 1-16,0 0-2 0,0 0-1 0,0 0-1 16,0 0-1-16,0 0 1 0,0 0-1 15,0 0 2-15,0 0-1 0,7 13 0 0,-7-13 1 16,0 0 0-16,0 0-2 0,0 0-2 15,0 0 2-15,0 0 0 0,0 0 0 0,0 0-1 16,0 0 2-16,7 12-1 0,-7-12-1 0,0 0-1 16,0 0-2-16,0 0 2 0,0 0-3 15,0 0 1-15,0 0-3 0,0 0 0 0,0 0-2 16,0 0-2-16,0 0-1 0,0 0 0 16,0 0 2-16,0 0-2 0,0 0 2 0,0 0 2 15,0 0 3-15,0 0 2 0,0 0 1 16,0 0 3-16,0 0 2 0,0 0 1 0,0 0 0 15,0 0 2-15,0 0-3 0,0 0 2 0,-6-16-1 16,6 16 1-16,0 0 0 0,0 0-1 16,-8-15 1-16,8 15 2 0,0 0 1 15,0 0 2-15,-9-12 0 0,9 12-3 0,0 0 2 16,0 0-1-16,-10-10 4 0,10 10-1 0,0 0 2 16,0 0-1-16,0 0 0 0,-9-12-4 15,9 12 3-15,0 0-3 0,0 0-2 0,0 0 0 16,0 0-1-16,-14-8 0 0,14 8-2 15,0 0 3-15,0 0 0 0,0 0-1 0,0 0 0 16,0 0-2-16,-17-4 1 0,17 4-4 0,0 0-2 16,0 0-3-16,0 0 1 0,0 0 2 15,0 0 1-15,0 0-1 0,-20 1 2 0,20-1 0 16,0 0-1-16,0 0 1 0,0 0-1 16,0 0 0-16,0 0-1 0,0 0 0 0,0 0 0 15,-17 2-2-15,17-2 0 0,0 0-2 16,0 0 0-16,0 0 2 0,0 0 1 0,0 0-1 15,0 0-1-15,0 0 2 0,0 0-2 16,0 0 1-16,0 0 1 0,0 0-2 0,0 0 1 16,-18 3 0-16,18-3-2 0,0 0-2 0,0 0 1 15,0 0 1-15,0 0 0 0,0 0 0 16,0 0-2-16,0 0-1 0,0 0-2 0,0 0 1 16,0 0-1-16,0 0 0 0,0 0 0 15,0 0 0-15,0 0-1 0,-19-2 2 0,19 2 0 16,0 0 0-16,0 0 0 0,0 0 2 15,0 0 1-15,0 0 1 0,0 0 1 0,0 0-1 16,0 0 2-16,-13-5-3 0,13 5 1 0,0 0-2 16,0 0 1-16,0 0 0 0,0 0-1 15,0 0 2-15,-13-8 1 0,13 8-2 0,0 0 3 16,0 0 0-16,0 0 1 0,0 0-1 16,0 0 2-16,-11-9-2 0,11 9 0 0,0 0 2 15,0 0-1-15,0 0 4 16,0 0-2-16,0 0 0 0,-12-7 2 0,12 7-1 0,0 0-1 15,0 0-2-15,0 0 0 0,0 0 0 0,0 0 2 16,-13-8 0-16,13 8 0 0,0 0 1 16,0 0-1-16,0 0-1 0,0 0-1 0,0 0 1 15,0 0-1-15,-12-8 0 0,12 8 2 16,0 0-1-16,0 0 0 0,0 0 1 0,0 0-1 16,0 0 0-16,0 0 0 0,-14-7 1 15,14 7 0-15,0 0 2 0,0 0 0 0,0 0-1 16,0 0 0-16,0 0 0 0,0 0 1 15,-16-6 0-15,16 6-1 0,0 0-1 0,0 0 2 16,0 0-1-16,0 0-1 0,0 0 2 0,0 0-1 16,0 0 0-16,0 0-1 0,-15-4-2 15,15 4 0-15,0 0-1 0,0 0-1 0,0 0 2 16,0 0-1-16,0 0 2 0,0 0 0 16,0 0-2-16,0 0 1 0,0 0-3 0,0 0 2 15,0 0-5-15,0 0 4 0,0 0-3 16,0 0 2-16,0 0 1 0,0 0-2 0,0 0 2 15,0 0 0-15,0 0-1 0,0 0 1 16,0 0-1-16,0 0-2 0,0 0 2 0,-14 5-3 16,14-5 0-16,0 0 1 0,0 0 1 0,0 0-1 15,0 0-3-15,0 0-3 0,9 14-1 16,-9-14 1-16,0 0-1 0,0 0-3 0,0 0 0 16,0 0 2-16,10 11 2 0,-10-11 1 15,0 0 1-15,0 0 2 0,0 0 2 0,0 0-1 16,0 0 3-16,0 0 0 0,0 0 3 0,0 0-5 15,12 8 4-15,-12-8 0 0,0 0 0 16,0 0 2-16,0 0 5 0,0 0-3 0,0 0 6 16,0 0 2-16,0 0 2 0,0 0 1 15,0 0 4-15,0 0-1 0,0 0 0 0,0 0 0 16,0 0-3-16,0 0 0 0,0 0-1 16,0 0 3-16,0 0-3 0,0 0-3 0,0 0-1 15,-14-7-3-15,14 7 1 0,0 0 0 16,0 0-2-16,-11-9 3 0,11 9-3 0,0 0 1 15,0 0-5-15,0 0-8 0,-13-6-8 16,13 6-19-16,0 0-23 0,0 0-32 0,0 0-49 16,0 0-71-16,0 0-79 0,0 0-88 0,-13-7-56 15,13 7-80-15,0 0-275 0,0 0-312 16</inkml:trace>
  <inkml:trace contextRef="#ctx0" brushRef="#br0" timeOffset="19325">1026 316 242 0,'0'0'318'0,"-9"11"-66"16,9-11-40-16,0 0-28 0,0 0-26 15,0 0-24-15,0 0-17 0,0 0-13 0,0 0-9 16,0 0-4-16,0 0 3 0,-10 12 3 15,10-12 4-15,0 0 15 0,0 0-11 0,0 0-11 16,6 15-8-16,-6-15-8 0,0 0-2 16,10 12-5-16,-10-12-6 0,0 0-8 0,11 11 0 15,-11-11-1-15,0 0 2 0,14 9 3 16,-14-9-8-16,0 0-4 0,15 6 0 0,-15-6-3 16,0 0 0-16,0 0 1 0,0 0 2 0,19 2 0 15,-19-2 3-15,0 0-1 0,0 0-2 16,0 0-1-16,0 0-6 0,12-7-3 15,-12 7-3-15,0 0 1 0,0 0 6 0,0 0 6 16,0 0 5-16,0 0-2 0,-1-18-3 0,1 18-7 16,0 0-2-16,-8-11 4 0,8 11 4 15,0 0-5-15,-10-9-9 0,10 9-1 0,0 0-3 16,-15-8 2-16,15 8-3 0,0 0-8 16,-14-7-4-16,14 7-5 0,0 0 0 0,-17-3 1 15,17 3-3-15,0 0 3 0,0 0-1 0,-19-2-3 16,19 2-2-16,0 0 0 0,0 0-1 15,0 0 0-15,-19 2 0 0,19-2-1 0,0 0-4 16,0 0 0-16,0 0 0 0,-17 3 1 16,17-3-1-16,0 0-1 0,0 0-1 0,0 0-1 15,0 0 2-15,0 0-2 0,-11 12 0 16,11-12-2-16,0 0 1 0,0 0-2 0,0 0 0 16,0 0 0-16,0 0-4 0,0 0 3 15,5 15-3-15,-5-15-1 0,0 0-1 0,0 0-1 16,0 0-5-16,0 0-1 0,15 5-1 15,-15-5 0-15,0 0 2 0,0 0-4 0,0 0 0 16,0 0 5-16,0 0 4 0,20 0 1 0,-20 0 1 16,0 0 2-16,0 0-1 0,0 0 2 15,0 0 3-15,0 0-1 0,0 0 3 0,0 0-1 16,0 0 10-16,16-3 0 0,-16 3 2 16,0 0 5-16,0 0 5 0,0 0 2 0,0 0 2 15,0 0-5-15,0 0-2 0,0 0-1 16,0 0-3-16,0 0 2 0,0 0-2 0,-11-11-4 15,11 11 2-15,0 0 4 0,0 0 4 0,-15-6-4 16,15 6-1-16,0 0-1 0,0 0 4 16,-17-4 1-16,17 4 5 0,0 0 0 0,0 0 0 15,0 0-3-15,-17-4-2 0,17 4-2 16,0 0-2-16,0 0-2 0,0 0-5 16,0 0-1-16,0 0-2 0,0 0-2 0,0 0-2 15,0 0-4-15,0 0 2 0,0 0-1 0,0 0 0 16,0 0 1-16,0 0 0 0,0 0 0 0,0 0 0 15,0 0-1-15,0 0-1 0,0 0 1 16,0 0-1-16,0 0 0 0,0 0-3 0,8 14-1 16,-8-14-2-16,0 0 2 0,0 0 0 15,0 0 0-15,19 5 5 0,-19-5-1 0,0 0-2 16,0 0 1-16,0 0 0 0,19 4-1 16,-19-4 3-16,0 0-1 0,0 0-1 0,0 0 1 15,0 0 1-15,0 0-3 0,0 0 1 16,22 0 3-16,-22 0-1 0,0 0 1 0,0 0 2 15,0 0 1-15,0 0 1 0,0 0 4 0,0 0-1 16,0 0 5-16,0 0 1 16,0 0 2-16,0 0-1 0,0 0 2 0,0 0-2 0,0 0-4 15,0 0 1-15,0 0-1 0,0 0-2 16,0 0 1-16,-4-15-1 0,4 15-2 0,0 0 1 16,-14-7-1-16,14 7 2 0,0 0 0 0,-14-8-2 15,14 8 1-15,0 0 1 0,-16-7 2 16,16 7-2-16,0 0-1 0,-14-3 1 15,14 3 1-15,0 0-1 0,0 0 0 0,-16-8 3 16,16 8-3-16,0 0 1 0,0 0 0 0,0 0-1 16,-16-4 0-16,16 4-1 0,0 0 1 15,0 0-2-15,0 0 0 0,0 0-2 0,0 0 1 16,0 0-1-16,0 0-3 0,-15-3 1 16,15 3 0-16,0 0 0 0,0 0-1 0,0 0-1 15,0 0 0-15,0 0-1 0,0 0 0 16,0 0-1-16,0 0-1 0,0 0-1 0,0 0 1 15,0 0-2-15,0 0 2 0,0 0 0 0,0 0 2 16,0 0 0-16,0 0 0 0,0 0 3 16,0 0-3-16,0 0 1 0,10 11 2 0,-10-11-1 15,0 0 1-15,14 6 0 0,-14-6-1 16,0 0 3-16,15 6-3 0,-15-6 0 0,0 0 0 16,17 5 0-16,-17-5 1 0,0 0 0 0,17 7-2 15,-17-7 0-15,0 0-1 0,0 0 1 16,18 5-2-16,-18-5 4 0,0 0-1 15,0 0 0-15,20 3-3 0,-20-3 1 0,0 0 1 16,0 0 0-16,0 0 0 0,19 0-2 0,-19 0-2 16,0 0 3-16,0 0 1 0,0 0 1 15,0 0 1-15,19-3-2 0,-19 3 2 0,0 0 1 16,0 0-1-16,0 0 1 0,16-4-2 16,-16 4 1-16,0 0 1 0,0 0-1 0,0 0 1 15,14-8 0-15,-14 8 1 0,0 0 1 0,0 0-2 16,0 0 0-16,12-7 0 0,-12 7-1 15,0 0 2-15,0 0-4 0,0 0 2 16,0 0-1-16,0 0 4 0,13-10-1 0,-13 10 2 16,0 0 2-16,0 0-1 0,0 0-1 15,0 0 1-15,0 0 3 0,0 0-2 0,0 0 2 16,0 0-1-16,0 0 5 0,0 0 0 0,0 0 1 16,6-12-4-16,-6 12 0 0,0 0-1 0,0 0 4 15,0 0-1-15,0 0 1 0,0 0 1 16,0 0 0-16,-16-5 1 0,16 5-1 15,0 0 3-15,0 0 0 0,0 0-1 0,-18 2-3 16,18-2 0-16,0 0-1 0,0 0-1 0,-14 7 0 16,14-7-3-16,0 0-1 0,0 0 0 15,-12 10-2-15,12-10-2 0,0 0 1 0,0 0-3 16,-8 10 0-16,8-10-2 0,0 0 2 16,0 0-4-16,0 0 1 0,0 0-2 0,-5 16-1 15,5-16 0-15,0 0-2 0,0 0-1 16,0 0 1-16,0 0 1 0,0 0 2 0,13 9-3 15,-13-9 1-15,0 0 1 0,0 0 0 16,0 0 1-16,20-3 0 0,-20 3-2 0,0 0 3 16,16-5-2-16,-16 5 2 0,0 0 3 0,14-9-2 15,-14 9 1-15,0 0 1 0,14-10 2 16,-14 10 2-16,0 0-1 0,13-11 3 0,-13 11-3 16,0 0 1-16,12-12 2 0,-12 12-2 0,0 0 3 15,9-13-2-15,-9 13-1 0,0 0 1 16,8-10 0-16,-8 10 1 0,0 0-2 15,0 0 1-15,8-12 0 0,-8 12 0 0,0 0 3 16,0 0 0-16,0 0 1 0,0 0 4 0,0 0 0 16,7-12 3-16,-7 12 0 0,0 0 7 15,0 0 0-15,0 0-2 0,0 0-4 0,0 0-3 16,0 0 1-16,0 0-2 16,0 0-3-16,0 0-1 0,0 0-2 0,0 0 0 0,0 0-3 15,0 0-2-15,-10 10 1 0,10-10-1 16,0 0-1-16,0 0 0 0,-6 16 0 0,6-16 0 15,0 0 0-15,0 0-1 0,-4 16-2 0,4-16 1 16,0 0-1-16,0 0-1 0,0 0-5 16,0 0-3-16,-3 17-2 0,3-17-2 0,0 0-2 15,0 0-1-15,0 0 2 0,0 0-1 16,0 0 5-16,0 0 3 0,0 0 1 0,0 0 5 16,0 0-2-16,14 5 0 0,-14-5 1 0,0 0 3 15,0 0 2-15,12-12 1 0,-12 12 2 16,0 0 0-16,8-11 0 0,-8 11 1 15,0 0 1-15,6-15 1 0,-6 15 1 0,0 0-1 16,0 0 2-16,4-19 0 0,-4 19 1 0,0 0 2 16,0 0-2-16,3-16 2 0,-3 16 2 15,0 0 1-15,0 0 4 0,0 0-2 0,0 0-1 16,-3-18-3-16,3 18 0 0,0 0 0 16,0 0 1-16,0 0-4 0,0 0 0 0,0 0 1 15,-12-8-4-15,12 8-2 0,0 0-2 16,0 0-1-16,0 0 0 0,-19 8-2 0,19-8 3 15,0 0 0-15,-10 9-2 16,10-9-1-16,0 0 0 0,-7 12 1 0,7-12-2 0,0 0 1 16,-7 15 1-16,7-15-2 0,0 0 0 0,0 0 1 15,-6 17-3-15,6-17 3 0,0 0-3 16,0 0-5-16,0 0-4 0,-2 18-3 0,2-18-2 16,0 0-1-16,0 0-1 0,0 0 4 15,0 0 4-15,0 0-1 0,8 15-1 0,-8-15-1 16,0 0 4-16,0 0 0 0,0 0 0 0,0 0 1 15,0 0 3-15,0 0-5 0,17 3 8 16,-17-3-2-16,0 0 2 0,0 0 2 0,0 0-1 16,0 0 3-16,0 0 0 31,0 0 5-31,0 0-1 0,15-5 6 0,-15 5 3 0,0 0 0 0,0 0 3 0,0 0-3 0,0 0 4 16,0 0 0-16,0 0 0 0,0 0 0 15,0 0 3-15,0 0 0 0,0 0-1 0,0 0 0 16,0 0 0-16,0 0-4 0,0 0-3 0,0 0-2 15,0 0-2-15,0 0-1 0,0 0-4 0,-8 13 1 16,8-13 0-16,0 0 1 0,-12 7-1 16,12-7 1-16,0 0 2 0,-14 12 0 0,14-12 0 15,0 0-1-15,-16 11 3 0,16-11 3 16,0 0 0-16,-15 9-2 0,15-9 1 0,0 0 0 16,-16 8 3-16,16-8 0 0,0 0-2 0,-12 7 0 15,12-7-3-15,0 0-1 0,0 0-1 16,-15 7-3-16,15-7-2 0,0 0-2 15,0 0 1-15,0 0-1 0,0 0 1 0,0 0-2 16,-16 3-2-16,16-3 2 0,0 0-1 0,0 0-2 16,0 0 1-16,0 0-4 0,0 0-2 15,0 0 0-15,0 0 0 0,-14-6-2 0,14 6 1 16,0 0 0-16,0 0 1 0,0 0 1 16,0 0 2-16,0 0-1 0,0 0 1 0,0 0 2 15,0 0 0-15,0 0 0 0,0 0 2 16,0 0 2-16,0 0-1 0,0 0 0 0,0 0 1 15,0 0 2-15,0 0-1 0,0 0 1 0,0 0 1 16,0 0-1-16,0 0 1 0,0 0 1 16,0 0-1-16,0 0-1 0,0 0 0 0,-14-6 1 15,14 6-1-15,0 0 0 0,0 0 0 16,0 0 0-16,0 0-1 0,0 0 0 0,0 0 0 16,0 0 0-16,0 0 0 0,0 0 1 15,0 0-2-15,0 0 1 0,0 0-1 0,0 0-2 16,0 0 3-16,0 0-3 0,0 0 0 15,0 0 1-15,0 0 0 0,0 0-1 0,-18-2-3 16,18 2-4-16,0 0-2 0,0 0 0 0,0 0-3 16,0 0-2-16,0 0 2 0,0 0 3 15,0 0-1-15,0 0 0 0,0 0 2 0,0 0-2 16,0 0 2-16,0 0 2 0,0 0-3 16,0 0 4-16,0 0 1 0,0 0 2 0,0 0 3 15,0 0-1-15,0 0 2 0,0 0-3 0,0 0 5 16,17-5-3-16,-17 5 3 0,0 0 0 15,0 0-1-15,19-6-1 0,-19 6 2 0,0 0-2 16,14-5-1-16,-14 5 2 0,0 0 0 16,13-7 0-16,-13 7 1 0,0 0 1 0,14-7-2 15,-14 7 2-15,0 0-2 0,0 0 0 16,15-7 0-16,-15 7 1 0,0 0-2 16,0 0 1-16,14-11 0 0,-14 11-2 0,0 0 1 0,0 0-2 15,11-7 1-15,-11 7 1 0,0 0 1 16,0 0 0-16,0 0 0 0,12-10-1 0,-12 10 0 15,0 0-2-15,0 0 1 0,0 0 1 16,11-12-1-16,-11 12 1 0,0 0 0 0,0 0 0 16,7-10 1-16,-7 10-2 0,0 0 2 15,0 0-2-15,0 0 0 0,8-13 0 0,-8 13 0 16,0 0 1-16,0 0 1 0,0 0-1 16,0 0 0-16,5-14 1 0,-5 14-1 0,0 0 1 15,0 0 0-15,0 0 0 0,0 0 0 0,7-12-1 16,-7 12 1-16,0 0-1 0,0 0-1 15,0 0 3-15,0 0-3 0,0 0 1 0,4-15 0 16,-4 15 1-16,0 0 0 0,0 0 1 16,0 0-2-16,0 0 1 0,0 0-1 0,0 0 1 15,0 0-1-15,5-15 2 0,-5 15-1 16,0 0-1-16,0 0 1 0,0 0 0 0,0 0-1 16,0 0 1-16,0 0 1 0,0 0 1 0,0 0 0 15,0 0 0-15,0 0 1 0,0 0 1 16,0 0 0-16,0-17 0 15,0 17-4-15,0 0 3 0,0 0 1 0,0 0-3 16,0 0 2-16,0 0 2 0,0 0-3 0,0 0-1 0,-9-13-1 16,9 13 0-16,0 0 1 0,0 0 0 15,0 0 0-15,0 0-1 0,0 0 2 0,0 0-1 16,-10-9-1-16,10 9 1 0,0 0-1 16,0 0 0-16,0 0-2 0,0 0 0 0,0 0-2 15,0 0 1-15,0 0-1 0,0 0 0 0,0 0 2 16,0 0-1-16,0 0-2 0,0 0 2 15,0 0 0-15,0 0 0 0,0 0 2 0,-17-4-1 16,17 4 0-16,0 0 1 16,0 0 0-16,0 0-1 0,0 0 2 0,0 0 0 15,0 0-1-15,0 0 1 0,0 0-1 0,0 0 1 16,0 0-2-16,0 0-3 16,0 0 0-16,0 0-3 0,0 0 1 0,0 0-4 0,0 0 0 15,0 0-4-15,0 0-4 0,0 0 0 0,0 0-2 16,0 0-4-16,0 0 0 0,0 0 2 31,0 0 0-31,0 0-8 0,0 0-5 0,0 0 3 0,0 0 4 0,0 0 6 0,0 0 0 0,0 0 8 16,0 0-3-16,0 0 3 0,0 0 3 15,17-5 3-15,-17 5 1 0,0 0 4 0,0 0 2 16,0 0 1-16,0 0 0 0,10-12 3 16,-10 12 3-16,0 0 3 0,0 0 0 0,0 0 2 15,0 0 2-15,6-12 2 0,-6 12 2 0,0 0-1 16,0 0 0-16,0 0-2 0,0 0-1 15,0 0 0-15,3-18-2 0,-3 18 0 0,0 0 0 16,0 0 0-16,0 0 2 0,0 0 2 16,0 0 4-16,-5-13 3 0,5 13-1 0,0 0 2 15,0 0-3-15,0 0-1 0,0 0-3 16,0 0 0-16,0 0-4 0,0 0-1 0,0 0-2 16,0 0-2-16,0 0-2 0,0 0-1 0,0 0 0 15,0 0-2-15,0 0 0 0,0 0-2 16,0 0-1-16,-12 9-1 0,12-9 2 15,0 0-3-15,0 0 1 0,0 0 0 0,0 0-1 16,3 16-2-16,-3-16-1 0,0 0-4 0,0 0 0 16,0 0-4-16,0 0-1 0,7 14-1 15,-7-14 1-15,0 0-1 0,0 0 3 0,0 0 0 16,0 0-2-16,0 0 1 0,0 0 2 16,12 9-1-16,-12-9 4 0,0 0 1 0,0 0-1 15,0 0 6-15,0 0-5 0,0 0 3 0,0 0 4 16,0 0 2-16,0 0 1 0,0 0 5 15,0 0 5-15,0 0 1 0,0 0 5 0,0 0 4 16,0 0 2-16,0 0 2 0,0 0 5 16,0 0-1-16,0 0 1 0,0 0-8 0,0 0-2 15,0 0-5-15,0 0-2 0,0 0-3 16,0 0-3-16,0 0 0 0,0 0-2 0,-19 5 1 16,19-5 3-16,0 0-3 0,0 0 0 0,-20 1-2 15,20-1-1-15,0 0 0 0,0 0 0 16,-23 1 0-16,23-1 0 0,0 0 0 15,0 0-1-15,-22 3 1 0,22-3-1 0,0 0 0 16,0 0-3-16,-20 4 1 0,20-4-1 0,0 0 1 16,0 0-4-16,0 0 0 0,-18 2-2 15,18-2 0-15,0 0-1 0,0 0-1 0,0 0 0 16,0 0-1-16,0 0 0 0,0 0-1 16,-16 4 0-16,16-4-2 0,0 0 0 0,0 0-3 15,0 0 0-15,0 0-2 0,0 0-2 0,0 0 1 16,0 0 2-16,0 0 0 0,0 0 1 15,0 0 1-15,0 0-1 0,0 0-2 0,0 0 5 16,0 0 0-16,0 0 1 0,0 0 3 16,0 0 1-16,-5 11-1 0,5-11-1 0,0 0 2 15,0 0-3-15,0 0-1 16,0 0-1-16,0 0 0 0,8 13-2 0,-8-13 3 0,0 0-1 16,0 0 8-16,0 0-4 0,0 0 1 0,0 0 2 15,0 0 0-15,0 0 1 0,0 0 4 16,0 0 2-16,0 0 0 0,0 0 2 0,0 0-1 15,0 0 4-15,0 0 5 0,0 0 2 16,0 0 4-16,0 0 1 0,6 11 1 0,-6-11 0 16,0 0 1-16,0 0-1 0,0 0 2 15,0 0-3-15,0 0-1 0,0 0-2 0,0 0-4 16,0 0 1-16,0 0 1 0,0 0 0 16,0 0 0-16,0 0-4 0,0 0-3 0,0 0-1 15,0 0-2-15,-15 5 0 0,15-5-1 0,0 0-2 16,0 0 1-16,0 0 0 0,0 0-1 15,0 0 2-15,0 0-2 16,0 0 1-16,0 0 0 0,-18 1-1 0,18-1-1 0,0 0 0 16,0 0 0-16,0 0-1 0,0 0-1 0,0 0 3 15,0 0 0-15,0 0 0 0,0 0-2 16,0 0 0-16,0 0-1 0,0 0 1 0,0 0 0 16,0 0 2-16,0 0-3 0,0 0 3 0,-19-1-3 15,19 1 1-15,0 0-2 0,0 0 0 16,0 0 0-16,0 0-2 0,0 0 0 0,0 0-1 15,0 0-1-15,0 0 0 0,0 0 1 16,0 0-1-16,0 0 1 0,0 0 0 0,0 0-1 16,0 0-1-16,0 0 2 0,0 0 1 15,0 0 1-15,0 0 0 0,0 0 2 0,0 0-2 16,0 0 1-16,0 0 2 0,0 0 2 16,0 0-1-16,0 0-2 0,22-1 2 0,-22 1 1 15,0 0-2-15,0 0 0 0,19-4 1 0,-19 4 0 16,0 0 1-16,0 0-1 0,21-3 2 15,-21 3-1-15,0 0-3 0,17-2 3 0,-17 2-3 16,0 0 2-16,0 0-1 0,21-5 2 16,-21 5-1-16,0 0 0 0,0 0 3 0,20-4-1 15,-20 4-2-15,0 0 1 0,0 0 0 16,20-5 0-16,-20 5-1 0,0 0 1 0,0 0 0 16,17-5-1-16,-17 5-1 0,0 0 2 0,0 0-1 15,15-5 2-15,-15 5-1 0,0 0-1 16,0 0 2-16,0 0-2 0,17-5 0 15,-17 5 1-15,0 0-1 0,0 0 0 0,0 0 2 16,0 0-2-16,0 0 1 0,16-5 1 0,-16 5 1 16,0 0-1-16,0 0 0 0,0 0 0 15,0 0 2-15,0 0 0 0,0 0 4 0,0 0 0 16,0 0 4-16,0 0 2 0,0 0-3 16,0 0 3-16,0 0-2 0,0 0 0 0,0 0 0 15,0 0-2-15,0 0 0 0,0 0-1 0,0 0-1 16,0 0-1-16,0 0-2 0,0 0 1 15,0 0-2-15,0 0-2 0,0 0 2 0,0 0-2 16,0 0 0-16,12 7 0 0,-12-7-1 16,0 0 1-16,0 0 0 0,0 0-1 0,0 0 2 15,0 0-3-15,0 0 2 0,0 0-1 16,0 0-1-16,-6 13 0 0,6-13 1 0,0 0 1 16,0 0 0-16,0 0-1 0,0 0 1 15,0 0-2-15,0 0 1 0,0 0-1 0,0 0 0 16,0 0 0-16,0 0 1 0,-5 15-3 15,5-15 3-15,0 0 0 0,0 0-1 0,0 0 0 16,0 0-1-16,0 0 0 0,0 0-4 0,0 0-1 16,0 0-4-16,0 0-8 0,0 0-10 15,0 0-9-15,0 0-22 0,0 0-33 0,0 0-56 16,0 0-98-16,0 0-143 0,0 0-93 16,0 0-109-16,0 0-283 0,0 0-426 0</inkml:trace>
  <inkml:trace contextRef="#ctx0" brushRef="#br0" timeOffset="26477">448 162 316 0,'0'0'385'0,"0"0"-85"16,0 0-58-16,0 0-62 0,-15 4-38 15,15-4-27-15,0 0-21 0,0 0-22 0,0 0-15 16,0 0-10-16,0 0-11 0,9 10-7 0,-9-10 0 15,0 0-3-15,0 0 8 0,14 6 3 16,-14-6 1-16,0 0 6 0,0 0 4 0,0 0 2 16,18 2 2-16,-18-2 3 0,0 0 0 15,0 0 1-15,0 0-3 0,0 0 0 0,0 0-3 16,16-4-5-16,-16 4-3 0,0 0-3 16,0 0-4-16,0 0-2 0,0 0-4 0,0 0-3 15,0 0-3-15,0 0-2 0,0-19-3 16,0 19 1-16,0 0-2 0,0 0-2 0,-12-12 4 15,12 12 3-15,0 0 5 0,0 0 1 16,-15-8-1-16,15 8 3 0,0 0-1 0,-13-6 2 16,13 6 0-16,0 0 0 0,0 0 0 0,-20-1-2 15,20 1-2-15,0 0-4 0,0 0-3 16,0 0-1-16,-21 2-5 0,21-2-1 0,0 0-4 16,0 0-2-16,-13 6-1 0,13-6-3 15,0 0 0-15,0 0-1 0,-6 11-1 16,6-11-1-16,0 0 0 0,0 0-1 0,0 0-1 15,-5 18 0-15,5-18-1 0,0 0 0 0,0 0-2 16,0 0-2-16,5 16-3 0,-5-16-3 0,0 0 1 16,0 0-1-16,0 0 1 0,11 10 2 15,-11-10-1-15,0 0 1 0,0 0 1 0,0 0-1 16,0 0 1-16,11 11 1 0,-11-11 2 16,0 0 1-16,0 0 1 0,0 0 2 0,0 0 2 15,0 0 3-15,0 0 1 0,0 0 5 16,0 0 1-16,0 0 3 0,0 0 0 0,0 0 0 15,0 0-2-15,0 0-3 0,0 0-1 16,0 0-1-16,0 0 0 0,0 0-2 0,0 0-1 16,0 0-1-16,-13-7-1 0,13 7 1 0,0 0 1 15,-14-6-1-15,14 6-2 0,0 0 0 16,0 0 1-16,-19-6 3 0,19 6 1 0,0 0 0 16,0 0 2-16,-17-5 1 0,17 5-2 15,0 0 1-15,0 0-3 0,0 0 3 0,-19-3 3 16,19 3-2-16,0 0 0 0,0 0-1 15,0 0 0-15,0 0 0 0,-21-1 0 0,21 1 0 16,0 0 0-16,0 0 0 0,0 0-2 16,0 0-2-16,0 0 0 0,0 0-3 0,0 0 1 15,-20 0-1-15,20 0-1 0,0 0-1 16,0 0 1-16,0 0-4 0,0 0 1 0,0 0-1 16,0 0 0-16,0 0-2 0,0 0 1 0,0 0 1 15,0 0-1-15,0 0 3 0,0 0 0 16,0 0 1-16,0 0 0 0,0 0 0 0,0 0 0 15,0 0 0-15,0 0 1 0,0 0 1 16,17-4-2-16,-17 4 1 0,0 0-1 0,0 0 2 16,23 0 0-16,-23 0-1 0,0 0 1 15,0 0 0-15,25 1 1 0,-25-1-1 0,0 0 0 16,19 1 0-16,-19-1 1 0,0 0-1 0,19 2 1 16,-19-2-1-16,0 0 1 0,17 2 0 15,-17-2 0-15,0 0-1 0,0 0 1 0,18 2 1 16,-18-2-1-16,0 0-1 0,0 0 0 15,0 0 1-15,18 3 1 0,-18-3 1 0,0 0-1 16,0 0 1-16,0 0 0 0,0 0 2 16,0 0-1-16,0 0 3 0,0 0 2 0,0 0 2 15,0 0 0-15,0 0 3 0,0 0-1 16,0 0 1-16,0 0-3 0,0 0-1 0,0 0-1 16,0 0-2-16,0 0 0 0,0 0-2 15,0 0-1-15,0 0-1 0,0 0 2 0,0 0-1 16,-8-11 1-16,8 11-2 0,0 0 2 15,-15-4-3-15,15 4 0 0,0 0 1 0,-16-6 4 16,16 6 1-16,0 0 5 0,0 0 0 0,-20-5-2 16,20 5 3-16,0 0 6 0,0 0 4 15,-16-4-2-15,16 4-3 0,0 0-1 0,0 0-2 16,0 0-1-16,0 0-3 0,-16-4-4 16,16 4-1-16,0 0-3 0,0 0-4 0,0 0 1 15,0 0-2-15,0 0 1 0,0 0 0 0,0 0 1 16,0 0 1-16,0 0 1 0,0 0 0 15,0 0 6-15,12 8 4 0,-12-8 1 0,0 0-2 16,19 6 0-16,-19-6 0 0,16 5-4 16,-16-5 1-16,18 5 4 0,-18-5 15 0,21 5 2 15,-21-5 0-15,21 7-5 0,-21-7-2 16,22 5 1-16,-22-5-5 0,22 3-1 0,-22-3-3 16,22 5-3-16,-22-5 5 0,20 5-6 15,-20-5-3-15,17 3-1 0,-17-3 0 0,0 0-1 16,21 3 1-16,-21-3 1 0,0 0-2 0,18 3-1 15,-18-3 2-15,0 0-2 0,0 0 2 16,0 0-2-16,21 2-1 16,-21-2 2-16,0 0 0 0,0 0 6 0,0 0-2 0,0 0 2 15,0 0 0-15,0 0-3 0,0 0-1 0,0 0-3 16,0 0 0-16,0 0 4 0,0 0-7 16,0 0-2-16,0 0 2 0,-7-19 2 0,7 19-1 15,0 0-2-15,-16-9 0 0,16 9-1 16,0 0-6-16,-16-8 13 0,16 8 0 0,0 0 6 15,-17-6 0-15,17 6 2 0,0 0 2 16,0 0 0-16,-15-5-1 0,15 5-1 0,0 0-4 16,0 0 1-16,0 0-4 0,0 0-2 0,0 0-3 15,0 0 0-15,0 0-2 0,-16 3 0 16,16-3-2-16,0 0-1 0,0 0 0 0,0 0 2 16,8 16-2-16,-8-16 1 0,0 0-1 15,12 11-2-15,-12-11-1 0,0 0 2 0,15 8-4 16,-15-8-2-16,0 0 0 0,16 7 0 15,-16-7 0-15,0 0-2 0,16 3 1 0,-16-3 0 16,0 0-2-16,0 0 0 0,18 2-1 0,-18-2 3 16,0 0 2-16,0 0 3 0,0 0 2 15,0 0 2-15,19-4 3 0,-19 4 2 0,0 0-1 16,0 0 2-16,0 0 0 0,0 0-1 16,0 0-1-16,0 0 1 0,0 0-1 0,0 0 2 15,0-18-2-15,0 18 0 0,0 0-1 16,0 0-1-16,-14-10-1 0,14 10 3 0,0 0-2 15,-11-9 1-15,11 9 0 0,0 0 1 16,0 0 3-16,-15-8-2 0,15 8 0 0,0 0 1 16,0 0-4-16,0 0 2 0,-18-4-1 0,18 4-2 15,0 0 1-15,0 0 1 16,0 0-1-16,0 0 0 0,0 0-3 0,-18 5 0 0,18-5 0 16,0 0-1-16,0 0-2 0,0 0 2 15,0 0-1-15,0 0 0 0,3 18 1 0,-3-18-2 16,0 0 0-16,12 10 1 0,-12-10-4 0,0 0-7 15,13 5 4-15,-13-5 5 0,0 0-5 16,15 4 0-16,-15-4 0 0,0 0-1 0,0 0 3 16,22 1-1-16,-22-1-3 0,0 0 3 15,0 0 0-15,17-2 4 0,-17 2 3 0,0 0 0 16,0 0 2-16,0 0 4 0,18-7 0 16,-18 7 2-16,0 0 2 0,0 0 2 0,0 0 3 15,10-8 3-15,-10 8 1 0,0 0 1 0,0 0-2 16,0 0-2-16,0 0 1 0,0 0-2 15,0 0 3-15,0 0-1 0,-5-16-1 16,5 16-2-16,0 0 2 0,0 0-1 0,0 0 1 16,0 0 0-16,-14-7 0 0,14 7 0 0,0 0-2 15,0 0-3-15,0 0-2 0,0 0-1 16,0 0-2-16,0 0-2 0,0 0-4 0,0 0 1 16,0 0-1-16,-19 2-1 0,19-2 0 15,0 0 0-15,0 0 1 0,0 0 1 0,0 0-2 16,4 18 1-16,-4-18-3 15,0 0 2-15,0 0 2 0,9 13-3 0,-9-13 2 0,0 0-3 16,0 0 2-16,16 9-1 0,-16-9 0 16,0 0 0-16,0 0 1 0,18 5-1 0,-18-5 0 15,0 0-2-15,0 0-1 0,20 3 0 0,-20-3 1 16,0 0-2-16,0 0 2 0,0 0 2 16,18-2 4-16,-18 2-1 0,0 0 1 0,0 0 2 15,0 0 0-15,0 0-2 0,17-3 2 0,-17 3 1 16,0 0-1-16,0 0 3 0,0 0-1 15,0 0 4-15,0 0-1 0,7-12 3 16,-7 12-3-16,0 0 2 0,0 0-3 0,0 0 2 16,0 0 0-16,0 0-2 0,0 0 0 0,-7-12-1 15,7 12 1-15,0 0-3 0,0 0 2 16,0 0-1-16,0 0-2 16,0 0-2-16,0 0 1 0,-17-3 0 0,17 3-2 0,0 0 0 15,0 0-1-15,0 0-2 0,0 0 0 0,0 0 1 16,0 0-2-16,-11 8 3 0,11-8-2 15,0 0 1-15,0 0-2 0,0 0 4 0,3 16-2 16,-3-16 1-16,0 0-2 0,0 0 0 0,9 12 1 16,-9-12-3-16,0 0 0 0,0 0 0 15,14 8-3-15,-14-8 1 0,0 0 1 0,0 0 0 16,0 0 1-16,18 3 6 0,-18-3-1 16,0 0 2-16,0 0-1 0,0 0 2 0,17-7 0 15,-17 7 1-15,0 0 1 0,0 0 2 0,0 0-2 16,12-10 2-16,-12 10 1 0,0 0-1 15,0 0 3-15,0 0-2 0,9-12 1 16,-9 12 0-16,0 0-1 0,0 0 1 0,0 0 0 16,0 0-2-16,0 0 1 0,0 0 1 15,0 0-1-15,0-18-4 0,0 18 2 0,0 0-1 16,0 0-2-16,0 0 3 0,0 0 2 0,0 0-3 16,0 0-3-16,0 0-1 0,-15-5-3 15,15 5 2-15,0 0 3 0,0 0 1 0,0 0 1 16,0 0 0-16,0 0 0 0,0 0-2 15,-12 7-3-15,12-7 1 0,0 0-2 0,0 0 1 16,0 0-3-16,0 0 1 0,0 0-2 0,0 0 2 16,0 0-1-16,2 17-1 0,-2-17 0 15,0 0-2-15,0 0-1 0,0 0 1 0,0 0 0 16,15 5-2-16,-15-5 2 0,0 0 1 16,0 0 0-16,0 0-1 0,15-4 1 0,-15 4-2 15,0 0 1-15,0 0 1 16,14-10 1-16,-14 10 13 0,0 0-8 0,0 0 0 0,10-10 4 15,-10 10 1-15,0 0 3 0,0 0 3 16,0 0 0-16,6-13 2 0,-6 13-1 0,0 0 4 16,0 0-1-16,0 0 4 0,0 0-1 0,0 0 0 15,0 0 1-15,6-14-1 0,-6 14-6 16,0 0 0-16,0 0-3 0,0 0-1 0,0 0 1 16,0 0-2-16,0 0-2 0,0 0-1 15,0 0 1-15,0 0-4 0,0 0 3 0,0 0-3 16,0 0 1-16,0 0-3 0,0 0-2 15,0 0 0-15,-15 6-2 0,15-6 1 0,0 0 0 16,0 0-1-16,0 0 3 0,0 0-1 0,0 0 1 16,4 16-3-16,-4-16 1 0,0 0-1 15,0 0-1-15,0 0-4 0,0 0 3 0,9 10-2 16,-9-10 2-16,0 0 1 0,0 0 2 16,0 0-3-16,0 0 2 0,0 0 0 0,0 0 2 15,0 0 3-15,19-2-1 0,-19 2-1 0,0 0 2 16,0 0-1-16,0 0 2 0,10-10 0 15,-10 10-2-15,0 0 4 0,0 0 2 16,0 0 1-16,5-13 0 0,-5 13 1 0,0 0 2 16,0 0 1-16,0 0 1 0,0 0 1 15,0 0 1-15,0 0-1 0,0 0 1 0,5-16-5 16,-5 16 1-16,0 0-3 0,0 0 2 0,0 0-2 16,0 0-2-16,0 0 2 0,0 0 3 15,0 0-3-15,0 0-4 0,0 0-1 0,0 0-1 16,0 0-1-16,0 0-3 0,0 0 1 15,0 0-1-15,0 0 0 0,-15 8 0 0,15-8 2 16,0 0 0-16,0 0-2 0,0 0 3 0,0 19-2 16,0-19-1-16,0 0 0 0,0 0 0 15,0 0-5-15,5 15-4 0,-5-15-7 0,0 0 3 16,0 0-1-16,0 0 0 0,0 0 3 16,0 0 2-16,0 0 2 0,10 9 3 0,-10-9-1 15,0 0 1-15,0 0-1 0,0 0 3 0,0 0 3 16,0 0-1-16,11-12 0 15,-11 12 2-15,0 0 1 0,0 0 1 0,0 0 3 16,0 0 4-16,4-15-1 0,-4 15 0 0,0 0-3 16,0 0 5-16,0 0 0 0,0 0-1 0,0 0 3 15,0 0 0 1,-5-12-3-16,5 12 4 0,0 0-3 0,0 0-1 0,0 0-2 0,0 0 1 16,0 0 2-16,0 0 0 0,-18-4-2 15,18 4-2-15,0 0 2 0,0 0-3 0,0 0-1 16,-15 8 2-16,15-8-4 0,0 0 0 15,0 0-1-15,-10 13 0 0,10-13-1 0,0 0-1 16,-5 13 2-16,5-13 0 0,0 0-2 0,0 0 1 16,-6 18-1-16,6-18 0 0,0 0 1 15,0 0-5-15,0 0 2 0,-2 18-2 0,2-18-3 16,0 0 0-16,0 0 1 0,0 0 11 16,0 0-11-16,0 0 2 0,0 0 3 0,0 0 2 15,-2 15 4-15,2-15 1 0,0 0 2 16,0 0 7-16,0 0-5 0,0 0 3 0,0 0 3 15,0 0 3-15,0 0-1 0,0 0 5 16,0 0-3-16,0 0 0 0,0 0-1 0,0 0-1 16,-12 10-5-16,12-10-1 0,0 0-3 0,0 0 1 15,0 0-1-15,0 0 2 0,-20-1-1 16,20 1-2-16,0 0 0 0,0 0 0 0,-19-4 0 16,19 4-1-16,0 0 0 0,0 0 0 15,-19-2-1-15,19 2-1 0,0 0 1 0,0 0 0 16,0 0 3-16,-19-4-2 0,19 4 2 15,0 0 0-15,0 0-1 0,0 0 2 0,0 0-1 16,0 0-1-16,0 0-1 0,-17-3-2 16,17 3-1-16,0 0-3 0,0 0-1 0,0 0-3 15,0 0-1-15,0 0 3 0,0 0 0 0,0 0 2 16,0 0 0-16,0 0 1 0,0 0 1 16,0 0 0-16,17 6 0 0,-17-6-1 0,0 0-1 15,0 0 0-15,22 1-2 0,-22-1 1 16,0 0 3-16,0 0-1 0,25 0-1 0,-25 0-1 15,0 0 1-15,0 0 1 0,23 0-1 16,-23 0 1-16,0 0 0 0,0 0 1 0,23-3 0 16,-23 3 1-16,0 0 0 0,0 0 0 0,21-4 0 15,-21 4-2-15,0 0 2 0,0 0-1 16,17-4 4-16,-17 4-3 0,0 0 1 0,0 0-1 16,14-5-1-16,-14 5-1 0,0 0-1 15,0 0-1-15,0 0 2 0,13-8 2 0,-13 8-3 16,0 0 3-16,0 0 0 0,0 0 0 15,0 0 2-15,0 0 0 0,12-8-1 0,-12 8 1 16,0 0 0-16,0 0 1 0,0 0 0 0,0 0 1 16,0 0 0-16,0 0 1 0,0 0 2 15,0 0 0-15,0 0 1 0,0 0 2 0,0 0 2 16,0 0-2-16,0 0 2 0,0 0 0 16,0 0 1-16,0 0 1 0,0 0-3 0,0 0-3 15,0 0 5-15,0 0 4 0,0 0 0 16,0 0-1-16,0 0-3 0,-17 5 1 0,17-5-3 15,0 0 2-15,-14 7 0 0,14-7-2 16,0 0 0-16,-19 7-1 0,19-7-2 0,0 0 0 16,-22 5 1-16,22-5-2 0,0 0-1 0,-25 4 0 15,25-4 3-15,0 0 0 0,-24 4-4 16,24-4-1-16,0 0-2 0,-27 2 1 0,27-2-1 16,0 0 0-16,-24-2-2 0,24 2 0 15,0 0 0-15,-21-1-2 0,21 1 1 0,0 0 0 16,-19-3-2-16,19 3 1 0,0 0 1 15,0 0-2-15,-18-1 0 0,18 1 0 0,0 0-1 16,0 0-1-16,0 0 1 0,0 0-3 0,-19-3-3 16,19 3 1-16,0 0-3 0,0 0-1 15,0 0 0-15,0 0 1 0,0 0-1 0,0 0 0 16,0 0-1-16,0 0-1 0,0 0-1 16,0 0-2-16,0 0 3 0,0 0 1 0,0 0 2 15,0 0 4-15,0 0 2 0,0 0 0 0,0 0 3 16,0 0 0-16,0 0-2 0,11 8 1 15,-11-8 0-15,0 0 0 0,20 2 1 16,-20-2-1-16,0 0-1 0,20 2 2 0,-20-2-1 16,0 0 1-16,20 1 0 0,-20-1 0 0,0 0 1 15,19-2-1-15,-19 2 2 0,0 0 1 16,19-3-2-16,-19 3 1 0,0 0 0 0,18-4-1 16,-18 4 0-16,0 0 2 0,14-5 0 15,-14 5-2-15,0 0 1 0,0 0 2 0,17-7-1 16,-17 7 0-16,0 0 1 15,0 0 1-15,13-8-2 0,-13 8 0 0,0 0 0 0,0 0-1 16,10-9 2-16,-10 9-1 0,0 0 2 0,0 0-2 16,0 0 1-16,10-10-2 0,-10 10 0 15,0 0 0-15,0 0 1 0,0 0 0 0,0 0-1 16,0 0 1-16,9-11 0 0,-9 11-3 16,0 0 1-16,0 0-1 0,0 0 1 0,0 0 0 15,0 0 1-15,0 0-1 0,0 0 1 16,0 0 1-16,6-14-1 0,-6 14 1 0,0 0 1 15,0 0-1-15,0 0 1 0,0 0 0 16,0 0 0-16,0 0 0 0,0 0 0 0,0 0-1 16,-2-16 2-16,2 16 1 0,0 0-3 0,0 0 1 15,0 0 2-15,0 0 0 0,0 0-1 16,0 0-1-16,-6-14 1 0,6 14-2 0,0 0 0 16,0 0-1-16,0 0 3 0,-8-10-2 15,8 10 1-15,0 0-1 0,0 0-1 0,0 0 1 16,-9-12 0-16,9 12 0 0,0 0 1 15,0 0-2-15,-10-11 1 0,10 11 0 0,0 0 0 16,0 0 0-16,-10-11-1 0,10 11 0 0,0 0 0 16,0 0 1-16,-7-11 0 0,7 11 2 15,0 0-1-15,0 0-1 0,0 0 1 0,0 0 0 16,0 0-2-16,-11-10-2 0,11 10-1 16,0 0 0-16,0 0-1 0,0 0 0 0,0 0-3 15,0 0-1-15,0 0 1 0,0 0-2 0,0 0 1 16,0 0-1-16,0 0 2 0,0 0 2 15,0 0-1-15,0 0-2 0,0 0 1 16,0 0 0-16,0 0 0 0,0 0 0 16,0 0-1-16,0 0-3 0,0 0-4 0,0 0 0 0,0 0-2 15,0 0 0-15,0 0 2 0,0 0 3 16,0 0 4-16,0 0-2 0,19-1 2 0,-19 1 0 16,0 0 5-16,0 0-1 0,0 0 5 15,0 0-5-15,0 0 3 0,0 0 4 0,0 0 1 16,0 0 4-16,0 0 5 0,0 0 0 15,0 0 3-15,0 0 0 0,0 0 1 0,0 0 0 16,0 0-3-16,0 0-1 0,0 0-1 0,0 0-1 16,0 0 1-16,0 0 0 0,-3-16 2 15,3 16 2-15,0 0 1 0,0 0-2 0,-13-8 3 16,13 8 0-16,0 0-4 0,0 0 2 16,-17-4 1-16,17 4 0 0,0 0 0 0,0 0-1 15,-18-3 3-15,18 3-4 0,0 0-1 16,0 0-1-16,0 0 0 0,-22 1-5 0,22-1 0 15,0 0-2-15,0 0-1 0,0 0-3 0,-16 7-1 16,16-7 0-16,0 0 0 0,0 0 0 16,0 0-2-16,-7 12 1 0,7-12-2 15,0 0-2-15,0 0 2 0,0 0 1 0,0 0 0 16,0 0-1-16,0 0-5 0,0 0-2 0,1 18-2 16,-1-18-1-16,0 0 1 0,0 0 0 15,0 0 2-15,0 0 0 0,0 0 1 0,0 0 0 16,0 0 1-16,0 0 1 0,19-3 1 0,-19 3 2 15,0 0 1-15,0 0-1 0,0 0 2 16,8-12 1-16,-8 12 0 0,0 0 1 0,0 0 3 16,0 0-1-16,0 0 2 0,5-14-5 15,-5 14 2-15,0 0 1 0,0 0 0 0,0 0 2 16,0 0 0-16,0 0-1 0,0 0 1 16,-2-15 0-16,2 15 1 0,0 0 4 0,0 0-2 15,0 0-3-15,0 0 2 0,0 0 0 16,0 0 3-16,-13-8-3 0,13 8-2 0,0 0-1 15,0 0 6-15,0 0-4 0,0 0 3 16,0 0-3-16,-21 4-4 0,21-4 2 0,0 0-2 16,0 0-1-16,0 0 0 0,-12 8-1 15,12-8 0-15,0 0-2 0,0 0 1 0,0 0 0 16,0 0-1-16,-8 14 0 0,8-14-1 0,0 0 0 16,0 0-1-16,0 0 1 0,0 0-1 15,5 13 1-15,-5-13-2 0,0 0 0 0,0 0 0 16,0 0-2-16,0 0 2 0,0 0 0 0,15 5 1 15,-15-5-4-15,0 0 7 0,0 0-2 16,0 0 1-16,15-8 1 0,-15 8-1 16,0 0-2-16,0 0 2 0,9-13 3 0,-9 13 1 15,0 0 0-15,0 0 5 0,6-11 0 0,-6 11-1 16,0 0 1-16,0 0 2 0,0 0-1 16,4-19 1-16,-4 19 1 0,0 0 1 0,0 0 3 15,0 0 4-15,-6-17 1 0,6 17 2 16,0 0 1-16,0 0 2 0,0 0 7 0,-9-12 1 15,9 12-3-15,0 0-2 0,0 0 0 0,0 0-5 16,-14-6-3-16,14 6-2 0,0 0-2 16,0 0-1-16,0 0-2 0,-18 5-4 0,18-5 1 15,0 0-3-15,0 0 0 0,-13 10-2 16,13-10-1-16,0 0 0 0,-8 11-3 0,8-11-1 16,0 0 2-16,0 0-3 0,-8 15 0 15,8-15 1-15,0 0-2 0,0 0 2 0,0 0-2 16,-1 18 1-16,1-18-1 0,0 0 0 0,0 0-1 15,0 0 1-15,5 14-1 0,-5-14 0 16,0 0-6-16,0 0 0 0,0 0-4 16,10 10 0-16,-10-10-1 0,0 0 1 0,0 0-3 15,0 0 1-15,0 0 1 0,17 5 0 0,-17-5-1 16,0 0 0-16,0 0 3 0,0 0-1 16,0 0 1-16,18-2 2 0,-18 2 2 0,0 0 0 15,0 0 5-15,0 0-2 0,10-10 3 16,-10 10 1-16,0 0 1 0,0 0 0 0,0 0-2 15,0 0 6-15,7-12-1 0,-7 12 3 0,0 0 2 16,0 0 0-16,0 0-1 0,0 0-3 16,0 0 2-16,0 0-1 0,0 0 1 0,-5-15 0 15,5 15-2-15,0 0 0 0,0 0 0 16,0 0 0-16,0 0 1 0,-16-8 3 0,16 8 6 16,0 0 0-16,0 0 2 0,0 0-2 15,0 0 2-15,-21 0 0 0,21 0-2 0,0 0-2 16,0 0-3-16,0 0-2 0,-17 8-2 0,17-8 0 15,0 0-2-15,0 0 0 0,-10 9-1 16,10-9 0-16,0 0-1 0,0 0-2 16,0 0 0-16,-9 12 0 0,9-12-1 0,0 0-1 15,0 0 2-15,0 0-2 0,0 0 1 0,0 0-1 16,0 0 0-16,0 0-2 0,6 15 3 16,-6-15-1-16,0 0-2 0,0 0 0 0,0 0 0 15,16 3 1-15,-16-3-2 0,0 0 2 16,0 0-1-16,0 0-2 0,22-1 2 0,-22 1-2 15,0 0 2-15,0 0 1 0,18-2-1 0,-18 2 3 16,0 0 3-16,0 0-1 0,17-9 3 16,-17 9 1-16,0 0 0 0,0 0-1 0,13-10 2 15,-13 10 3-15,0 0-1 0,0 0 0 16,12-10 4-16,-12 10 0 0,0 0 0 0,0 0 1 16,0 0 3-16,8-11 0 0,-8 11 1 15,0 0-2-15,0 0-1 0,0 0-1 0,0 0-2 16,0 0-1-16,0 0-1 0,9-10-1 0,-9 10-1 15,0 0-1-15,0 0 0 0,0 0-2 16,0 0-2-16,0 0 1 0,0 0-1 0,0 0 0 16,0 0-1-16,0 0 0 0,0 0 0 15,0 0-1-15,0 0 0 0,0 0 1 0,0 0 1 16,0 0-2-16,0 0 3 0,0 0-2 16,8-12 0-16,-8 12 3 0,0 0-3 0,0 0 0 15,0 0 1-15,0 0 1 0,0 0 0 0,0 0-1 16,0 0 0-16,0 0 0 0,0 0 1 15,0 0-2-15,0 0 1 0,0 0 0 0,0 0 0 16,0 0 1-16,0 0-2 0,0 0 1 16,0 0-1-16,0 0 1 0,0 0 1 0,0 0 0 15,0 0 0-15,0 0 0 0,0 0 0 0,6-12 2 16,-6 12 0-16,0 0 0 0,0 0-2 16,0 0 2-16,0 0 0 0,0 0 0 15,0 0 3-15,0 0-3 0,0 0 3 0,0 0-2 16,0 0 0-16,0 0 0 0,0 0 0 0,0 0 0 15,0 0-1-15,0 0 1 0,0 0-2 16,0 0 1-16,0 0-1 0,0 0 0 0,0 0 0 16,0 0 1-16,0 0 1 0,0 0 0 15,0 0 0-15,13 7 0 0,-13-7 1 0,0 0 0 16,0 0 0-16,0 0-8 0,0 0-10 16,0 0-17-16,0 0-34 0,0 0-84 0,0 0-96 15,0 0-89-15,0 0-130 0,0 0-85 0,0 0-461 16,0 0-614-16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4:02.304"/>
    </inkml:context>
    <inkml:brush xml:id="br0">
      <inkml:brushProperty name="width" value="0.05" units="cm"/>
      <inkml:brushProperty name="height" value="0.05" units="cm"/>
      <inkml:brushProperty name="color" value="#00B0F0"/>
      <inkml:brushProperty name="fitToCurve" value="1"/>
    </inkml:brush>
  </inkml:definitions>
  <inkml:trace contextRef="#ctx0" brushRef="#br0">269 1475 194 0,'0'0'276'0,"0"0"-32"15,0 0-22-15,-18 2-11 0,18-2-15 0,0 0-19 16,0 0-14-16,0 0-12 0,-18 3-16 16,18-3-18-16,0 0-5 0,0 0 3 0,0 0-15 15,-11 10-19-15,11-10-10 0,0 0-6 16,0 0 3-16,-2 19-11 0,2-19-10 0,0 0-8 15,5 17-7-15,-5-17-6 0,0 0-7 16,8 15-5-16,-8-15-9 0,0 0-11 0,12 13-2 16,-12-13-1-16,0 0-5 0,0 0-4 0,16 6 1 15,-16-6 3-15,0 0 6 0,0 0 3 16,0 0 0-16,15-6 2 0,-15 6-4 0,0 0 6 16,0 0-1-16,0 0 1 0,-1-21 1 15,1 21-1-15,0 0 3 0,-8-15 7 0,8 15 7 16,0 0 10-16,-14-14 4 0,14 14-3 15,-12-8 0-15,12 8 8 0,-13-7 3 0,13 7-3 16,-13-5 4-16,13 5 8 0,0 0 2 16,-20-7-2-16,20 7 1 0,0 0-3 0,-19-2-3 15,19 2-10-15,0 0-7 0,0 0-7 0,-19 5-3 16,19-5-4-16,0 0-2 0,0 0-2 16,-8 11-3-16,8-11-1 0,0 0 1 15,0 0-1-15,0 0 0 0,7 17 1 0,-7-17 0 16,0 0-1-16,0 0 1 0,15 7-3 0,-15-7-1 15,0 0 2-15,0 0-1 0,20 0 1 16,-20 0-1-16,0 0 0 0,16-6-1 0,-16 6-2 16,0 0 1-16,14-12 0 0,-14 12 1 15,0 0-3-15,10-16-2 0,-10 16 3 0,0 0 1 16,6-18 0-16,-6 18 2 0,0 0 0 16,0-18 1-16,0 18 3 0,0 0 1 0,-6-16 7 15,6 16 8-15,0 0-1 0,-11-15-5 16,11 15 3-16,0 0 8 0,-13-12 1 0,13 12-6 15,0 0 5-15,-15-6 12 0,15 6-1 0,0 0-11 16,0 0-6-16,-17-2-3 0,17 2-1 16,0 0-3-16,0 0-5 0,-17 7-3 0,17-7 0 15,0 0-2-15,0 0 0 0,-7 16 0 16,7-16-2-16,0 0-1 0,0 0-1 0,4 20 1 16,-4-20 2-16,0 0-1 0,10 14-4 15,-10-14-1-15,0 0 2 0,15 9-3 0,-15-9-1 16,0 0 1-16,18 5-5 0,-18-5 4 0,0 0-1 15,20-2 0-15,-20 2-2 0,0 0 2 16,18-6-1-16,-18 6-1 0,0 0 1 0,14-10 2 16,-14 10-2-16,0 0 3 0,9-13 1 15,-9 13 2-15,0 0 1 0,0 0 1 16,3-20 1-16,-3 20 1 0,0 0-1 0,0 0 4 16,-7-18-2-16,7 18 0 0,0 0 2 0,-12-11 4 15,12 11 7-15,0 0-3 0,-15-8 7 0,15 8-1 16,0 0 0-16,-17-3-1 0,17 3 12 15,0 0-1-15,0 0-7 0,-24 3-3 0,24-3 0 16,0 0 1-16,-17 5-4 0,17-5-4 16,0 0-3-16,-13 8-3 0,13-8 0 15,0 0-4-15,-9 14 1 0,9-14-3 0,0 0-1 16,0 0-1-16,0 21-1 0,0-21 1 0,0 0 2 16,8 16 0-16,-8-16-1 0,7 11 1 15,-7-11 1-15,12 8-3 0,-12-8-2 0,0 0-3 16,17 11 0-16,-17-11-2 0,0 0-3 15,18 6-4-15,-18-6 0 0,0 0 0 0,17 3 2 16,-17-3 5-16,0 0 0 0,0 0-1 16,21-3 2-16,-21 3 0 0,0 0 0 0,12-8-2 15,-12 8 3-15,0 0 2 0,10-10 2 0,-10 10 3 16,0 0 1-16,0 0 1 0,2-17 1 16,-2 17 0-16,0 0-3 0,-5-12 3 0,5 12 2 15,0 0-1-15,-12-13 1 0,12 13 1 16,0 0 3-16,-18-10 11 0,18 10-7 0,0 0 1 15,-21-6 3-15,21 6-1 0,0 0 0 16,-24-2 0-16,24 2 8 0,0 0-4 0,-21 0-5 16,21 0 0-16,0 0-3 0,-19 4-1 0,19-4-4 15,0 0-1-15,-13 9-2 0,13-9 0 16,0 0-5-16,-7 14 1 0,7-14 0 16,0 0 0-16,2 17 2 0,-2-17-2 0,0 0 3 15,10 19 0-15,-10-19 0 0,12 12 0 0,-12-12-1 16,13 10-1-16,-13-10-2 0,16 8 2 15,-16-8 0-15,15 5 1 0,-15-5 3 0,16 5-5 16,-16-5 0-16,0 0 0 0,26-1-1 16,-26 1 1-16,16-4 0 0,-16 4 1 0,19-6 2 15,-19 6 0-15,15-10-1 0,-15 10-2 16,14-12 0-16,-14 12-2 0,12-13 2 16,-12 13 0-16,10-14-2 0,-10 14 1 0,7-15 1 0,-7 15 1 15,0 0-2-15,5-20 2 0,-5 20 2 16,0 0 1-16,-1-20 0 0,1 20-1 0,0 0-1 15,-7-18 3-15,7 18-1 0,0 0 3 16,-10-13-2-16,10 13 2 0,0 0 2 0,-12-9-1 16,12 9-3-16,0 0-1 0,0 0-2 15,-17-3-2-15,17 3-1 0,0 0 3 0,0 0 1 16,-15 8-2-16,15-8 1 0,0 0-1 16,-8 12-1-16,8-12 0 0,0 0 1 0,-3 18 0 15,3-18 0-15,0 0-1 0,2 20-2 16,-2-20 0-16,0 0 1 0,9 19-2 0,-9-19 0 15,9 9 0-15,-9-9 3 0,10 9-3 0,-10-9 3 16,0 0-3-16,16 8-1 16,-16-8 1-16,0 0-4 0,18 5 2 0,-18-5-2 0,0 0 2 15,0 0 0-15,21-5-3 0,-21 5 2 16,0 0-1-16,15-6 0 0,-15 6 1 0,0 0 0 16,10-12 0-16,-10 12 0 0,0 0-2 15,8-15 2-15,-8 15 1 0,0 0 1 0,3-17 2 16,-3 17-1-16,0 0 3 0,0 0-3 0,-1-21 4 15,1 21 1-15,0 0-1 0,0 0 2 16,-5-18 0-16,5 18 1 0,0 0 0 16,0 0 0-16,-6-12 8 0,6 12-7 0,0 0-1 15,0 0-1-15,0 0-2 0,0 0-3 0,0 0-2 16,0 0 0-16,0 0 1 0,0 0-2 16,0 0-1-16,-15 6 1 0,15-6 0 0,0 0 1 15,0 0 2-15,6 14-2 0,-6-14 1 16,0 0 2-16,12 14 0 0,-12-14-2 0,10 8-3 15,-10-8-2-15,12 8 0 0,-12-8 0 0,0 0 1 16,18 10 2-16,-18-10-3 0,0 0-1 16,17 6 3-16,-17-6-1 0,0 0 0 15,0 0-1-15,17 5 3 0,-17-5-1 0,0 0 3 16,0 0 0-16,0 0 2 0,17-5 1 0,-17 5-1 16,0 0 0-16,0 0 2 0,0 0 0 15,7-11 4-15,-7 11-1 0,0 0-1 0,0 0 2 16,0 0-1-16,0 0 2 0,-6-16-1 15,6 16-2-15,0 0 7 0,0 0 0 0,-13-8-2 16,13 8 1-16,0 0-1 0,0 0-1 16,-17-7-2-16,17 7 0 0,0 0 2 0,0 0 1 15,-16-3 3-15,16 3 3 0,0 0-1 16,0 0-4-16,0 0-4 0,0 0-6 0,-18-3-3 16,18 3-3-16,0 0-1 0,0 0 0 0,0 0 2 15,0 0 1-15,0 0 1 0,0 0 1 16,0 0 2-16,0 0-2 0,10 14 1 0,-10-14-2 15,0 0 1-15,0 0 3 0,18 7 0 16,-18-7-4-16,0 0-1 0,0 0 0 0,16 4 1 16,-16-4 1-16,0 0 1 0,0 0-1 0,0 0 0 15,0 0 1-15,19 4 4 0,-19-4 1 16,0 0 0-16,0 0 2 0,0 0-1 0,0 0 1 16,0 0-2-16,10-9 3 0,-10 9 0 15,0 0 2-15,0 0-4 0,0 0 1 0,0 0 0 16,-6-18-1-16,6 18 1 0,0 0 1 15,-10-9 4-15,10 9 0 0,0 0 11 0,-13-10 3 16,13 10-3-16,0 0-1 0,-14-7 2 16,14 7 2-16,0 0-3 0,-14-5 0 0,14 5 1 15,0 0 1-15,0 0-1 0,0 0-2 0,-18-4-2 16,18 4-3-16,0 0-5 0,0 0-4 16,0 0-3-16,0 0-2 0,0 0 0 15,0 0-2-15,0 0 2 0,0 0-3 0,-6 12 4 16,6-12-2-16,0 0 3 0,10 13-3 15,-10-13-1-15,0 0 2 0,14 14-3 0,-14-14 2 16,13 9 1-16,-13-9 0 0,11 9 0 0,-11-9 4 16,12 8-5-16,-12-8 1 0,0 0-2 15,17 10 1-15,-17-10-2 0,0 0-2 0,15 6 1 16,-15-6 5-16,0 0-6 0,16 5 3 16,-16-5 1-16,0 0-4 0,0 0 1 0,0 0 0 15,22 0 0-15,-22 0-1 0,0 0 3 16,0 0 0-16,0 0 1 0,17-6 3 0,-17 6 0 15,0 0-1-15,0 0-1 0,0 0 4 0,10-10 1 16,-10 10 2-16,0 0 1 0,0 0 1 16,0 0 3-16,0 0 2 0,0 0 2 0,0 0-2 15,0 0-4-15,0 0-3 0,0 0-2 16,0 0-3-16,0 0 6 0,0 0 1 0,0 0 0 16,0 0-3-16,0 0-1 0,0 0 2 15,0 0 2-15,-14 7 0 0,14-7-2 0,0 0 1 16,0 0-4-16,-11 14 3 0,11-14-4 0,0 0 3 15,-8 10 1-15,8-10-3 0,0 0-1 16,-6 13 1-16,6-13 4 0,0 0-2 0,0 0-2 16,-10 13 4-16,10-13-1 0,0 0 2 15,-9 11-5-15,9-11 0 0,0 0 4 0,-10 10 3 16,10-10 0-16,0 0-1 0,-12 11-3 16,12-11-2-16,0 0-1 0,-15 11 1 0,15-11-2 15,-12 8 3-15,12-8-2 0,0 0-1 16,-17 9-2-16,17-9 2 0,0 0-3 0,-16 9 1 15,16-9-3-15,0 0 2 0,-15 8-1 16,15-8 0-16,0 0-3 0,0 0-3 0,-14 7-6 16,14-7-3-16,0 0-6 0,0 0 1 0,0 0 3 15,0 0 2-15,0 0-4 0,0 0-2 16,-20-3 1-16,20 3 1 0,0 0-3 0,0 0 1 16,0 0 1-16,-6-15 2 0,6 15 2 15,0 0 4-15,0 0-1 0,0 0 6 0,0 0 2 16,0 0 1-16,-4-14 4 0,4 14-1 0,0 0 2 15,0 0-1-15,0 0 2 0,0 0-1 16,0 0 4-16,0 0 1 0,0 0 1 0,0 0 0 16,0 0 0-16,0 0 0 0,0 0-3 15,0 0 0-15,0 0-2 0,0 0 0 0,0 0 1 16,-11 9-2-16,11-9 0 0,0 0 2 16,0 0 1-16,0 22 1 0,0-22-4 0,0 0 1 15,3 18-1-15,-3-18 1 0,0 0-2 16,7 19 1-16,-7-19-2 0,0 0 0 0,7 16 0 15,-7-16-2-15,0 0-2 0,10 13-6 16,-10-13 2-16,0 0-3 0,12 9 1 0,-12-9 0 16,0 0-2-16,0 0 1 0,14 6 2 0,-14-6 0 15,0 0-2-15,0 0 0 0,0 0 3 16,16-5 3-16,-16 5-2 0,0 0 0 0,0 0-3 16,10-10 0-16,-10 10 2 0,0 0 6 15,0 0-2-15,0 0 1 0,4-15 2 0,-4 15 1 16,0 0 4-16,0 0-2 0,0 0 0 15,-6-13 0-15,6 13 1 0,0 0 4 0,0 0 2 16,-10-9 0-16,10 9 1 0,0 0-1 0,0 0-1 16,0 0 4-16,0 0-3 0,-20-3-1 15,20 3 0-15,0 0-2 0,0 0 0 0,0 0-3 16,-14 8 1-16,14-8-1 0,0 0 0 16,0 0 0-16,0 0-3 0,-11 10 1 0,11-10-1 15,0 0-1-15,0 0 1 0,0 0-1 16,0 0-1-16,0 0 0 0,0 20 3 0,0-20-2 15,0 0-1-15,0 0 1 0,9 12-1 16,-9-12-2-16,0 0 0 0,0 0 1 0,15 10-5 16,-15-10-1-16,0 0-1 0,0 0 2 15,19 2-1-15,-19-2 3 0,0 0 3 0,0 0-1 16,19-2-1-16,-19 2 4 0,0 0 2 16,0 0 0-16,14-10 3 0,-14 10-1 0,0 0 4 15,0 0-3-15,12-10 0 0,-12 10 4 0,0 0-3 16,0 0-1-16,0 0 1 0,0 0 1 15,0 0 1-15,-2-20-1 0,2 20 1 0,0 0-1 16,0 0-1-16,-11-10 0 0,11 10-1 16,0 0-1-16,0 0 5 0,-16-9-2 0,16 9 2 15,0 0 2-15,0 0 4 0,-19-5-2 16,19 5-5-16,0 0-1 0,0 0-2 0,-21 4 1 16,21-4 0-16,0 0 1 0,-16 5 1 0,16-5-3 15,0 0-1-15,-13 12 1 0,13-12 1 16,0 0 0-16,-11 11-2 0,11-11-2 0,0 0 1 15,-8 13-3-15,8-13 1 0,0 0-3 16,0 0 2-16,-7 17 1 0,7-17-2 0,0 0 0 16,0 0-1-16,0 0 0 0,6 18 0 15,-6-18 4-15,0 0-4 0,0 0 1 0,11 11 1 16,-11-11 1-16,0 0 0 0,0 0 0 0,16 4 0 16,-16-4 0-16,0 0 3 0,0 0 0 15,0 0-1-15,24-1 1 0,-24 1 0 0,0 0-2 16,16-7 3-16,-16 7-2 0,12-10 0 15,-12 10 1-15,13-12 0 0,-13 12 0 0,12-15 0 16,-12 15-3-16,12-15 2 0,-12 15-1 16,12-16-5-16,-12 16 0 0,8-15 0 0,-8 15 2 15,8-15 1-15,-8 15 0 0,7-12 0 16,-7 12 3-16,0 0 0 0,8-20-1 16,-8 20-1-16,0 0 2 0,5-15 0 0,-5 15 1 0,0 0 2 15,0 0-2-15,6-15 2 0,-6 15 0 16,0 0 1-16,0 0 1 0,0 0-1 0,0 0 1 15,5-14 0-15,-5 14-2 0,0 0-1 16,0 0-3-16,0 0 2 0,0 0-1 0,0 0-1 16,0 0-2-16,0 0 2 0,0 0 2 15,0 0-2-15,-4 16 1 0,4-16 0 0,0 0 0 16,0 0 0-16,-3 21 0 0,3-21 0 0,0 0 0 16,-2 19-2-16,2-19 1 0,0 0 1 15,0 22-2-15,0-22 3 0,0 0-1 0,2 24 2 16,-2-24-2-16,0 0 0 0,0 24 1 15,0-24-1-15,0 0 0 0,1 22 0 0,-1-22 1 16,0 0-2-16,2 19 1 0,-2-19-1 16,0 0 1-16,0 0-3 0,0 19 1 0,0-19-1 15,0 0-1-15,0 0 1 0,0 0-2 16,0 0-2-16,2 18 0 0,-2-18 0 0,0 0 1 16,0 0 5-16,0 0-2 0,0 0 1 15,0 0 0-15,0 0 2 0,0 0 1 0,0 0-1 16,3-15 0-16,-3 15 1 0,0 0-1 0,0-20-1 15,0 20 0-15,0-20 0 0,0 20 2 16,0-21-3-16,0 21 2 0,-1-25-1 0,1 25-1 16,-1-24 0-16,1 24 0 0,-1-25 1 15,1 25-3-15,-2-22 3 0,2 22-1 0,-2-22 0 16,2 22-3-16,-1-21-1 0,1 21-1 0,-2-18-2 16,2 18 1-16,0 0-2 0,-1-22 0 15,1 22-2-15,0 0 1 0,-1-22 1 0,1 22 0 16,0 0 1-16,0-18 1 0,0 18-1 15,0 0 1-15,0 0 5 0,-1-21 1 0,1 21-4 16,0 0 0-16,0 0 1 0,0 0 1 16,0-20 3-16,0 20-2 0,0 0 2 0,0 0 7 15,0 0-5-15,0 0-2 0,-2-16 0 0,2 16 3 16,0 0-1-16,0 0 2 0,0 0-3 16,-9-12 2-16,9 12-1 0,0 0 2 15,0 0 4-15,0 0 5 0,-14-9-1 0,14 9 0 16,0 0-1-16,0 0 2 0,0 0 1 15,-17-5-3-15,17 5-2 0,0 0-1 0,0 0 2 16,0 0-2-16,0 0 2 0,0 0-4 0,-21 2-2 16,21-2-1-16,0 0-2 0,0 0-2 15,0 0 0-15,-11 9-2 0,11-9 1 0,0 0-1 16,0 0 0-16,0 0 0 0,0 0-2 16,-6 15 3-16,6-15 3 0,0 0-3 0,0 0-1 15,0 0 1-15,0 0 0 0,4 15 1 0,-4-15-4 16,0 0 2-16,0 0 1 0,0 0 1 15,0 0 0-15,0 0 1 0,0 0-1 0,0 0 4 16,4 14 1-16,-4-14 0 0,0 0 0 16,0 0 2-16,0 0 0 0,0 0 3 0,0 0 2 15,0 0 3-15,0 0 3 0,0 0 3 16,0 0-4-16,0 0-6 0,0 0-2 0,0 0-1 16,0 0 0-16,-16 6-3 0,16-6-1 15,0 0 0-15,0 0 1 0,-21 2 1 0,21-2-1 16,0 0 0-16,-19 2 1 0,19-2 3 15,0 0 0-15,-20 3-3 0,20-3-1 0,0 0 0 16,-18 2-1-16,18-2-1 0,0 0-1 0,0 0-1 16,-20 0-3-16,20 0 1 0,0 0-1 15,0 0-1-15,-18-8 1 0,18 8-2 0,0 0 1 16,-14-9 0-16,14 9-1 0,0 0-5 16,-12-13-4-16,12 13-1 0,0 0 1 0,-11-16 3 15,11 16 2-15,0 0 1 0,-12-14 3 16,12 14 2-16,0 0 1 0,-10-13 0 15,10 13 2-15,0 0 0 0,-10-10 1 0,10 10 0 0,0 0-4 16,0 0 4-16,-12-12-2 0,12 12 1 16,0 0 1-16,0 0-2 0,0 0-1 0,-15-5-1 15,15 5 2-15,0 0-1 0,0 0 0 16,0 0-1-16,0 0 2 0,0 0 0 0,-19 2 0 16,19-2-3-16,0 0 3 0,0 0-2 15,0 0 1-15,0 0-1 0,0 0-1 0,0 0-1 16,0 0-2-16,-14 3-5 0,14-3-3 0,0 0-4 15,0 0 0-15,0 0 0 0,0 0 0 16,0 0 1-16,0 0 1 0,0 0 1 16,0 0 4-16,0 0 0 0,0 0 0 0,0 0 3 15,0 0-1-15,0 0 4 0,0 0 3 0,0 0 2 16,0 0 3-16,0 0 5 0,-12-8-3 16,12 8-2-16,0 0 4 0,0 0-3 0,0 0 3 15,0 0 4-15,-10-9 0 0,10 9 3 16,0 0 2-16,0 0-2 0,0 0 2 0,0 0 5 15,0 0-4-15,-14-7-2 0,14 7-2 0,0 0 0 16,0 0-6-16,0 0-3 0,0 0-1 16,0 0-2-16,-12 11-1 0,12-11 0 0,0 0-1 15,0 0-1-15,0 0 0 0,0 0-2 16,1 18 1-16,-1-18 2 0,0 0-4 0,0 0 1 16,9 14 2-16,-9-14-4 0,0 0-1 15,0 0-6-15,15 9-1 0,-15-9 0 0,0 0 3 16,0 0 5-16,0 0-2 0,0 0 3 0,23-3 2 15,-23 3 1-15,0 0 6 0,0 0-2 16,12-11 0-16,-12 11 2 0,0 0-1 0,0 0 2 16,8-15-1-16,-8 15 1 0,0 0-1 15,0 0 2-15,2-18-1 0,-2 18-1 0,0 0 0 16,0 0 1-16,-4-17-1 0,4 17 1 16,0 0 1-16,0 0 0 0,-9-14 2 0,9 14 0 15,0 0 0-15,0 0 3 0,0 0-1 16,-14-10 2-16,14 10-1 0,0 0-1 0,0 0-3 15,0 0-2-15,0 0-1 0,0 0-2 0,-16 4 0 16,16-4 0-16,0 0 1 0,0 0-1 16,0 0-2-16,-9 15-3 0,9-15 1 0,0 0 1 15,0 0-1-15,0 0 0 0,-2 17-2 16,2-17 0-16,0 0 1 0,0 0 0 0,5 16 0 16,-5-16-2-16,0 0-1 0,0 0 2 0,10 13-1 15,-10-13-1-15,0 0-2 0,0 0-1 16,11 11-2-16,-11-11 2 0,0 0-1 0,0 0-2 15,0 0-1-15,15 6 2 0,-15-6 4 16,0 0 2-16,0 0 2 0,0 0 3 0,0 0 3 16,0 0-1-16,0 0 3 0,0 0 4 15,0 0 0-15,0 0 1 0,0 0 0 0,0 0-3 16,0 0 1-16,0 0-1 0,0 0 0 16,0 0-1-16,0 0-1 0,0 0 1 0,0 0-1 15,0 0 2-15,-5-17 0 0,5 17-2 16,0 0-1-16,-12-7 0 0,12 7 4 0,0 0 2 15,-13-6 5-15,13 6-1 0,0 0-6 0,0 0 3 16,-17-3-3-16,17 3 2 0,0 0-5 16,0 0 0-16,0 0 1 0,0 0 0 0,-20 1-1 15,20-1-3-15,0 0-1 0,0 0 0 16,0 0-5-16,0 0 3 0,0 0-1 0,0 0-2 16,-10 9 1-16,10-9 2 0,0 0-1 0,0 0 0 15,0 0 0-15,11 11 0 0,-11-11 1 16,0 0-1-16,0 0 1 0,17 5 0 0,-17-5-1 15,0 0 3-15,0 0 0 0,21 0 0 16,-21 0-1-16,0 0 2 0,18-3 0 0,-18 3-1 16,0 0 0-16,18-7 1 0,-18 7 0 15,0 0 1-15,17-7-2 0,-17 7 0 0,0 0 0 16,16-8-2-16,-16 8 0 0,0 0-1 16,13-6 1-16,-13 6 0 0,0 0-3 0,0 0 2 15,14-8-1-15,-14 8 1 0,0 0-1 0,0 0 4 16,0 0-2-16,0 0 2 0,13-6 0 15,-13 6-1-15,0 0 1 0,0 0 3 0,0 0-3 16,0 0 1-16,0 0-1 0,0 0 0 16,0 0 0-16,0 0 1 0,0 0-2 0,0 0 0 15,0 0-1-15,14-5 1 0,-14 5-1 0,0 0-2 16,0 0 1-16,0 0-1 0,0 0-1 16,0 0 0-16,0 0-4 0,0 0-3 15,0 0-2-15,0 0 2 0,0 0 0 0,0 0-4 16,0 0 1-16,0 0 5 0,0 0 7 15,0 0-3-15,0 0 2 0,10-10 1 0,-10 10 0 16,0 0 1-16,0 0 1 0,0 0-1 0,0 0 7 16,7-14-5-16,-7 14 2 0,0 0-1 15,0 0 2-15,0 0-1 0,0 0 1 0,3-15 0 16,-3 15-1-16,0 0 4 0,0 0-3 16,0 0-2-16,0 0 0 0,0 0 2 0,0 0 0 15,0 0 1-15,0 0 0 0,0-17 0 16,0 17-1-16,0 0-4 0,0 0-10 0,0 0-17 15,0 0-18-15,0 0-27 0,0 0-41 0,0 0-31 16,0 0-22-16,0 0-22 0,0 0-27 16,0 0-29-16,0 0-15 0,0 0 2 0,0 0 8 15,0 0 7-15,0 0-11 0,0 0 17 16,0 0 16-16,0 0 14 0,-12-10 4 0,12 10-16 16,0 0-83-16,0 0 239 0</inkml:trace>
  <inkml:trace contextRef="#ctx0" brushRef="#br0" timeOffset="1194">183 1141 54 0,'0'0'318'0,"0"0"-74"15,0 0-37-15,0 0-28 0,0 0-27 16,0 0-14-16,-21-3-13 0,21 3 6 0,0 0 5 15,0 0 1-15,0 0-5 0,0 0-1 16,-16-4-5-16,16 4-13 0,0 0-19 0,0 0-14 16,0 0-18-16,0 0-14 0,0 0-7 0,0 0-5 15,0 0-1-15,0 0 5 0,0 0-3 16,0 0-14-16,0 0-3 0,0 0-3 0,0 0-2 16,10-10-1-16,-10 10-3 0,0 0-2 15,0 0 0-15,19-5-2 0,-19 5-2 0,0 0-1 16,0 0 2-16,15-4 2 0,-15 4 9 15,0 0 9-15,0 0 12 0,0 0 9 16,0 0 7-16,16-4 4 0,-16 4 2 0,0 0 2 0,0 0 2 16,0 0 0-16,0 0-3 0,0 0-7 15,0 0-8-15,0 0-6 0,0 0 4 16,0 0 7-16,0 0 0 0,0 0-8 0,0 0-11 16,0 0-7-16,-14-7-3 0,14 7-6 0,0 0 2 15,0 0 0-15,-20-1-4 0,20 1-1 16,0 0 6-16,0 0 10 0,-22 0-5 0,22 0-1 15,0 0-3-15,0 0-1 0,0 0-5 16,-20 1-9-16,20-1-2 0,0 0-6 0,0 0-1 16,0 0 13-16,0 0-3 0,0 0-1 15,-9 9-3-15,9-9-1 0,0 0 0 0,0 0-1 16,0 0 2-16,11 13-2 0,-11-13 0 0,0 0-2 16,0 0 0-16,14 7 1 15,-14-7-1-15,0 0 3 0,0 0-2 0,0 0 1 0,15 4 0 16,-15-4 0-16,0 0 0 0,0 0 2 15,0 0 3-15,0 0-2 0,0 0 3 0,0 0 1 16,0 0 2-16,0 0 3 0,0 0 1 0,0 0 3 16,0 0 1-16,0 0 0 0,0 0 6 15,0 0-14-15,0 0-2 0,0 0-3 16,0 0 4-16,0 0 2 0,0 0-2 0,0 0 0 16,-8-16 1-16,8 16-5 0,0 0 5 15,-15-7 0-15,15 7 2 0,0 0 6 0,-18-6 6 16,18 6-4-16,0 0 2 0,-15-4 1 0,15 4-2 15,0 0-3-15,0 0-1 0,-16-4-2 16,16 4 0-16,0 0-5 0,0 0-4 0,0 0-3 16,0 0-3-16,0 0 0 0,0 0 1 15,0 0-3-15,0 0-1 0,-14 5 7 0,14-5 1 16,0 0-3-16,0 0 2 0,9 11-3 0,-9-11 1 16,0 0 2-16,12 8 0 0,-12-8 0 15,0 0-3-15,16 8-1 0,-16-8-2 0,0 0 0 16,16 5 1-16,-16-5 1 0,0 0-3 15,0 0 0-15,18 4 2 0,-18-4 0 0,0 0-4 16,0 0 3-16,0 0 0 0,0 0 3 16,20 1 1-16,-20-1-1 0,0 0 4 0,0 0 0 15,0 0 3-15,0 0-1 0,0 0 2 16,0 0 0-16,0 0 0 0,0 0-2 0,0 0 1 16,0 0-7-16,0 0 0 0,0 0-2 15,0 0 4-15,0 0 1 0,-4-18 1 0,4 18-2 16,0 0-2-16,-15-8 2 0,15 8 2 0,0 0 1 15,-18-8 2-15,18 8 1 0,0 0-1 16,-19-5-2-16,19 5-1 0,0 0-2 0,-20-6 0 16,20 6 1-16,0 0 2 0,-19-3 0 15,19 3-2-15,0 0-1 0,0 0 3 0,-21-1-1 16,21 1-1-16,0 0 0 0,0 0-1 0,0 0 0 16,-20 1-2-16,20-1 0 0,0 0 1 15,0 0-1-15,0 0-2 0,0 0 1 0,0 0 0 16,-18 3 1-16,18-3 1 0,0 0-1 15,0 0 2-15,0 0-1 0,0 0 2 0,0 0-1 16,0 0 0-16,0 0-1 0,0 0 1 16,0 0-1-16,0 0-1 0,0 0-3 0,-14 6 3 15,14-6-1-15,0 0-3 0,0 0 0 16,0 0 0-16,0 0-1 0,0 0-1 0,0 0 0 16,0 0 1-16,0 0-4 0,0 0-1 15,0 0-4-15,0 0-7 0,0 0-10 0,0 0-12 16,0 0-13-16,0 0-21 0,10 10-28 0,-10-10-55 15,0 0-41-15,0 0-48 0,0 0-73 16,16 8-44-16,-16-8-23 0,0 0-440 0,15 7-366 16</inkml:trace>
  <inkml:trace contextRef="#ctx0" brushRef="#br0" timeOffset="1840">235 1124 47 0,'0'0'43'16,"0"0"12"-16,0 0 39 0,0 0 21 0,0 0-8 0,0 0 4 16,0 0-2-16,0 0-10 0,7-11-3 15,-7 11-1-15,0 0-4 0,0 0 0 0,0 0 0 16,0 0-1-16,0 0 3 0,0 0 7 16,0 0 7-16,1-17 10 0,-1 17 7 0,0 0 2 15,0 0-2-15,0 0-5 0,0 0-8 16,0 0-10-16,0 0-7 0,0 0-5 0,0 0-5 15,0 0-11-15,0 0-9 0,0 0-11 0,0 0-13 16,0 0-9-16,0 0-7 0,0 0-4 16,0 0-5-16,9-10-3 0,-9 10-4 15,0 0 1-15,0 0-4 0,0 0-1 0,0 0 0 16,0 0 0-16,0 0-1 0,0 0 2 0,20 1-2 16,-20-1 0-16,0 0-1 0,0 0 1 15,0 0 0-15,0 0 2 0,15-5 0 0,-15 5 3 16,0 0 6-16,0 0 4 0,0 0 3 15,9-11 3-15,-9 11 1 0,0 0 4 0,0 0 3 16,0 0 5-16,0 0 3 0,4-15 5 16,-4 15 12-16,0 0 4 0,0 0-3 0,0 0-2 15,0 0 3-15,0 0-5 0,-8-12-6 0,8 12 3 16,0 0-3-16,0 0-5 0,0 0 1 16,0 0-4-16,0 0-3 0,-20-1-7 0,20 1-6 15,0 0-8-15,0 0-2 0,0 0-6 16,-12 8-4-16,12-8 0 0,0 0-4 0,0 0-10 15,0 0-16-15,-7 14-36 0,7-14-44 16,0 0-39-16,0 0-28 0,-3 16-47 0,3-16-64 16,0 0-40-16,0 0-26 0,2 20-72 15,-2-20-224-15,0 0-155 0</inkml:trace>
  <inkml:trace contextRef="#ctx0" brushRef="#br0" timeOffset="2465">137 1224 272 0,'0'0'257'0,"0"0"-51"16,0 0-32-16,0 0-12 0,0 0-1 15,-15-4-9-15,15 4-1 0,0 0 2 0,0 0 5 16,0 0-5-16,0 0-10 0,0 0-12 16,0 0-22-16,0 0-16 0,-18 1-11 0,18-1-12 15,0 0-14-15,0 0-10 16,0 0-11-16,0 0-6 0,0 0-5 0,-3 17-4 0,3-17-3 15,0 0-1-15,0 0 1 0,7 13-2 16,-7-13 0-16,0 0 0 0,0 0-3 0,10 9 0 16,-10-9-1-16,0 0-1 0,0 0-2 0,0 0 2 15,0 0-3-15,16 6 0 0,-16-6 2 16,0 0 2-16,0 0 3 0,0 0 3 0,0 0 1 16,0 0 1-16,0 0 1 0,12-10 2 15,-12 10 2-15,0 0 1 0,0 0-1 0,0 0-2 16,0 0 1-16,0 0 1 0,-3-18 9 15,3 18 6-15,0 0 3 0,0 0 0 0,-8-11-1 16,8 11 4-16,0 0 4 0,0 0-3 0,-13-7 1 16,13 7-1-16,0 0 5 0,0 0-1 15,0 0-3-15,-14-6-5 0,14 6-8 16,0 0-4-16,0 0-6 0,0 0-3 0,0 0-1 16,-17 6-7-16,17-6-2 0,0 0 0 0,0 0-3 15,-6 11-2-15,6-11-3 0,0 0-1 16,0 0 1-16,0 0-2 0,1 20-2 0,-1-20-7 15,0 0-10-15,0 0-26 0,8 16-27 0,-8-16-22 16,0 0-25-16,8 12-29 0,-8-12-53 16,0 0-69-16,12 12-49 0,-12-12-48 0,0 0-406 15,13 11-290-15</inkml:trace>
  <inkml:trace contextRef="#ctx0" brushRef="#br0" timeOffset="2880">347 1322 185 0,'0'0'449'0,"0"0"-81"15,0 0-50-15,0 0-52 0,0 0-26 16,0 0-18-16,0 0-6 0,0 0-16 0,0 0-5 15,0 0-9-15,0 0-11 0,22 0-14 0,-22 0-18 16,0 0-24-16,0 0-23 0,18 4-20 16,-18-4-11-16,0 0-17 0,0 0-8 0,16 3-6 15,-16-3-17-15,0 0-34 0,0 0-50 16,0 0-48-16,0 0-50 0,20 2-90 0,-20-2-91 16,0 0-81-16,0 0-344 0,0 0-284 15</inkml:trace>
  <inkml:trace contextRef="#ctx0" brushRef="#br0" timeOffset="4102">132 951 185 0,'0'0'464'0,"0"0"-96"16,0 0-36-16,0 0-49 0,0 0-45 0,-16 4-49 15,16-4-39-15,0 0-35 0,0 0-31 16,0 0-18-16,0 0-10 0,0 0-13 0,0 0-5 16,0 0-8-16,0 0-5 0,0 0-4 15,0 0-2-15,8 14-3 0,-8-14-2 0,0 0-4 16,0 0 2-16,0 0-1 0,0 0 0 16,0 0-1-16,16 4-1 0,-16-4 1 0,0 0 0 15,0 0 2-15,0 0 7 0,0 0 7 16,0 0 0-16,0 0 0 0,0 0-1 0,0 0 1 15,0 0-1-15,0 0 3 0,0 0 0 0,0 0-1 16,0 0 0-16,-2-18 5 0,2 18 9 16,0 0 7-16,0 0 12 0,0 0 3 0,0 0 0 15,-14-6-5-15,14 6-4 0,0 0-5 16,0 0-11-16,0 0-9 0,0 0-7 0,0 0-8 16,-16 5-2-16,16-5-1 0,0 0-3 15,0 0-4-15,0 0 1 0,-4 17 0 0,4-17-3 16,0 0-1-16,0 0 0 0,0 0 1 15,3 18-3-15,-3-18 1 0,0 0-1 0,0 0-2 16,9 12 2-16,-9-12 0 0,0 0 0 0,0 0 0 16,0 0 1-16,14 8 0 0,-14-8 1 15,0 0 2-15,0 0 0 0,0 0 0 0,0 0 4 16,0 0-2-16,0 0 1 0,18-3 3 16,-18 3-3-16,0 0 1 0,0 0-1 0,0 0 1 15,0 0 1-15,0 0 0 0,0-20-1 16,0 20 2-16,0 0 3 0,0 0 2 0,-8-10 8 15,8 10 6-15,0 0 4 0,0 0 10 0,-12-11 12 16,12 11 0-16,0 0-8 0,0 0-8 16,-14-5 1-16,14 5 1 0,0 0-5 0,0 0-6 15,0 0-5-15,0 0 6 0,-20 1-8 16,20-1-15-16,0 0-2 0,0 0-3 0,0 0-2 16,0 0-2-16,-13 8 0 0,13-8 0 15,0 0 3-15,0 0-4 0,0 0 0 0,0 0 1 16,3 17 1-16,-3-17 2 15,0 0-3-15,0 0 0 0,0 0 2 0,10 10 0 0,-10-10 4 16,0 0-4-16,0 0 1 0,0 0 0 16,0 0 1-16,0 0 1 0,13 5 3 0,-13-5-1 15,0 0 2-15,0 0 1 0,0 0-1 0,0 0 1 16,0 0 0-16,0 0 0 0,9-8 0 16,-9 8 0-16,0 0 1 0,0 0-2 0,0 0 0 15,0 0 0-15,-4-15-1 0,4 15 1 16,0 0-1-16,0 0 6 0,-11-11-6 0,11 11 4 15,0 0 7-15,0 0 6 0,-15-8 3 16,15 8 2-16,0 0 1 0,0 0-7 0,0 0 0 16,-18-4-7-16,18 4-3 0,0 0-5 0,0 0-4 15,0 0-4-15,0 0 2 0,-16 6-3 16,16-6-1-16,0 0 2 0,0 0-1 0,0 0-1 16,-4 15 1-16,4-15-2 0,0 0 0 15,0 0-1-15,0 0 1 0,7 17 2 0,-7-17-3 16,0 0-3-16,0 0-11 0,10 9-22 15,-10-9-27-15,0 0-22 0,0 0-28 0,14 8-34 16,-14-8-20-16,0 0-15 0,0 0-12 16,0 0-17-16,19 3-29 0,-19-3-20 0,0 0-13 15,0 0-11-15,16-10-27 0,-16 10-329 16,0 0-154-16</inkml:trace>
  <inkml:trace contextRef="#ctx0" brushRef="#br0" timeOffset="4769">97 833 340 0,'0'0'412'0,"0"0"-36"0,0 0-27 15,0 0-30-15,0 0-29 0,-20-1-34 16,20 1-47-16,0 0-28 0,0 0-29 0,0 0-28 15,0 0-19-15,0 0-13 0,0 0-15 0,0 0-10 16,0 0-5-16,-8 12 3 0,8-12-7 16,0 0-9-16,0 0-11 0,9 9-7 0,-9-9-6 15,0 0-6-15,0 0-2 0,13 9-6 16,-13-9-5-16,0 0-5 0,0 0-2 0,15 6-1 16,-15-6-2-16,0 0 1 0,0 0 2 15,0 0 0-15,0 0 2 0,18 3 3 16,-18-3 0-16,0 0 1 0,0 0-1 0,0 0 0 0,0 0 0 15,0 0-1-15,0 0 0 0,8-10 0 16,-8 10-3-16,0 0 1 0,0 0-1 0,0 0-2 16,-4-17 0-16,4 17-1 0,0 0-1 15,-8-13-1-15,8 13-1 0,0 0 2 0,-12-11 2 16,12 11 4-16,0 0 8 0,-14-8 4 16,14 8 2-16,0 0 5 0,-14-7 4 0,14 7 2 15,0 0 1-15,0 0-4 0,0 0-1 16,-22-1-6-16,22 1-5 0,0 0-3 0,0 0-2 15,0 0-3-15,-13 8-1 0,13-8 1 16,0 0-3-16,0 0 1 0,0 0-1 0,-3 15 1 16,3-15-3-16,0 0-1 0,0 0 0 15,0 0 1-15,7 17 1 0,-7-17-1 0,0 0 2 16,0 0 1-16,12 6 1 0,-12-6-2 0,0 0 0 16,0 0 2-16,0 0 0 0,0 0 0 15,19 2 1-15,-19-2 0 0,0 0-2 0,0 0-3 16,0 0-2-16,12-8 0 0,-12 8 2 15,0 0-2-15,0 0-2 0,0 0 1 0,8-14 0 16,-8 14 2-16,0 0 0 0,0 0 1 16,0 0 1-16,0 0-1 0,0 0-1 0,-1-18-8 15,1 18-10-15,0 0-10 0,0 0-10 0,0 0-21 16,0 0-22-16,0 0-29 0,0 0-39 16,0 0-54-16,0 0-52 0,0 0-46 0,0 0-25 15,0 0-64-15,0 0-229 0,0 0-132 16</inkml:trace>
  <inkml:trace contextRef="#ctx0" brushRef="#br0" timeOffset="5301">119 714 431 0,'0'0'352'0,"0"0"-55"0,0 0-47 15,0 0-52-15,0 0-33 0,0 0-29 0,0 0-23 16,-12-7-17-16,12 7-5 0,0 0 2 16,0 0-5-16,0 0-10 0,0 0-1 0,0 0 3 15,0 0-7-15,0 0-4 0,5 14-11 0,-5-14-11 16,0 0-4-16,0 0-5 0,10 14-7 16,-10-14-4-16,0 0-6 0,0 0-3 0,12 10-4 15,-12-10-2-15,0 0-4 0,0 0-1 16,0 0-1-16,9 8-1 0,-9-8-1 0,0 0 0 15,0 0 3-15,0 0 1 0,0 0-1 16,0 0 1-16,0 0 0 0,0 0-2 0,9-13 1 16,-9 13-1-16,0 0 1 0,0 0 1 15,-2-17 2-15,2 17 7 0,0 0 10 0,-4-13 8 16,4 13 10-16,0 0 1 16,-9-12-1-16,9 12 8 0,0 0 7 0,-10-10 2 0,10 10 5 15,0 0-1-15,0 0-3 0,-15-9 3 16,15 9-10-16,0 0-3 0,0 0 0 0,0 0-2 15,-15-7-6-15,15 7-9 0,0 0-1 0,0 0-4 16,0 0-11-16,0 0-4 0,0 0-4 16,0 0-3-16,-16 8-1 0,16-8-2 0,0 0-3 15,0 0-4-15,0 0-2 0,0 0 0 16,0 18-1-16,0-18 0 0,0 0-5 0,0 0-7 16,0 0-8-16,10 12-14 0,-10-12-19 15,0 0-20-15,0 0-19 0,0 0-33 0,13 10-35 16,-13-10-51-16,0 0-48 0,0 0-21 0,0 0-21 15,18 1-50-15,-18-1-326 0,0 0-188 16</inkml:trace>
  <inkml:trace contextRef="#ctx0" brushRef="#br0" timeOffset="7822">175 576 264 0,'0'0'415'0,"0"0"-75"0,0 0-21 16,-13-10-38-16,13 10-26 0,0 0-30 0,0 0-29 15,0 0-38-15,0 0-26 0,-12-8-19 16,12 8-23-16,0 0-18 0,0 0-14 0,0 0-11 16,0 0-9-16,0 0-6 0,-2 20-6 15,2-20-4-15,0 0-5 0,0 0-2 0,7 18-4 16,-7-18-4-16,0 0-1 0,7 12-3 15,-7-12-1-15,0 0-3 0,0 0-5 0,10 10-1 16,-10-10 2-16,0 0 2 0,0 0 3 16,0 0 0-16,0 0 0 0,0 0 1 0,18-2 2 15,-18 2 0-15,0 0 1 0,7-11-1 0,-7 11-2 16,0 0 2-16,0 0 0 0,5-19 5 16,-5 19 9-16,0 0 9 0,0 0 8 0,0-20 9 15,0 20 13-15,0 0 13 0,0 0 3 16,-4-15 10-16,4 15 1 0,0 0-4 0,0 0-7 15,0 0-8-15,-8-13-5 0,8 13-9 16,0 0-8-16,0 0-10 0,0 0-7 0,0 0-10 16,0 0-3-16,0 0-3 0,0 0-3 15,0 0 0-15,-11 8-4 0,11-8 1 0,0 0-3 16,0 0 0-16,3 18-1 0,-3-18-2 0,0 0-2 16,5 14-2-16,-5-14-5 0,0 0-4 15,6 13-3-15,-6-13-5 0,0 0-9 0,0 0-9 16,12 11 2-16,-12-11 0 0,0 0 8 15,0 0 5-15,0 0 6 0,15 4 7 0,-15-4 2 16,0 0 5-16,0 0 1 0,13-11 2 16,-13 11 2-16,0 0 0 0,7-11 2 0,-7 11 2 15,0 0 0-15,0 0 2 0,5-18 7 16,-5 18 4-16,0 0 5 0,0 0 7 0,0 0 0 16,-4-19 9-16,4 19-2 0,0 0 0 0,0 0-4 15,0 0-4-15,-11-9-3 0,11 9-4 16,0 0-3-16,0 0-6 0,0 0-4 15,0 0-1-15,-18 5-4 0,18-5 2 0,0 0-2 16,-6 12 0-16,6-12-2 16,0 0 0-16,-5 18 4 0,5-18-5 0,0 0 0 0,-3 17-4 15,3-17-3-15,0 0-6 0,0 0-5 0,1 18-7 16,-1-18-9-16,0 0-6 0,0 0 1 16,0 0 5-16,0 0 7 0,6 14 5 0,-6-14 6 15,0 0 5-15,0 0 3 0,0 0 2 16,10-9 2-16,-10 9 1 0,0 0 2 0,5-16 0 15,-5 16 1-15,0 0 1 0,6-20-1 0,-6 20 4 16,0 0-1-16,1-24 2 0,-1 24 0 16,0 0 2-16,-2-23 5 0,2 23 3 0,0 0 9 15,-5-19 12-15,5 19 0 0,0 0-1 16,-7-16-4-16,7 16 6 0,0 0 4 0,-6-13 3 16,6 13-2-16,0 0-5 0,0 0-10 15,0 0-6-15,-11-8-7 0,11 8-3 0,0 0-2 16,0 0-1-16,0 0-2 0,-13 9-2 15,13-9 0-15,0 0-2 0,0 0 0 0,-5 17 0 16,5-17-3-16,0 0 0 0,0 0-3 0,-1 19 1 16,1-19-1-16,0 0-9 0,0 0-9 15,5 14-3-15,-5-14 0 0,0 0 1 0,0 0 2 16,0 0 3-16,13 10 4 0,-13-10 0 16,0 0 2-16,0 0 5 15,0 0 3-15,15-8-2 0,-15 8 4 0,0 0 4 0,8-14 0 16,-8 14 1-16,0 0 0 0,7-21 0 0,-7 21 1 15,0 0 2-15,3-23 0 0,-3 23 2 16,0 0 3-16,0-22 9 0,0 22 4 0,0 0 6 16,-3-21 13-16,3 21 6 0,0 0-9 0,-7-15 9 15,7 15-1-15,0 0-1 0,0 0 0 16,-11-13-5-16,11 13-13 0,0 0-4 0,0 0-5 16,0 0-4-16,0 0-2 0,-19-1-1 15,19 1-2-15,0 0-1 0,0 0 0 0,-10 12-4 16,10-12 5-16,0 0-6 0,-7 15-3 15,7-15 5-15,0 0-6 0,0 0-5 0,-3 18 1 16,3-18-3-16,0 0-7 0,0 0-8 16,0 0 1-16,2 18-3 0,-2-18-1 0,0 0-6 15,0 0 0-15,0 0 2 0,0 0 8 0,10 9 4 16,-10-9 5-16,0 0 2 0,0 0 4 16,0 0 2-16,0 0 0 0,12-9 5 0,-12 9-1 15,0 0 2-15,7-13 0 0,-7 13 4 0,0 0 1 16,4-17-5-16,-4 17 4 0,0 0 0 15,3-17 4-15,-3 17 1 16,0 0 1-16,0 0 6 0,-1-20 10 0,1 20-2 0,0 0 12 16,0 0 2-16,-8-15 2 0,8 15 5 0,0 0-5 15,0 0-8-15,0 0-8 0,0 0-2 16,-16-4-7-16,16 4-2 0,0 0-2 0,0 0 0 16,-13 11-3-16,13-11 0 0,0 0 0 15,-9 15-1-15,9-15-3 0,0 0-1 0,-7 16-2 16,7-16-2-16,0 0 0 0,-2 15-1 15,2-15-2-15,0 0 0 0,0 0-5 0,0 18-7 16,0-18-6-16,0 0-1 0,0 0-1 0,0 0-3 16,6 16 1-16,-6-16 2 0,0 0 2 15,0 0 1-15,0 0-3 0,0 0 6 0,0 0 4 16,14 5 3-16,-14-5 4 0,0 0-1 16,0 0 3-16,0 0 1 0,12-9 4 0,-12 9 0 15,0 0 3-15,0 0-1 0,0 0 4 0,8-14 4 16,-8 14-5-16,0 0 0 0,0 0-3 15,0 0 2-15,0 0 4 0,0-20-1 16,0 20 0-16,0 0 6 0,0 0-4 0,-8-11 3 16,8 11 7-16,0 0 2 0,0 0-4 15,-12-7-1-15,12 7 0 0,0 0-3 0,0 0-1 16,0 0 1-16,0 0-5 0,0 0-1 0,-19-2-6 16,19 2-1-16,0 0-4 0,0 0 1 15,0 0-1-15,-8 12-1 0,8-12 0 0,0 0 2 16,0 0 1-16,0 0-1 0,2 19 0 15,-2-19-2-15,0 0-1 0,0 0 5 0,8 15 0 16,-8-15-2-16,0 0 1 0,10 12 1 16,-10-12 2-16,0 0 3 0,13 9-1 0,-13-9-3 15,0 0 1-15,11 11 1 0,-11-11-2 0,0 0 3 16,11 10 0-16,-11-10 0 0,0 0-2 16,11 12 2-16,-11-12 1 0,0 0 1 0,9 13-2 15,-9-13 1-15,0 0 2 0,9 15 5 16,-9-15-2-16,0 0 2 0,5 16 2 0,-5-16 3 15,0 0 0-15,3 15-1 0,-3-15-1 16,0 0 0-16,0 0 2 0,1 19 1 0,-1-19 1 16,0 0 3-16,0 0-4 0,-4 17-2 0,4-17 2 15,0 0-3-15,0 0-4 0,-5 14-3 16,5-14-2-16,0 0-3 0,0 0 0 0,-12 9-3 16,12-9 1-16,0 0-1 0,0 0 2 15,-15 5-2-15,15-5-1 0,0 0 0 0,0 0 2 16,0 0-1-16,-17 3-1 0,17-3 2 15,0 0-1-15,0 0-1 16,0 0 1-16,0 0-1 0,0 0-1 0,-17 3 2 0,17-3-1 0,0 0 0 16,0 0 0-16,0 0 0 0,0 0 0 15,0 0-1-15,0 0-2 0,0 0 0 0,0 0-2 16,0 0-3-16,0 0-2 0,0 0-4 16,0 0 0-16,0 0 0 0,0 0 0 0,0 0 2 15,0 0 3-15,0 0 2 0,0 0 2 16,0 0 0-16,0 0 4 0,0 0 0 0,0 0 2 15,0 0 0-15,0 0 1 0,15 5-2 16,-15-5-2-16,0 0 2 0,0 0 0 0,19 2 0 16,-19-2 2-16,0 0-2 0,18 4 3 0,-18-4-1 15,0 0 0-15,17 2 1 0,-17-2 1 16,0 0 0-16,0 0-2 0,20 5 1 16,-20-5 1-16,0 0-1 0,0 0 2 0,0 0 0 15,17 4 1-15,-17-4 5 0,0 0 1 0,0 0 6 16,0 0 7-16,0 0 2 0,0 0 4 15,0 0 1-15,15 5-4 0,-15-5-5 0,0 0-3 16,0 0 0-16,0 0-4 0,0 0-2 0,0 0-1 16,-8 15 1-16,8-15 3 0,0 0 0 15,-9 10 7-15,9-10-2 0,0 0-4 0,-12 13-2 16,12-13-4-16,0 0-2 0,-11 14-1 16,11-14 1-16,0 0-5 0,-12 12-3 0,12-12 0 15,0 0-2-15,-8 13 1 0,8-13-4 16,0 0 3-16,0 0-3 0,-9 14 1 0,9-14 0 15,0 0 1-15,0 0-2 0,-6 13 4 16,6-13-1-16,0 0 0 0,0 0 0 0,0 0-1 16,0 0 3-16,-2 18-2 0,2-18 0 0,0 0 1 15,0 0 0-15,0 0 0 0,0 0 2 16,0 0-1-16,0 18-1 0,0-18 1 0,0 0-1 16,0 0 2-16,0 0-1 0,0 0-1 15,2 16 2-15,-2-16 0 0,0 0-1 0,0 0 1 16,0 0-1-16,0 0 1 0,4 17-1 0,-4-17 0 15,0 0 0-15,0 0 0 0,0 0 0 16,0 0-2-16,0 0-2 0,2 15-2 0,-2-15 0 16,0 0-3-16,0 0 0 0,0 0-1 15,0 0-1-15,0 0-3 0,0 0-2 0,0 0-6 16,2 18-2-16,-2-18-4 0,0 0-1 16,0 0-15-16,0 0-31 0,0 0-32 0,0 0-31 15,1 17-27-15,-1-17-32 0,0 0-17 16,0 0-23-16,0 0-17 0,0 0 0 0,0 0 7 15,0 0 16-15,0 0 13 0,0 0-2 0,0 0-12 16,0 0-11-16,0 0-73 0,0 0-138 16,0 0 73-16</inkml:trace>
  <inkml:trace contextRef="#ctx0" brushRef="#br0" timeOffset="9840">283 440 318 0,'0'0'273'0,"-3"-18"-44"0,3 18-22 15,0 0-22-15,0 0-17 0,-3-17-4 0,3 17 13 16,0 0 11-16,0 0 9 0,0 0 3 0,-6-14-22 16,6 14-27-16,0 0-31 0,0 0-25 15,0 0-13-15,0 0-18 0,0 0-12 0,0 0-12 16,0 0-7-16,-9 15-6 0,9-15-7 15,0 0-3-15,0 0-3 0,3 19-4 0,-3-19-4 16,0 0-3-16,0 0-2 0,6 15-3 16,-6-15-1-16,0 0-2 0,0 0-4 0,10 11 0 15,-10-11 1-15,0 0 2 0,0 0 2 16,0 0 1-16,0 0 2 0,18-8 2 0,-18 8 0 16,0 0 1-16,6-12-2 0,-6 12 3 15,0 0 0-15,2-17 2 0,-2 17 7 0,0 0 12 16,0 0 22-16,1-21 16 0,-1 21 4 15,0 0-14-15,0 0-8 0,-6-15 9 0,6 15 6 16,0 0 3-16,0 0-3 0,0 0-5 0,0 0-9 16,-17-3-8-16,17 3 2 0,0 0-4 15,-10 12-4-15,10-12-6 0,0 0-3 0,-7 19 2 16,7-19-1-16,0 0-5 0,-1 23-4 0,1-23-7 16,0 0 0-16,1 23-2 0,-1-23-2 15,4 16-1-15,-4-16-3 16,6 14 1-16,-6-14 2 0,0 0-1 0,11 16-1 0,-11-16 1 15,0 0-1-15,13 11-1 0,-13-11-1 0,0 0 0 16,16 5 0-16,-16-5 2 0,0 0 0 16,17-3 0-16,-17 3 1 0,0 0 0 0,20-11 0 15,-20 11 2-15,12-12-1 0,-12 12 1 16,10-15 0-16,-10 15 1 0,8-16 0 0,-8 16-1 16,5-17 2-16,-5 17 2 0,0 0-7 15,2-23 3-15,-2 23 4 0,0 0 11 0,-5-22 11 16,5 22 6-16,-6-13 2 0,6 13 7 15,-10-10-1-15,10 10-1 0,0 0-3 0,-15-9-5 16,15 9-2-16,0 0-1 0,-18-2 3 0,18 2-5 16,0 0-1-16,-16 4-6 0,16-4-3 15,0 0-7-15,-14 13-1 0,14-13-2 0,-8 12-2 16,8-12-2-16,0 0-2 0,-5 18-2 16,5-18 0-16,0 0-2 0,-3 20-2 0,3-20 1 15,0 0 0-15,3 18-2 0,-3-18-3 0,0 0-2 16,5 14-2-16,-5-14 0 0,0 0 1 15,9 11-2-15,-9-11 0 0,0 0 0 0,0 0 4 16,16 6 0-16,-16-6 1 0,0 0 0 16,0 0 1-16,17-5 1 0,-17 5-2 0,0 0-2 15,15-11 4-15,-15 11-4 0,0 0 4 16,12-12 1-16,-12 12 1 0,0 0 5 0,0 0 1 16,10-12 5-16,-10 12 6 0,0 0 4 15,0 0-3-15,0 0-5 0,0 0 1 0,0 0-1 16,0 0-1-16,0 0-3 0,0 0-1 0,0 0-3 15,0 0-1-15,0 0 0 0,0 0-1 16,0 0-1-16,0 0 0 0,0 0-1 0,-2 19 1 16,2-19 0-16,0 0 1 0,0 17-4 15,0-17 1-15,0 0-2 0,4 18-1 0,-4-18 2 16,0 0-1-16,10 13-1 0,-10-13-6 16,0 0 3-16,12 11 1 0,-12-11-1 0,0 0-2 15,17 4 3-15,-17-4 2 0,0 0 1 0,0 0 2 16,22-2-4-16,-22 2 4 0,0 0 2 15,17-7 2-15,-17 7 1 0,0 0 1 0,14-10-1 16,-14 10 2-16,0 0 1 0,9-10 2 16,-9 10 4-16,0 0 8 0,0 0 6 0,0 0 5 15,6-15-3-15,-6 15 1 0,0 0-4 16,0 0 5-16,0 0 5 0,0 0-9 0,0 0-4 16,-15-6-4-16,15 6-4 0,0 0-5 15,0 0 0-15,-13 6-5 0,13-6 0 0,0 0-3 16,0 0-2-16,-12 11-2 0,12-11 1 0,0 0 0 15,0 0 1-15,-8 16-1 0,8-16 0 16,0 0-1-16,0 0 0 0,-2 19-2 0,2-19 0 16,0 0-3-16,0 0 1 0,5 17-6 15,-5-17-2-15,0 0-2 0,10 9-5 0,-10-9-1 16,0 0 3-16,0 0 2 0,14 8 1 16,-14-8 1-16,0 0 1 0,0 0 0 0,0 0 7 15,19 4-2-15,-19-4 3 0,0 0 3 0,0 0 4 16,0 0 1-16,15-8 0 0,-15 8 2 15,0 0-1-15,0 0 1 0,8-13 0 0,-8 13 0 16,0 0 1-16,0 0 0 0,3-15 2 16,-3 15 5-16,0 0 1 0,0 0 5 15,0 0 7-15,-5-17 1 0,5 17 1 0,0 0 0 16,0 0-2-16,0 0-4 0,-11-8-1 0,11 8-4 16,0 0-3-16,0 0-3 0,0 0-3 15,0 0-3-15,-23 0 0 0,23 0-1 0,0 0-2 16,0 0 0-16,-13 8-1 0,13-8 0 0,0 0-2 15,0 0-1-15,-8 14 1 0,8-14-1 16,0 0-1-16,0 0 1 0,0 0-5 0,0 0-2 31,-1 18-3-31,1-18 3 0,0 0-4 0,0 0-4 0,0 0-2 0,0 0 5 0,11 8 2 16,-11-8 4-16,0 0 4 0,0 0 4 0,0 0 2 16,0 0 0-16,15-8 0 0,-15 8 3 15,0 0-2-15,0 0 3 0,6-16-1 0,-6 16 3 16,0 0-2-1,0 0 1-15,3-19 0 16,-3 19 0-16,0 0 0 0,-5-15 2 0,5 15 1 0,0 0 1 0,-8-13 1 0,8 13-2 16,0 0 5-16,-10-12-3 0,10 12-1 0,0 0 3 15,-13-11 7-15,13 11 3 0,0 0-1 16,0 0 0-16,-14-8-3 0,14 8-3 0,0 0-4 16,0 0-4-16,0 0-4 0,0 0-1 15,0 0-1-15,-19 4-1 0,19-4 1 0,0 0-2 16,0 0 0-16,0 0-1 0,-5 15 0 0,5-15-1 15,0 0 0-15,0 0 0 0,0 0-1 16,0 0 1-16,5 15 2 0,-5-15-1 0,0 0-1 16,0 0-4-16,0 0 1 0,0 0 0 15,0 0 1-15,10 9 2 0,-10-9 2 0,0 0 1 16,0 0 3-16,0 0-2 0,0 0 3 0,0 0 0 16,0 0 2-16,0 0-2 0,0 0 2 15,10-10 0-15,-10 10 0 0,0 0 0 0,0 0 1 16,0 0-1-16,-6-14 1 0,6 14 4 15,0 0 2-15,0 0 1 0,-14-11 0 0,14 11 1 16,0 0 0-16,-16-6 14 0,16 6 4 16,0 0 0-16,-19-4-5 0,19 4-8 0,0 0-1 15,-22-2-1-15,22 2-4 0,0 0 2 16,-23 2-2-16,23-2-1 0,0 0-4 0,-22 5-1 16,22-5-3-16,0 0-2 0,-18 5-3 0,18-5-1 15,0 0-2-15,-15 11-4 0,15-11-11 16,0 0-19-16,-11 11-25 0,11-11-28 0,0 0-40 15,0 0-37-15,-3 18-31 0,3-18-31 16,0 0-22-16,8 13-18 0,-8-13-29 0,11 9-19 16,-11-9-14-16,16 8-18 0,-16-8-87 0,22 8-185 15,-22-8-132-15</inkml:trace>
  <inkml:trace contextRef="#ctx0" brushRef="#br0" timeOffset="11082">636 533 204 0,'0'0'198'0,"0"0"-45"0,0 0-22 16,0 0-13-16,0 0-4 0,0 0 2 15,4-16 10-15,-4 16 10 0,0 0 8 0,0 0 12 16,0 0 6-16,0 0 10 0,0 0 8 15,-7-14-7-15,7 14-16 0,0 0-9 0,0 0-7 16,0 0-7-16,0 0-7 0,0 0-13 0,0 0-13 16,-13-6-19-16,13 6-14 0,0 0-15 15,0 0-9-15,0 0-11 0,0 0-6 0,0 0-3 16,0 0-5-16,0 0-3 0,4 16-1 16,-4-16-1-16,0 0 0 0,0 0-1 15,14 12-2-15,-14-12-1 0,0 0-2 0,12 7-1 16,-12-7-1-16,0 0 0 0,0 0 0 0,14 6 2 15,-14-6 0-15,0 0 0 0,0 0 4 0,0 0 4 16,0 0 7-16,19-3 1 0,-19 3 1 16,0 0-2-16,0 0 5 0,0 0 4 0,9-12 3 15,-9 12 3-15,0 0 1 0,0 0 0 16,0 0 9-16,-4-15 8 0,4 15 11 16,0 0 6-16,0 0-8 0,-11-9-8 0,11 9-3 15,0 0 0-15,0 0-5 0,-17-4-4 0,17 4-5 16,0 0-3-16,0 0-5 0,0 0-6 15,-20 3-7-15,20-3-5 0,0 0-4 0,0 0-3 16,-12 12-2-16,12-12-2 0,0 0-1 0,-6 16-1 16,6-16-2-16,0 0 1 0,-1 17-1 15,1-17-3-15,0 0 3 0,2 16-3 0,-2-16 1 16,0 0-1-16,7 13 1 0,-7-13-2 16,0 0-3-16,0 0-4 0,11 12-2 0,-11-12 3 15,0 0 3-15,0 0 3 0,0 0 5 16,0 0-2-16,0 0 0 0,20 0 4 0,-20 0-1 15,0 0 0-15,0 0 0 0,9-11 2 0,-9 11 1 16,0 0 0-16,0 0 0 0,3-14 0 16,-3 14 2-16,0 0-1 0,0 0 1 0,-4-15 1 15,4 15-1-15,0 0 3 0,0 0 5 16,-12-13-3-16,12 13 1 0,0 0 2 0,-14-6 7 16,14 6-2-16,0 0 0 0,-15-4-2 15,15 4-5-15,0 0 0 0,0 0-2 0,-20 1-3 16,20-1-4-16,0 0 1 15,0 0-2-15,-17 6 0 0,17-6-3 0,0 0 1 0,0 0-2 16,-9 15-2-16,9-15 1 0,0 0 1 0,0 0-2 16,0 0 1-16,1 21 2 0,-1-21-1 15,0 0-1-15,7 11 1 0,-7-11-1 0,0 0-2 16,11 10-1-16,-11-10-1 0,0 0-1 16,0 0-3-16,17 7-2 0,-17-7 2 0,0 0 3 15,0 0 2-15,0 0 4 0,20 0 0 16,-20 0 3-16,0 0 0 0,0 0 1 0,12-8 1 15,-12 8 2-15,0 0 1 0,0 0-2 0,0 0 0 16,4-15 2-16,-4 15 0 0,0 0 0 16,0 0 7-16,-5-14-5 0,5 14 4 0,0 0-3 15,-11-12 2-15,11 12 4 0,0 0 2 16,-16-10 0-16,16 10-3 0,0 0 3 0,-18-7 3 16,18 7-4-16,0 0 2 0,-17-5 0 15,17 5 0-15,0 0-4 0,-18-4-2 0,18 4-2 16,0 0-3-16,0 0 1 0,-19-2-4 0,19 2-1 15,0 0-2-15,0 0-2 0,0 0-2 16,0 0-1-16,-19-2-2 0,19 2-1 0,0 0-3 16,0 0 2-16,0 0 0 0,0 0 0 15,0 0 4-15,0 0-2 0,0 0 1 0,0 0-1 16,0 0 2-16,0 0-2 0,0 0-2 16,0 0 3-16,0 0-1 0,17 4 1 0,-17-4 0 15,0 0 0-15,0 0 0 0,0 0 0 16,20 0 2-16,-20 0 0 0,0 0 0 0,0 0 1 15,0 0-1-15,0 0 1 0,0 0 2 16,20-2-2-16,-20 2 3 0,0 0 0 0,0 0 0 16,0 0 3-16,0 0 0 0,0 0 1 0,0 0 0 15,0 0 2-15,0 0-1 0,0 0 1 16,0 0 0-16,0 0-1 0,0 0-2 0,0 0 1 16,0 0-2-16,0 0-1 0,0 0-2 15,0 0-6-15,0 0-8 0,0 0-11 0,0 0-10 16,-4-16-15-16,4 16-29 0,0 0-43 15,0 0-44-15,0 0-21 0,0 0-35 16,0 0-32-16,0 0-42 0,0 0-31 0,8 12-13 0,-8-12-8 16,0 0-14-16,17 9-356 0,-17-9-224 15</inkml:trace>
  <inkml:trace contextRef="#ctx0" brushRef="#br0" timeOffset="12168">832 559 369 0,'0'0'285'15,"0"0"-47"-15,0 0-18 0,0 0-23 16,-18 2-20-16,18-2-9 0,0 0-1 0,0 0-12 16,0 0-8-16,0 0-13 0,-14 5-17 0,14-5-19 15,0 0-11-15,0 0-4 0,0 0-2 16,0 0-4-16,0 0-6 0,-3 15-10 0,3-15-9 15,0 0-7-15,0 0 0 0,7 12-8 16,-7-12-3-16,0 0-5 0,0 0-4 0,15 8-4 16,-15-8-5-16,0 0-2 0,0 0-3 15,16 5-2-15,-16-5-1 0,0 0 0 0,0 0-1 16,0 0-1-16,0 0-1 0,23-1-1 0,-23 1 0 16,0 0 1-16,0 0 1 0,0 0 1 15,13-7 0-15,-13 7 1 0,0 0 2 0,0 0 1 16,0 0 1-16,0 0 2 0,0 0 5 15,0 0 4-15,-1-16 4 0,1 16 2 0,0 0 7 16,0 0 0-16,-16-9 3 0,16 9 0 16,0 0 1-16,0 0 2 0,-21-3 1 0,21 3-3 15,0 0 0-15,0 0-3 0,-21 2-7 16,21-2-5-16,0 0-5 0,-14 6-5 0,14-6-5 16,0 0-4-16,-10 9-2 0,10-9-2 0,0 0 0 15,0 0-1-15,-6 18 1 0,6-18-1 16,0 0 1-16,0 0 1 0,8 15 2 15,-8-15 2-15,0 0-2 0,11 11 3 0,-11-11-1 16,0 0-1-16,17 7 1 0,-17-7 0 0,0 0 0 16,17 2-3-16,-17-2 1 0,0 0-2 15,0 0 2-15,22-2-1 0,-22 2 1 0,0 0 2 16,0 0 0-16,16-7-3 0,-16 7 1 16,0 0 1-16,9-10-2 0,-9 10 0 0,0 0 2 15,0 0-1-15,7-15 2 16,-7 15 0-16,0 0-3 0,0 0 0 0,0 0 3 0,-2-18 0 15,2 18-1-15,0 0 2 0,0 0 1 0,-9-13 0 16,9 13 2-16,0 0 2 0,0 0 9 16,-15-7 5-16,15 7-5 0,0 0 0 0,0 0-3 15,0 0-2-15,-19-2-5 0,19 2-6 16,0 0-3-16,0 0-3 0,0 0 0 0,-15 8-1 16,15-8-3-16,0 0 1 0,0 0 0 15,-5 14-3-15,5-14 2 0,0 0-1 0,0 0 0 16,4 15 2-16,-4-15-1 0,0 0-2 0,0 0-4 15,11 12-5-15,-11-12 0 0,0 0 0 16,0 0 2-16,15 5 0 0,-15-5 1 0,0 0 4 16,0 0 5-16,17-5 1 0,-17 5 3 15,0 0 1-15,0 0 2 0,10-12 0 0,-10 12 1 16,0 0 9-16,0 0-1 0,0 0-2 16,3-18 2-16,-3 18 4 0,0 0 4 0,0 0-7 15,-9-13-1-15,9 13 2 0,0 0 2 16,-14-8 1-16,14 8 3 0,0 0-1 0,-19-6 2 15,19 6-1-15,0 0 1 0,-22-3 3 16,22 3-3-16,0 0 0 0,-22 1-1 0,22-1-3 16,0 0-5-16,-20 5-5 0,20-5-2 0,0 0-3 15,-15 7 0-15,15-7-2 0,0 0-2 16,-10 9-2-16,10-9-3 0,0 0-12 0,0 0-22 16,-5 15-29-16,5-15-28 0,0 0-34 15,0 0-36-15,6 14-35 0,-6-14-36 0,0 0-44 16,11 7-41-16,-11-7-22 0,0 0-16 15,17 4-395-15,-17-4-264 0</inkml:trace>
  <inkml:trace contextRef="#ctx0" brushRef="#br0" timeOffset="14010">1004 585 412 0,'0'0'349'0,"0"0"-62"15,0 0-33-15,15-8-26 0,-15 8-11 16,0 0-10-16,0 0-4 0,0 0-3 0,12-8-5 16,-12 8 10-16,0 0 8 0,0 0 5 15,0 0-14-15,0 0-26 0,0 0-23 0,0 0-22 16,0 0-23-16,0 0-18 0,0 0-14 0,0 0-10 16,0 0-9-16,0 0-10 0,0 0-8 15,0 0-10-15,-8 12-8 0,8-12-5 0,0 0-6 16,0 0-3-16,-2 15-3 0,2-15-2 15,0 0-1-15,0 0 2 0,4 17-6 0,-4-17-1 16,0 0-2-16,9 11 2 0,-9-11-3 16,0 0-3-16,0 0 1 0,19 6 2 0,-19-6 0 15,0 0-1-15,0 0 1 0,22-1-3 0,-22 1 2 16,0 0 0-16,16-8 1 16,-16 8 2-16,0 0 3 0,12-8-1 0,-12 8 2 15,0 0 3-15,8-12 1 0,-8 12 1 0,0 0 0 16,0 0 3-16,0 0 6 0,1-18-3 0,-1 18-1 15,0 0-2-15,-8-12 1 0,8 12-1 16,0 0 3-16,-15-8 3 0,15 8 0 0,0 0 1 16,-20-4 2-16,20 4 0 0,0 0 4 15,-24-1 5-15,24 1 0 0,0 0-1 0,-23 3-5 16,23-3-3-16,0 0-5 0,-21 6-1 0,21-6-4 16,-12 7-2-16,12-7-4 0,-9 10 1 15,9-10-2-15,0 0-1 0,-9 17 0 0,9-17 1 16,0 0-2-16,-1 20-2 0,1-20 2 15,0 0-1-15,5 19 1 0,-5-19 0 0,0 0 1 16,12 15-2-16,-12-15-1 16,0 0 2-16,16 8-1 0,-16-8-1 0,0 0 0 0,18 3-1 15,-18-3 2-15,0 0 0 0,20-3-1 16,-20 3 0-16,0 0 2 0,18-8 0 0,-18 8-1 16,0 0 1-16,15-15 1 0,-15 15 0 15,0 0 3-15,10-16 0 0,-10 16 1 0,0 0 1 16,5-16 2-16,-5 16 1 0,0 0-3 0,0 0 0 15,-4-19 0-15,4 19-1 0,0 0 2 16,-12-13 2-16,12 13 3 0,0 0 2 0,-17-10 1 16,17 10 4-16,0 0 8 0,-22-5 0 15,22 5 2-15,0 0-5 0,-22 0-5 0,22 0-3 16,0 0-5-16,-19 5-4 0,19-5-1 0,0 0-3 16,-16 11-2-16,16-11 1 0,0 0 0 15,-9 18 0-15,9-18-1 0,0 0 0 16,-1 22 0-16,1-22 0 0,4 15-1 0,-4-15 2 15,10 14-1-15,-10-14 1 0,12 14-2 0,-12-14 1 16,15 9 0-16,-15-9 2 0,17 7-1 16,-17-7 0-16,17 3 1 0,-17-3 0 0,19-1 1 15,-19 1-2-15,19-6 3 0,-19 6-2 0,20-10 1 16,-20 10 1-16,18-12-1 0,-18 12 2 16,14-15 0-16,-14 15 0 0,13-17 3 0,-13 17 0 15,10-17 1-15,-10 17-1 0,8-15 5 16,-8 15 0-16,0 0-1 0,5-21 2 0,-5 21-2 15,0 0-1-15,-2-18-2 0,2 18-1 16,0 0-3-16,-8-15 0 0,8 15 2 0,0 0-3 16,-15-9 1-16,15 9 1 0,0 0-2 15,-18-5 0-15,18 5 0 0,0 0-3 0,-16 3 0 16,16-3-1-16,0 0-1 0,-19 9 0 0,19-9-1 16,-10 10 0-16,10-10 0 0,-7 11 1 15,7-11-3-15,0 0 2 0,-8 19 0 0,8-19-3 16,0 0 1-16,0 18-2 0,0-18 0 15,0 0 2-15,6 17 0 0,-6-17-2 0,0 0 0 16,11 10 1-16,0-133-1 0,-2 144-1 0,-1-6-12 16,-8-15 4-16,0 0-1 0,21 22 2 15,-21-22 0-15,0 0 2 0,0 0 0 16,0 0 0-16,31 1 2 0,-31-1 3 0,0 0 0 16,18-8 0-16,-18 8 4 0,0 0 1 0,13-13 2 15,-13 13 2-15,0 0 4 0,9-9 4 16,-9 9 9-16,0 0 2 0,0 0-4 0,0 0-4 15,0 0-2-15,8-12-4 0,-8 12-4 16,0 0-3-16,0 0-2 0,0 0-2 0,0 0 0 16,-11 11-1-16,11-11 5 0,0 0-1 15,-10 15 1-15,10-15-2 0,-7 15 1 0,7-15-2 16,-7 16 2-16,7-16-1 0,-5 18 1 0,5-18-1 16,-5 14 0-16,5-14-2 0,0 0 0 15,-5 19 0-15,5-19 11 0,0 0-2 0,-4 15-3 16,4-15-1-16,0 0-2 0,0 0 0 15,-4 14 1-15,4-14-1 0,0 0-1 0,0 0 2 16,0 0 1-16,0 0 0 0,0 0 3 16,-6 15-2-16,6-15 1 0,0 0 0 0,0 0 4 15,0 0 1-15,0 0 1 0,0 0-1 0,0 0-3 16,0 0-1-16,0 0-2 0,0 0 2 16,0 0-2-16,-20-2 1 0,20 2-2 0,0 0 0 15,-13-9-2-15,13 9 1 0,0 0 0 16,-17-12-1-16,17 12 1 0,-13-8 0 0,13 8 0 15,-14-10 1-15,14 10 0 0,-14-8 1 16,14 8-1-16,-12-7 3 0,12 7 1 0,0 0 2 16,-19-9 3-16,19 9 3 0,0 0 0 15,-17-5 4-15,17 5-3 0,0 0 0 0,-16-4-2 16,16 4-3-16,0 0-2 0,0 0-2 16,-18-2-2-16,18 2 1 0,0 0-1 0,0 0-1 15,0 0 0-15,-20 2-1 0,20-2-1 0,0 0-2 16,0 0-1-16,0 0-1 0,0 0-3 15,0 0 1-15,0 0-4 0,0 0 2 0,-19 2 0 16,19-2 1-16,0 0 3 0,0 0-1 0,0 0 1 16,0 0 1-16,0 0 1 0,0 0 2 15,23 4-2-15,-23-4 1 0,0 0 0 0,17 2 2 16,-17-2-1-16,0 0 1 0,24 1-2 16,-24-1 3-16,0 0-2 0,23 4 1 0,-23-4-1 15,0 0 2-15,23 3-1 0,-23-3 0 16,0 0 0-16,20 4 2 0,-20-4 2 0,0 0 2 15,0 0 7-15,20 3 2 0,-20-3 3 16,0 0 3-16,0 0 2 0,0 0 3 16,0 0 1-16,19 3 4 0,-19-3-1 0,0 0 0 0,0 0 0 15,0 0-6-15,0 0-6 0,0 0-2 16,0 0-5-16,0 0-2 0,10 8-1 0,-10-8-1 16,0 0-1-16,0 0 2 0,0 0 3 15,0 0-1-15,-7 14-1 0,7-14-2 0,0 0-1 16,0 0-2-16,0 0-7 0,-11 10-9 0,11-10-6 15,0 0-9-15,0 0-13 0,0 0-11 16,-12 8-13-16,12-8-20 0,0 0-22 0,0 0-21 16,0 0-41-16,0 0-40 0,-12 7-34 15,12-7-28-15,0 0-35 0,0 0-10 0,0 0 8 16,0 0 18-16,0 0 16 0,0 0 7 16,0 0 0-16,0 0-22 0,0 0-35 0,12 11-193 15,-12-11-16-15</inkml:trace>
  <inkml:trace contextRef="#ctx0" brushRef="#br0" timeOffset="14809">1333 507 113 0,'0'0'334'0,"0"0"-63"16,14-6-31-16,-14 6-9 0,0 0-6 0,0 0 3 16,0 0-9-16,0 0-4 0,0 0 7 15,0 0-15-15,0 0-16 0,0 0-16 16,0 0-13-16,0 0-6 0,0 0-14 0,0 0-12 16,-14 8-7-16,14-8-10 0,0 0-6 0,-9 12-15 15,9-12-14-15,0 0-12 0,-5 13-13 16,5-13-12-16,0 0-8 0,0 0-11 0,-4 19-4 15,4-19-7-15,0 0-3 0,0 0 2 16,5 17-5-16,-5-17-5 0,0 0-5 0,0 0-3 16,13 11 0-16,-13-11 2 15,0 0-1-15,0 0 1 0,16 4 1 0,-16-4 0 0,0 0 0 16,0 0 2-16,16-4 1 0,-16 4 0 0,0 0 3 16,0 0 2-16,15-11 0 0,-15 11 2 15,0 0 5-15,0 0 8 0,6-12 6 0,-6 12 5 16,0 0 6-16,0 0 3 0,0 0-5 15,0 0-10-15,-3-18-1 0,3 18 0 0,0 0 1 16,0 0 0-16,-13-7 2 0,13 7 2 16,0 0-1-16,0 0 1 0,-20-1 5 0,20 1 1 15,0 0 0-15,-16 6-3 0,16-6-6 16,0 0-5-16,-15 9-5 0,15-9-2 0,-13 11-2 16,13-11-2-16,-8 11-2 0,8-11-2 15,-8 12 0-15,8-12-2 16,-8 14-2-16,8-14 1 0,0 0-2 0,-4 18-2 15,4-18-3-15,0 0-2 0,0 0-4 0,-6 18 1 0,6-18 1 16,0 0-2-16,0 0 1 0,0 0-1 0,0 0 3 16,11 10 0-16,-11-10 1 0,0 0-1 15,0 0-1-15,16-9 1 0,-16 9 3 0,0 0-2 16,13-14 1-16,-13 14 2 0,0 0 2 0,10-12 2 16,-10 12 7-16,0 0 10 0,0 0 4 15,9-14-1-15,-9 14 0 0,0 0 2 0,0 0 5 16,0 0-1-16,0 0-3 0,0 0-4 15,0 0-6-15,-8-13 3 0,8 13-2 0,0 0 2 16,0 0-2-16,-15 5 5 0,15-5-1 16,0 0-4-16,-12 11 0 0,12-11-4 0,0 0 0 15,-13 12-2-15,13-12-3 0,0 0-2 16,-9 14-1-16,9-14-5 0,0 0-10 16,-6 15-18-16,6-15-33 0,0 0-43 0,0 0-35 15,-3 19-20-15,3-19-13 0,0 0-25 0,0 0-22 16,9 9-24-16,-9-9-30 0,0 0-16 0,0 0-3 15,24-4-9-15,-24 4-13 0,15-5-58 16,-15 5-177-16,17-10-63 0</inkml:trace>
  <inkml:trace contextRef="#ctx0" brushRef="#br0" timeOffset="15575">1490 491 319 0,'0'0'265'0,"0"0"-31"0,0 0-23 16,7-14 0-16,-7 14 3 0,0 0 20 0,0 0 8 15,0 0 4-15,0 0-13 0,8-12-20 16,-8 12-15-16,0 0-14 0,0 0-8 0,0 0-5 16,0 0-16-16,0 0-14 0,0 0-18 15,0 0-12-15,0 0-12 0,-11 8-15 0,11-8-14 16,0 0-15-16,0 0-12 0,-7 15-10 0,7-15-10 15,0 0-6-15,0 0-7 0,-6 13-4 16,6-13-8-16,0 0-17 0,0 0-15 0,0 0-3 16,0 0-9-16,1 17 1 0,-1-17 2 15,0 0 5-15,0 0 3 0,0 0-1 0,0 0-1 16,0 0 3-16,21-1 5 0,-21 1-1 0,0 0 1 16,13-11 1-16,-13 11 3 0,10-9 4 15,-10 9 4-15,10-10 3 0,-10 10 7 16,0 0 3-16,10-17 7 0,-10 17 9 0,0 0 9 15,9-16 8-15,-9 16 11 0,0 0 14 0,0 0 9 16,4-17-2-16,-4 17-10 0,0 0-3 16,0 0-4-16,0 0-4 0,0 0-8 0,0 0-1 15,-10-10-3-15,10 10-4 0,0 0 1 16,0 0 6-16,-16 8 1 0,16-8-2 0,0 0 2 16,-14 16-3-16,14-16-6 15,-9 12-5-15,9-12-1 0,-9 16-6 0,9-16 0 0,-7 17-2 16,7-17 0-16,-4 15-3 0,4-15-2 15,0 0-2-15,-5 22 0 0,5-22-4 0,0 0-2 16,0 18-8-16,0-18-7 0,0 0-3 0,0 0 4 16,2 15 3-16,-2-15 0 0,0 0 2 15,0 0 1-15,0 0 1 0,0 0-3 0,19 1 2 16,-19-1-5-16,0 0 0 0,15-12-2 16,-15 12-2-16,10-10 1 0,-10 10 2 0,10-14 4 15,-10 14 4-15,9-11 3 0,-9 11 5 16,0 0 6-16,7-16 9 0,-7 16 10 0,0 0 6 15,5-15 6-15,-5 15 5 0,0 0-2 0,0 0-8 16,0 0-2-16,-3-15-6 0,3 15-2 16,0 0-3-16,0 0 1 0,0 0-2 15,0 0-1-15,-23 4 3 0,23-4-4 0,0 0-1 16,-14 12-3-16,14-12-1 0,-10 11-3 0,10-11-1 16,-9 14 0-16,9-14-2 0,-8 15-3 15,8-15-8-15,-5 12-15 0,5-12-37 0,0 0-47 16,-5 18-40-16,5-18-33 0,0 0-16 15,0 0-20-15,2 17-24 0,-2-17-33 0,0 0-17 16,0 0-14-16,15 4-13 0,-15-4-55 0,0 0-246 16,17-8-130-16</inkml:trace>
  <inkml:trace contextRef="#ctx0" brushRef="#br0" timeOffset="16217">1648 438 95 0,'0'0'250'0,"0"0"-63"0,0 0-35 0,0 0-36 15,0 0-25-15,0 0-16 0,-20 2-17 0,20-2-8 16,0 0-3-16,0 0 3 0,-17 7 2 16,17-7-1-16,0 0 3 0,-12 5 6 0,12-5 4 15,0 0 7-15,-17 5 4 0,17-5-3 0,0 0 0 16,-21 8 2-16,21-8 0 16,-12 8 4-16,12-8 15 0,-16 8 8 0,16-8 10 0,-14 10-1 15,14-10-8-15,-16 10-4 0,16-10-5 16,-13 12 0-16,13-12-7 0,-11 11-3 0,11-11-9 15,-10 9-9-15,10-9-5 0,0 0-6 16,-10 15-6-16,10-15-4 0,0 0-4 0,-6 13-8 16,6-13 2-16,0 0-1 0,0 0 0 15,0 0-1-15,3 17-3 0,-3-17-6 0,0 0-1 16,0 0-2-16,0 0-1 0,15 6 0 16,-15-6-3-16,0 0-1 0,0 0 2 0,0 0-1 15,19-7 2-15,-19 7 1 0,0 0-1 0,13-12-3 16,-13 12-3-16,9-10-2 0,-9 10-1 15,7-12 0-15,-7 12 2 0,0 0 5 0,7-16 6 16,-7 16 3-16,0 0 5 0,3-16 5 16,-3 16 7-16,0 0 5 0,0 0 5 0,-3-14 0 15,3 14-4-15,0 0-1 0,0 0 4 0,-14-10-5 16,14 10-4-16,0 0-8 0,0 0-1 16,-19 1-3-16,19-1-2 0,0 0-1 0,-17 9-7 15,17-9-3-15,-11 8-6 0,11-8-1 16,-9 11-3-16,9-11-2 0,-10 12-2 0,10-12-9 15,-5 14-24-15,5-14-45 0,0 0-55 16,-6 20-55-16,6-20-38 0,0 0-45 0,2 18-57 16,-2-18-40-16,0 0-21 0,12 13-66 15,-12-13-225-15,0 0-184 0</inkml:trace>
  <inkml:trace contextRef="#ctx0" brushRef="#br0" timeOffset="17124">1666 465 152 0,'0'0'378'0,"0"-17"-69"0,0 17-20 15,0 0-12-15,0 0-23 0,0 0-23 0,0 0-29 16,0 0-20-16,0 0-27 0,0 0-10 15,0 0-6-15,0 0-8 0,0 0-7 0,-20 3-13 16,20-3-7-16,0 0-10 0,0 0-9 0,-9 12-10 16,9-12-13-16,0 0-11 0,0 0-11 15,-6 15-12-15,6-15-9 0,0 0-14 0,0 0-17 16,0 0-12-16,0 0-4 0,2 17 2 16,-2-17 1-16,0 0 0 0,0 0-4 0,0 0 0 15,0 0 1-15,19-4 2 0,-19 4 2 0,0 0-2 16,14-13-4-16,-14 13 3 0,10-10 5 15,-10 10 5-15,8-13 5 0,-8 13 5 16,7-13 5-16,-7 13 9 0,0 0 12 0,5-20 10 16,-5 20 11-16,0 0 7 0,2-19 6 15,-2 19 2-15,0 0 1 0,-3-16 2 0,3 16 7 16,0 0 0-16,-10-14 2 0,10 14 1 0,0 0-4 16,-11-8 2-16,11 8-7 0,0 0-7 15,0 0-7-15,-19-3-4 0,19 3-5 0,0 0-9 16,0 0-3-16,-18 8-5 0,18-8-4 15,0 0-4-15,-11 13-2 0,11-13-2 0,0 0 0 16,-9 17-2-16,9-17-3 0,0 0-1 16,-6 19 0-16,6-19-2 0,0 0-4 0,-4 16 0 15,4-16-2-15,0 0-5 0,0 0-4 0,2 17-5 16,-2-17 2-16,0 0 0 0,0 0 2 16,0 0 3-16,11 11 0 0,-11-11-1 0,0 0-2 15,0 0 1-15,17-3 1 0,-17 3-2 16,0 0-2-16,15-9-2 0,-15 9 2 0,11-11 4 15,-11 11 2-15,10-9 1 0,-10 9 4 0,0 0 3 16,12-14 4-16,-12 14 10 0,0 0 7 16,10-14 8-16,-10 14 2 0,0 0 1 0,0 0 1 15,6-16 0-15,-6 16 8 0,0 0 4 16,0 0-2-16,0 0-1 0,0 0-6 0,0 0-4 16,0 0-2-16,0 0-7 0,0 0-6 15,0 0-5-15,0 0-1 0,0 0-1 16,0 0-1-16,0 0-2 0,0 0 0 0,-18 8 1 15,18-8-1-15,0 0-1 0,-6 14-6 0,6-14-1 16,0 0-4-16,0 0-9 0,-2 19-11 0,2-19-8 16,0 0-5-16,0 0-5 0,0 0-3 15,8 14 7-15,-8-14 6 0,0 0-2 0,0 0 1 16,0 0-2-16,0 0-3 0,19 0-3 16,-19 0 1-16,0 0 2 0,11-9 1 0,-11 9 5 15,0 0 9-15,11-10 6 0,-11 10 9 16,0 0 6-16,8-13 9 0,-8 13 2 0,0 0 8 15,0 0-1-15,0 0-1 0,2-18-1 16,-2 18-14-16,0 0-19 0,0 0-25 0,0 0-21 16,-9-13-27-16,9 13-32 0,0 0-38 0,0 0-29 15,0 0-16-15,0 0-9 0,-11-9-12 16,11 9-29-16,0 0-35 0,0 0-244 0,0 0-48 16</inkml:trace>
  <inkml:trace contextRef="#ctx0" brushRef="#br0" timeOffset="18069">1797 285 53 0,'0'0'455'0,"0"0"-92"16,0 0-35-16,0 0-36 0,0 0-23 0,0 0-18 15,0 0-19-15,0 0-32 0,0-18-25 16,0 18-18-16,0 0-19 0,0 0-12 0,0 0-9 16,0 0-10-16,0 0-7 0,0 0-14 0,0 0-14 15,0 0-15-15,0 0-12 0,0 0-11 16,0 0-7-16,0 0-6 0,0 0-7 0,0 0-8 16,0 0-6-16,0 0 1 0,0 0-1 15,19-3 3-15,-19 3-1 0,0 0 1 0,0 0-1 16,17-6 3-16,-17 6 4 0,0 0 3 15,12-7 5-15,-12 7 3 0,0 0-1 0,15-12-1 16,-15 12 4-16,0 0 7 0,8-12 7 16,-8 12 8-16,0 0 14 0,8-12 18 0,-8 12 23 15,0 0 5-15,0 0-1 0,8-11-7 16,-8 11-8-16,0 0-11 0,0 0-14 0,0 0-13 16,0 0-11-16,0 0-7 0,0 0-8 15,0 0-6-15,0 0-4 0,0 0-5 0,0 0 0 16,0 0-4-16,-14 9 3 0,14-9-4 0,0 0-1 15,-8 18-2-15,8-18 1 0,0 0-2 16,-7 19-2-16,7-19-2 0,0 0 0 0,-4 18-5 16,4-18-6-16,0 0-6 0,0 0-9 15,-1 20-7-15,1-20-7 0,0 0-2 0,0 0 1 16,0 0 3-16,3 15 2 0,-3-15 2 0,0 0 3 16,0 0 3-16,0 0 2 0,0 0 8 15,0 0 2-15,0 0 3 0,21-1 1 0,-21 1 1 16,0 0 5-16,0 0 2 0,11-12 5 15,-11 12 2-15,0 0 8 0,0 0 2 0,8-13 1 16,-8 13 0-16,0 0 3 0,0 0-1 16,0 0 0-16,0 0-2 0,-2-18-2 15,2 18 11-15,0 0 3 0,0 0 4 0,0 0 1 16,-15-6-3-16,15 6 0 0,0 0-6 0,0 0-3 16,-16 6-1-16,16-6-3 0,0 0 0 15,-16 12-1-15,16-12-2 0,-9 11-2 0,9-11 2 16,-10 13 0-16,10-13-2 0,-7 13 2 0,7-13-4 15,-6 14 0-15,6-14-2 0,0 0-3 16,-6 16-2-16,6-16-3 0,0 0-5 0,0 0-5 16,-2 17-5-16,2-17-4 0,0 0 0 15,0 0 0-15,0 0 3 0,0 0 4 0,0 0 5 16,10 10 0-16,-10-10 1 0,0 0 3 0,0 0 3 16,12-10-1-16,-12 10 2 0,0 0-5 15,10-14 4-15,-10 14-2 0,0 0 3 0,8-16 6 16,-8 16 7-16,0 0 4 0,0 0 7 15,6-18 8-15,-6 18 6 0,0 0 3 0,0 0 1 16,0 0-3-16,-8-14-7 0,8 14-5 16,0 0-1-16,0 0-2 0,0 0-5 0,0 0-2 15,-21 3-2-15,21-3-5 0,0 0 1 16,-13 9-1-16,13-9-1 0,0 0-3 0,-12 14-1 16,12-14-2-16,0 0-6 0,-10 14-11 0,10-14-17 15,0 0-34-15,-6 14-43 0,6-14-35 16,0 0-35-16,0 0-19 0,0 0-16 0,-3 17-29 15,3-17-27-15,0 0-11 0,0 0 1 16,0 0-10-16,0 0-33 0,18-4-338 0,-18 4-174 16</inkml:trace>
  <inkml:trace contextRef="#ctx0" brushRef="#br0" timeOffset="19017">1888 200 363 0,'0'0'318'0,"0"0"-59"0,-5-13-32 0,5 13-31 16,0 0-18-16,0 0-8 0,0 0-10 16,0 0-4-16,-5-15-5 0,5 15-3 0,0 0-12 15,0 0-9-15,0 0-9 0,0 0-8 16,0 0-10-16,0 0-15 0,0 0-5 0,0 0-10 16,0 0-9-16,0 0-13 0,0 0-10 0,0 0-10 15,0 0-8-15,0 0-10 0,0 0-7 16,0 0-7-16,0 0-6 0,0 0-4 0,0 0-2 15,0 0 3-15,0 0 2 0,0 0 3 16,0 0 2-16,0 0 3 0,0 0 1 0,10-12 2 16,-10 12 2-16,0 0 4 0,0 0 8 15,7-13 9-15,-7 13 12 0,0 0 13 0,0 0 16 16,0 0 9-16,0 0 5 0,5-15-4 0,-5 15-11 16,0 0-3-16,0 0 1 0,0 0-7 15,0 0-7-15,0 0-3 0,-7-12-4 16,7 12-8-16,0 0-5 0,0 0-7 0,0 0-7 15,0 0-3-15,0 0-8 0,0 0-4 0,0 0-1 16,0 0-2-16,-11 9-1 0,11-9 1 16,0 0-6-16,0 0-9 0,0 0-7 0,0 0-9 15,0 0-3-15,1 19-7 0,-1-19-2 16,0 0 2-16,0 0 2 0,0 0 4 0,0 0 6 16,11 9 5-16,-11-9 9 0,0 0 4 15,0 0 6-15,0 0 1 0,17-8 1 0,-17 8 4 16,0 0 4-16,10-9 5 0,-10 9 1 15,0 0 5-15,8-10 3 0,-8 10 4 0,0 0 3 16,0 0 5-16,7-15 6 0,-7 15 5 0,0 0-1 16,0 0 0-16,0 0-3 0,0 0-1 15,0 0-2-15,-1-20-2 0,1 20-6 0,0 0-1 16,0 0-1-16,0 0-1 0,0 0-7 16,0 0 0-16,0 0-6 0,0 0-3 0,0 0-1 15,-20 3 0-15,20-3-1 0,0 0-3 16,0 0 2-16,-9 15 1 0,9-15-1 0,0 0-2 15,0 0 0-15,-3 19-2 0,3-19-2 0,0 0-5 16,0 0-7-16,0 0-10 0,2 20-12 16,-2-20-6-16,0 0 0 0,0 0 8 0,0 0 5 15,0 0 8-15,10 10 3 0,-10-10 1 16,0 0 4-16,0 0 4 0,0 0 1 0,17-7 4 16,-17 7 0-16,0 0 5 0,9-10 3 15,-9 10 4-15,0 0 7 0,0 0 10 0,7-15 10 16,-7 15 10-16,0 0 6 0,0 0 0 15,0 0-1-15,0 0-5 0,0 0-6 0,-2-16-2 16,2 16-1-16,0 0-5 0,0 0-2 16,0 0-1-16,0 0 0 0,-14 7 0 0,14-7-7 15,0 0 0-15,-10 13 0 0,10-13-1 0,0 0-1 16,-7 19-2-16,7-19 2 0,0 0-2 16,-4 22-1-16,4-22-1 0,0 0-7 0,-3 18-1 15,3-18-5-15,0 0-2 0,3 19-1 16,-3-19-8-16,0 0-7 0,6 14-6 0,-6-14-1 15,0 0-1-15,9 9-3 0,-9-9 0 0,0 0-2 16,0 0-1-16,18 4 5 0,-18-4 1 16,0 0-7-16,0 0-5 0,18-4-4 0,-18 4 3 15,0 0-1-15,0 0-16 0,13-10-21 16,-13 10-22-16,0 0-33 0,0 0-49 0,0 0-42 16,8-14-27-16,-8 14-11 0,0 0-16 15,0 0-50-15,0 0-295 0,0 0-137 0</inkml:trace>
  <inkml:trace contextRef="#ctx0" brushRef="#br0" timeOffset="20175">2069 39 58 0,'0'0'297'0,"0"0"-51"0,0 0-18 16,0 0-2-16,-21 1-11 0,21-1-27 0,0 0-19 15,0 0-16-15,0 0-20 0,-13 6-16 0,13-6-18 16,0 0-8-16,0 0-8 0,0 0-13 16,0 0-10-16,-7 14-9 0,7-14-6 0,0 0-7 15,0 0-4-15,0 0-4 0,10 10-2 16,-10-10-2-16,0 0-1 0,0 0-2 0,0 0 0 15,19 3 0-15,-19-3 3 16,0 0 2-16,0 0 1 0,12-6 5 0,-12 6 0 0,0 0 1 16,0 0 0-16,12-11 0 0,-12 11-1 15,0 0 0-15,0 0-3 0,5-13-3 0,-5 13 7 16,0 0 3-16,0 0 2 0,0 0 2 0,-2-21 14 16,2 21 17-16,0 0-1 0,0 0-1 15,-10-11-6-15,10 11-6 0,0 0-3 0,0 0 0 16,-19-6-25-16,19 6 3 0,0 0-1 15,0 0-3-15,0 0-4 0,-22 2-6 0,22-2-2 16,0 0-6-16,0 0-1 0,-15 10-4 16,15-10-1-16,0 0-2 0,-10 12-1 0,10-12 0 15,0 0-1-15,0 0-3 0,-4 18-3 16,4-18 3-16,0 0-5 0,0 0-2 0,0 0-4 16,2 16-4-16,-2-16 1 0,0 0-1 15,0 0 2-15,0 0 3 0,0 0 3 0,0 0 1 16,15 5 4-16,-15-5 0 0,0 0 5 15,0 0-1-15,10-9 2 0,-10 9 0 0,0 0 2 16,0 0 1-16,7-14 1 0,-7 14 0 0,0 0 1 16,0 0-1-16,0 0 4 0,0-20 2 15,0 20 1-15,0 0 4 0,0 0 12 0,-5-15 9 16,5 15 4-16,0 0-1 0,0 0 2 16,0 0 1-16,-15-9-6 0,15 9-4 0,0 0-2 15,0 0-5-15,0 0-4 0,-14 6-4 0,14-6-3 16,0 0-3-16,0 0-2 0,-11 13-2 15,11-13-4-15,0 0 0 0,-6 12-1 0,6-12 1 16,0 0-3-16,0 0-4 0,-4 16-3 16,4-16 0-16,0 0-1 0,0 0-3 0,0 0-6 15,0 0-4-15,0 0-1 0,4 16 2 16,-4-16 3-16,0 0 3 0,0 0 0 0,0 0 4 16,0 0 1-16,0 0 3 0,17-7 0 0,-17 7 1 15,0 0 2-15,0 0 4 0,7-11 4 16,-7 11 1-16,0 0 4 0,0 0 3 15,0 0 3-15,3-17 5 0,-3 17-1 0,0 0 5 16,0 0 1-16,-9-15 5 0,9 15-1 0,0 0 1 16,-11-9 3-16,11 9 3 0,0 0-1 15,0 0-1-15,-19-5-3 0,19 5-4 0,0 0-7 16,0 0-9-16,-19 2-5 0,19-2-8 16,0 0-16-16,-12 7-19 0,12-7-25 0,0 0-34 15,-12 12-50-15,12-12-47 0,0 0-46 16,-8 14-38-16,8-14-49 0,0 0-36 0,-5 15-20 15,5-15-15-15,0 0-386 0,-6 14-298 16</inkml:trace>
  <inkml:trace contextRef="#ctx0" brushRef="#br0" timeOffset="22444">1784 245 98 0,'0'0'139'0,"0"0"-19"0,0 0-24 16,3-15-5-16,-3 15-3 0,0 0-4 15,0 0-6-15,0 0-1 0,0 0-4 0,0 0 2 16,0 0 3-16,0 0-3 0,0 0-5 15,0 0-10-15,0-18 0 0,0 18-1 0,0 0-1 16,0 0 1-16,0 0-3 0,0 0 2 16,0 0-2-16,0 0-3 0,0 0-8 0,0 0-10 15,0 0-8-15,0 0-3 0,0 0-6 16,0 0-4-16,0 0-3 0,0 0-5 0,-14-6-2 16,14 6-2-16,0 0-2 0,0 0-2 0,0 0 0 15,0 0 4-15,0 0-4 0,0 0 2 16,0 0 5-16,0 0 10 0,0 0 13 15,0 0 14-15,0 0 13 0,0 0 11 0,0 0 6 16,0 0 4-16,0 0-1 0,0 0-1 0,0 0-2 16,0 0-7-16,0 0-3 0,0 0-8 15,0 0-5-15,0 0-3 0,0 0 7 0,0 0 0 16,-16 6 4-16,16-6 2 0,0 0 3 16,0 0 8-16,0 0-1 0,-9 12-8 0,9-12-2 15,0 0-4-15,-10 10 3 0,10-10-5 16,0 0 0-16,-13 11-3 0,13-11-5 0,0 0-5 15,-12 11 0-15,12-11-1 0,0 0-5 16,-12 11-3-16,12-11 0 0,0 0 0 0,-14 10-4 16,14-10 1-16,0 0-8 0,-13 8-1 0,13-8-3 15,0 0-3-15,-14 10-1 0,14-10-4 16,0 0-3-16,-15 8 0 0,15-8-1 0,0 0-1 16,-15 10-2-16,15-10 1 0,0 0-1 15,-17 7 0-15,17-7 0 0,0 0 1 0,-14 9-1 16,14-9-1-16,0 0 2 0,-17 9-1 15,17-9 0-15,0 0-1 0,-15 7 2 0,15-7-2 16,0 0 4-16,0 0 1 0,-16 7 3 0,16-7 1 16,0 0-1-16,0 0 0 0,-15 6-2 15,15-6 1-15,0 0-2 0,0 0 1 0,0 0-2 16,-17 5 1-16,17-5 1 0,0 0 2 16,0 0 3-16,0 0 2 0,-16 5 1 0,16-5-3 15,0 0 1-15,0 0-3 0,0 0 0 16,-16 5-3-16,16-5 2 0,0 0-4 0,0 0 1 15,0 0 4-15,-16 5-4 0,16-5 2 0,0 0-3 16,0 0 1-16,0 0-1 0,-19 5 0 16,19-5-4-16,0 0 5 0,0 0 1 15,-16 5 5-15,16-5-2 0,0 0 1 0,0 0-5 16,-15 7-1-16,15-7-1 0,0 0 0 0,-14 6-1 16,14-6-1-16,0 0 2 0,-14 8-1 15,14-8-2-15,0 0 2 0,-14 6-1 0,14-6 0 16,0 0 0-16,-17 9 0 0,17-9-1 15,0 0 4-15,-17 7-2 0,17-7-1 0,0 0 1 16,-18 7 0-16,18-7-1 16,0 0 2-16,-17 7 1 0,17-7-2 0,0 0 0 0,-17 6 0 15,17-6 2-15,0 0-4 0,-15 5-1 0,15-5 2 16,0 0-2-16,-15 5 1 0,15-5-2 16,0 0 2-16,0 0 0 0,-20 7-1 0,20-7 2 15,0 0-1-15,0 0 1 0,-15 4 1 16,15-4-2-16,0 0-4 0,0 0 1 0,0 0-1 15,-17 3-1-15,17-3 3 0,0 0-2 16,0 0-1-16,0 0 0 0,0 0 0 0,-18 4 1 16,18-4 0-16,0 0-1 0,0 0 1 0,0 0 0 15,-19 5-1-15,19-5 5 0,0 0-3 16,0 0 1-16,0 0 2 0,-16 5-1 0,16-5 1 16,0 0-1-16,0 0-2 0,0 0 2 15,-17 4-1-15,17-4 0 0,0 0-3 16,0 0 0-16,0 0 1 0,0 0 1 0,-20 3-1 0,20-3-1 15,0 0 2-15,0 0-3 16,0 0 0-16,0 0 2 0,-20 0-1 0,20 0 1 16,0 0 0-16,0 0 2 0,0 0 0 0,0 0 0 15,-21-1 2-15,21 1 0 0,0 0-1 0,0 0 0 16,0 0 1-16,0 0 3 0,-19-2-6 16,19 2 3-16,0 0 0 0,0 0-3 0,0 0 1 15,0 0 2-15,0 0-2 0,0 0 0 16,0 0-1-16,-18-1-1 0,18 1-2 0,0 0 1 15,0 0-4-15,0 0 0 0,0 0 1 0,0 0 2 16,0 0 1-16,0 0 2 0,0 0 1 16,-16-5 0-16,16 5 1 0,0 0-1 0,0 0 2 15,0 0-1-15,0 0 0 0,0 0 1 16,0 0-1-16,0 0 1 0,0 0 0 0,-15-6-2 16,15 6 2-16,0 0-1 0,0 0 2 0,0 0 0 15,0 0-1-15,0 0-1 0,0 0 0 16,-14-7 1-16,14 7 0 0,0 0 0 15,0 0 0-15,0 0-1 0,-17-6 1 0,17 6 0 16,0 0 0-16,0 0 1 0,-17-5 0 0,17 5-3 16,0 0 3-16,0 0 1 0,-15-3 0 15,15 3 3-15,0 0-1 0,0 0 0 0,0 0-1 16,-19-5 0-16,19 5-3 0,0 0 1 16,0 0 0-16,-16-4 0 0,16 4-1 0,0 0 0 15,0 0 2-15,0 0-3 0,-17-6 0 16,17 6 1-16,0 0-1 0,0 0-1 0,-17-7 2 15,17 7 2-15,0 0-1 0,0 0-1 16,-16-6 0-16,16 6 1 0,0 0-2 0,0 0 3 16,-14-4 3-16,14 4-1 0,0 0 3 0,0 0-4 15,0 0 2-15,0 0 0 0,-20-5 0 16,20 5-1-16,0 0-2 0,0 0 0 0,0 0 1 16,0 0-2-16,-19 0 4 0,19 0-5 0,0 0 1 15,0 0-2-15,0 0 2 0,0 0-1 16,-21 3 0-16,21-3 0 0,0 0-1 15,0 0 1-15,0 0-2 0,-18 4 1 0,18-4 2 16,0 0-2-16,0 0 1 0,-15 6 0 0,15-6 5 16,0 0-6-16,0 0 1 0,-14 6 0 15,14-6-1-15,0 0 1 0,0 0 2 0,0 0-3 16,-13 6 1-16,13-6-2 0,0 0-1 16,0 0-1-16,0 0-3 0,0 0-2 0,-17 4 3 15,17-4-1-15,0 0 3 0,0 0 0 0,0 0 0 16,0 0 1-16,-21-1-2 0,21 1-1 15,0 0 2-15,0 0-1 0,0 0 3 0,-20-4-2 16,20 4 0-16,0 0-2 0,0 0 1 16,-16-4 1-16,16 4 1 0,0 0-2 0,0 0 1 15,-17-5 0-15,17 5 1 0,0 0-1 16,0 0 0-16,-16-6 1 0,16 6 1 16,0 0-1-16,0 0 0 0,-13-6-4 0,13 6-1 0,0 0-2 15,0 0-2-15,0 0 3 0,-14-9 2 16,14 9 0-16,0 0 1 0,0 0-1 15,0 0 2-15,-13-7 1 0,13 7 1 0,0 0-1 16,0 0 2-16,0 0 1 0,0 0 0 0,-13-8 0 16,13 8 1-16,0 0-1 0,0 0-1 15,0 0-1-15,0 0 1 0,0 0 1 0,-11-10 0 16,11 10-1-16,0 0-1 0,0 0 0 0,0 0-1 16,0 0 0-16,0 0 2 0,-11-10 0 15,11 10 1-15,0 0 1 0,0 0 0 0,0 0 2 16,-10-10-1-16,10 10 1 0,0 0-1 15,0 0-1-15,-14-7 2 0,14 7 2 0,0 0-2 16,0 0 1-16,-17-5 2 16,17 5-1-16,0 0 1 0,0 0 0 0,-21-2-1 0,21 2 6 15,0 0-1-15,0 0 2 0,-23-1-1 16,23 1-2-16,0 0-1 0,0 0-1 0,-23-1 0 16,23 1-2-16,0 0-2 0,0 0 1 0,-23-3-2 15,23 3-3-15,0 0-12 0,0 0-17 16,-20 0-16-16,20 0-25 0,0 0-28 0,0 0-45 15,0 0-46-15,-22 2-73 0,22-2-54 16,0 0-28-16,0 0-40 0,-16 5-312 0,16-5-204 16</inkml:trace>
  <inkml:trace contextRef="#ctx0" brushRef="#br0" timeOffset="23343">1111 464 61 0,'0'0'251'16,"0"0"-44"-16,0 0-25 0,0 0-20 15,0 0-18-15,-13 9-10 0,13-9-6 0,0 0-9 16,0 0-5-16,0 0-7 0,-16 5 407 0,16-5-497 16,0 0 9-16,0 0 7 0,0 0 21 15,-18 7 12-15,18-7-1 0,0 0 2 0,0 0 1 16,-16 6 4-16,16-6 2 16,0 0-1-16,-16 4-3 0,16-4-7 0,0 0-6 0,-19 5-7 15,19-5-8-15,0 0-6 0,-21 2-5 16,21-2-6-16,0 0-11 0,-22 1-12 0,22-1-10 15,0 0-15-15,-22-1-19 0,22 1-17 0,0 0-23 16,-19-2-25-16,19 2-30 0,0 0-21 16,-18-4-18-16,18 4-29 0,0 0-19 0,0 0-22 15,-17-8-274-15,17 8-20 0</inkml:trace>
  <inkml:trace contextRef="#ctx0" brushRef="#br0" timeOffset="23626">998 477 292 0,'0'0'262'0,"0"0"-34"16,0 0-21-16,0 0-11 0,0 0-18 0,0 0-15 15,0 0-16-15,-21-3-7 0,21 3-13 0,0 0-19 16,-20 0-22-16,20 0-16 0,0 0-13 16,-23 0-14-16,23 0-11 0,0 0-15 0,-21-1-23 15,21 1-29-15,0 0-35 0,0 0-29 16,-22 0-32-16,22 0-36 0,0 0-32 0,0 0-82 16,0 0-151-16,-21 0 100 0</inkml:trace>
  <inkml:trace contextRef="#ctx0" brushRef="#br0" timeOffset="23828">861 459 47 0,'0'0'541'0,"0"0"-122"15,0 0-45-15,0 0-60 0,0 0-59 16,-21 1-52-16,21-1-47 0,0 0-51 0,0 0-44 15,0 0-45-15,0 0-56 0,0 0-55 16,0 0-42-16,0 0-34 0,0 0-24 0,20-3-21 16,-20 3-296-16,0 0-12 0</inkml:trace>
  <inkml:trace contextRef="#ctx0" brushRef="#br0" timeOffset="24116">998 446 183 0,'0'0'419'16,"0"0"-102"-16,0 0-64 0,0 0-59 16,0 0-42-16,0 0-35 0,0 0-28 0,21-3-35 15,-21 3-36-15,0 0-27 0,0 0-30 16,19 1-29-16,-19-1-16 0,0 0-10 0,0 0-9 16,23 3-12-16,-23-3-12 0,0 0-14 0,0 0-8 15,21 1 7-15,-21-1 12 0,0 0 23 16,0 0 39-16,0 0 79 0,0 0 75 0,18-3 41 15,-18 3 16-15,0 0 24 0,0 0 35 16,0 0 31-16,0 0 29 0,0 0 2 0,0 0-16 16,0 0-33-16,0 0-47 0,12-7-36 15,-12 7-35-15,0 0-50 0,0 0-53 0,0 0-75 16,0 0-97-16,0 0-99 0,0 0-447 0,17-5-231 16</inkml:trace>
  <inkml:trace contextRef="#ctx0" brushRef="#br0" timeOffset="24942">2026 322 261 0,'0'0'278'0,"-20"0"-43"0,20 0-29 15,0 0-16-15,-19 1-26 0,19-1-25 16,0 0-15-16,-16 5-18 0,16-5-8 0,0 0-15 15,-15 8-13-15,15-8-6 0,0 0-10 16,0 0-8-16,-12 10-6 0,12-10-8 0,0 0-6 16,0 0-1-16,0 0-3 0,0 0 1 0,0 0 2 15,0 0-6-15,0 0 1 0,0 0-7 16,4 16-3-16,-4-16-2 0,0 0-3 0,0 0-4 16,0 0 0-16,17-6-2 0,-17 6-4 15,0 0 1 1,0 0-2-16,13-11 3 0,-13 11 3 0,0 0 7 0,0 0 13 15,11-9 9-15,-11 9 1 0,0 0-5 0,0 0-1 0,0 0 9 16,0 0 1-16,0 0 2 0,0 0-2 0,0 0-2 16,0 0 3-16,-7-13-2 0,7 13 0 15,0 0-2-15,0 0-1 0,0 0 0 0,-15 9-5 16,15-9-4-16,0 0-2 0,-9 10-5 16,9-10-3-16,0 0-3 0,-7 11 0 15,7-11-2-15,0 0-2 0,0 0-5 0,-5 16-11 16,5-16-18-16,0 0-21 0,0 0-23 0,0 0-27 15,0 0-26-15,0 0-20 0,0 0-31 16,0 0-44-16,0 0-46 0,0 0-285 0,0 0-63 16</inkml:trace>
  <inkml:trace contextRef="#ctx0" brushRef="#br0" timeOffset="25278">2031 235 54 0,'0'0'430'15,"0"0"-87"-15,0 0-40 0,0 0-34 0,0 0-22 0,0 0-23 16,0 0-27-16,0 0-32 0,0 0-27 16,0 0-11-16,0 0-19 0,0 0-12 0,0 0-20 15,0 0-13-15,0 0-13 0,0 0-10 16,-5 15-9-16,5-15-9 0,0 0-7 0,0 0-10 15,0 0-6-15,0 0-3 0,0 0-2 16,0 0 0-16,0 0 2 0,0 0 0 0,0 0-4 16,0 0-4-16,0 0 2 0,0 0-2 0,0 0-2 15,0 0-1-15,0 0-5 0,0 0-5 16,0 0-6-16,0 0-9 0,0 0-10 0,0 0-27 16,0 0-22-16,-2-17-28 0,2 17-20 15,0 0-25-15,0 0-32 0,0 0-34 0,0 0-287 16,0 0-26-16</inkml:trace>
  <inkml:trace contextRef="#ctx0" brushRef="#br0" timeOffset="25835">1976 422 113 0,'0'0'378'16,"0"0"-75"-16,0 0-40 0,0 0-36 16,0 0-44-16,0 0-32 0,0 0-20 0,-12 8-23 15,12-8-17-15,0 0-15 0,0 0-10 0,0 0-11 16,0 0-9-16,0 0-10 0,0 0-7 15,0 0-6-15,9 12-3 0,-9-12-4 0,0 0-5 16,0 0-1-16,0 0-2 0,0 0-2 16,0 0-1-16,14 7 0 0,-14-7 1 0,0 0 2 15,0 0 4-15,0 0 0 0,0 0 2 16,0 0-3-16,0 0 1 0,0 0-1 0,0 0 1 16,0 0-1-16,0 0-1 0,0 0 10 0,0 0 6 15,0 0 2-15,0 0 3 0,-22 2 4 16,22-2-1-16,0 0-1 0,0 0-1 15,-21 4-2-15,21-4 1 0,0 0-1 0,0 0 0 16,-18 6-6-16,18-6-3 0,0 0-4 0,0 0-4 16,-13 9-4-16,13-9-1 0,0 0-1 15,0 0-2-15,-8 11-1 0,8-11 0 0,0 0-2 16,0 0 0-16,0 0-1 0,0 0 0 16,-4 16-1-16,4-16-3 0,0 0-4 0,0 0-4 15,0 0-1-15,0 0-1 0,0 0-2 16,0 0-14-16,14 6-16 0,-14-6-12 0,0 0-20 15,0 0-20-15,12-7-9 16,-12 7-10-16,0 0-7 0,0 0-13 0,14-9-9 0,-14 9-10 16,0 0-18-16,0 0-30 0,0 0-250 0,12-9 73 15</inkml:trace>
  <inkml:trace contextRef="#ctx0" brushRef="#br0" timeOffset="26318">1996 550 54 0,'-14'8'330'0,"14"-8"-68"0,0 0-37 0,-14 5-29 16,14-5-21-16,0 0-34 0,0 0-23 0,-15 9-20 15,15-9-20-15,0 0-13 0,0 0-11 16,-11 12-9-16,11-12-6 0,0 0 0 0,0 0 4 16,0 0 1-16,-7 14 1 0,7-14-5 0,0 0-3 15,0 0-7-15,0 0 1 0,0 0-4 16,0 0-2-16,6 14-4 0,-6-14 0 0,0 0-1 16,0 0 0-16,0 0-6 0,14-4-1 15,-14 4-2-15,0 0 2 0,11-10-3 0,-11 10-4 16,0 0-1-16,10-10 2 0,-10 10 0 15,0 0 4-15,0 0 9 0,11-13 4 0,-11 13-2 16,0 0 0-16,0 0-3 0,0 0 4 0,0 0 8 16,0 0-1-16,0 0-2 15,0 0 5-15,0 0 2 0,-12-8 7 0,12 8-5 0,0 0-5 16,0 0 0-16,-14 9-3 0,14-9-5 16,0 0-6-16,-10 10-1 0,10-10-4 0,0 0-3 15,-10 11-3-15,10-11 1 0,0 0-5 16,-7 14-1-16,7-14-13 0,0 0-28 0,-5 15-37 15,5-15-56-15,0 0-50 0,0 0-34 16,-3 17-41-16,3-17-56 0,0 0-235 0,0 0-58 16</inkml:trace>
  <inkml:trace contextRef="#ctx0" brushRef="#br0" timeOffset="26903">2005 733 298 0,'0'0'265'16,"0"0"-30"-16,0 0-16 0,-18 4-6 0,18-4-23 15,0 0-12-15,0 0-18 0,-16 8-22 0,16-8-11 16,0 0-10-16,-13 9-12 15,13-9-15-15,0 0-16 0,-7 12-9 0,7-12-12 0,0 0-6 16,0 0-9-16,-5 12-8 0,5-12-7 16,0 0-2-16,0 0-4 0,0 0-4 0,0 0-3 15,0 0-2-15,0 0-2 0,0 0-2 16,0 0-5-16,0 0-6 0,0 0-10 0,19-4-6 16,-19 4-5-16,0 0-1 0,10-16-2 15,-10 16 5-15,0 0-1 0,6-15 9 0,-6 15 2 16,0 0 11-16,2-16 2 0,-2 16 5 15,0 0 14-15,0 0 15 0,-1-18 14 0,1 18 0 16,0 0 4-16,0 0 2 0,0 0 0 0,-7-13 2 16,7 13-7-16,0 0-3 0,0 0-4 15,0 0-9-15,0 0-5 0,0 0-6 0,-17 6-3 16,17-6-4-16,0 0-4 0,0 0-11 16,-9 16-23-16,9-16-37 0,0 0-49 0,0 0-51 15,-3 19-39-15,3-19-46 0,0 0-44 16,0 0-332-16,2 21-136 0</inkml:trace>
  <inkml:trace contextRef="#ctx0" brushRef="#br0" timeOffset="27660">2002 880 211 0,'0'0'310'0,"-7"14"-73"0,7-14-47 16,0 0-36-16,0 0-26 0,-3 17-31 15,3-17-18-15,0 0-14 0,0 0-10 0,0 0-9 16,5 13-11-16,-5-13-7 0,0 0-4 0,0 0-6 16,0 0-2-16,0 0-5 0,0 0 1 15,21 1-3-15,-21-1-3 0,0 0 0 0,0 0-1 16,0 0 3-16,13-7 1 0,-13 7 2 15,0 0-5-15,0 0-1 0,0 0 1 0,0 0 0 16,4-14 2-16,-4 14 1 0,0 0 11 16,0 0 9-16,0 0 5 0,-7-11 0 15,7 11 0-15,0 0 6 0,0 0 15 0,0 0 5 16,-16-5 1-16,16 5-1 0,0 0-5 0,0 0-9 16,-13 7-7-16,13-7-4 0,0 0-2 0,-10 11 0 15,10-11-4-15,0 0-6 0,-4 15-4 16,4-15-1-16,0 0-4 0,0 0-4 0,-6 16 0 15,6-16-3-15,0 0-2 0,0 0-3 16,0 0-5-16,3 17-5 0,-3-17-4 0,0 0 1 16,0 0-3-16,0 0 4 0,0 0 0 15,0 0 3-15,15 4 1 0,-15-4-2 0,0 0-3 16,0 0 2-16,12-12-2 0,-12 12 0 16,0 0 5-16,0 0 1 0,9-15 6 0,-9 15 10 15,0 0 4-15,0 0 6 0,0 0 14 16,0-18 15-16,0 18 0 0,0 0-5 0,0 0-2 15,0 0 7-15,-12-12 3 0,12 12-1 0,0 0-4 16,0 0-2-16,0 0-2 0,-19-1-1 16,19 1-4-16,0 0-7 0,0 0-5 0,-14 8-5 15,14-8-5-15,0 0-5 0,0 0-5 16,-11 13-2-16,11-13-12 0,0 0-17 0,0 0-26 16,-7 13-25-16,7-13-29 0,0 0-37 15,0 0-35-15,0 0-27 0,6 19-29 0,-6-19-24 16,0 0-70-16,10 10-189 0,-10-10-16 15</inkml:trace>
  <inkml:trace contextRef="#ctx0" brushRef="#br0" timeOffset="28193">2053 1044 235 0,'-15'6'303'15,"15"-6"-50"-15,0 0-29 0,0 0-16 0,-15 6-27 16,15-6-20-16,0 0-23 0,0 0-20 16,0 0-17-16,-12 7-19 0,12-7-12 0,0 0-1 15,0 0 2-15,0 0-4 0,-5 15-8 16,5-15 4-16,0 0-11 0,0 0-10 0,0 0-8 16,2 15-8-16,-2-15-1 0,0 0-3 15,0 0-19-15,0 0 1 0,0 0 1 0,0 0 0 16,17 4-1-16,-17-4-2 0,0 0 1 0,0 0-7 15,12-9-3-15,-12 9-2 16,0 0-2-16,0 0 2 0,10-13 2 0,-10 13 8 0,0 0 8 16,0 0 6-16,0 0 6 0,5-16 3 15,-5 16 0-15,0 0 1 0,0 0 5 0,0 0-2 16,-7-10 1-16,7 10 1 0,0 0 1 16,0 0 2-16,0 0-4 0,-17-6-4 0,17 6-4 15,0 0-4-15,0 0-8 0,0 0-13 16,0 0-17-16,-20 4-23 0,20-4-37 0,0 0-49 15,0 0-39-15,-6 11-30 0,6-11-30 16,0 0-20-16,0 0-91 0,-5 17-138 0,5-17 39 16</inkml:trace>
  <inkml:trace contextRef="#ctx0" brushRef="#br0" timeOffset="28808">2057 1174 379 0,'-19'4'299'0,"19"-4"-44"0,0 0-25 16,0 0-37-16,-19 2-33 0,19-2-23 0,0 0-29 16,0 0-18-16,0 0-19 0,0 0-11 15,-13 7-10-15,13-7-7 0,0 0-7 0,0 0-3 16,0 0-1-16,3 15-3 0,-3-15-5 16,0 0-2-16,0 0 3 0,12 13-3 0,-12-13-2 15,0 0 0-15,0 0-3 0,17 6-5 0,-17-6-3 16,0 0-2-16,0 0 1 0,0 0-4 15,21-1 0-15,-21 1 0 0,0 0 2 0,0 0-8 16,15-9 2-16,-15 9 0 0,0 0 2 16,0 0 2-16,0 0 11 0,7-13 11 0,-7 13-1 15,0 0-3-15,0 0-2 0,0 0 2 16,-7-13 3-16,7 13-1 0,0 0 3 0,0 0 6 16,-15-10 8-16,15 10-4 0,0 0-3 0,0 0-7 15,-16-3-3-15,16 3-3 0,0 0-3 16,0 0-1-16,-17 5-2 0,17-5-3 15,0 0-2-15,0 0-3 0,-12 11-1 0,12-11-2 16,0 0 0-16,0 0-2 0,-6 17 1 0,6-17 1 16,0 0-1-16,0 0-1 0,0 0 0 15,6 17 1-15,-6-17-2 0,0 0-1 0,0 0-2 16,14 6 0-16,-14-6-5 0,0 0-7 16,0 0-3-16,20-5-6 0,-20 5-6 0,0 0-8 15,16-7-4-15,-16 7 0 16,0 0-8-16,12-9-5 0,-12 9-12 0,0 0-21 0,0 0-35 15,10-11-53-15,-10 11-50 0,0 0-84 0,0 0-207 16,0 0-16-16</inkml:trace>
  <inkml:trace contextRef="#ctx0" brushRef="#br0" timeOffset="29424">1989 1301 130 0,'0'0'338'16,"0"0"-73"-16,0 0-49 0,0 0-30 0,0 0-31 15,0 0-19-15,-12 12-9 0,12-12-15 16,0 0-2-16,0 0 2 0,0 0 0 0,0 0-1 16,2 20 1-16,-2-20-7 0,0 0-13 15,0 0-13-15,8 14-10 0,-8-14-5 0,0 0-6 16,0 0-9-16,9 12-11 0,-9-12-8 15,0 0-5-15,0 0-7 0,0 0-7 0,16 5-7 16,-16-5-7-16,0 0-5 0,0 0-2 16,0 0 1-16,14-6-3 0,-14 6-1 0,0 0 4 15,0 0 0-15,0 0 3 0,9-12 4 0,-9 12 2 16,0 0 5-16,0 0-4 0,0 0 10 16,-4-15 4-16,4 15-4 0,0 0 2 0,0 0 5 15,-15-10 5-15,15 10 10 0,0 0 10 16,0 0 3-16,-14-5-7 0,14 5-7 0,0 0-1 15,0 0-2-15,0 0-6 0,-19 2-5 16,19-2 1-16,0 0-1 0,0 0-1 0,-10 13 0 16,10-13-4-16,0 0-1 0,0 0-3 0,-5 18-3 15,5-18-1-15,0 0 0 0,0 0-1 16,3 21-2-16,-3-21-2 0,0 0-4 0,5 14-9 16,-5-14-11-16,0 0-15 0,9 13-19 15,-9-13-20-15,0 0-12 0,10 10-20 0,-10-10-29 16,0 0-39-16,13 7-28 0,-13-7-36 15,0 0-30-15,14 8-306 0,-14-8-91 0</inkml:trace>
  <inkml:trace contextRef="#ctx0" brushRef="#br0" timeOffset="30525">1871 1659 238 0,'0'0'316'0,"0"0"-51"0,-19 3-34 0,19-3-21 16,0 0-42-16,0 0-25 0,0 0-18 0,0 0-19 15,0 0-15-15,0 0-13 16,0 18-13-16,0-18-9 0,0 0-8 0,0 0-8 0,0 0-7 16,8 14-5-16,-8-14-6 0,0 0-7 15,0 0-1-15,0 0-9 0,0 0-2 0,14 7-2 16,-14-7-3-16,0 0 0 0,0 0 0 15,0 0-1-15,0 0-7 0,12-7-3 0,-12 7-1 16,0 0 0-16,0 0 1 0,5-17 1 16,-5 17-2-16,0 0 3 0,0 0 7 0,0-20 4 15,0 20 9-15,0 0 21 0,0 0 17 16,-6-18 6-16,6 18-3 0,0 0-4 0,0 0 1 16,-7-14 4-16,7 14 3 0,0 0 4 15,0 0-3-15,0 0-3 0,0 0-8 0,-10-11-7 16,10 11-7-16,0 0-4 0,0 0-3 0,0 0-3 15,0 0-4-15,0 0-1 0,0 0-2 16,-2 18 1-16,2-18-2 0,0 0 0 0,8 13-5 16,-8-13 1-16,0 0-3 0,8 10 0 15,-8-10-6-15,0 0 0 0,11 9-3 0,-11-9-4 16,0 0-1-16,0 0 3 0,18 5 1 16,-18-5-1-16,0 0 2 0,0 0 2 0,15-3 1 15,-15 3 1-15,0 0 3 0,0 0 0 0,12-11 1 16,-12 11 0-16,0 0 1 0,0 0 1 15,6-15 3-15,-6 15 2 0,0 0 4 0,0 0-2 16,0 0 3-16,-6-19-1 0,6 19-4 16,0 0-2-16,0 0 2 0,-9-13 3 0,9 13-8 15,0 0-9-15,0 0-8 0,0 0-6 16,-17-6-8-16,17 6-15 0,0 0-28 0,0 0-33 16,0 0-29-16,-14 8-33 0,14-8-20 15,0 0-23-15,-6 13-24 0,6-13-38 0,0 0-260 16,-6 15-32-16</inkml:trace>
  <inkml:trace contextRef="#ctx0" brushRef="#br0" timeOffset="31617">1842 1754 365 0,'0'0'301'0,"0"0"-42"0,-9 13-25 16,9-13-39-16,0 0-36 0,-7 15-22 0,7-15-12 15,0 0-21-15,-2 20-15 0,2-20-22 16,0 0-9-16,2 19-14 0,-2-19-5 0,0 0-11 16,4 18-7-16,-4-18-6 0,0 0-14 15,5 14-8-15,-5-14-5 0,0 0-3 0,0 0 4 16,8 12 1-16,-8-12 11 0,0 0 0 15,0 0-6-15,0 0-3 0,0 0-5 0,0 0-6 16,14-9-7-16,-14 9 1 0,0 0 5 16,0 0 2-16,3-17 3 0,-3 17 3 0,0 0 12 15,0 0 13-15,-5-18 10 0,5 18 4 16,0 0 8-16,-8-12 9 0,8 12 7 0,0 0-4 16,-12-11-4-16,12 11-5 0,0 0-4 0,-14-8 3 15,14 8 5-15,0 0 8 0,-19-3-2 16,19 3-1-16,0 0-5 0,0 0-4 0,-20 5-3 15,20-5-4-15,0 0 0 0,-15 12-6 16,15-12-3-16,0 0 1 0,-10 16 3 0,10-16-6 16,0 0-4-16,-4 19-3 0,4-19-2 15,0 0-2-15,-2 19-1 0,2-19-2 0,0 0-2 16,0 0-2-16,2 20 0 0,-2-20-3 16,0 0 0-16,0 0 0 0,10 9-2 0,-10-9-2 15,0 0-3-15,0 0 0 0,0 0 11 0,20-2 1 16,-20 2-1-16,0 0-1 0,13-8-1 15,-13 8-1-15,0 0-1 0,12-14 3 0,-12 14 0 16,0 0 1-16,8-13 3 0,-8 13 1 16,0 0 4-16,5-16 6 0,-5 16 9 0,0 0 5 15,0 0 1-15,1-16-1 0,-1 16-1 16,0 0-1-16,0 0 0 0,-4-15 2 0,4 15-1 16,0 0-1-16,0 0-3 0,-12-11-6 0,12 11-6 15,0 0-1-15,0 0-6 0,0 0 0 16,0 0-2-16,-22 2 0 0,22-2-3 15,0 0-2-15,-12 11 1 0,12-11-1 0,0 0-1 16,-7 15 0-16,7-15 0 0,0 0-6 0,-5 17 0 16,5-17 0-16,0 0 1 0,0 0-1 15,0 21-3-15,0-21-9 0,0 0-6 0,0 0 1 16,5 16 1-16,-5-16-1 0,0 0-2 16,0 0 2-16,0 0 14 0,0 0 4 0,20-3 1 15,-20 3 1-15,0 0 0 0,12-18 1 16,-12 18-1-16,9-16 2 0,-9 16-2 0,8-17 2 15,-8 17 0-15,7-17 1 0,-7 17 3 16,4-16 6-16,-4 16 10 0,0 0 14 0,3-19 9 16,-3 19 8-16,0 0 1 0,0 0-8 0,-1-20-8 15,1 20-4-15,0 0-8 0,0 0 0 16,-6-11-4-16,6 11-1 0,0 0-2 0,0 0-2 16,0 0-3-16,0 0-2 0,0 0 0 15,-20 1 0-15,20-1-3 0,0 0 1 0,-9 9-1 16,9-9-1-16,0 0-1 0,-8 15 0 15,8-15-1-15,0 0-1 0,-4 17-1 0,4-17-2 16,0 0-2-16,0 0-5 0,0 18-7 0,0-18-8 16,0 0-2-16,0 0-3 0,0 0 1 15,5 13 7-15,-5-13-1 0,0 0 2 0,0 0 2 16,0 0 4-16,16-6 3 0,-16 6-1 16,0 0 1-16,11-14 1 0,-11 14 1 0,6-13-4 15,-6 13 2-15,6-13-1 0,-6 13 3 16,0 0 5-16,6-18 14 0,-6 18 11 15,0 0 2-15,0 0-1 0,0-20 3 0,0 20-2 16,0 0-5-16,0 0-11 0,-8-13-14 0,8 13-17 16,0 0-13-16,0 0-12 0,0 0-22 15,0 0-52-15,-22 1-63 0,22-1-46 0,0 0-17 16,-15 12-18-16,15-12-36 0,-10 12-286 0,10-12-105 16</inkml:trace>
  <inkml:trace contextRef="#ctx0" brushRef="#br0" timeOffset="32714">1660 1924 215 0,'-8'14'375'16,"8"-14"-81"-16,0 0-37 0,-9 14-43 0,9-14-28 16,0 0-27-16,-6 15-22 0,6-15-23 15,0 0-20-15,-4 15-17 0,4-15-14 0,0 0-11 16,0 0-9-16,-1 18-6 0,1-18-8 0,0 0-7 16,0 0-3-16,3 16-2 0,-3-16-3 15,0 0-3-15,0 0 0 0,0 0-2 0,0 0 1 16,12 7 0-16,-12-7-1 0,0 0-1 15,0 0 0-15,11-10-4 0,-11 10-1 0,0 0-1 16,8-15 2-16,-8 15-1 16,0 0 1-16,6-14 8 0,-6 14 18 0,0 0 19 0,0 0 10 15,3-17 7-15,-3 17 1 0,0 0 1 16,0 0-7-16,0 0-14 0,0 0-6 0,-5-16-3 16,5 16-5-16,0 0-6 0,0 0-5 0,0 0-5 15,0 0-2-15,0 0 2 0,-22 4 0 16,22-4-1-16,0 0 11 0,-11 12 5 15,11-12-4-15,0 0-7 0,-10 15-5 0,10-15-4 16,0 0-1-16,-6 18-4 0,6-18-1 0,0 0-4 16,-4 19-3-16,4-19-2 0,0 0-3 15,0 0-2-15,3 21-5 0,-3-21-1 0,0 0-5 16,0 0-3-16,7 14 3 0,-7-14 1 16,0 0 1-16,0 0 4 0,0 0 3 0,0 0 2 15,25-2 1-15,-25 2 3 0,0 0-2 16,14-14 1-16,-14 14-4 0,9-15-1 0,-9 15-2 15,9-13 3-15,-9 13 3 0,6-15 2 16,-6 15 3-16,0 0 10 0,5-19 5 0,-5 19 5 16,0 0-1-16,0-17 1 0,0 17 11 0,0 0 8 15,-7-14 4-15,7 14 1 0,0 0-6 16,-12-12-3-16,12 12-4 0,0 0 3 0,-16-8 1 16,16 8 2-16,0 0 2 0,-20-1-3 15,20 1-4-15,0 0-3 0,-22 4 3 0,22-4-3 16,-13 7-6-16,13-7-3 0,-11 8-6 0,11-8-2 15,-10 10-3-15,10-10-2 0,-7 12-1 16,7-12-4-16,0 0 1 0,-6 18-5 0,6-18 0 16,0 0-3-16,-1 17-8 0,1-17-4 15,0 0-5-15,0 0-5 0,6 17 3 0,-6-17 8 16,0 0 8-16,0 0 2 0,0 0 2 16,20-4-1-16,-20 4 0 0,13-7-2 0,-13 7 0 15,13-14-4-15,-13 14-1 0,13-15-3 16,-13 15 1-16,12-15 7 0,-12 15 2 0,10-17 4 15,-10 17 3-15,9-15 6 0,-9 15 9 16,0 0 8-16,7-18 6 0,-7 18 1 0,0 0 0 16,0 0-3-16,5-18-2 0,-5 18-3 0,0 0-3 15,0 0-4-15,0 0-6 0,0 0-5 16,-3-17-2-16,3 17 1 0,0 0-1 0,0 0-1 16,0 0-2-16,0 0 2 0,0 0-8 15,-20 1-4-15,20-1 0 0,0 0 3 0,-10 10 1 16,10-10 2-16,0 0 0 0,-10 15 1 15,10-15 0-15,0 0-1 0,-8 19 0 0,8-19 1 16,0 0-2-16,-4 17 0 0,4-17-3 0,0 0-1 16,0 0-3-16,2 21 0 0,-2-21-3 15,0 0-4-15,0 0 3 0,10 10 0 0,-10-10 3 16,0 0-7-16,0 0-3 0,17-5 2 16,-17 5-1-16,0 0-1 0,14-12-7 0,-14 12-5 15,9-10-5-15,-9 10 10 0,8-12-3 16,-8 12-3-16,0 0-2 0,10-15-4 15,-10 15-7-15,0 0-8 0,2-15-14 0,-2 15-26 16,0 0-55-16,0 0-28 0,-2-16-8 0,2 16-8 16,0 0-16-16,0 0-17 0,-12-10-53 0,12 10-212 15,0 0 17-15</inkml:trace>
  <inkml:trace contextRef="#ctx0" brushRef="#br0" timeOffset="33805">1500 1982 220 0,'0'0'336'0,"0"0"-64"0,-13 13-27 15,13-13-16-15,0 0-26 0,-11 12-20 0,11-12-28 16,0 0-23-16,-5 11-18 0,5-11-2 0,0 0-3 15,0 0-10-15,-6 15-8 0,6-15-13 16,0 0-4-16,0 0-12 0,6 15-8 0,-6-15-11 16,0 0-7-16,0 0-8 0,12 13-5 15,-12-13-7-15,0 0-6 0,0 0-4 0,19 4-7 16,-19-4-6-16,0 0-3 0,0 0-3 16,21-4-1-16,-21 4 0 0,0 0 3 0,13-8 1 15,-13 8 2-15,0 0 3 0,10-11 2 0,-10 11 2 16,0 0 6-16,0 0 9 0,5-16 2 15,-5 16 3-15,0 0 8 0,0 0 3 0,-6-15-6 16,6 15-4-16,0 0-6 0,-9-11 0 16,9 11 1-16,0 0-3 0,0 0-4 0,-20-5 1 15,20 5 3-15,0 0-2 0,-20 0 2 0,20 0 2 16,0 0 2-16,-21 5 2 0,21-5 2 16,-13 7 0-16,13-7 3 0,-15 10-3 15,15-10-2-15,-12 10 0 0,12-10 1 0,-9 10-1 16,9-10-2-16,0 0-3 0,-9 15 1 15,9-15 2-15,0 0-2 0,0 0 3 0,-6 16 7 16,6-16 0-16,0 0-4 0,0 0 43 0,8 14-53 16,-8-14 2-16,0 0 2 0,0 0-3 15,18 5-2-15,-18-5 0 0,0 0-1 0,0 0 0 16,24-1-2-16,-24 1-4 0,0 0-2 16,18-4-2-16,-18 4 2 0,0 0 3 0,15-9 0 15,-15 9 1-15,0 0 0 0,11-8 1 16,-11 8 2-16,0 0 3 0,9-12 0 0,-9 12-1 15,0 0-1-15,0 0 3 0,2-16 5 0,-2 16-1 16,0 0-2-16,0 0-3 0,-4-15-3 16,4 15 0-16,0 0-1 0,-10-11-9 0,10 11 0 15,0 0 0-15,-15-8 3 0,15 8 1 16,0 0-2-16,-20-6 4 0,20 6 3 0,0 0 1 16,-20-2 3-16,20 2 5 15,0 0 1-15,0 0-3 0,-25 2 0 0,25-2-4 0,0 0 39 16,-16 6-11-16,16-6-14 0,0 0-5 15,-14 5-3-15,14-5-4 0,0 0-4 0,0 0-3 16,0 0-4-16,-13 10 0 0,13-10-4 0,0 0-2 16,0 0-1-16,0 0-2 0,0 0 2 15,0 0 3-15,0 0 0 0,10 10 4 0,-10-10-2 16,0 0 3-16,0 0 0 0,20-3-1 16,-20 3 0-16,0 0-3 0,17-9 2 0,-17 9-3 15,13-8-1-15,-13 8 1 0,11-8-3 16,-11 8 5-16,0 0 1 0,14-11 1 0,-14 11 6 15,0 0 4-15,10-13 5 0,-10 13 1 16,0 0 1-16,8-11 5 0,-8 11-5 0,0 0 4 16,0 0 2-16,5-13 3 0,-5 13 2 15,0 0-8-15,0 0-3 0,0 0-10 0,0 0-4 16,0 0-4-16,-8-10 0 0,8 10 0 0,0 0-4 16,0 0-2-16,-18 5-1 0,18-5 1 15,0 0 2-15,-20 8 8 0,20-8 8 0,-15 10-2 16,15-10-1-16,-14 11 0 0,14-11-2 15,-11 13-2-15,11-13 2 0,-12 11 0 0,12-11 0 16,-8 12-3-16,8-12 0 0,0 0-2 0,-9 18 0 16,9-18 2-16,0 0-3 0,-3 13-2 15,3-13-2-15,0 0-2 0,0 0 0 0,0 0 1 16,2 18-1-16,-2-18-2 0,0 0-4 16,0 0-7-16,0 0-11 0,13 7-21 0,-13-7-21 15,0 0-23-15,0 0-21 0,0 0-28 16,19-5-39-16,-19 5-54 0,0 0-40 0,12-9-17 15,-12 9-23-15,0 0-82 0,9-14-210 16,-9 14-121-16</inkml:trace>
  <inkml:trace contextRef="#ctx0" brushRef="#br0" timeOffset="35012">1244 1922 94 0,'0'0'390'0,"0"0"-90"16,-21 3-42-16,21-3-19 0,0 0-27 0,-18 6-20 16,18-6-23-16,0 0-11 0,-12 11-11 15,12-11-20-15,0 0-16 0,-8 13-7 0,8-13-9 16,0 0-10-16,0 0-16 0,3 22-13 0,-3-22-5 15,0 0-7-15,7 13-6 0,-7-13-5 16,0 0-6-16,13 10-6 0,-13-10-1 0,0 0-6 16,0 0-4-16,20 3-3 0,-20-3-4 15,0 0 0-15,0 0-1 0,21-8-2 16,-21 8-2-16,0 0 1 0,10-10 2 0,-10 10 2 0,0 0 2 16,6-14 5-16,-6 14 4 0,0 0 6 15,0 0 5-15,3-19 1 0,-3 19 2 0,0 0 9 16,-5-15 3-16,5 15 10 0,0 0-1 15,-12-15-3-15,12 15 0 0,0 0 5 0,-16-10 5 16,16 10 4-16,0 0-3 0,-20-7-4 16,20 7-1-16,0 0-13 0,-21-2 4 0,21 2 0 15,0 0-5-15,0 0-4 0,-23 4-6 16,23-4 1-16,0 0-6 0,-16 9-5 0,16-9-2 16,0 0 3-16,-10 15-1 0,10-15 2 15,0 0-1-15,-4 17-3 0,4-17-3 0,0 0 0 16,2 18-1-16,-2-18-3 0,0 0-7 15,7 16-2-15,-7-16-3 0,0 0 1 0,10 8-5 16,-10-8-6-16,0 0 1 0,0 0 0 0,20 3-7 16,-20-3-6-16,0 0-3 0,16-5-3 15,-16 5 2-15,0 0 0 0,17-12 3 0,-17 12-1 16,0 0-1-16,12-14 8 0,-12 14 3 16,7-12 4-16,-7 12 11 0,0 0 3 0,6-19 2 15,-6 19-2-15,0 0 3 0,0-19 1 16,0 19 4-16,0 0 1 0,-6-19 0 0,6 19 0 15,-8-13 3-15,8 13 8 0,-9-10 5 0,9 10 3 16,0 0-4-16,-15-13 1 0,15 13 3 16,0 0 2-16,-17-6-5 0,17 6-6 0,0 0-1 15,0 0 0-15,-23 1-2 0,23-1-3 16,0 0-8-16,-17 10 2 0,17-10 6 0,-10 9 1 16,10-9 0-16,-8 13-1 0,8-13-5 15,-5 13-1-15,5-13 2 0,0 0 0 0,-1 21-3 16,1-21-1-16,0 0-1 0,4 22-1 0,-4-22-3 15,8 11 1-15,-8-11-4 0,10 9-1 16,-10-9-1-16,14 6-1 0,-14-6-1 0,0 0 1 16,24 2-8-16,-24-2-1 0,0 0-1 15,23-5-2-15,-23 5 2 0,18-6-4 0,-18 6 1 16,15-9 3-16,-15 9 1 0,14-9 3 16,-14 9 12-16,11-9 0 0,-11 9 3 0,0 0 0 15,11-13 7-15,-11 13 6 0,0 0 10 0,7-12 2 16,-7 12-6-16,0 0-5 0,0 0-3 15,0 0 5-15,0 0 5 0,0 0-2 16,0-19-4-16,0 19-4 0,0 0-4 0,0 0-1 16,0 0-10-16,0 0 1 0,0 0-2 15,0 0-1-15,-15 9 1 0,15-9-1 0,0 0-2 16,0 0 1-16,-4 17 0 0,4-17-1 0,0 0 0 16,0 0-3-16,5 18-1 0,-5-18-9 15,0 0 0-15,0 0-3 0,10 13-2 0,-10-13-2 16,0 0 3-16,0 0-1 0,14 7 4 15,-14-7 3-15,0 0-1 0,0 0 1 0,0 0 2 16,0 0 2-16,18 1 1 0,-18-1 0 0,0 0 6 16,0 0-4-16,0 0 0 0,0 0 2 15,0 0 2-15,15-4 2 0,-15 4 1 0,0 0 1 16,0 0 3-16,0 0 3 0,0 0 0 16,0 0 3-16,0 0 0 0,0 0-1 0,0 0 1 15,0 0-4-15,0 0-2 0,-8-11-5 0,8 11 1 16,0 0 1-16,-17-3 3 15,17 3-2-15,0 0 3 0,-26-3 11 0,26 3 0 16,-20-2 3-16,20 2 0 0,-22 0 2 0,22 0-7 16,-23 0-8-16,23 0-1 0,-20 0-9 0,20 0-11 15,-17 3-14-15,17-3-17 0,0 0-25 16,-23 2-35-16,23-2-36 0,0 0-57 0,-15 5-82 16,15-5-69-16,0 0-21 0,0 0-58 15,-11 12-304-15,11-12-238 0</inkml:trace>
  <inkml:trace contextRef="#ctx0" brushRef="#br0" timeOffset="40200">1009 2054 9 0,'-18'2'335'16,"18"-2"-77"-16,0 0-40 0,0 0-26 0,0 0-21 15,0 0-26-15,-11 9-14 0,11-9-9 0,0 0-5 16,0 0 3-16,0 0 10 0,0 0 3 16,-1 18-1-16,1-18 4 0,0 0-5 15,0 0-3-15,4 19-3 0,-4-19-9 0,0 0-11 16,7 15-14-16,-7-15-12 0,0 0-13 0,8 15-8 15,-8-15-9-15,0 0-7 0,7 12-9 16,-7-12-7-16,0 0-5 0,9 11-3 0,-9-11-4 16,0 0-4-16,0 0-2 0,11 10-2 15,-11-10-4-15,0 0-1 0,0 0-3 0,0 0-1 16,11 8-1-16,-11-8 2 0,0 0 1 0,0 0 2 16,0 0 2-16,0 0 0 0,0 0 0 15,0 0 0-15,0 0 0 0,0 0-1 0,0 0-1 16,0 0 1-16,0 0-2 0,-1-18 0 15,1 18-1-15,0 0 2 0,-8-13-2 0,8 13-1 16,-10-10 0-16,10 10 0 0,0 0 2 16,-14-12 4-16,14 12-6 0,-12-10 2 0,12 10 0 15,-11-8 6-15,11 8 8 0,0 0 4 0,-15-10 0 16,15 10-2-16,0 0-3 0,0 0-3 16,0 0-1-16,-16-3-2 15,16 3 2-15,0 0 4 0,0 0 2 0,0 0 2 0,-6 17 0 16,6-17 1-16,0 0 3 0,5 17 1 0,-5-17-2 15,0 0 0-15,9 19-6 0,-9-19-1 16,7 10-4-16,-7-10-6 0,0 0-2 0,15 14-2 16,-15-14-7-16,0 0-5 0,15 7-3 15,-15-7 0-15,0 0-2 0,18 2-6 0,-18-2-2 16,0 0 3-16,0 0 2 0,21-3 0 16,-21 3 1-16,0 0 2 0,15-9 4 0,-15 9 1 15,0 0 4-15,11-12 1 0,-11 12 2 0,0 0 1 16,9-15 4-16,-9 15-1 0,0 0 1 15,2-15 1-15,-2 15 0 0,0 0 1 0,0 0-1 16,-2-22 2-16,2 22 1 0,0 0-1 16,-7-16 1-16,7 16-2 0,0 0 3 0,-8-12 3 15,8 12 1-15,0 0-1 0,0 0 1 16,-13-10 0-16,13 10-2 0,0 0-1 0,0 0-3 16,0 0 0-16,0 0 0 0,-17 7 1 15,17-7 2-15,0 0 0 0,0 0 3 0,-4 19 3 16,4-19-3-16,0 0-1 0,1 19-3 15,-1-19 0-15,0 0-1 0,5 17-1 0,-5-17-4 16,0 0 1-16,10 15-6 0,-10-15-8 0,0 0-2 16,13 10-1-16,-13-10 1 0,0 0 0 15,0 0 1-15,16 3 1 0,-16-3-2 0,0 0 0 16,0 0-1-16,16-8-4 0,-16 8-2 16,0 0 4-16,10-11 3 0,-10 11 2 0,0 0 3 15,6-12 3-15,-6 12 3 0,0 0 3 0,0 0 0 16,4-18 2-16,-4 18 1 0,0 0 2 15,0 0 1-15,-7-17 3 0,7 17 0 16,0 0 5-16,0 0 3 0,-11-10 2 0,11 10-1 16,0 0 0-16,0 0 1 0,-18-5-3 0,18 5 3 15,0 0 0-15,0 0-4 0,-16 3-1 16,16-3-2-16,0 0-3 0,0 0-1 0,-14 10 1 16,14-10-1-16,0 0-1 0,-4 16 1 15,4-16-1-15,0 0 1 0,0 0-1 0,1 22-1 16,-1-22 0-16,0 0-1 0,8 14 1 15,-8-14 1-15,0 0-6 0,10 10-3 0,-10-10 0 16,0 0-2-16,0 0 2 0,19 2-3 0,-19-2-1 16,0 0 0-16,12-6-1 0,-12 6-3 15,0 0 2-15,12-14 2 0,-12 14 3 0,0 0-1 16,10-14 0-16,-10 14 4 0,0 0-2 16,7-18 4-16,-7 18-1 0,0 0 2 0,2-17 2 15,-2 17-1-15,0 0 2 0,0 0-1 16,-1-20 1-16,1 20 3 0,0 0-1 0,-7-12 2 15,7 12-3-15,0 0 1 0,-12-9 2 16,12 9 3-16,0 0 3 0,-13-7 0 0,13 7 2 16,0 0 0-16,0 0 1 0,-22-3-2 0,22 3-3 15,0 0-2-15,0 0-3 16,-17 3 0-16,17-3-3 0,0 0 0 0,0 0-1 0,-12 8-1 16,12-8 1-16,0 0-2 0,0 0-1 15,0 0 0-15,-6 14-2 0,6-14 2 0,0 0-1 16,0 0-1-16,0 0 0 0,0 0-2 15,8 15-1-15,-8-15 0 0,0 0-3 0,0 0 1 16,0 0-2-16,0 0-5 0,21-2-2 16,-21 2 0-16,0 0 2 0,0 0-1 0,15-8 5 15,-15 8 0-15,0 0 1 0,9-10 4 0,-9 10 1 16,0 0 5-16,0 0 0 0,8-14 2 16,-8 14-1-16,0 0 1 0,0 0 0 0,0 0-1 15,-3-17 4-15,3 17-1 0,0 0 4 16,0 0 0-16,-9-10-4 0,9 10-1 0,0 0 1 15,0 0 3-15,0 0-2 0,0 0 1 16,-21 1-1-16,21-1 4 0,0 0 2 0,-11 9 4 16,11-9-1-16,0 0 0 0,-11 14 1 0,11-14 0 15,0 0-2-15,-9 18 1 0,9-18-2 16,0 0-1-16,-5 17-2 0,5-17-4 0,0 0 1 16,0 0 1-16,1 22-1 0,-1-22-1 15,0 0 2-15,7 15 6 0,-7-15-1 0,0 0-1 16,12 12 0-16,-12-12-1 0,0 0-2 15,17 7-1-15,-17-7-2 0,0 0 0 0,19 4-2 16,-19-4 0-16,0 0-1 0,20-2-1 16,-20 2 1-16,0 0-1 0,20-1 0 0,-20 1-2 15,0 0 1-15,0 0-1 0,20-1 1 0,-20 1 0 16,0 0 0-16,0 0 1 0,0 0-1 16,19-1 0-16,-19 1 0 0,0 0-2 15,0 0 0-15,0 0-1 0,0 0-1 0,0 0 1 16,0 0 0-16,14-6 0 0,-14 6 2 0,0 0 1 15,0 0-2-15,0 0 1 0,0 0 1 16,0 0 2-16,0 0 2 0,0 0 2 0,0 0 2 16,0 0 4-16,0 0 2 0,0 0-5 0,0 0-2 15,0 0-3-15,0 0-2 0,0 0 1 16,0 0-3-16,0 0 1 0,0 0-1 0,0 0 0 16,0 0 4-16,0 0 0 0,8 13 2 15,-8-13-2-15,0 0 1 0,9 11 1 0,-9-11-2 16,0 0-1-16,10 9-2 0,-10-9 1 15,0 0-2-15,0 0 2 0,13 6-1 0,-13-6 2 16,0 0 0-16,0 0 0 0,0 0 4 16,0 0 2-16,0 0 1 0,0 0 0 0,0 0-2 15,0 0 0-15,0 0-1 0,16-5 0 16,-16 5-3-16,0 0 0 0,0 0-2 0,0 0-1 16,-7-13 0-16,7 13 1 0,0 0 2 15,0 0-2-15,-11-12-1 0,11 12 1 0,0 0-2 16,0 0 0-16,-12-11 1 0,12 11 0 0,0 0 0 15,0 0 0-15,0 0-1 0,-13-9 0 16,13 9 0-16,0 0-3 0,0 0 0 0,0 0-2 16,0 0 2-16,0 0 0 0,0 0 0 15,0 0 1-15,0 0-1 0,0 0 2 0,0 0 1 16,0 0 0-16,0 0 2 0,0 0 2 0,0 0-2 16,0 0 0-16,0 0 1 0,0 0-2 15,0 0 3-15,0 0-2 0,0 0 1 0,18 3 0 16,-18-3-3-16,0 0 2 0,0 0 0 15,0 0 1-15,0 0 3 0,0 0 4 0,0 0 6 16,0 0 6-16,17-3 6 0,-17 3 4 16,0 0-1-16,0 0-2 0,0 0-2 0,0 0-2 15,0 0-9-15,0 0-2 0,0 0-12 16,0 0 2-16,0 0 1 0,0 0 0 0,-10-9-3 16,10 9-3-16,0 0 4 0,0 0 4 15,-18-5 11-15,18 5 5 0,0 0-1 0,0 0-4 16,-20-2-2-16,20 2-5 0,0 0 6 0,0 0-8 15,-18 8-4-15,18-8-1 0,0 0 1 16,-13 17 3-16,13-17 6 0,-8 17 1 0,8-17 3 16,-10 21-1-16,10-21 4 0,-8 23 0 15,8-23 1-15,-6 23-1 0,6-23-4 0,-6 22-4 16,6-22-4-16,-4 17-14 0,4-17-16 16,0 0-16-16,-4 20-5 0,4-20 2 0,0 0 2 15,0 0 3-15,-1 18 5 0,1-18 3 16,0 0 4-16,0 0-3 0,0 0 4 0,0 0-1 15,0 0 6-15,0 0 1 0,0 0 0 0,16-7 2 16,-16 7 0-16,0 0 2 0,9-18 1 16,-9 18 2-16,0 0 4 0,4-20 0 0,-4 20 3 15,0 0 5-15,3-19 10 16,-3 19 11-16,0 0 13 0,0 0 13 0,3-20 7 0,-3 20-2 16,0 0-4-16,0 0-12 0,0 0-8 15,0 0-7-15,-6-14-4 0,6 14-2 0,0 0-6 16,0 0-5-16,-8 13 2 0,8-13-1 0,0 0 3 15,-6 23-1-15,6-23 2 0,-5 21 1 16,5-21 0-16,-3 23 4 0,3-23-3 0,-3 22-5 16,3-22-1-1,-2 23-2-15,2-23-1 16,-1 21-3-16,1-21-4 0,0 0-7 0,1 24-11 0,-1-24-8 0,0 0-12 0,2 18 3 16,-2-18 1-16,0 0 9 0,0 0 3 0,0 0 8 15,0 0-1-15,0 0 0 0,0 0-3 0,0 0-1 16,0 0-2-16,14-5-2 0,-14 5-1 15,7-16 0-15,-7 16 3 0,2-19 1 16,-2 19 4-16,4-19 5 0,-4 19 1 0,3-18 7 16,-3 18 13-16,0 0 19 0,1-20 15 0,-1 20 8 15,0 0 2-15,0 0-10 0,-1-19-6 16,1 19-10-16,0 0-6 0,0 0-7 0,0 0-4 16,0 0-2-16,0 0-2 0,-15 7 1 15,15-7-2-15,0 0 0 0,-8 21 0 0,8-21 6 16,-5 18-2-16,5-18 2 0,-6 22-5 0,6-22 1 15,-2 22-2-15,2-22-1 0,-4 23-3 16,4-23 1-16,-2 22-2 0,2-22 1 0,0 0-2 16,-1 24-5-16,1-24-6 0,0 0-6 15,0 18-6-15,0-18-1 0,0 0 2 0,0 0 4 16,3 17 3-16,-3-17 7 0,0 0 3 0,0 0 6 16,0 0-1-16,0 0 4 0,0 0-1 15,0 0 0-15,10-11-1 0,-10 11 2 16,0 0-4-16,6-21-2 0,-6 21 1 0,6-18 2 15,-6 18 0-15,4-20 0 0,-4 20 1 16,6-18 2-16,-6 18-3 0,3-16 5 0,-3 16 3 16,0 0 16-16,5-16 7 0,-5 16 5 0,0 0-3 15,0 0-2-15,5-16-8 0,-5 16-7 16,0 0-5-16,0 0-4 0,0 0-2 16,0 0-1-16,0 0-1 0,0 0 0 0,0 0-1 15,5 11 1-15,-5-11 0 0,0 0-1 0,-2 21-1 16,2-21 3-16,-1 18-4 0,1-18 2 15,-2 21-1-15,2-21-1 0,-3 22 2 0,3-22-2 16,-2 20 1-16,2-20-2 0,-3 17-1 0,3-17-8 16,0 0-9-16,-2 20-13 0,2-20-13 15,0 0 0-15,0 0 4 0,-2 18 8 0,2-18 13 16,0 0 2-16,0 0 6 0,0 0 1 16,0 0 2-16,0 0 2 0,0 0 0 0,0-20-7 15,0 20-11-15,0 0-1 0,0-22 3 16,0 22 2-16,0 0 4 0,1-25 4 0,-1 25 3 15,0 0 5-15,-1-23 0 0,1 23 7 16,0 0 18-16,0-20 15 0,0 20 12 0,0 0 8 16,0 0-1-16,-1-18-4 0,1 18-7 15,0 0-4-15,0 0-6 0,0 0-10 0,0 0-6 16,0 0-8-16,0 0-1 0,0 0-3 0,0 0 0 16,0 0-2-16,0 0 2 0,0 0-3 15,-12 8 6-15,12-8 2 0,-5 13 3 0,5-13 4 16,-4 16-2-16,4-16-1 0,-3 19 0 15,3-19 2-15,-2 17 0 0,2-17-3 0,0 0-2 16,-2 23-5-16,2-23-1 0,0 0-2 0,0 20-1 16,0-20-1-16,0 0-3 0,0 0-1 15,0 18-2-15,0-18-3 0,0 0-1 0,0 0-3 16,0 0-2-16,0 0 2 0,0 0 1 16,0 18 3-16,0-18 6 0,0 0 0 0,0 0 2 15,0 0 2-15,0 0-2 0,6-12-2 16,-6 12 2-16,0 0-6 0,4-18 1 0,-4 18-2 15,3-16-3-15,-3 16 1 0,3-16 2 16,-3 16 1-16,0-18-2 0,0 18 6 0,0-21 0 16,0 21 2-16,-3-20 1 0,3 20 1 0,-4-20-1 15,4 20 4-15,-6-21 2 0,6 21-4 16,-6-21 1-16,6 21 0 0,-10-19-2 0,10 19 2 16,-9-18-2-16,9 18-1 0,-10-18 4 15,10 18 1-15,-9-13 2 0,9 13 5 0,-8-11 3 16,8 11 0-16,0 0 3 0,-8-12-2 0,8 12-3 15,0 0-5-15,0 0-3 0,0 0-1 16,0 0 4-16,0 0-4 0,0 0 3 0,0 0 3 16,0 0 1-16,-10 9 6 0,10-9 0 15,0 0 2-15,6 16-4 0,-6-16 1 0,0 0-3 16,9 18-4-16,-9-18 0 0,0 0-4 16,11 16-1-16,-11-16-1 0,0 0 0 0,10 13-2 15,-10-13 0-15,0 0-1 0,10 10 0 16,-10-10-2-16,0 0 2 0,0 0-1 0,10 10-1 15,-10-10-1-15,0 0 1 0,0 0 0 16,0 0 1-16,0 0-1 0,0 0 2 0,11 10 0 16,-11-10 1-16,0 0 2 0,0 0-3 0,0 0 1 15,0 0-2-15,6-15-1 0,-6 15-2 16,0 0 1-16,0 0-3 0,3-20 1 0,-3 20 2 16,0 0 1-16,3-15-4 0,-3 15 5 15,0 0 1-15,0 0-3 0,6-19 3 0,-6 19-3 16,0 0 4-16,0 0 2 0,0 0 1 15,4-18 4-15,-4 18 3 0,0 0 1 16,0 0 5-16,7-17-4 0,-7 17-2 0,0 0 0 0,9-20-2 16,-9 20-3-16,5-14 0 0,-5 14-2 15,7-13-1-15,-7 13-1 0,0 0 0 0,9-16 1 16,-9 16 2-16,0 0 3 0,7-13 7 16,-7 13 5-16,0 0-1 0,0 0 2 0,0 0-5 15,7-13-1-15,-7 13-3 0,0 0-4 0,0 0 0 16,0 0-2-16,0 0-1 0,0 0 0 15,0 0-1-15,0 0-1 0,0 0 0 16,0 0-1-16,0 0-1 0,0 0 0 0,8 13-1 16,-8-13 0-16,0 0 0 0,0 0 0 0,0 0 0 15,0 0-8-15,1 19-8 0,-1-19-9 16,0 0-6-16,0 0-4 0,0 0 0 0,0 0 2 16,0 0 0-16,0 0 2 0,0 0 4 15,0 0 3-15,0 0 1 16,8 11 2-16,-8-11 0 0,0 0 2 0,0 0 2 0,0 0 1 0,11-7 3 15,-11 7 4-15,0 0 0 0,0 0 2 16,0 0 4-16,12-9-1 0,-12 9 1 0,0 0 3 16,0 0 0-16,0 0 4 0,0 0 1 15,0 0 8-15,13-8 5 0,-13 8 3 0,0 0 3 16,0 0-5-16,0 0-5 16,0 0-5-16,0 0-2 0,0 0-3 0,0 0-1 0,0 0-2 15,0 0 2-15,-6 17 1 0,6-17 1 16,0 0 1-16,-9 13 3 0,9-13 0 0,0 0-2 15,-10 12 4-15,10-12-1 0,0 0-1 0,-11 12-4 16,11-12-2-16,0 0-1 0,-12 10-1 16,12-10-2-16,0 0-1 0,-12 8 3 0,12-8 1 15,0 0 0-15,0 0-1 0,-14 9 1 16,14-9-4-16,0 0-2 0,0 0-4 0,0 0 0 16,0 0-2-16,-13 6 1 0,13-6-1 15,0 0 4-15,0 0 0 0,0 0 2 0,0 0-5 16,0 0-7-16,-7-12-2 0,7 12-4 0,0 0-4 15,0 0-4-15,-1-21-5 0,1 21-6 16,0 0 2-16,0 0 6 0,-2-22 8 16,2 22 10-16,0 0 14 0,0 0 18 0,-2-17 9 15,2 17 6-15,0 0 0 0,0 0-2 0,0 0 2 16,-8-14-4-16,8 14-2 0,0 0-4 16,0 0-5-16,0 0-2 0,0 0-2 0,0 0 3 15,0 0-2-15,0 0-2 0,0 0 0 16,0 0-4-16,-17 3 4 0,17-3 2 0,0 0-5 15,0 0-2-15,-6 17 2 0,6-17 0 0,0 0 2 16,-5 16-1-16,5-16-1 0,0 0 0 16,-1 17-4-16,1-17-3 0,0 0-2 0,0 0-2 15,1 18-4-15,-1-18-3 0,0 0-3 16,0 0 1-16,0 0 1 0,0 0 1 0,9 12 0 16,-9-12 0-16,0 0-3 0,0 0 2 15,0 0-1-15,13-12 1 0,-13 12-7 0,0 0 0 16,8-11 1-16,-8 11 3 0,0 0 5 0,0 0 2 15,7-16 3-15,-7 16 0 0,0 0 0 16,0 0 3-16,-1-17 3 0,1 17 4 0,0 0 3 16,0 0-2-16,-9-15 2 0,9 15 6 15,0 0 5-15,0 0 3 0,-14-11 3 0,14 11-4 16,0 0 0-16,0 0-5 0,0 0-2 16,-17-4-5-16,17 4-5 0,0 0-1 0,0 0 0 15,-14 6-1-15,14-6-1 0,0 0 0 16,0 0 1-16,-10 15 2 0,10-15-1 0,0 0-2 15,-5 13-1-15,5-13 0 0,0 0-3 0,0 0-1 16,-5 18-7-16,5-18-4 0,0 0-2 16,0 0 2-16,0 0 0 0,0 0-1 0,6 14 4 15,-6-14 2-15,0 0 2 0,0 0-1 0,12-7 1 16,-12 7-1-16,0 0-1 0,15-14 0 16,-15 14-3-16,10-14-5 0,-10 14 0 0,10-15 3 15,-10 15 1-15,10-17 4 0,-10 17 1 16,7-19 1-16,-7 19 2 0,8-19 0 0,-8 19 0 15,7-19 0-15,-7 19 1 0,4-19 1 16,-4 19-3-16,4-16 1 0,-4 16-1 0,0 0 3 16,2-22 1-16,-2 22 0 0,0 0 2 15,0-21 0-15,0 21 2 0,0 0 1 0,0 0 0 16,-2-21 3-16,2 21-1 0,0 0 5 16,0 0 3-16,-7-15-4 0,7 15 0 0,0 0-5 15,0 0-2-15,-11-8 4 0,11 8-2 0,0 0-1 16,0 0 1-16,-21 0 4 0,21 0-3 15,0 0 11-15,-18 7-5 0,18-7-4 0,0 0 5 16,-18 12 1-16,18-12-3 0,-11 7-2 16,11-7 1-16,0 0-2 0,-14 13-2 0,14-13-3 15,0 0-1-15,-11 12-1 0,11-12-3 16,0 0-4-16,-10 12-5 0,10-12-4 0,0 0-5 16,0 0-2-16,-9 10 1 0,9-10-1 15,0 0-3-15,0 0 1 0,0 0 2 0,0 0-2 16,-11 11 2-16,11-11 2 0,0 0 3 0,0 0 2 15,0 0 0-15,0 0 4 0,0 0 2 16,0 0 4-16,0 0 0 0,0 0 2 0,4 17 0 16,-4-17-2-16,0 0 3 0,14 7-1 0,-14-7 3 15,0 0-3-15,18 6 2 0,-18-6 0 16,0 0-2-16,19 4 1 0,-19-4-1 0,0 0 0 16,20 4-2-16,-20-4 2 0,0 0-3 15,0 0 1-15,23 3-3 0,-23-3 4 0,0 0 1 16,0 0-6-16,0 0-14 0,24 1-25 15,-24-1-45-15,0 0-54 0,0 0-56 0,0 0-55 16,15-4-74-16,-15 4-43 0,0 0-37 16,11-9-447-16,-11 9-406 0</inkml:trace>
  <inkml:trace contextRef="#ctx0" brushRef="#br0" timeOffset="41242">1732 1586 165 0,'0'0'447'0,"0"0"-96"15,0 0-34-15,0 0-50 0,0 0-26 0,0 0-31 16,0 0-34-16,0 0-35 0,0 0-37 16,0 0-24-16,0 0-16 0,0 0-12 0,0 0-9 15,0 0-9-15,0 0-5 0,0 0-7 16,0 0-3-16,0 0-4 0,0 0 3 0,0 0 4 16,6-12 8-16,-6 12 7 0,0 0 7 0,0 0 2 15,0 0-5-15,0 0-1 0,0 0-4 16,0 0-6-16,0 0-5 0,0 0-3 0,0 0-4 15,0 0 6-15,0 0 3 0,-2-17-1 16,2 17-5-16,0 0 1 0,0 0 11 0,0 0 10 16,-10-9 3-16,10 9-10 0,0 0-1 15,0 0-1-15,0 0-3 0,0 0 1 0,0 0-1 16,-19-2-5-16,19 2-5 0,0 0-7 0,0 0 0 16,0 0-3-16,-11 9-2 0,11-9-2 15,0 0 0-15,0 0-3 0,0 0 1 0,0 0-2 16,-3 15-1-16,3-15-1 0,0 0-1 15,0 0 0-15,0 0 2 0,0 0 1 0,0 0-1 16,0 0 1-16,0 0-4 0,8 12 0 16,-8-12 1-16,0 0 1 0,0 0 0 0,0 0 0 15,0 0-4-15,12-8 1 0,-12 8 0 16,0 0 0-16,0 0 3 0,0 0 1 0,0 0 4 16,9-12 7-16,-9 12 6 0,0 0 3 15,0 0-2-15,0 0 1 0,0 0 14 0,0 0 7 16,0 0 3-16,0 0-8 0,0 0-11 15,0 0-3-15,-12-7-6 0,12 7-6 0,0 0-9 16,0 0-18-16,0 0-20 0,-9 15-9 0,9-15-17 16,0 0-22-16,0 0-29 0,-6 19-31 15,6-19-45-15,0 0-54 0,0 0-33 0,0 18-20 16,0-18-19-16,0 0-65 0,0 0-214 16,0 0-107-16</inkml:trace>
  <inkml:trace contextRef="#ctx0" brushRef="#br0" timeOffset="41617">1670 1680 318 0,'0'0'351'16,"0"0"-75"-16,0 0-39 0,-8 12-46 15,8-12-24-15,0 0-11 0,0 0 5 0,0 0-16 16,0 0-22-16,0 0-19 0,0 0-6 0,4 15-16 15,-4-15-13-15,0 0-11 0,0 0-12 16,0 0-6-16,0 0-6 0,0 0-3 0,0 0 1 16,0 0-1-16,0 0-1 0,0 0-1 15,0 0-2-15,0 0-3 0,0 0-3 0,0 0-2 16,18 0-3-16,-18 0-4 0,0 0 0 16,0 0 0-16,0 0 3 0,0 0-1 0,0 0 7 15,0 0 18-15,0 0 11 0,-9-12 0 16,9 12-8-16,0 0-3 0,0 0 0 0,0 0 1 15,0 0-1-15,0 0-5 0,0 0-6 0,-15 4-8 16,15-4-8-16,0 0-12 16,0 0-18-16,-8 11-18 0,8-11-28 0,0 0-35 0,0 0-51 15,0 0-50-15,-6 14-39 0,6-14-17 16,0 0-22-16,0 0-33 0,0 0-246 0,0 0-68 16</inkml:trace>
  <inkml:trace contextRef="#ctx0" brushRef="#br0" timeOffset="41988">1618 1767 286 0,'-7'15'333'0,"7"-15"-61"15,0 0-28-15,0 0-33 0,-7 15-22 0,7-15-11 16,0 0-16-16,0 0-19 0,0 0-23 0,0 0-12 15,-1 17-15-15,1-17-12 0,0 0-10 16,0 0-11-16,0 0-5 0,0 0-8 0,0 0-4 16,0 0-5-16,10 11-3 0,-10-11-4 15,0 0 0-15,0 0 0 0,0 0-2 0,0 0-1 16,0 0 0-16,0 0 0 0,0 0-4 16,0 0-5-16,0 0-2 0,0 0-2 0,0 0-1 15,0 0-1-15,0 0 3 0,0 0 9 16,0 0 8-16,0 0 6 0,0 0 0 0,0 0 2 15,-7-13-2-15,7 13-4 0,0 0-8 0,0 0-10 16,0 0-12-16,0 0-17 0,0 0-21 16,0 0-21-16,0 0-29 0,0 0-37 0,0 0-52 15,0 0-43-15,0 0-29 0,0 0-37 16,0 0-52-16,0 0-244 0,0 0-91 0</inkml:trace>
  <inkml:trace contextRef="#ctx0" brushRef="#br0" timeOffset="42352">1523 1837 294 0,'0'0'376'0,"0"0"-82"0,-13 10-38 15,13-10-49-15,0 0-22 0,0 0-24 16,0 0-20-16,-10 9-23 0,10-9-21 0,0 0-15 15,0 0-11-15,0 0-12 0,0 0-8 16,0 0 0-16,0 0-1 0,0 0 4 0,0 0 0 16,0 0 1-16,0 0-2 0,0 0-8 0,0 0-9 15,0 0-5-15,0 0-5 0,0 0-6 16,0 0 0-16,0 0 2 0,-18-4 6 0,18 4 8 16,0 0 6-16,0 0 9 0,0 0 6 15,0 0 6-15,0 0 2 0,0 0 2 0,-9-9-5 16,9 9-5-16,0 0-11 15,0 0-7-15,0 0-10 0,0 0-6 0,0 0-10 0,0 0-14 16,0 0-21-16,0 0-23 0,0 0-28 0,0 0-42 16,0 0-65-16,0 0-81 0,0 0-36 15,0 0-29-15,0 0-69 0,0 0-191 16,0 0-99-16</inkml:trace>
  <inkml:trace contextRef="#ctx0" brushRef="#br0" timeOffset="42522">1409 1852 312 0,'0'0'734'0,"0"0"-136"0,-17 5-29 16,17-5-59-16,0 0-68 0,-16 6-74 15,16-6-67-15,0 0-66 0,0 0-61 0,-16 5-63 16,16-5-68-16,0 0-70 0,0 0-63 16,0 0-57-16,0 0-54 0,0 0-77 0,0 0-83 15,0 0-55-15,0 0-82 0,11-13-257 0,-11 13-268 16</inkml:trace>
  <inkml:trace contextRef="#ctx0" brushRef="#br0" timeOffset="43638">1963 1454 403 0,'0'0'344'0,"0"0"-57"0,0 0-36 0,-5 18-52 16,5-18-30-16,0 0-31 0,0 0-26 16,0 0-23-16,3 18-20 0,-3-18-19 0,0 0-8 15,0 0-11-15,0 0-7 0,0 0-4 0,5 13 0 16,-5-13 0-16,0 0 1 0,0 0-1 16,0 0 0-16,0 0 1 15,0 0 1-15,0 0-4 0,0 0-5 0,0 0-6 0,0 0-3 16,0 0 1-16,0 0 0 0,0 0-2 0,0 0 0 15,0 0-3-15,-4-16 7 0,4 16 10 0,0 0 9 16,0 0 0-16,0 0 4 0,0 0 2 16,0 0 2-16,0 0 0 0,-21 2-3 0,21-2-2 15,0 0 2-15,0 0-2 0,0 0-4 16,-7 15 1-16,7-15-5 0,0 0-4 0,0 0-3 16,0 0 1-16,0 0-2 0,0 0-5 15,0 18-1-15,0-18 1 0,0 0-1 0,0 0-1 16,0 0-4-16,0 0-2 0,0 0 0 15,0 0-4-15,0 0 1 0,14-7-4 0,-14 7-5 16,0 0-3-16,0 0 0 0,0 0 0 16,0 0 3-16,5-16 4 0,-5 16 6 0,0 0 1 15,0 0 4-15,0 0 14 0,-7-15 14 0,7 15 8 16,0 0 0-16,0 0 2 0,-11-9 3 16,11 9 4-16,0 0-1 0,0 0-3 0,0 0-4 15,0 0-9-15,0 0-6 0,-18-1-7 16,18 1-4-16,0 0-2 0,0 0-4 0,0 0 0 15,0 0 0-15,-2 15-1 0,2-15 0 16,0 0-1-16,0 0 0 0,4 15-2 16,-4-15-2-16,0 0-3 0,0 0-1 0,0 0-5 0,10 15-3 15,-10-15-1-15,0 0-1 0,0 0 4 16,0 0 2-16,0 0 3 0,0 0 2 0,0 0 0 16,0 0 1-16,0 0 3 0,0 0 0 15,12-9-1-15,-12 9 0 0,0 0 1 0,0 0 6 16,0 0-3-16,-5-16 0 15,5 16 1-15,0 0 5 0,0 0 14 0,-12-12 4 0,12 12-4 16,0 0-1-16,-12-7 10 0,12 7 3 16,0 0-6-16,0 0-5 0,-16-6 0 0,16 6-4 15,0 0-5-15,0 0-4 0,0 0-4 0,0 0-2 16,-15-4-5-16,15 4-3 0,0 0-1 16,0 0-1-16,0 0-3 0,0 0 0 0,0 0-1 15,0 0 2-15,0 0-1 0,0 0 2 16,0 0 0-16,0 0 2 0,0 0 0 0,0 0 0 15,0 0-3-15,5-15-5 0,-5 15-3 0,0 0-6 16,10-12 0-16,-10 12-2 0,0 0 4 16,10-12 1-16,-10 12 0 0,0 0 3 0,9-12 6 15,-9 12 9-15,0 0 5 0,0 0-2 16,0 0-8-16,6-13-18 0,-6 13-35 0,0 0-65 16,0 0-114-16,0 0-90 0,0 0-70 15,0 0-368-15,0 0-274 0</inkml:trace>
  <inkml:trace contextRef="#ctx0" brushRef="#br0" timeOffset="45016">1926 1132 344 0,'0'0'294'0,"-11"7"-38"0,11-7-29 0,0 0-36 16,-12 11-34-16,12-11-27 0,0 0-25 0,0 0-16 16,-9 10-17-16,9-10-12 0,0 0-8 15,0 0-6-15,0 0-1 0,0 0 2 0,0 0-3 16,0 0-2-16,0 0-3 0,0 0 1 16,0 0 1-16,0 0 0 0,0 0-3 0,0 0-8 15,0 0-5-15,0 0-3 0,0 0-6 16,0 0-6-16,0 0-1 0,0 0-3 0,0 0-1 15,0 0 5-15,0 0 11 0,-2-16 13 16,2 16 8-16,0 0 8 0,0 0 8 0,0 0 3 16,0 0-6-16,0 0-8 15,0 0-6-15,-14-5-2 0,14 5-1 0,0 0-5 0,0 0-2 16,0 0 2-16,0 0 0 0,-13 7-3 0,13-7-2 16,0 0-2-16,0 0-1 0,0 0-6 15,0 0-3-15,0 0-3 0,-11 10-4 0,11-10-3 16,0 0-3-16,0 0-8 0,0 0-6 15,0 0-6-15,0 0-4 0,0 0 0 0,0 0 1 16,0 0 1-16,0 0 2 0,0 0 3 16,0 0 3-16,0 0 1 0,0 0 2 0,0 0 0 15,0 0 0-15,0 0 3 0,0 0 1 16,0 0 2-16,0 0 1 0,0 0 1 0,0 0 5 16,0 0 6-16,-9-10 8 0,9 10 7 0,0 0 3 15,0 0-4-15,0 0-2 0,0 0-3 16,0 0 0-16,0 0-4 0,0 0-3 15,0 0-2-15,0 0-1 0,0 0 1 0,0 0 0 16,0 0 0-16,0 0-4 0,-10 8 0 0,10-8-2 16,0 0-2-16,0 0-2 0,0 0-1 15,0 0 2-15,0 0-4 0,0 0 1 0,0 0-2 16,0 0 1-16,0 0-1 0,15-5-5 0,-15 5-12 16,0 0-3-16,12-14 1 0,-12 14 0 15,0 0 2-15,10-16 4 0,-10 16 3 0,0 0 6 16,9-15 8-16,-9 15 10 0,0 0 9 15,5-13 2-15,-5 13-4 0,0 0 2 0,0 0-3 16,0 0 3-16,0 0 4 0,2-17 2 16,-2 17-2-16,0 0-3 0,0 0-3 0,0 0-4 15,0 0-3-15,0 0-3 0,0 0-2 16,0 0 0-16,-6 13 13 0,6-13-4 0,0 0 0 16,0 0-1-16,-1 22-1 0,1-22-2 0,0 0-2 15,1 20-1-15,-1-20-2 0,0 0-3 16,2 19-6-16,-2-19-5 0,0 0-9 0,4 16-8 15,-4-16-3-15,0 0-2 0,7 14 1 16,-7-14 4-16,0 0 3 0,6 13 5 0,-6-13 1 16,0 0 5-16,6 12 4 0,-6-12 1 0,0 0 5 15,0 0 6-15,6 15 6 0,-6-15 6 16,0 0 5-16,0 0 2 0,0 0 0 0,0 0-3 16,4 15-4-16,-4-15-1 0,0 0-2 15,0 0 0-15,0 0-5 0,0 0-1 0,0 0-6 16,0 0-7-16,0 0-10 0,0 0-4 0,0 0-6 15,0 0-6-15,-6-13-8 0,6 13-3 16,0 0 5-16,-5-18 3 0,5 18 3 16,0 0-12-16,-5-21 5 0,5 21 5 0,-5-14 6 15,5 14 4-15,0 0-1 0,-5-21-4 0,5 21-6 16,0 0-13-16,-7-19-19 0,7 19-32 16,0 0-42-16,-4-16-37 0,4 16-40 0,0 0-68 15,0 0-360-15,0 0-156 0</inkml:trace>
  <inkml:trace contextRef="#ctx0" brushRef="#br0" timeOffset="45860">1270 1769 109 0,'0'0'202'0,"0"0"-39"0,0 0-16 0,0 0-16 0,0 0-7 15,-12 8-6-15,12-8-11 0,0 0-13 0,0 0-14 16,0 0-12-16,0 0-8 0,0 0-7 16,0 0-4-16,0 0-5 0,0 0-3 0,0 0-8 15,0 0-7-15,0 0-6 0,0 0-4 16,0 0-1-16,0 0-2 0,-7-13-2 0,7 13 1 15,0 0 10-15,0 0 8 0,0 0 7 16,0 0 9-16,0 0 5 0,0 0 2 0,0 0 0 16,0 0-3-16,0 0-4 0,0 0-7 0,0 0 2 15,0 0 11-15,0 0 8 0,-16 5 0 16,16-5 4-16,0 0-5 0,0 0-10 0,0 0-10 16,0 18-8-16,0-18-8 0,0 0-6 15,0 0-10-15,0 0-3 0,0 0-2 0,0 0 3 16,7 12-3-16,-7-12 2 0,0 0 0 15,0 0-1-15,0 0 1 0,0 0-1 0,0 0 3 16,0 0 1-16,0 0-1 0,0 0-2 16,0 0-7-16,0 0-18 0,0 0-24 0,0 0-33 15,0 0-37-15,12-7-44 0,-12 7-59 0,0 0-98 16,0 0-235-16,0 0-61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5:09.516"/>
    </inkml:context>
    <inkml:brush xml:id="br0">
      <inkml:brushProperty name="width" value="0.05" units="cm"/>
      <inkml:brushProperty name="height" value="0.05" units="cm"/>
      <inkml:brushProperty name="color" value="#7030A0"/>
      <inkml:brushProperty name="fitToCurve" value="1"/>
    </inkml:brush>
  </inkml:definitions>
  <inkml:trace contextRef="#ctx0" brushRef="#br0">49 34 366 0,'0'0'360'0,"0"0"-56"0,0 0-40 15,0 0-40-15,0 0-28 0,0 0-24 0,0 0-17 16,0 0-4-16,-17 2-6 0,17-2-3 15,0 0 4-15,0 0 6 0,0 0 5 0,0 0 3 16,0 0 5-16,0 0-2 0,0 0-10 16,6 18-14-16,-6-18-11 0,0 0-4 0,10 13-14 15,-10-13-17-15,0 0-10 0,11 17-15 16,-11-17-14-16,9 10-12 0,-9-10-10 0,0 0-5 16,11 14-6-16,-11-14-4 0,0 0-5 0,10 11-5 15,-10-11-1-15,0 0-4 0,0 0 4 16,9 10-3-16,-9-10-2 0,0 0 2 0,0 0 1 15,0 0 2-15,0 0 0 0,0 0 0 0,0 0 0 16,0 0 1-16,0 0-1 0,0 0 0 16,0 0-1-16,0 0-3 0,0 0 1 15,-5-19-1-15,5 19 1 0,-8-11-2 0,8 11 1 16,-10-14 2-16,10 14-2 0,-11-14-1 16,11 14-2-16,-11-14 2 0,11 14 0 0,-11-14 1 15,11 14-2-15,-10-11 1 0,10 11 4 0,0 0 0 16,-12-13 1-16,12 13 4 0,0 0-1 15,-10-10 1-15,10 10-1 0,0 0 0 0,0 0-3 16,0 0-4-16,-10-9-1 0,10 9-1 16,0 0 3-16,0 0-3 0,0 0-1 0,0 0 0 15,0 0 0-15,0 0 0 0,4 17 0 0,-4-17-1 16,0 0-1-16,0 0 1 0,10 15 2 16,-10-15-1-16,0 0-1 0,10 12 1 0,-10-12-2 15,0 0 1-15,12 10 1 0,-12-10-1 16,0 0 0-16,10 9 0 0,-10-9-2 0,0 0-1 15,0 0-1-15,12 9-4 0,-12-9 2 16,0 0-7-16,0 0 3 0,0 0 1 0,0 0 3 16,11 9 2-16,-11-9 3 0,0 0 3 0,0 0 0 15,0 0 0-15,0 0 0 0,0 0 0 16,0 0 1-16,0 0-2 0,0 0 1 16,-7-14 1-16,7 14 3 0,0 0-3 0,0 0 5 15,-11-9-3-15,11 9 1 0,0 0-2 0,0 0 2 16,-13-7-1-16,13 7 3 0,0 0 0 15,0 0 1-15,0 0 3 0,-15-6-3 0,15 6-2 16,0 0 1-16,0 0-3 0,0 0 0 16,0 0-3-16,0 0 0 0,-17 4 1 0,17-4-1 15,0 0-1-15,0 0-1 0,0 0-1 0,-6 13 0 16,6-13 1-16,0 0-3 0,0 0 2 16,0 0-1-16,0 0 2 0,4 19-2 0,-4-19 1 15,0 0-4-15,0 0-1 0,9 9 0 16,-9-9 0-16,0 0 1 0,0 0-4 0,0 0 5 15,15 5-5-15,-15-5 2 0,0 0-1 0,0 0 2 16,0 0 6-16,0 0-3 0,17-6 4 16,-17 6-2-16,0 0 2 0,0 0-1 0,8-12 3 15,-8 12-2-15,0 0 2 0,0 0 4 16,2-17-3-16,-2 17 1 0,0 0 1 0,0 0-1 16,-4-18 1-16,4 18 4 0,0 0-4 15,0 0 0-15,-9-15 2 0,9 15-3 0,0 0 3 16,0 0-2-16,-10-10-3 0,10 10 2 15,0 0-4-15,0 0-30 0,0 0-34 0,0 0-28 16,-16-5-35-16,16 5-50 0,0 0-65 16,0 0-89-16,0 0-50 0,0 0-37 0,0 0-438 15,0 0-405-15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5:10.924"/>
    </inkml:context>
    <inkml:brush xml:id="br0">
      <inkml:brushProperty name="width" value="0.05" units="cm"/>
      <inkml:brushProperty name="height" value="0.05" units="cm"/>
      <inkml:brushProperty name="color" value="#7030A0"/>
      <inkml:brushProperty name="fitToCurve" value="1"/>
    </inkml:brush>
  </inkml:definitions>
  <inkml:trace contextRef="#ctx0" brushRef="#br0">228 0 60 0,'0'0'284'0,"0"0"-65"0,0 0-32 0,0 0-27 16,0 0-14-16,0 0-15 0,-8 12-18 15,8-12-11-15,0 0-6 0,0 0-5 0,0 0-3 16,0 0-1-16,0 0 1 0,0 0 3 0,0 0 5 15,0 0-4-15,-7 13-8 0,7-13-5 16,0 0-6-16,0 0 0 0,0 0-9 0,0 0 0 16,0 0-7-16,-2 16-2 0,2-16-4 15,0 0-6-15,0 0-10 0,0 0-4 0,0 0 1 16,-1 17 6-16,1-17-2 0,0 0-5 16,0 0-6-16,0 0-4 0,-4 15 5 0,4-15 6 15,0 0-5-15,0 0-3 0,-6 15 4 16,6-15 1-16,0 0-2 0,0 0 0 0,-7 16-1 15,7-16 1-15,0 0 6 0,0 0-1 0,-7 13-4 16,7-13-5-16,0 0-3 0,0 0-2 16,-9 14 1-16,9-14-2 0,0 0-3 0,-8 11-3 15,8-11-2-15,0 0 1 0,-11 12-1 16,11-12 2-16,0 0-2 0,-11 11-2 0,11-11 2 16,0 0 5-16,-11 12-4 0,11-12-2 15,0 0-1-15,-10 10-1 0,10-10-2 0,0 0-3 16,-13 10 0-16,13-10 0 0,0 0-1 15,0 0-2-15,-14 11 2 0,14-11-1 0,0 0 7 16,-10 10-9-16,10-10 9 0,0 0-3 16,-10 9-1-16,10-9-1 0,0 0 0 0,-9 10-3 15,9-10 1-15,0 0-1 0,0 0-1 0,-12 11 2 16,12-11-1-16,0 0 0 0,0 0-3 16,-10 12 1-16,10-12 0 15,0 0 0-15,0 0 2 0,0 0-1 0,-9 11 0 0,9-11 0 16,0 0 2-16,0 0-2 0,0 0 1 0,-9 11 1 15,9-11 2-15,0 0-4 0,0 0-6 0,0 0-4 16,-9 10-2-16,9-10 3 0,0 0-2 16,0 0-9-16,0 0-10 0,-9 8-15 15,9-8-26-15,0 0-36 0,0 0-50 0,0 0-46 16,-12 11-36-16,12-11-44 0,0 0-86 0,0 0-249 16,0 0-132-16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5:21.598"/>
    </inkml:context>
    <inkml:brush xml:id="br0">
      <inkml:brushProperty name="width" value="0.05" units="cm"/>
      <inkml:brushProperty name="height" value="0.05" units="cm"/>
      <inkml:brushProperty name="color" value="#FFC000"/>
      <inkml:brushProperty name="fitToCurve" value="1"/>
    </inkml:brush>
  </inkml:definitions>
  <inkml:trace contextRef="#ctx0" brushRef="#br0">17 280 234 0,'0'0'317'15,"0"0"-53"-15,0 0-23 0,0 0-12 0,0 0-3 16,0 0-1-16,0 0-7 0,0 0-8 0,0 0-11 16,0 0-16-16,0 0-14 0,0 0-13 15,0 0-17-15,0 0-20 0,0 0-16 0,0 0-14 16,0 0-12-16,0 0-14 0,0 0-11 15,-2 18-10-15,2-18-8 0,0 0-10 0,0 0-4 16,0 0-6-16,0 0-3 0,0 0-6 16,8 13-6-16,-8-13-4 15,0 0-2 1,0 0-2-16,0 0-2 0,0 0 2 0,0 0 1 0,0 0 2 0,0 0 4 0,0 0 2 0,0 0 2 16,0 0 3-16,0 0 6 0,16-5 6 0,-16 5 11 15,0 0 4-15,0 0 1 0,0 0 5 16,0 0 10-16,0 0 8 0,0 0-19 0,0 0 5 15,-10-10 9-15,10 10 4 0,0 0 3 16,0 0-2-16,0 0-3 0,0 0-9 0,0 0-6 16,-17 7-2-16,17-7-9 0,0 0-5 15,0 0-6-15,0 0-7 0,-8 10 1 0,8-10-6 16,0 0-2-16,0 0-4 0,0 0-5 16,0 0-3-16,0 0-4 0,0 0 0 0,0 0-2 15,0 18 0-15,0-18 2 0,0 0 3 16,0 0 0-16,0 0-4 0,0 0-2 0,0 0 0 15,17-6 0-15,-17 6 3 0,0 0 1 0,0 0 3 16,0 0 3-16,8-12 3 31,-8 12 4-31,0 0 5 16,0 0 2-16,0 0 4 0,0 0 3 0,0 0 0 0,2-16-2 0,-2 16-4 0,0 0-5 0,0 0-21 0,0 0-21 0,0 0-20 16,0 0-20-16,0 0-32 0,0 0-31 15,0 0-35-15,0 0-47 0,0 0-44 0,0 0-18 16,0 0-12-16,0 0-17 0,0 0-61 0,0 0-215 15,0 0-105-15</inkml:trace>
  <inkml:trace contextRef="#ctx0" brushRef="#br0" timeOffset="518">161 214 161 0,'0'0'324'16,"0"0"-76"-16,0 0-52 15,0 0-35-15,0 0-28 0,-13 6-28 0,13-6-8 0,0 0 1 16,0 0 0-16,0 0 7 0,0 0 14 16,-10 10 9-16,10-10 3 0,0 0 5 0,0 0-14 15,0 0-14-15,0 0-14 0,-6 16-13 0,6-16-13 16,0 0-12-16,0 0-12 0,0 0-8 15,0 0-8-15,0 0-4 0,3 15-4 0,-3-15-4 16,0 0-3-16,0 0-1 0,0 0-3 16,0 0 1-16,0 0-1 0,0 0-3 0,0 0 0 15,0 0 0-15,18-2-1 0,-18 2 0 0,0 0 1 16,0 0-1-16,0 0 6 0,0 0 9 16,0 0 10-16,8-15 8 0,-8 15 5 0,0 0 4 15,0 0 1-15,0 0 0 0,0 0 4 16,-8-14-2-16,8 14 2 0,0 0 7 0,0 0 9 15,0 0 4-15,0 0 1 0,-9-10 0 16,9 10-7-16,0 0-12 0,0 0-10 0,0 0-7 16,0 0-6-16,0 0-5 0,0 0-1 15,0 0-6-15,0 0-1 0,-14 6-8 0,14-6-1 16,0 0-1-16,0 0-4 0,0 0-4 16,0 0-1-16,0 0-4 0,2 18-6 15,-2-18-6-15,0 0-11 0,0 0-11 0,0 0-15 16,0 0-17-16,0 0-24 0,9 9-35 0,-9-9-33 15,0 0-49-15,0 0-54 0,0 0-46 0,0 0-45 16,12-9-405-16,-12 9-278 0</inkml:trace>
  <inkml:trace contextRef="#ctx0" brushRef="#br0" timeOffset="1037">246 127 49 0,'0'0'418'0,"0"0"-92"0,0 0-48 15,0 0-36-15,0 0-40 0,0 0-28 16,0 0-25-16,-8 10-9 0,8-10-9 0,0 0-1 16,0 0-11-16,0 0-13 0,0 0-8 15,5 14-5-15,-5-14-12 0,0 0-9 0,0 0-3 16,0 0-9-16,0 0-9 0,12 10-8 15,-12-10-5-15,0 0-4 0,0 0-5 16,0 0-1-16,0 0-1 0,0 0 0 0,0 0-1 0,0 0 5 16,17-4 6-16,-17 4 8 0,0 0 5 15,0 0 5-15,0 0 1 0,0 0 3 16,0 0-3-16,0 0-1 0,0 0-3 0,0 0 0 16,1-16 2-16,-1 16-6 0,0 0-6 0,0 0 0 15,0 0 0-15,0 0-1 0,0 0-2 16,-11-9-5-16,11 9-4 0,0 0-9 0,0 0-15 15,0 0-18-15,0 0-23 0,0 0-32 16,0 0-38-16,0 0-33 0,0 0-48 0,0 0-67 16,0 0-43-16,0 0-35 0,0 0-23 15</inkml:trace>
  <inkml:trace contextRef="#ctx0" brushRef="#br0" timeOffset="1529">340 9 326 0,'0'0'426'0,"0"0"-26"16,0 0-39-16,0 0-32 0,0 0-33 0,0 0-42 16,0 0-50-16,0 0-30 15,0 0-27-15,0 0-18 0,0 0-16 0,0 0-17 0,0 0-13 16,0 0-13-16,0 0-11 0,0 0-10 16,0 0-11-16,0 0-6 0,0 0-8 0,0 0-5 15,0 0-7-15,0 0-3 0,0 0-4 0,0 0 0 16,14 6-1-16,-14-6 3 0,0 0 2 15,0 0 5-15,0 0 8 0,0 0 9 16,0 0 3-16,0 0 4 0,0 0-18 0,0 0 13 16,0 0 12-16,0 0 13 0,0 0 13 0,0 0 11 15,0 0 9-15,0 0-1 0,0 0-3 16,0 0-5-16,0 0-7 0,-4-15-8 0,4 15-10 16,0 0-9-16,0 0-10 0,0 0-10 15,0 0-11-15,0 0-11 0,0 0-18 0,0 0-19 16,0 0-29-16,0 0-42 0,0 0-46 15,0 0-50-15,0 0-57 0,0 0-82 0,0 0-53 16,0 0-25-16,0 0-65 0,0 0-278 16,0 0-269-16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3:14.9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35 152 194 0,'-13'11'614'0,"13"-11"-142"0,-10 7-62 15,10-7-45-15,0 0-69 0,-12 6-71 16,12-6-38-16,0 0-17 0,0 0-19 16,0 0-16-16,-1-13-14 0,1 13-16 0,9-17-9 0,-3 6-10 15,3-2-6-15,2 0-6 0,0 0-7 16,0 0-11-16,3 0-9 0,-2 1-9 0,0 1-5 16,1 1-10-16,-2 0-4 0,-1 3-3 15,0 0-2-15,0 2-3 0,-10 5 0 0,17-6 11 16,-17 6 7-16,15-2 4 0,-15 2 12 15,15 5 3-15,-15-5-1 0,14 8-3 0,-14-8-8 16,16 10-4-16,-16-10-7 0,17 12-5 16,-8-6-3-16,0-1-2 0,2-1-4 0,0 0-1 15,0-1-7-15,2 0-12 0,0-2-18 16,0 0-23-16,1-1-26 0,0-1-30 0,-1 0-36 16,0-2-33-16,1 0-46 0,0 0-67 0,-1 0-49 15,0 0-37-15,-1-1-92 0,1 1-259 16,-1 0-231-16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3:16.8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260 0 601 0,'0'0'472'0,"0"0"-65"0,-14-2-41 0,14 2-29 16,0 0-53-16,-17 4-43 0,17-4-41 0,-14 6-31 16,14-6-32-16,-13 8-28 0,13-8-22 0,-12 10-21 15,12-10-12-15,-10 12-11 0,10-12-10 16,-7 14-7-16,7-14-6 0,-6 14-3 0,6-14-6 16,-1 14-4-16,1-14 0 0,0 13-2 15,0-13-3-15,3 14 0 0,-3-14 1 0,4 15-1 16,-4-15 0-16,5 16 1 0,-5-16 0 0,6 17 0 15,-6-17 9-15,4 18 10 0,-4-18 6 16,3 20 9-16,-3-20 10 0,0 21 0 0,0-21 4 16,-2 24 16-16,0-12 5 0,-2 1 1 15,-1-1-8-15,-1 1-4 0,-1 1-2 0,-1-2-13 16,0 1-10-16,0-1-17 0,-1 0-19 16,-1-1-25-16,2 0-33 0,0-3-40 0,1 3-43 15,-1-4-46-15,0 1-49 0,3 0-53 16,5-8-31-16,-10 14-27 0,10-14-57 0,-7 12-344 15,7-12-259-15</inkml:trace>
  <inkml:trace contextRef="#ctx0" brushRef="#br0" timeOffset="535">330 208 91 0,'0'0'458'0,"0"0"-82"16,0 0-20-16,0 0-35 0,0 0-16 0,0 0-21 15,0 0-25-15,-7 9-30 0,7-9-19 16,0 0-19-16,-8 13-15 0,8-13-21 0,-7 11-24 16,7-11-19-16,-8 15-19 0,2-6-15 15,2 1-13-15,-1 0-12 0,0-1-11 0,1 2-10 16,0-2-7-16,4-9-5 0,-7 18-6 15,7-18-9-15,-4 17-3 0,4-17-14 0,-3 14-3 16,3-14-3-16,0 0 0 0,0 18 4 16,0-18 2-16,0 0 3 0,4 17 5 0,-4-17 2 15,0 0 6-15,1 17 6 0,-1-17 5 0,-1 15 19 16,1-15 13-16,-5 18 13 0,1-8 14 16,0 1 17-16,-2 0-1 0,1-1-4 15,-2 1-8-15,0 0-14 0,-1 0-5 0,2-2-11 16,-2 1-10-16,1 0-16 0,0-2-24 0,1 0-46 15,6-8-60-15,-11 13-62 0,11-13-58 0,-8 13-69 16,8-13-71-16,-7 12-32 0,7-12-21 16,0 0-447-16,-6 11-420 0</inkml:trace>
  <inkml:trace contextRef="#ctx0" brushRef="#br0" timeOffset="1046">45 276 178 0,'0'0'565'0,"0"0"-112"16,-10 10-54-16,10-10-27 0,-8 8-20 15,8-8-36-15,-8 10-24 0,8-10-36 0,-8 9-47 16,8-9-35-16,-5 13-33 0,5-13-23 16,-5 12-22-16,5-12-15 0,-1 13-13 0,1-13-10 15,0 0-8-15,0 19-15 0,0-19-5 16,2 16-3-16,-2-16-3 0,3 17-4 0,-3-17-10 16,3 19-2-16,-3-19 3 0,0 19-1 0,0-19 1 15,0 23 3-15,0-23 5 0,-2 23-2 16,2-23-2-16,-3 23 7 0,3-23-3 0,-1 22-27 15,1-22-37-15,0 21-39 0,0-21-47 16,2 20-38-16,-2-20-46 0,6 19-79 0,-2-9-50 16,2-1-36-16,-6-9-76 0,9 14-289 15,-9-14-253-15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3:15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41 39 226 0,'-18'-5'592'0,"18"5"-136"16,-12-3-101-16,12 3-60 0,0 0-39 16,-11-6-31-16,11 6-26 0,0 0-10 0,0 0-21 15,0 0-23-15,0 0-17 0,6-14-14 0,-6 14-9 16,14-7-12-16,-14 7-12 0,17-2-13 16,-17 2-7-16,20-2-3 0,-20 2-3 0,22 2-9 15,-9 0 1-15,-1 2-1 0,-2-1-3 0,3 4-3 16,-2-1-4-16,-1 2-3 0,1-1 2 15,1 2 0-15,0 0-7 0,0 1-1 0,1-2-4 16,0 0-8-16,1 0-10 0,0-1-16 16,1-2-28-16,-1 1-26 0,-1-3-37 0,0 1-41 15,0-1-38-15,-1-2-48 0,-12-1-60 16,20 3-44-16,-20-3-49 0,19 3-425 0,-19-3-339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3:14.3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20 198 265 0,'0'0'619'16,"0"0"-152"-16,-10 8-73 0,10-8-59 0,0 0-59 15,0 0-47-15,0 0-20 0,0 0-21 16,-10-4-24-16,10 4-18 0,0 0-15 0,0 0-19 16,3-17-14-16,-3 17-16 0,5-13-7 15,-5 13-9-15,9-13-2 0,-9 13-8 0,11-15 2 16,-5 6-2-16,1 0-5 0,0 0 0 15,0 0-3-15,1-1-5 0,1-3-3 0,1 3-6 16,-1-2-7-16,0 1-6 0,0 2-4 16,-1 0 1-16,0 1-3 0,1 0-3 0,-2 2 1 15,-7 6-1-15,14-9 3 0,-14 9 0 16,13-3 7-16,-13 3-1 0,14 2 1 0,-14-2-4 16,13 9 1-16,-13-9-5 0,14 12-1 0,-7-4 0 15,0 0-4-15,1 0-2 0,1 0-4 16,-1 1 0-16,0-1-1 0,1 0-2 0,2-1 4 15,-2 0-3-15,2-1 2 0,0 0 0 16,1-2 0-16,-1 0 1 0,1-1 2 0,0-2 2 16,-12-1 2-16,23 0-1 0,-10-1 4 0,0-3 1 15,-1 0-4-15,0 0-1 0,2-1 0 16,-2-2-2-16,2-1-1 0,-1 2-2 0,-2-1-14 16,1 1-14-16,-1-1-18 0,0 1-29 15,1-1-36-15,-1 0-37 0,0 1-43 0,0 1-50 16,0-2-59-16,1 3-52 0,-2 0-36 15,1 0-40-15,-11 4-379 0,19-4-330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4:14.8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906 74 131 0,'0'0'349'0,"0"0"-79"0,0 0-41 15,-2-14-17-15,2 14-24 0,0 0-24 0,0 0-7 16,7-14-12-16,-7 14-7 0,7-7-11 16,-7 7-12-16,13-8-16 0,-13 8-21 0,16-9-11 15,-5 5-14-15,0 0-10 0,1 0-7 16,0 2-7-16,-1-2-6 0,1 2-6 0,-12 2-2 16,21-2-2-16,-21 2-1 0,20 0 0 15,-20 0-2-15,19 2-1 0,-19-2-2 0,17 4 0 16,-17-4-2-16,18 5-1 0,-18-5-5 15,19 6-24-15,-10-2-24 0,3-1-40 16,1-1-27-16,-2 0-13 0,2 2-29 0,1-3-34 16,-1 1-39-16,2-1-322 0,-1-1-67 0</inkml:trace>
  <inkml:trace contextRef="#ctx0" brushRef="#br0" timeOffset="-1022">290 1179 384 0,'-12'9'363'0,"12"-9"-27"16,0 0-26-16,-11 7-42 0,11-7-45 0,0 0-38 15,-8 6-29-15,8-6-22 0,0 0-22 16,0 0-16-16,0 0-7 0,0 0 5 0,0 0 3 15,0 0 0-15,0 0-8 0,0 0-5 16,-8-9-10-16,8 9-10 0,1-14-8 0,-1 14-3 16,2-20-3-16,-2 20-9 0,1-25-6 15,-1 10-4-15,0 0-5 16,0-1-2-16,-1 0 2 0,0 1 2 0,0-3 1 0,0 3-1 16,-2 0-2-16,1-1 5 0,1 2-2 0,-1-1-2 15,0 3-11-15,0-2-4 0,2 14-3 16,-2-21-3-16,2 21-2 0,-2-19-3 0,2 19 1 15,2-18-5-15,-2 18 1 0,4-15 0 0,-4 15 1 16,6-14 0-16,-6 14 0 0,12-13 3 16,-6 7-2-16,3-1 0 0,-1 0 1 0,0 2 0 15,1-1 1-15,-9 6-1 0,17-9 1 16,-17 9-2-16,16-8 3 0,-16 8 4 0,15-7 1 16,-15 7 2-16,12-6 3 0,-12 6 4 15,11-5 10-15,-11 5 15 0,0 0 9 0,13-5 3 16,-13 5-2-16,0 0-3 0,9-6-7 0,-9 6-7 15,0 0-2-15,0 0 5 0,12-4 0 16,-12 4-1-16,0 0 0 0,12-2-6 0,-12 2-4 16,11-6-5-16,-11 6-5 0,13-6-1 15,-13 6-2-15,15-9-5 0,-7 3 0 0,1 1-2 16,-1-2-2-16,0 1-11 0,0 0-13 16,-8 6-9-16,13-11-3 0,-13 11-14 0,13-12-18 15,-13 12-28-15,11-11-26 0,-11 11-25 16,12-10-28-16,-12 10-29 0,11-9-32 0,-11 9-33 15,13-8-13-15,-13 8-15 0,13-9-34 0,-13 9-403 16,13-5-234-16</inkml:trace>
  <inkml:trace contextRef="#ctx0" brushRef="#br0" timeOffset="-581">791 614 405 0,'0'0'343'16,"0"0"-83"-16,-12 3-53 0,12-3-48 0,0 0-30 15,0 0-18-15,0 0-12 0,0 0-17 16,0 0-4-16,0 0-6 0,6-16-1 0,-6 16 0 15,11-7-7-15,-11 7 1 0,17-10 0 0,-8 6-4 16,1-1-8-16,-1 1-4 0,-9 4-5 16,19-7-5-16,-19 7-5 0,18-5 0 15,-18 5 6-15,17-4-2 0,-17 4-6 0,16-3-1 16,-16 3 0-16,0 0-1 0,19 1 1 16,-19-1 3-16,0 0-3 0,16 3-6 0,-16-3-1 15,11 3-4-15,-11-3-3 0,11 3-2 0,-11-3-3 16,14 2-1-16,-14-2 0 0,17 2-2 15,-17-2 0-15,18 1-1 0,-18-1-1 0,23 0 1 16,-23 0-2-16,24-1 1 16,-11-1-1-16,1 0-3 0,1 0-5 0,-1-1-9 0,1 0-27 15,1-2-28-15,-1 1-38 0,1 0-32 16,-1-2-30-16,-2 0-22 0,2 1-50 0,-1-2-62 16,-1 0-276-16,-1 0-89 0</inkml:trace>
  <inkml:trace contextRef="#ctx0" brushRef="#br0" timeOffset="642">566 986 13 0,'0'0'433'0,"-14"6"-90"16,14-6-16-16,-15 5-24 0,15-5-26 0,-15 8-29 15,15-8-33-15,-15 8-23 0,15-8-32 0,-14 10-24 16,14-10-23-16,-13 10-22 0,13-10-18 16,-9 11-15-16,9-11-11 0,-6 13-10 0,6-13-5 15,0 0-5-15,0 17-6 0,0-17-3 16,5 13-3-16,-5-13-2 0,10 13-3 0,-10-13-2 16,11 15-2-16,-4-8 0 0,0 1-1 15,0-1 0-15,-1 0-1 0,1 2 1 0,-7-9 1 16,11 17 1-16,-11-17 0 0,6 18-2 15,-6-18-1-15,2 21-1 0,-2-21-1 0,-4 24-3 16,1-10-7-16,-1-1-23 0,0 0-24 16,-1 1-59-16,-1-2-72 0,2 0-62 0,-1-1-42 15,-1-1-98-15,1 0-226 0,5-10-125 16</inkml:trace>
  <inkml:trace contextRef="#ctx0" brushRef="#br0" timeOffset="1268">65 963 5 0,'0'0'429'0,"0"0"-87"16,-15 4-34-16,15-4-28 0,-11 4-51 0,11-4-36 15,-11 5-31-15,11-5-34 0,-10 8-26 16,10-8-19-16,-9 8-20 0,9-8-14 0,-6 13-10 16,6-13-7-16,-2 11-9 0,2-11-3 15,0 15-6-15,0-15-4 0,5 16-2 0,-5-16-1 16,7 17-2-16,-2-9-1 0,0 2-1 0,2 0 2 16,-2-1-4-16,1 2 0 0,0-2 1 15,-1 1 0-15,0 0 0 0,-1 1-2 0,0 0 0 16,-2 1 0-16,-2-12 2 0,1 22 1 15,-1-22 2-15,-2 22 0 0,0-10 0 0,-1-1 0 16,-1 1-2-16,0-2 0 0,4-10-13 16,-6 17-54-16,6-17-59 0,-6 14-60 0,6-14-69 15,0 0-95-15,-3 16-155 0,3-16 2 16</inkml:trace>
  <inkml:trace contextRef="#ctx0" brushRef="#br0" timeOffset="2205">1548 341 220 0,'0'0'467'16,"0"0"-113"-16,0 0-55 0,0 0-36 0,0 0-17 16,0 0-23-16,0 0-27 0,10-7-38 15,-10 7-31-15,0 0-21 0,10-10-20 16,-10 10-17-16,11-7-15 0,-11 7-12 0,12-6-14 16,-12 6-9-16,14-5-6 0,-14 5-7 0,12-3-4 15,-12 3-3-15,0 0 0 0,17 0-1 16,-17 0 1-16,0 0 0 0,13 7 2 0,-13-7 2 15,0 0 3-15,10 9 3 0,-10-9 1 0,6 10-2 16,-6-10 1-16,7 8-1 0,-7-8 3 16,7 9 0-16,-7-9 1 0,11 6 1 0,-11-6-2 15,14 4 0-15,-14-4-3 0,19 0-2 16,-6-2-6-16,-1-2-4 0,4-2-2 0,-1-1-5 16,2 0-8-16,2-4-14 0,1 1-30 15,-1-2-50-15,2 0-43 0,-1-1-36 0,2-3-27 16,0-1-58-16,0 1-358 0,-1-2-145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0:16.110"/>
    </inkml:context>
    <inkml:brush xml:id="br0">
      <inkml:brushProperty name="width" value="0.05" units="cm"/>
      <inkml:brushProperty name="height" value="0.05" units="cm"/>
      <inkml:brushProperty name="color" value="#ED1C24"/>
      <inkml:brushProperty name="fitToCurve" value="1"/>
    </inkml:brush>
  </inkml:definitions>
  <inkml:trace contextRef="#ctx0" brushRef="#br0">8 54 15 0,'0'0'159'0,"0"0"-25"16,0 0-28-16,0 0-19 0,0 0-15 0,0 0-11 15,0 0-7-15,0 0-10 0,0 0-7 16,0 0 2-16,0 0-3 0,0 0-2 0,0 0 3 15,0 0-1-15,0 0 2 0,0 0 1 16,0 0-3-16,0 0 0 0,0 0-2 0,0 0-1 16,0 0-4-16,0 0 1 0,0 0-3 15,0 0-4-15,0 0-5 0,0 0-2 0,5-16-3 16,-5 16-1-16,0 0-2 0,0 0-1 0,0 0 3 16,0 0-2-16,5-14-2 0,-5 14 0 15,0 0 1-15,0 0-2 0,0 0 0 0,0 0-2 16,7-12-1-16,-7 12 0 0,0 0 1 15,0 0 0-15,0 0 1 0,0 0 4 0,0 0-2 16,0 0 2-16,0 0-2 0,6-12 4 16,-6 12-1-16,0 0 0 0,0 0 1 0,0 0 0 15,0 0-3-15,0 0 0 0,0 0-1 16,0 0 0-16,0 0 0 0,0 0 1 0,0 0-2 16,0 0 2-16,0 0-1 0,0 0-2 15,0 0 0-15,0 0 0 0,0 0-3 0,0 0 1 16,0 0 0-16,0 0-1 0,0 0-2 0,0 0-1 15,0 0 1-15,0 0-1 0,0 0 1 16,0 0-1-16,0 0 1 0,0 0-1 16,0 0 2-16,0 0 0 0,0 0-3 0,0 0 2 15,0 0 1-15,0 0 3 0,0 0-2 0,-2 18 2 16,2-18 0-16,0 0-3 0,0 0 2 16,0 0-3-16,0 0 1 0,-8 14-1 0,8-14 4 15,0 0 1-15,0 0 0 0,0 0 1 16,0 0 1-16,-7 13-3 0,7-13 0 0,0 0 1 15,0 0-3-15,0 0-1 0,0 0 2 16,-7 13 5-16,7-13 0 0,0 0-2 0,0 0 1 16,0 0 1-16,0 0-1 0,0 0-2 15,0 0-1-15,-6 13 0 0,6-13-1 0,0 0 2 16,0 0-3-16,0 0 0 0,0 0 0 0,0 0-1 16,0 0 0-16,0 0 0 0,0 0-2 15,0 0 0-15,0 0 0 0,0 0-1 0,0 0 1 16,0 0 1-16,0 0 2 0,0 0-2 15,0 0 0-15,0 0 0 0,0 0-1 0,0 0 1 16,0 0 1-16,0 0-2 0,0 0 1 16,0 0-1-16,0 0 2 0,10-10-2 0,-10 10 2 15,0 0-2-15,0 0 3 0,0 0-2 16,9-11-1-16,-9 11 0 0,0 0-1 0,0 0 1 16,0 0 0-16,8-10 0 0,-8 10 0 0,0 0 3 15,0 0-3-15,0 0 0 0,0 0 1 16,0 0-1-16,10-11 2 0,-10 11-4 0,0 0 1 15,0 0-2-15,0 0 4 0,0 0 1 16,0 0-1-16,0 0-1 0,0 0 0 0,0 0-1 16,10-10-1-16,-10 10 1 0,0 0 1 0,0 0 0 15,0 0 0-15,0 0 0 0,0 0 0 16,0 0 1-16,0 0 1 0,0 0-1 16,0 0-1-16,0 0 2 0,0 0-2 0,0 0 1 15,0 0 1-15,0 0-1 0,0 0 5 0,0 0 1 16,0 0 1-16,0 0 6 0,0 0 1 15,0 0 1-15,0 0 5 0,0 0 3 0,10-8 4 16,-10 8 1-16,0 0-1 0,0 0-2 16,0 0-2-16,0 0-1 0,0 0 1 0,0 0-3 15,0 0-1-15,0 0-2 0,0 0-3 16,0 0 1-16,0 0 2 0,0 0 0 0,0 0 1 16,0 0-2-16,-12 8 1 0,12-8-3 15,0 0 0-15,0 0-4 0,0 0 1 0,0 0-1 16,0 0-3-16,-11 9-1 0,11-9 0 0,0 0-1 15,0 0-1-15,0 0-2 0,-10 10 0 16,10-10 0-16,0 0-1 0,0 0 2 0,0 0-3 16,-9 11 1-16,9-11-2 0,0 0 2 15,0 0-2-15,0 0 2 0,0 0-1 0,-8 12 0 16,8-12 1-16,0 0 0 0,0 0-3 16,0 0 3-16,0 0-3 0,0 0 2 0,0 0 3 15,0 0-3-15,-8 11 0 0,8-11 1 16,0 0 0-16,0 0 1 0,0 0 1 0,0 0-1 15,0 0-2-15,0 0 2 0,0 0-1 0,0 0 1 16,0 0-2-16,0 0-1 0,0 0 2 16,0 0-3-16,0 0-1 0,0 0 0 0,0 0-1 15,0 0-1-15,0 0 1 0,0 0-2 16,0 0 1-16,0 0-2 0,0 0-3 0,0 0 2 16,0 0-3-16,0 0 0 0,0 0-4 15,0 0-9-15,0 0-9 0,0 0-13 0,0 0-15 16,0 0-12-16,0 0-16 0,13-8-24 0,-13 8-34 15,0 0-35-15,0 0-73 0,0 0-188 16,0 0 89-16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3:15.5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4 126 554 0,'0'0'549'0,"-1"-16"-105"15,1 16-78-15,0 0-54 0,0 0-43 0,-5-14-31 16,5 14-22-16,0 0-16 0,3-15-14 15,-3 15-15-15,8-17-18 0,-2 8-31 0,1 0-20 16,1 0-19-16,1 1-18 0,-1 1-16 16,1-1-7-16,0 3-10 0,-9 5-7 0,16-7-3 15,-16 7 4-15,15-3 1 0,-15 3-4 16,0 0 0-16,18 3-2 0,-18-3 19 0,10 6 9 16,-10-6-3-16,11 11-8 0,-11-11-9 15,9 11-4-15,-9-11-6 0,12 13-3 0,-12-13-2 16,14 12-3-16,-5-4-3 15,0-2-4-15,2-2-8 0,0 1-8 0,0-1-10 0,2-1-14 16,0 0-20-16,0-1-38 0,-13-2 1 0,24-1-98 16,-11-2-47-16,0 0-77 0,-1-2-77 15,-1-1-67-15,0-2-394 0,-2-1-400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3:26.411"/>
    </inkml:context>
    <inkml:brush xml:id="br0">
      <inkml:brushProperty name="width" value="0.035" units="cm"/>
      <inkml:brushProperty name="height" value="0.035" units="cm"/>
      <inkml:brushProperty name="color" value="#5CF55F"/>
      <inkml:brushProperty name="fitToCurve" value="1"/>
    </inkml:brush>
  </inkml:definitions>
  <inkml:trace contextRef="#ctx0" brushRef="#br0">231 205 98 0,'11'13'128'0,"-1"-3"-24"0,0 0-28 16,1 0-18-16,1-2-11 0,-12-8-4 15,20 12-1-15,-20-12-5 0,17 11 0 16,-17-11-6-16,16 9 1 0,-16-9-4 0,14 8-5 16,-14-8-4-16,13 9-8 0,-13-9-8 0,11 8-9 15,-11-8-25-15,0 0-35 0,13 15-62 16,-13-15-57-16,0 0 52 0</inkml:trace>
  <inkml:trace contextRef="#ctx0" brushRef="#br0" timeOffset="2503">763 300 300 0,'0'0'261'0,"0"0"-54"0,0 0-42 0,0 0-15 16,0 0-9-16,0 0-13 0,0 0 1 15,0 0-8-15,0 0-2 0,0 0-3 0,0 0 1 16,16 2 9-16,-16-2 14 0,0 0 13 16,0 0 8-16,0 0 9 0,0 0 8 0,0 0 1 15,0 0-3-15,0 0-18 0,0 0 0 16,0 0 1-16,0 0 1 0,0 0-10 0,0 0-9 15,0 0-7-15,0 0-13 0,0 0-8 0,0 0-4 16,0 0-4-16,0 0-8 0,0 0-8 16,0 0-4-16,0 0-2 0,-16-6-2 0,16 6-2 15,0 0-10-15,0 0-10 0,0 0-8 16,-17 2 3-16,17-2-1 0,0 0 0 0,0 0 2 16,-19 2-4-16,19-2-6 0,0 0-5 15,0 0-2-15,-21 2-4 0,21-2-1 0,0 0-3 16,0 0-6-16,-22 3-5 0,22-3-4 15,0 0-2-15,0 0-1 0,-22 2 1 0,22-2-1 16,0 0-2-16,-19 1-1 0,19-1 2 16,0 0 3-16,0 0 3 0,-24 0 9 0,24 0 5 15,0 0-6-15,0 0-5 0,-21 2-2 16,21-2 0-16,0 0-5 0,0 0-1 0,-21 0-1 16,21 0 1-16,0 0-5 0,0 0 2 15,-24 0 0-15,24 0-3 0,0 0 1 0,-18-2-1 16,18 2 0-16,0 0-5 0,-22-1 5 0,22 1 2 15,0 0 1-15,-22-2-3 0,22 2-1 16,0 0 0-16,-22-3 0 0,22 3 1 0,0 0-2 16,-21-4 0-16,21 4-1 0,0 0 1 15,-21-5 0-15,21 5 0 0,0 0 2 0,-21-5-1 16,21 5 1-16,0 0-1 0,-19-5-1 0,19 5 2 16,0 0-2-16,-19-5 1 0,19 5-4 15,0 0 1-15,-20-7-1 0,20 7 1 0,0 0-1 16,-20-8-1-16,20 8 0 0,-13-7 3 15,13 7-4-15,-14-5 2 0,14 5-1 0,-14-9-3 16,14 9 7-16,-15-9-4 0,15 9-1 16,-14-11 2-16,14 11 0 0,-16-10 0 0,16 10-1 15,-14-12 1-15,14 12-2 0,-16-12 3 16,16 12-2-16,-14-13-2 0,14 13 3 0,-14-12-2 16,14 12 1-16,-13-13-3 0,13 13 3 15,-11-9 0-15,11 9 1 0,-10-10-1 0,10 10 0 16,0 0 0-16,-13-12 2 0,13 12-2 0,0 0 0 15,-12-12-1-15,12 12 0 0,0 0 1 16,-13-14-1-16,13 14 1 0,0 0-2 0,-11-12 1 16,11 12 1-16,0 0 1 0,-10-12-2 15,10 12 4-15,0 0-5 0,-9-10 1 0,9 10 2 16,0 0-1-16,0 0-3 0,-8-11 6 16,8 11 0-16,0 0-1 0,0 0 0 0,0 0 1 15,0 0 3-15,-9-10 1 0,9 10 4 0,0 0-4 16,0 0 7-16,0 0 2 0,0 0 0 15,0 0 3-15,0 0 1 0,0 0 4 0,0 0 4 16,0 0-1-16,0 0 3 0,0 0-2 16,0 0-3-16,0 0-8 0,0 0 0 0,0 0-7 15,0 0-3-15,0 0 2 16,-10 10-2-16,10-10 1 0,0 0 0 0,0 0-4 0,-1 24 2 16,1-24-2-16,0 0-2 0,-3 21 1 15,3-21 5-15,0 0 0 0,0 17-1 0,0-17 0 16,0 0-3-16,0 0-2 0,-1 20-1 0,1-20 0 15,0 0-2-15,0 0-1 0,0 0-2 16,0 0 1-16,-1 18 1 0,1-18-1 16,0 0 1-16,0 0-1 0,0 0 1 0,0 0-3 15,0 0 2-15,0 0-3 0,0 0-1 0,0 0 1 16,0 0-1-16,0 0 3 0,0 0-2 16,0 0-3-16,0 0 1 0,-2 17 1 0,2-17 0 15,0 0 4-15,0 0 1 0,0 0 3 16,0 0-3-1,0 0 2-15,0 0-1 0,0-18 0 0,0 18 3 0,0 0-2 0,-1-19 1 0,1 19 0 16,0 0 0-16,0-20-3 0,0 20 2 16,0 0-1-16,-1-21 3 0,1 21-2 0,0 0 0 15,-1-16-2-15,1 16 3 0,0 0 0 16,0 0 0-16,1-18 0 0,-1 18 2 0,0 0-3 16,0 0-1-16,0 0 1 0,0 0-3 15,1-17-3-15,-1 17 3 0,0 0-2 0,0 0 0 16,0 0 1-16,0 0-1 0,0 0 3 0,0 0-2 15,0 0 0-15,3-16 1 0,-3 16 2 16,0 0-2-16,0 0 3 0,0 0 1 0,0 0-3 16,0 0 2-16,0 0 0 0,12-10 0 15,-12 10-2-15,0 0 4 0,0 0-2 0,0 0 1 16,18-3 2-16,-18 3 1 0,0 0 0 16,0 0 2-16,25-2-3 0,-25 2-1 15,0 0 0-15,20-2-1 0,-20 2-1 0,0 0 2 16,0 0 0-16,23 2 0 0,-23-2 1 0,0 0-1 15,0 0 2-15,21 0 1 0,-21 0 3 16,0 0-3-16,0 0 3 0,0 0-1 0,0 0 3 16,20 2 0-16,-20-2 1 0,0 0 2 0,0 0 0 15,0 0 4-15,0 0-1 0,0 0 3 16,0 0 0-16,0 0 2 0,0 0-1 0,0 0-1 16,0 0 0-16,0 0-1 0,0 0-1 15,0 0-1-15,0 0-3 0,0 0 0 0,0 0-2 16,0 0-3-16,0 0-2 0,0 0-1 0,0 0-3 15,0 0-2-15,0 0 0 0,0 0 1 16,0 0 1-16,0 0-1 0,-24 0 1 0,24 0-1 16,0 0 2-16,0 0-2 0,-23-2-1 15,23 2 0-15,0 0-1 0,-19-2-2 0,19 2 1 16,0 0 1-16,-18 0 0 0,18 0 1 16,0 0 0-16,0 0 1 0,-23 0 0 0,23 0 1 15,0 0-1-15,0 0 1 0,-19 2 0 16,19-2 0-16,0 0-1 0,0 0-2 0,0 0 0 15,-16 3-4-15,16-3 2 0,0 0-2 0,0 0 3 16,-10 10 0-16,10-10 0 0,0 0 1 16,0 0 0-16,-9 15-1 0,9-15-1 15,0 0 3-15,-6 18-1 0,6-18 1 0,0 0 0 16,-4 17 0-16,4-17-2 0,0 0 1 0,-5 22 0 16,5-22-1-16,0 0 2 0,-4 19 0 15,4-19-2-15,0 0 0 0,-2 19 3 0,2-19-2 16,0 0 1-16,0 0-1 0,-4 19 0 15,4-19 0-15,0 0-15 0,0 0-12 0,0 0-22 16,-2 18-25-16,2-18-30 0,0 0-30 0,0 0-38 16,0 0-41-16,0 0-67 0,0 0-99 15,0 0-86-15,0 0-55 0,0 0-50 0,0 0-67 16,0 0-438-16,0 0-691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3:19.333"/>
    </inkml:context>
    <inkml:brush xml:id="br0">
      <inkml:brushProperty name="width" value="0.07938" units="cm"/>
      <inkml:brushProperty name="height" value="0.07938" units="cm"/>
      <inkml:brushProperty name="color" value="#5CF55F"/>
      <inkml:brushProperty name="fitToCurve" value="1"/>
    </inkml:brush>
  </inkml:definitions>
  <inkml:trace contextRef="#ctx0" brushRef="#br0">15 30 9 0,'0'0'125'16,"0"0"-15"-16,-15 3-13 0,15-3-15 0,0 0-4 16,0 0-1-16,0 0 4 0,0 0-1 15,0 0 7-15,0 0 4 0,0 0 2 0,0 0 6 16,0 0 7-16,0 0 2 0,0 0 8 15,0 0 4-15,0 0 8 0,0 0 6 0,0 0 1 16,0 0-1-16,0 0-3 0,0 0-7 16,0 0-8-16,0 0 0 0,0 0-3 0,0 0-1 15,0 0-4-15,0 0-4 0,0 0-2 16,0 0-4-16,0 0-3 0,0 0-3 0,0 0-23 16,0 0 2-16,0 0-1 0,0 0-3 0,0 0-6 15,0 0-2-15,0 0-4 0,0 0-2 16,0 0-3-16,0 0 0 0,0 0-3 15,0 0 1-15,0 0-2 0,0 0 4 0,0 0-2 16,0 0 6-16,0 0 7 0,0 0-8 0,0 0-5 16,0 0-7-16,0 0-2 0,0 0-2 15,0 0 0-15,0 0-2 0,18 5-2 0,-18-5-4 16,0 0-2-16,0 0-3 0,0 0-6 16,0 0-1-16,0 0-1 0,20 0-1 0,-20 0 1 15,0 0 3-15,0 0 1 0,0 0 4 16,0 0-1-16,20 0-4 0,-20 0-3 0,0 0 0 15,0 0-4-15,0 0 3 0,0 0-2 0,18 0 0 16,-18 0 0-16,0 0 5 0,0 0 4 16,0 0-3-16,0 0-1 0,20 0-3 15,-20 0 0-15,0 0-1 0,0 0 4 0,0 0-3 16,20 4 1-16,-20-4-3 0,0 0 0 0,0 0-1 16,18 2-1-16,-18-2 2 0,0 0 1 15,0 0 1-15,19 3-1 0,-19-3-1 16,0 0-4-16,0 0 1 0,18 2-3 0,-18-2-2 15,0 0 0-15,0 0 1 0,0 0-1 0,19 2 1 16,-19-2 1-16,0 0-1 0,0 0 1 16,0 0-2-16,0 0 0 0,0 0-1 0,20 2-1 15,-20-2 4-15,0 0 0 0,0 0 5 16,0 0-4-16,0 0 1 0,21 2-3 0,-21-2 1 16,0 0-1-16,0 0-1 0,0 0 0 15,0 0 6-15,21 1 1 0,-21-1 0 0,0 0 0 16,0 0-5-16,0 0 0 0,20 1-2 0,-20-1 0 15,0 0-1-15,0 0 0 0,0 0 1 16,0 0 1-16,21 0 1 0,-21 0-2 0,0 0-1 16,0 0-1-16,0 0-1 0,0 0 1 15,20 1-1-15,-20-1 0 0,0 0 1 0,0 0 0 16,0 0 0-16,0 0-3 0,0 0 2 16,20 0 1-16,-20 0 0 0,0 0 0 0,0 0-1 15,0 0-1-15,0 0 1 0,0 0 2 0,20-1-1 16,-20 1 1-1,0 0 2-15,0 0-2 0,0 0 1 0,19-1 0 0,-19 1-1 0,0 0-3 16,0 0 3-16,0 0-1 0,19-1 2 16,-19 1-1-16,0 0-1 15,0 0 3-15,0 0 0 0,21-1 0 0,-21 1-2 0,0 0-1 16,0 0 3-16,0 0 1 0,21-1 0 0,-21 1 0 16,0 0-1-16,0 0-1 0,0 0-1 15,22 0-1-15,-22 0 1 0,0 0 1 0,0 0 0 16,0 0 1-16,20 0 0 0,-20 0-3 0,0 0-1 15,0 0 1-15,0 0-1 16,0 0 0-16,22 0 0 0,-22 0-2 0,0 0 2 0,0 0-1 16,0 0-1-16,0 0-2 0,20 0 4 15,-20 0 1-15,0 0 1 0,0 0-3 0,0 0 2 16,0 0-1-16,24 0 0 0,-24 0 0 16,0 0 0-16,0 0 1 0,0 0 0 0,19 0-1 15,-19 0 0-15,0 0 1 0,0 0 0 16,0 0-1-16,21 0 0 0,-21 0-3 0,0 0 3 15,0 0 0-15,0 0 4 0,21-2 0 16,-21 2-1-16,0 0-1 0,0 0 0 0,0 0 1 16,21 2-2-16,-21-2 3 0,0 0 1 0,0 0-1 15,0 0-1-15,21-2-2 0,-21 2-1 16,0 0-2-16,0 0 3 0,0 0 0 0,0 0 0 16,22 0 1-16,-22 0-1 0,0 0 0 15,0 0 0-15,0 0 0 0,20-1 0 0,-20 1 2 16,0 0-1-16,0 0 1 0,0 0 0 15,20-1 0-15,-20 1-2 0,0 0-3 0,0 0 5 16,0 0-2-16,20-2 2 0,-20 2-2 16,0 0-1-16,0 0 2 0,0 0 3 0,21 0-2 15,-21 0 0-15,0 0 2 0,0 0 2 16,0 0 0-16,17-2-1 0,-17 2-1 16,0 0 0-16,0 0-1 0,0 0-1 0,20-1 1 0,-20 1 3 15,0 0-5-15,0 0 2 0,0 0 6 16,22-2-2-16,-22 2-4 0,0 0-4 15,0 0 5-15,0 0-2 0,19-2-1 0,-19 2-3 16,0 0 2-16,0 0 0 0,0 0 0 0,0 0 0 16,21-2-5-16,-21 2 6 0,0 0-1 15,0 0-2-15,0 0 2 0,0 0-3 0,17-2 0 16,-17 2 1-16,0 0-1 0,0 0 1 16,0 0 0-16,0 0 0 0,0 0 3 0,20-1 1 15,-20 1 0-15,0 0 2 0,0 0-3 16,0 0 1-16,19-2 0 0,-19 2-1 0,0 0 0 15,0 0-2-15,0 0 0 0,0 0 0 0,20-1-1 16,-20 1-4-16,0 0 6 0,0 0-1 16,0 0 1-16,0 0-1 0,19-1 3 0,-19 1 1 15,0 0-3-15,0 0 1 0,0 0-1 16,0 0 0-16,21-1 0 0,-21 1 0 0,0 0-1 16,0 0 1-16,0 0 0 0,0 0-3 15,22-2 5-15,-22 2 1 0,0 0 0 0,0 0 0 16,0 0-1-16,0 0-2 0,21 0 0 15,-21 0-1-15,0 0 2 0,0 0-1 0,0 0-1 16,0 0-2-16,20 0 2 0,-20 0 1 0,0 0 0 16,0 0 0-16,0 0 0 0,0 0-1 15,21 0 1-15,-21 0 0 0,0 0 1 0,0 0-2 16,0 0 0-16,0 0 1 0,22 0-2 16,-22 0-1-16,0 0 2 0,0 0 0 0,0 0 0 15,0 0 3-15,19 0-2 16,-19 0 1-16,0 0-2 0,0 0-3 0,0 0 7 0,0 0-2 15,25-1 2-15,-25 1-1 0,0 0-1 16,0 0 3-16,0 0-7 0,22 0 4 0,-22 0 1 16,0 0-2-16,0 0 3 0,0 0-3 15,20-1 0-15,-20 1 2 0,0 0 1 0,0 0-6 16,0 0 5-16,0 0 2 0,23-1 1 0,-23 1-3 16,0 0 1-16,0 0-2 0,0 0 1 15,0 0 1-15,21 0 2 0,-21 0-3 0,0 0 4 16,0 0-3-16,0 0-1 0,22 0-2 15,-22 0 2-15,0 0-1 0,0 0 0 0,0 0 1 16,18 0-1-16,-18 0-2 0,0 0 2 16,0 0-1-16,0 0 0 0,21 0-4 0,-21 0 1 15,0 0 1-15,0 0 4 0,0 0-1 16,0 0-1-16,21 0 0 0,-21 0-3 0,0 0 1 16,0 0 2-16,0 0 1 0,0 0-1 0,23 0-1 15,-23 0 2-15,0 0-2 0,0 0 0 16,0 0 1-16,0 0-5 0,18-2 6 0,-18 2 0 15,0 0 2-15,0 0 0 0,0 0-1 16,19-2 1-16,-19 2-1 0,0 0-1 0,0 0 2 16,0 0 1-16,20-1-1 15,-20 1-1-15,0 0-1 0,0 0 3 0,0 0-2 0,20 0-2 16,-20 0 1-16,0 0-1 0,0 0 1 0,0 0 4 16,0 0-5-16,24 0 2 0,-24 0-2 15,0 0 1-15,0 0-1 0,0 0-1 0,0 0-1 16,20 1 0-16,-20-1 3 0,0 0-2 15,0 0-2-15,0 0 1 0,0 0 2 16,19 4-2-16,-19-4 0 0,0 0 1 0,0 0 0 16,0 0-1-16,0 0 1 0,18 0-1 0,-18 0 1 15,0 0-1-15,0 0 0 0,0 0 1 16,0 0 0-16,18 2 0 0,-18-2 0 0,0 0-1 16,0 0 0-16,0 0 0 0,0 0-5 0,0 0 7 15,19 1-2-15,-19-1 1 0,0 0-4 16,0 0 2-16,0 0 0 0,0 0 2 15,0 0 2-15,17 3-2 0,-17-3-2 0,0 0 1 16,0 0 1-16,0 0-2 0,0 0 1 0,18 2-2 16,-18-2 3-16,0 0-3 0,0 0 2 15,0 0 1-15,0 0-1 0,18 0-2 0,-18 0 1 16,0 0-2-16,0 0 0 0,0 0 3 16,0 0 0-16,0 0 0 0,22 2-2 0,-22-2 2 15,0 0-1-15,0 0 1 0,0 0 0 16,0 0-2-16,0 0-1 0,0 0 4 0,22 1-3 15,-22-1 2-15,0 0 1 0,0 0-1 0,0 0-1 16,0 0 3-16,0 0-2 0,21 0 3 16,-21 0-4-16,0 0 2 0,0 0 2 0,0 0-2 15,0 0-2-15,22 0 1 0,-22 0-1 16,0 0 2-16,0 0 0 0,0 0 2 0,0 0-3 16,24 2-1-16,-24-2 2 0,0 0-1 0,0 0-1 15,0 0 2-15,0 0 0 0,22-2-3 16,-22 2 1-16,0 0 1 0,0 0-1 0,0 0 2 15,0 0-2-15,0 0 1 0,22 0 0 16,-22 0 0-16,0 0 1 0,0 0-2 0,0 0-2 16,0 0 2-16,0 0 2 0,21 0-4 15,-21 0 4-15,0 0 1 0,0 0-3 0,0 0 1 16,0 0 0-16,22 0-1 0,-22 0 3 16,0 0-3-16,0 0-1 0,0 0 3 0,0 0 0 15,20-1-1-15,-20 1 0 0,0 0-1 16,0 0 0-16,0 0-1 0,0 0 1 0,21-2 0 15,-21 2 1-15,0 0-1 0,0 0 0 16,0 0 2-16,0 0-1 0,0 0 1 0,22 0-1 16,-22 0-2-16,0 0 2 0,0 0-2 0,0 0 4 15,0 0 1-15,22 0 0 0,-22 0 0 16,0 0-1 0,0 0 2-16,0 0-2 0,24-1 3 0,-24 1-2 0,0 0 0 0,0 0-3 15,21-1 2-15,-21 1-2 0,0 0 3 0,0 0-1 16,20-1 1-16,-20 1-1 0,0 0-1 0,0 0 0 15,19-3 0-15,-19 3 0 0,0 0 0 16,0 0 2-16,17-1-2 0,-17 1 1 0,0 0 0 16,0 0-2-16,20-1 2 0,-20 1-2 15,0 0-1-15,0 0 3 0,0 0-1 0,23 0-1 16,-23 0 1-16,0 0-1 0,0 0 1 16,0 0 1-16,22-2 2 0,-22 2-2 0,0 0-1 15,0 0-1-15,0 0 2 0,21 2-2 16,-21-2 1-16,0 0-1 15,0 0 0-15,0 0 1 0,22 0-2 0,-22 0 1 0,0 0-1 16,0 0-1-16,0 0 3 0,18 1-2 0,-18-1 5 16,0 0-2-16,0 0 1 0,0 0 1 0,24 1-1 15,-24-1-2-15,0 0 2 0,0 0-1 16,0 0 0-16,20 1 0 0,-20-1-2 0,0 0 1 16,0 0-1-16,0 0 2 15,18 3-2-15,-18-3 1 0,0 0 0 0,0 0 0 0,0 0-1 16,22 1 3-16,-22-1-2 0,0 0-2 15,0 0 3-15,0 0 0 0,19 0-1 0,-19 0 0 16,0 0-1-16,0 0 2 0,0 0-2 16,0 0 1-16,22 0 0 0,-22 0 0 0,0 0-1 15,0 0-1-15,0 0 1 0,0 0 0 16,22 0-1-16,-22 0 2 0,0 0-3 0,0 0-1 16,0 0 2-16,0 0-1 0,0 0 1 0,21 0 1 15,-21 0 0-15,0 0-1 0,0 0 0 16,0 0 2-16,0 0-2 0,0 0 1 0,0 0 0 15,0 0 1-15,22 0 0 0,-22 0-1 16,0 0 0-16,0 0-1 0,0 0 1 0,0 0-2 16,19 0 2-16,-19 0 1 0,0 0-2 15,0 0 1-15,0 0 3 0,20-2-2 0,-20 2-1 16,0 0 0-16,0 0 3 0,0 0-3 0,19-2 1 16,-19 2-1-16,0 0-1 0,0 0 2 15,0 0-1-15,0 0 0 0,20-1 2 0,-20 1-1 16,0 0-1-16,0 0 2 0,0 0-2 15,0 0 3-15,21-1 0 0,-21 1-1 0,0 0-1 16,0 0-2-16,0 0 2 0,0 0-1 0,19-1 0 16,-19 1 2-16,0 0-1 0,0 0-1 15,0 0 2-15,0 0-2 0,0 0 0 0,20 0 0 16,-20 0 2-16,0 0-3 0,0 0 2 16,0 0-1-16,0 0 0 0,0 0-1 0,0 0 1 15,21 0 1-15,-21 0-1 0,0 0-1 16,0 0 2-16,0 0 0 0,0 0-1 15,0 0 1-15,18 0-1 0,-18 0 1 0,0 0 1 16,0 0 0-16,0 0-1 0,0 0-1 0,23 0 0 16,-23 0 2-16,0 0 0 0,0 0-2 15,0 0 0-15,0 0 0 0,22 0 0 0,-22 0 0 16,0 0-1-16,0 0 0 0,0 0 2 0,0 0-2 16,0 0 1-16,22 0 1 0,-22 0-1 15,0 0 0-15,0 0 2 0,0 0-3 0,0 0 2 16,0 0 3-16,22 0-1 0,-22 0-3 15,0 0 0-15,0 0 2 0,0 0 1 0,0 0-4 16,18 0 3-16,-18 0-1 0,0 0 0 16,0 0-1-16,0 0 1 0,0 0 1 0,0 0-2 15,23 0 0-15,-23 0 0 0,0 0 0 0,0 0 2 16,0 0-2-16,0 0 1 0,0 0 0 16,19 0-2-16,-19 0 1 0,0 0 1 0,0 0 0 15,0 0 1-15,0 0-3 0,0 0 1 16,17 2-1-16,-17-2 0 0,0 0 2 0,0 0-3 15,0 0 1-15,0 0-1 0,0 0 3 16,0 0-2-16,19 1 1 0,-19-1-1 0,0 0 1 16,0 0-1-16,0 0 2 0,0 0-2 0,0 0-2 15,0 0 3-15,0 0-1 0,0 0 0 16,0 0-1-16,0 0 1 0,0 0 0 0,19 3-1 16,-19-3 2-16,0 0-1 0,0 0 1 15,0 0 0-15,0 0 1 0,0 0-3 0,0 0 1 16,0 0 1-16,0 0 1 0,0 0-3 15,0 0 1-15,0 0 0 0,0 0 0 0,17 2 1 16,-17-2 0-16,0 0-1 0,0 0 0 16,0 0 1-16,0 0 0 0,0 0 1 0,0 0-2 15,0 0 0-15,0 0 0 0,0 0 2 16,0 0-2-16,0 0 0 0,0 0 2 0,0 0 0 16,18 2-1-16,-18-2 0 0,0 0 1 15,0 0-1-15,0 0 0 0,0 0 2 0,0 0-2 16,0 0 1-16,0 0-1 0,0 0 1 0,0 0-1 15,0 0 0-15,0 0 0 0,18 1 1 16,-18-1-2-16,0 0 2 0,0 0 1 0,0 0-1 16,0 0 0-16,0 0-2 0,0 0 1 15,0 0-1-15,0 0 0 0,0 0 1 0,0 0 0 16,0 0 0-16,0 0-1 0,0 0 0 0,0 0 0 16,0 0 2-16,0 0-2 0,20 0 0 15,-20 0-2-15,0 0 3 0,0 0-2 16,0 0 2-16,0 0-2 0,0 0 3 0,0 0-2 15,0 0 0-15,0 0 0 0,0 0-1 0,0 0-1 16,0 0 2-16,0 0 0 0,0 0 1 16,0 0-1-16,0 0-1 0,0 0 2 0,0 0-2 15,0 0 1-15,0 0-2 0,0 0 3 16,0 0-2-16,19-1 1 0,-19 1 1 0,0 0-2 16,0 0 2-16,0 0-1 0,0 0 1 15,0 0-1-15,0 0 0 0,0 0 0 0,0 0 1 16,0 0 1-16,0 0-2 0,0 0 3 15,0 0-3-15,0 0 1 0,0 0 1 0,0 0-2 16,19-2 0-16,-19 2 0 0,0 0 0 0,0 0 0 16,0 0 0-16,0 0 0 0,0 0 0 15,0 0 0-15,0 0-1 0,0 0 2 0,0 0-1 16,0 0 0-16,18-1 2 0,-18 1-2 16,0 0-1-16,0 0 1 0,0 0-1 0,0 0 1 15,0 0-1-15,0 0 1 0,0 0-2 0,19-2 3 16,-19 2-1-16,0 0 0 0,0 0 1 15,0 0-2-15,0 0 2 0,19-3-2 0,-19 3 1 16,0 0 1-16,0 0-1 0,0 0 0 16,17-2 1-16,-17 2-1 0,0 0 0 0,0 0 0 15,0 0 0-15,22-4 0 0,-22 4 0 16,0 0 1-16,0 0-2 0,16-3 1 0,-16 3-1 16,0 0 1-16,0 0-1 0,0 0 1 15,18-4 0-15,-18 4 0 0,0 0 2 0,0 0 0 16,0 0-2-16,21-3 0 0,-21 3 1 15,0 0-2-15,0 0 1 0,0 0 0 0,17-3 0 16,-17 3 1-16,0 0-1 0,0 0 1 0,0 0-1 16,20-2 2-16,-20 2 0 0,0 0-2 15,0 0 0-15,0 0 2 0,19-2-1 0,-19 2-1 16,0 0 0-16,0 0 2 0,0 0-1 16,20 0 1-16,-20 0 0 0,0 0 1 0,0 0-2 15,0 0 1-15,19-1 0 0,-19 1 1 16,0 0-1-16,0 0-1 0,0 0 1 0,21 0 0 15,-21 0-1-15,0 0 0 0,0 0 0 0,0 0-2 16,20-2 2-16,-20 2 0 0,0 0 0 16,0 0-1-16,0 0-1 0,19-1 2 0,-19 1 0 15,0 0 1-15,0 0-2 0,0 0 1 16,22 0 1-16,-22 0 0 0,0 0-2 0,0 0 1 16,0 0-2-16,23 0 2 0,-23 0 1 15,0 0-2-15,0 0 2 0,0 0-1 0,24 0 0 16,-24 0 0-16,0 0 2 0,0 0-2 0,23 0-1 15,-23 0 0-15,0 0 2 0,0 0-1 16,19 0 1-16,-19 0 0 0,0 0-1 0,0 0 1 16,22 1-1-16,-22-1 1 0,0 0 0 15,0 0 0-15,21 3 0 0,-21-3 1 0,0 0 1 16,0 0 0-16,22 2-3 0,-22-2 2 16,0 0-2-16,0 0 0 0,21 3 0 0,-21-3 1 15,0 0-2-15,0 0 0 0,18 3 0 16,-18-3 1-16,0 0-1 0,0 0 1 0,19 2-1 15,-19-2 1-15,0 0-1 0,0 0 0 16,17 4 1-16,-17-4-1 0,0 0 1 0,0 0-1 16,18 2 0-16,-18-2 0 0,0 0 0 0,0 0 0 15,18 1-1-15,-18-1 2 0,0 0-1 16,0 0 2-16,19 4-1 0,-19-4 0 0,0 0 0 16,0 0 1-16,19 1 1 0,-19-1-3 15,0 0 2-15,0 0-1 0,20 1-1 0,-20-1 0 16,0 0 1-16,0 0-2 15,19 1 2-15,-19-1-1 0,0 0 1 0,0 0-1 0,20 2 1 16,-20-2-1-16,0 0 0 0,0 0 2 0,21 1-2 16,-21-1 0-16,0 0-2 0,0 0 2 15,22 0 0-15,-22 0 0 0,0 0 0 0,0 0 0 16,23 0 0-16,-23 0 1 0,0 0-1 16,18 1 1-16,-18-1-2 0,0 0 2 0,21 1-1 15,-21-1 0-15,0 0 0 0,0 0 0 16,25 0-3-16,-25 0 2 0,0 0 2 0,0 0 0 15,24 2-1-15,-24-2 0 0,0 0 0 0,0 0-1 16,19 0 0-16,-19 0 1 0,0 0 1 16,0 0-1-16,0 0-1 0,25 0 1 0,-25 0 0 15,0 0 1-15,0 0 0 0,0 0-1 16,23 1 0-16,-23-1 0 0,0 0 1 0,0 0-2 16,0 0 1-16,20 0 0 0,-20 0-1 15,0 0 1-15,0 0-2 0,0 0 2 0,0 0 1 16,24 0 0-16,-24 0-1 0,0 0 1 15,0 0-1-15,0 0 0 0,19 0 0 0,-19 0 1 16,0 0-1-16,0 0 0 0,0 0-1 16,22 0 0-16,-22 0 1 0,0 0-2 0,0 0 3 15,0 0-1-15,24 0 0 0,-24 0 0 0,0 0-1 16,0 0 1-16,0 0 0 0,0 0 0 16,22 2-1-16,-22-2 1 0,0 0 0 15,0 0-2-15,0 0 2 0,0 0 0 0,22 0 0 16,-22 0 0-16,0 0 2 0,0 0-1 0,0 0-1 15,19 0 0-15,-19 0 0 0,0 0 0 0,0 0 1 16,0 0-2-16,23-2 1 0,-23 2 0 16,0 0 0-16,0 0-1 0,20 0 1 0,-20 0-1 15,0 0 0-15,0 0-1 0,0 0 1 16,23-1 0-16,-23 1 1 0,0 0-1 0,0 0-1 16,16-2 1-16,-16 2 2 0,0 0-2 15,0 0 1-15,19-2 0 0,-19 2-1 0,0 0 1 16,0 0-1-16,19-3 2 0,-19 3-2 15,0 0 1-15,0 0 0 0,0 0 0 0,20-2 1 16,-20 2-2-16,0 0 1 0,0 0-1 16,0 0 0-16,0 0 1 0,20-3 0 0,-20 3 0 15,0 0 0-15,0 0-1 0,0 0 0 16,0 0 2-16,18-3-1 0,-18 3 0 0,0 0-1 16,0 0 0-16,0 0 1 0,0 0 0 0,0 0 0 15,17-2 0-15,-17 2-1 0,0 0 2 16,0 0-1-16,0 0 0 0,0 0 2 0,20-2-3 15,-20 2 2-15,0 0 0 0,0 0-1 16,0 0-1-16,0 0 1 0,19-3-2 16,-19 3 4-16,0 0-3 0,0 0 2 0,0 0-1 0,0 0 1 15,17-2-1-15,-17 2 0 0,0 0 1 16,0 0 0-16,0 0 1 0,0 0-2 0,22 0 0 16,-22 0 0-16,0 0-1 0,0 0 0 15,0 0 0-15,0 0 0 0,0 0 1 0,21-2 1 16,-21 2-1-16,0 0 0 15,0 0-1-15,0 0 2 0,0 0-1 0,0 0-1 0,0 0 1 16,0 0 0-16,0 0-1 0,0 0 0 16,0 0-1-16,0 0-1 0,0 0-4 0,20 0-4 15,-20 0-10-15,0 0-10 0,0 0-14 0,0 0-19 16,0 0-25-16,0 0-28 0,0 0-34 16,0 0-33-16,0 0-43 0,0 0-59 15,0 0-96-15,0 0-96 0,0 0-110 0,0 0-117 16,-20-3-547-16,20 3-860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1:54.777"/>
    </inkml:context>
    <inkml:brush xml:id="br0">
      <inkml:brushProperty name="width" value="0.03528" units="cm"/>
      <inkml:brushProperty name="height" value="0.03528" units="cm"/>
      <inkml:brushProperty name="color" value="#FF9999"/>
      <inkml:brushProperty name="fitToCurve" value="1"/>
    </inkml:brush>
  </inkml:definitions>
  <inkml:trace contextRef="#ctx0" brushRef="#br0">20 142 344 0,'0'0'283'0,"0"0"-35"16,0 0-17-16,0 0-17 0,0 0-12 15,0 0-5-15,0 0-6 0,0 0-2 0,0 0-4 16,0 0-8-16,0 0-2 0,0 0 0 0,0 0-1 15,0 0-3-15,-20 0-6 0,20 0-7 16,0 0-8-16,0 0-11 0,0 0-9 0,0 0-9 16,0 0-8-16,0 0-10 0,0 0-5 15,0 0-8-15,0 0-11 0,0 0-11 0,0 0-6 16,0 0 10-16,19 4-5 0,-19-4-4 16,0 0-7-16,20 3-7 0,-20-3-8 0,0 0-4 15,27 1-3-15,-27-1-2 0,21 0-6 16,-21 0-3-16,22 0-4 0,-22 0-1 0,25-2-2 15,-25 2 0-15,25-3-2 0,-25 3 0 16,27-3-1-16,-27 3 1 0,26-5-1 0,-26 5 1 16,28-4 0-16,-28 4-2 0,26-5-3 0,-26 5 0 15,24-5-3-15,-24 5 0 0,23-4-2 16,-23 4 2-16,20-6-3 0,-20 6 0 0,19-5 0 16,-19 5-2-16,16-4 1 0,-16 4-1 15,0 0-1-15,19-8 3 0,-19 8 0 0,0 0-2 16,19-8 2-16,-19 8-1 0,0 0 1 15,14-9-2-15,-14 9 0 0,0 0 0 32,0 0-1-32,15-8 1 0,-15 8 1 0,0 0-1 0,0 0 2 0,0 0 0 0,14-9-2 0,-14 9 4 15,0 0-1-15,0 0 0 0,0 0 4 0,0 0 0 16,0 0 0-16,0 0 1 0,0 0-2 16,12-7 1-16,-12 7 0 0,0 0 1 0,0 0-1 15,0 0 2-15,0 0-1 0,0 0-1 16,0 0 1-16,0 0 1 0,0 0-2 0,0 0 3 15,0 0-2-15,0 0 3 0,0 0-2 16,0 0 0-16,0 0-1 0,0 0 0 0,0 0-1 16,0 0 1-16,0 0-1 0,0 0 0 15,0 0-1-15,0 0-2 0,0 0-1 0,0 0 0 16,0 0-4-16,0 0 3 0,0 0-1 0,0 0 0 16,-7-14-1-16,7 14 1 0,0 0-2 15,0 0 0-15,-15-8 0 0,15 8 0 0,0 0 0 16,-14-6 1-16,14 6 0 0,0 0-1 15,-17-9 0-15,17 9 1 0,0 0-1 0,-13-7 1 16,13 7-1-16,0 0 1 0,0 0 0 16,-15-6-2-16,15 6 1 0,0 0 0 0,0 0-1 15,0 0 1-15,0 0 0 0,-13-5 1 16,13 5-1-16,0 0-1 0,0 0 0 0,0 0 0 16,0 0 0-16,0 0-1 0,0 0-3 15,0 0 5-15,0 0 0 0,0 0 0 0,0 0 4 16,0 0 0-16,0 0 2 0,0 0 0 0,0 0-1 15,0 0 2-15,0 0-1 0,0 0 2 16,0 0 2-16,22 1-1 0,-22-1 1 0,0 0-1 16,19 4 1-16,-19-4-3 0,0 0 2 15,21 5-1-15,-21-5 0 0,0 0 2 16,18 6-2-16,-18-6 1 0,0 0 0 0,16 6 1 16,-16-6-2-16,0 0 4 0,0 0-1 0,17 5 4 15,-17-5 2-15,0 0 6 0,0 0 4 16,0 0-1-16,14 4 0 0,-14-4 5 0,0 0 4 15,0 0-4-15,0 0-2 0,0 0-1 16,10 10-1-16,-10-10 0 0,0 0 1 0,0 0-7 16,0 0-5-16,4 18 2 0,-4-18-3 15,0 0 1-15,-1 17-1 0,1-17-3 0,0 0-5 16,-4 21 0-16,4-21-1 0,0 0 0 0,-3 22 0 16,3-22 0-16,0 0 0 0,-3 23 0 15,3-23-3-15,0 0 3 0,-5 18-2 0,5-18-1 16,0 0-1-16,-2 16-1 0,2-16-1 15,0 0-14-15,0 0-18 0,-4 15-27 0,4-15-37 16,0 0-32-16,0 0-45 16,0 0-55-16,0 0-91 0,0 0-98 0,0 0-79 0,0 0-85 15,0 0-121-15,0 0-288 0,0 0-587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1:49.536"/>
    </inkml:context>
    <inkml:brush xml:id="br0">
      <inkml:brushProperty name="width" value="0.03528" units="cm"/>
      <inkml:brushProperty name="height" value="0.03528" units="cm"/>
      <inkml:brushProperty name="color" value="#E32D91"/>
      <inkml:brushProperty name="fitToCurve" value="1"/>
    </inkml:brush>
  </inkml:definitions>
  <inkml:trace contextRef="#ctx0" brushRef="#br0">966 280 9 0,'0'0'337'16,"0"0"-81"-16,0 0-39 0,0 0-26 0,0 0-10 15,0 0 0-15,0 0 8 0,-4-17 11 16,4 17 0-16,0 0 1 0,0 0-2 0,0 0-7 16,0 0 5-16,0 0 6 0,0 0 2 15,0 0 0-15,0 0-6 0,0 0-16 0,-6-12-11 16,6 12-14-16,0 0-15 0,0 0-10 0,0 0-23 16,0 0-13-16,0 0-14 0,0 0-10 15,0 0-7-15,0 0-10 0,-18-2-10 0,18 2-8 16,0 0-3-16,0 0-3 15,0 0 0-15,-20 0-4 0,20 0-2 0,0 0-2 0,0 0-4 16,-24 1 3-16,24-1 1 0,0 0 0 16,-20 1-1-16,20-1-1 0,0 0 1 0,-25 4 2 15,25-4-2-15,-18 3-6 0,18-3-2 16,-20 3-1-16,20-3 5 0,-21 5 0 0,21-5-5 16,-20 4-1-16,20-4-2 0,-23 4-1 15,23-4-2-15,-22 6 0 0,22-6-1 0,-23 4 5 16,23-4-3-16,-22 4-2 0,22-4-1 0,-23 4-1 15,23-4 1-15,-22 1-1 0,22-1-1 16,-24 2-1-16,24-2-2 0,-25-2 2 0,25 2 0 16,-27-1-2-16,27 1 1 0,-26-4-1 15,26 4 1-15,-28-5 0 0,28 5-2 0,-29-6 1 16,29 6 0-16,-29-7 2 0,13 2-1 16,0 0-1-16,0 0 0 0,1 0-1 0,-2-3-1 15,0 2 1-15,1-2 0 0,0 1-1 16,1-1 1-16,0 1 0 0,-1-2 0 0,1 2 0 15,1-1 0-15,0 0-2 0,1 0 1 0,0 0 2 16,-1 0-4-16,3 0 3 0,11 8 0 16,-20-13-1-16,20 13 1 0,-18-12 1 0,18 12 2 15,-16-11-1-15,16 11 1 16,-14-9-2-16,14 9-1 0,-11-9 2 0,11 9-1 0,0 0 1 16,-14-8-2-16,14 8 0 0,0 0 0 15,0 0-2-15,-15-11 3 0,15 11-2 0,0 0 1 16,0 0 0-16,0 0 1 0,-12-9 1 15,12 9-1-15,0 0 0 0,0 0 2 0,0 0 1 16,0 0-1-16,0 0 2 0,0 0 0 0,-11-7 4 16,11 7 2-16,0 0 4 0,0 0 2 15,0 0 0-15,0 0 0 0,0 0-2 0,0 0-3 16,0 0-3-16,0 0-2 0,0 0-3 16,0 0 1-16,0 0-2 0,-8 12 0 0,8-12-3 15,0 0 1-15,0 0 0 0,-2 20 0 16,2-20 3-16,0 0 0 0,-1 17 3 0,1-17 2 15,0 0 0-15,-1 19-1 0,1-19-3 16,0 0 1-16,0 19-1 0,0-19-1 0,0 0 0 16,0 0-2-16,0 19-1 0,0-19-1 15,0 0 0-15,0 0 0 0,0 0 0 0,0 0-3 16,-2 19 5-16,2-19-1 0,0 0 1 0,0 0 0 16,0 0-1-16,0 0-1 0,0 0 0 15,0 0-3-15,0 0 1 0,0 0-1 0,0 0 1 16,0 0 0-16,0 0 1 0,0 0 2 15,0 0-1-15,0 0 1 0,0 0 0 0,0 0 1 16,-10-15-2-16,10 15 2 0,0 0-2 16,-5-21 0-16,5 21 1 0,-3-15-1 0,3 15-3 15,-2-17 3-15,2 17 0 0,-4-15 0 16,4 15 0-16,0 0 0 0,-3-20 1 0,3 20 0 16,0 0-1-16,-3-17 0 15,3 17 4-15,0 0 1 0,0 0 0 0,-2-15 1 0,2 15 0 16,0 0 0-16,0 0 0 0,0 0-1 0,0 0 1 15,0 0-4-15,-3-17 1 0,3 17-1 16,0 0-1-16,0 0 1 0,0 0 0 0,0 0 3 16,0 0 6-16,0 0 7 0,13-11 1 15,-13 11-3-15,0 0 1 0,0 0 0 0,18-5 1 16,-18 5-2-16,0 0-2 0,20-3 6 0,-20 3 0 16,0 0 1-16,24-2-2 0,-24 2-2 15,0 0-2-15,25-1 1 0,-25 1-2 16,0 0 2-16,24 1-3 0,-24-1-2 0,0 0 0 15,20 0-5-15,-20 0 2 0,0 0-3 0,0 0-3 16,18 0 2-16,-18 0 0 0,0 0-13 16,0 0-25-16,0 0-42 0,0 0-63 0,0 0-83 15,22 2-164-15,-22-2-180 0,0 0-171 16,0 0-543-16,0 0-888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1:44.4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39 82 193 0,'0'0'257'0,"0"0"-41"15,0 0-32-15,0 0-14 0,-20 0-10 0,20 0-17 16,0 0-8-16,0 0-1 0,0 0-9 15,0 0-3-15,0 0 7 0,-19-3-7 0,19 3 1 16,0 0-1-16,0 0-10 0,0 0-2 16,0 0 2-16,0 0 1 0,0 0 2 0,0 0-1 15,0 0 3-15,0 0-4 0,0 0-11 0,0 0-11 16,7-16-3-16,-7 16 2 0,0 0 7 16,17-8-24-16,-17 8-3 0,13-7-5 15,-13 7 3-15,17-8 3 0,-17 8 6 0,19-7-10 16,-19 7 2-16,24-5-2 0,-24 5-8 0,24-5-5 15,-24 5-1-15,24-2-1 0,-24 2-1 16,26-1 1-16,-26 1-1 0,29 1-6 16,-29-1-2-16,29 2-5 0,-29-2-5 0,27 3-1 15,-27-3 0-15,27 4-2 0,-27-4-3 0,26 5 0 16,-26-5-2-16,27 7 1 0,-27-7-1 16,27 6-2-16,-27-6-2 0,24 7 0 0,-24-7 0 15,23 7-2-15,-23-7 0 0,25 9 1 16,-25-9 1-16,23 9-1 0,-23-9-3 0,22 10-1 15,-22-10 0-15,21 10-2 0,-21-10 2 16,18 8 0-16,-18-8-2 0,19 9-1 0,-19-9-2 16,14 8-1-16,-14-8-1 0,0 0 0 0,17 8-2 15,-17-8-1-15,0 0 0 16,15 9 0-16,-15-9 0 0,0 0 1 0,0 0 2 0,13 7 1 16,-13-7 2-16,0 0 2 0,0 0 1 15,0 0 0-15,0 0 1 0,12 6 0 0,-12-6-2 16,0 0 2-16,0 0-1 0,0 0 0 15,0 0-3-15,0 0-5 0,0 0-4 0,0 0 3 16,0 0-1-16,0 0 1 0,-11 8-3 16,11-8 0-16,0 0-1 0,0 0 2 0,-21 5 0 15,21-5-3-15,0 0 0 0,-18 4-1 16,18-4 0-16,0 0 3 0,-23 3 0 0,23-3-3 16,0 0 1-16,-21 6 1 0,21-6-1 15,0 0 1-15,-20 4-4 0,20-4 2 0,0 0-1 16,0 0-1-16,-20 4-1 0,20-4-3 0,0 0 1 15,0 0 0-15,0 0 1 0,-16 3-3 16,16-3 1-16,0 0 0 0,0 0 0 0,0 0 1 16,0 0-2-16,0 0 6 0,0 0 1 15,0 0 2-15,0 0 3 0,0 0 2 0,0 0 0 16,0 0 0-16,0 0-2 0,0 0 0 16,0 0 1-16,0 0 2 0,0 0 0 0,0 0 0 15,21-5-1-15,-21 5-1 0,0 0 2 0,21-2 2 16,-21 2 3-16,0 0-4 0,20-2 2 15,-20 2-1-15,0 0-1 0,24-1-2 16,-24 1 1-16,0 0-4 0,20-1 3 0,-20 1 3 16,0 0 1-16,0 0 3 0,19 0 3 0,-19 0 4 15,0 0 2-15,0 0 1 0,0 0-3 16,0 0 2-16,0 0 2 0,20-3-1 0,-20 3-2 16,0 0-2-16,0 0-2 0,0 0-2 15,0 0-5-15,0 0 4 0,0 0-6 0,0 0-1 16,0 0-3-16,0 0-1 0,0 0 1 15,0 0-2-15,0 0 0 0,0 0-3 0,0 0 1 16,5-12-3-16,-5 12 0 0,0 0-1 16,0 0 0-16,0 0 1 0,-9-14 3 0,9 14-5 15,0 0 3-15,-9-14-1 0,9 14 2 0,0 0-2 16,-6-17 2-16,6 17 0 0,0 0 1 16,-8-19 2-16,8 19-1 0,0 0-1 0,-3-19-4 15,3 19 0-15,0 0-2 0,-5-17 1 16,5 17-2-16,0 0-2 0,-2-17 4 0,2 17-3 15,0 0 4-15,0 0-1 0,-2-16 0 16,2 16-1-16,0 0 2 0,0 0 1 0,0 0 0 16,0 0 0-16,-3-18-1 0,3 18 0 15,0 0 1-15,0 0 0 0,0 0-1 0,0 0 0 16,0 0 2-16,0 0-3 0,0 0-2 16,0 0-3-16,0 0-5 0,-2-15-10 0,2 15-20 15,0 0-28-15,0 0-42 0,0 0-59 0,0 0-100 16,0 0-131-16,0 0-183 0,0 0-798 15,0 0-985-15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41:39.290"/>
    </inkml:context>
    <inkml:brush xml:id="br0">
      <inkml:brushProperty name="width" value="0.03528" units="cm"/>
      <inkml:brushProperty name="height" value="0.03528" units="cm"/>
      <inkml:brushProperty name="color" value="#4C4ED5"/>
      <inkml:brushProperty name="fitToCurve" value="1"/>
    </inkml:brush>
  </inkml:definitions>
  <inkml:trace contextRef="#ctx0" brushRef="#br0">309 215 142 0,'0'0'177'0,"0"0"-36"0,0 0-18 15,0 0-16-15,0 0-15 0,0 0-2 0,2 15 7 16,-2-15 2-16,0 0 0 0,0 0-5 0,0 0-7 16,0 0 3-16,0 0-3 0,0 0 1 15,0 0 2-15,0 0 3 0,0 0 1 0,0 0 5 16,0 0 2-16,0 0 2 0,0 0-1 15,0 0-5-15,0 0-2 0,0 0-3 0,0 0-1 16,0 0 3-16,0 0 9 0,0 0 20 16,0 0 3-16,0 0-10 0,0 0-15 0,0 0-12 15,0 0-12-15,0 0-9 0,0 0 0 16,0 0 4-16,0 0 8 0,0 0-8 0,-8-12-14 16,8 12-10-16,0 0-2 0,0 0 2 15,-9-13-10-15,9 13-3 0,0 0 3 0,-8-13-2 16,8 13-4-16,0 0-4 0,-10-12-3 15,10 12-2-15,0 0 5 0,-13-13-14 0,13 13 1 16,0 0 0-16,-12-13 7 0,12 13 5 16,0 0-2-16,-12-12 4 0,12 12 0 0,0 0 1 15,-12-11 2-15,12 11 1 0,0 0-1 0,-15-9-3 16,15 9 1-16,0 0 1 0,-14-9-1 16,14 9 0-16,0 0-4 0,-15-8 0 0,15 8-4 15,0 0-3-15,-15-6-2 0,15 6-1 16,0 0-3-16,-15-6 0 0,15 6-3 0,0 0 1 15,-14-5-1-15,14 5 3 0,0 0 2 16,0 0-5-16,-18-4-1 0,18 4-1 0,0 0 0 16,0 0 1-16,0 0 2 0,-22-3 0 0,22 3-3 15,0 0 0-15,0 0-2 0,0 0-1 16,0 0-1-16,-20 0-1 0,20 0 1 0,0 0-1 16,0 0 0-16,0 0-1 0,0 0 1 15,0 0 1-15,0 0 0 0,0 0 2 0,0 0-1 16,-19 0 1-16,19 0 1 0,0 0 0 15,0 0 0-15,0 0 0 0,0 0 0 0,0 0 3 16,0 0-2-16,0 0 4 0,0 0 1 16,0 0 0-16,0 0-1 0,0 0 2 0,0 0 3 15,0 0 1-15,0 0-2 0,0 0-3 16,0 0-1-16,0 0-2 0,2 16 4 0,-2-16 7 16,0 0-3-16,0 0-3 0,10 16-1 15,-10-16 2-15,0 0-4 0,7 14 0 0,-7-14-2 16,0 0 0-16,8 16 2 0,-8-16-2 0,0 0 0 15,6 14-3-15,-6-14 0 0,0 0-1 16,0 0-2-16,6 13 1 0,-6-13 1 0,0 0-2 16,0 0 0-16,0 0-1 15,0 0-1 1,0 0 0-16,6 14 1 0,-6-14-3 0,0 0 5 0,0 0-1 0,0 0 4 0,0 0-2 16,0 0 0-16,-10-12-2 0,10 12 0 0,0 0-1 15,-10-13-1-15,10 13 0 0,-8-12 1 0,8 12 1 16,-9-12 0-16,9 12 1 0,-9-13-1 15,9 13 0-15,-10-12-1 0,10 12 6 0,-8-10 0 16,8 10 1-16,0 0-1 0,-12-16 0 16,12 16-1-16,0 0-1 0,-9-10 0 0,9 10-1 15,0 0 1-15,0 0-2 0,-10-12 0 0,10 12-2 16,0 0 1-16,0 0 1 0,0 0 2 16,0 0-1-16,-10-12 4 0,10 12-5 15,0 0 4-15,0 0 1 0,0 0 4 0,0 0 0 16,0 0 4-16,0 0 3 0,0 0 5 0,0 0-2 15,0 0-2-15,0 0 4 0,3-16-1 16,-3 16 2-16,0 0 1 0,0 0-4 0,0 0 1 16,15-8-6-16,-15 8 3 0,0 0-3 15,0 0-3-15,14-7-3 0,-14 7 0 0,0 0 2 16,0 0-3-16,19-5-1 0,-19 5-1 16,0 0-1-16,0 0-2 0,18-5 0 0,-18 5-2 15,0 0-2-15,0 0 0 0,0 0 2 16,18-3-1-16,-18 3 0 0,0 0-1 0,0 0 2 15,0 0 1-15,0 0-1 0,0 0-1 16,0 0 2-16,16-5-5 0,-16 5 6 0,0 0 0 16,0 0 0-16,0 0-2 0,0 0 3 0,0 0-1 15,0 0 0-15,0 0 1 0,0 0-3 16,0 0 5-16,0 0 2 0,0 0-1 0,0 0 4 16,0 0-1-16,0 0-1 0,0 0-8 15,0 0 5-15,0 0-3 0,0 0-1 0,0 0 2 16,0 0-4-16,0 0 0 0,0 0-1 15,0 0 0-15,0 0 0 0,0 0-1 0,0 0-1 16,0 0 2-16,0 0-1 0,-16 4-2 0,16-4 0 16,0 0 1-16,0 0 0 0,0 0 1 15,-15 4-2-15,15-4 0 0,0 0-1 0,0 0 0 16,0 0 1-16,-15 5 0 0,15-5 0 16,0 0-1-16,0 0 1 0,0 0-1 0,0 0 1 15,0 0-2-15,-16 6 1 0,16-6 0 16,0 0-1-16,0 0-5 0,0 0 4 0,0 0 0 15,0 0-2-15,0 0 3 0,0 0-2 16,0 0 1-16,0 0 1 0,0 0 0 0,0 0-1 16,0 0-1-16,0 0 1 0,-12 8-1 0,12-8 2 15,0 0-3-15,0 0 2 0,0 0 1 16,0 0-1-16,0 0 0 0,0 0 2 0,0 0 0 16,2 16-1-16,-2-16-1 0,0 0 0 15,0 0 1-15,0 0 0 0,6 15 2 0,-6-15 0 16,0 0-1-16,0 0-1 0,5 14 1 15,-5-14 0-15,0 0 0 0,0 0 0 0,7 14 1 16,-7-14 0-16,0 0-2 0,0 0 1 16,6 14 0-16,-6-14 0 0,0 0-2 0,0 0-4 15,6 14 7-15,-6-14-1 0,0 0 2 0,0 0-2 16,0 0 2-16,8 14-1 0,-8-14-2 16,0 0 1-16,0 0-2 0,0 0 0 0,0 0 1 15,0 0-2-15,0 0-1 0,6 13 2 16,-6-13-3-16,0 0-4 0,0 0 5 0,0 0 3 15,0 0-2-15,0 0 0 0,0 0 1 16,0 0 2-16,0 0-2 0,0 0 1 0,0 0-2 16,0 0 3-16,0 0 0 0,0 0 0 15,0 0-2-15,0 0 2 0,0 0 0 0,0 0-2 16,0 0 1-16,0 0-2 0,0 0 1 0,0 0 1 16,0 0 0-16,0 0 0 0,0 0 0 15,0 0 2-15,0 0-2 0,0 0 2 0,0 0 0 16,0 0-2-16,0 0 1 15,0 0 1-15,-10-10-1 0,10 10 0 0,0 0 1 0,0 0-1 16,-8-13 1-16,8 13 0 0,0 0 0 16,0 0 0-16,-9-14-1 0,9 14 0 0,0 0-6 15,0 0 7-15,-7-14 0 0,7 14 0 16,0 0-1-16,0 0-1 0,0 0 2 0,0 0-2 16,-6-13-1-16,6 13-5 0,0 0 6 15,0 0-2-15,0 0-2 0,0 0 1 0,0 0-3 16,0 0 2-16,0 0 1 0,0 0 3 0,0 0-2 15,0 0 1-15,2-17 2 0,-2 17 0 16,0 0 1-16,0 0-1 0,0 0 1 0,8-10-2 16,-8 10 2-16,0 0 0 0,0 0 0 15,0 0 0-15,11-10 0 0,-11 10 2 0,0 0-1 16,0 0-1-16,11-9-4 0,-11 9 3 0,0 0 2 16,0 0-1-16,0 0-1 0,13-10 2 15,-13 10 0-15,0 0-1 0,0 0-1 0,0 0 0 16,11-8 2-16,-11 8-1 0,0 0 0 15,0 0 1-15,0 0-2 0,0 0 2 0,0 0-6 16,12-8-3-16,-12 8-14 0,0 0-21 16,0 0-32-16,0 0-45 0,0 0-54 0,0 0-66 15,0 0-100-15,0 0-69 0,14-6-93 16,-14 6-101-16,0 0-555 0,0 0-774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9:50.041"/>
    </inkml:context>
    <inkml:brush xml:id="br0">
      <inkml:brushProperty name="width" value="0.03528" units="cm"/>
      <inkml:brushProperty name="height" value="0.03528" units="cm"/>
      <inkml:brushProperty name="color" value="#4C4ED5"/>
      <inkml:brushProperty name="fitToCurve" value="1"/>
    </inkml:brush>
  </inkml:definitions>
  <inkml:trace contextRef="#ctx0" brushRef="#br0">60 605 83 0,'0'0'214'0,"0"0"-39"0,-19-8-5 0,19 8-10 16,0 0 1-16,-15-9 3 0,15 9 5 15,0 0 1-15,-12-7 17 0,12 7 14 0,0 0 10 16,0 0 9-16,0 0-2 0,-14-8 3 0,14 8 10 15,0 0 5-15,0 0 14 0,0 0 4 16,0 0-4-16,0 0-6 0,0 0-10 0,0 0-12 16,0 0-6-16,0 0-12 0,0 0-16 15,0 0-19-15,0 0 3 0,0 0-11 0,0 0-18 16,26 3-18-16,-26-3-15 0,13 7-20 16,-13-7-8-16,18 11-12 0,-18-11-9 0,18 9-9 15,-18-9-9-15,16 11-4 0,-16-11-8 16,17 9-7-16,-17-9-4 0,12 8-4 0,-12-8-3 15,0 0-2-15,16 9-15 0,-16-9-19 16,0 0-24-16,12 8-29 0,-12-8-36 0,0 0-41 16,0 0-51-16,0 0-54 0,13 9-89 15,-13-9-64-15,0 0-69 0,0 0-63 0,0 0-32 16,0 0-36-16,0 0-282 0,0 0-454 0</inkml:trace>
  <inkml:trace contextRef="#ctx0" brushRef="#br0" timeOffset="352">111 389 193 0,'0'0'720'0,"0"0"-153"15,-7-14-69-15,7 14-54 0,0 0-65 16,0 0-35-16,0 0-38 0,0 0-30 15,0 0-24-15,0 0-19 0,0 0-18 0,0 0-16 16,0 0-5-16,0 0-8 0,0 0-8 0,20 0-10 16,-20 0-16-16,0 0-8 0,16 12-13 15,-16-12-15-15,12 7-13 0,-12-7-8 0,12 8-9 16,-12-8-7-16,12 9-11 0,-12-9-8 16,0 0-10-16,16 12-8 0,-16-12-5 0,0 0-11 15,15 10-5-15,-15-10-2 0,0 0-5 16,11 10-5-16,-11-10-15 0,0 0-23 0,0 0-25 15,12 9-28-15,-12-9-35 0,0 0-47 0,0 0-48 16,0 0-62-16,11 9-87 0,-11-9-61 16,0 0-71-16,0 0-72 0,0 0-43 0,0 0-397 15,0 0-606-15</inkml:trace>
  <inkml:trace contextRef="#ctx0" brushRef="#br0" timeOffset="732">253 110 586 0,'0'0'518'16,"0"0"-72"-16,0 0-48 0,0 0-37 0,-5-13-54 15,5 13-24-15,0 0-16 0,0 0 0 16,0 0-3-16,0 0-1 0,0 0-2 0,0 0-9 16,0 0-14-16,0 0-7 0,0 0-10 15,13 12-19-15,-13-12-20 0,0 0-17 0,7 15-17 16,-7-15-13-16,0 0-21 0,8 18-6 16,-8-18-15-16,0 0-16 0,6 19-13 0,-6-19-12 15,0 0-11-15,7 19-5 0,-7-19-9 16,0 0-4-16,6 17-9 0,-6-17-17 0,0 0-26 15,5 18-27-15,-5-18-31 0,0 0-38 0,3 16-55 16,-3-16-54-16,0 0-70 0,4 17-88 16,-4-17-59-16,0 0-86 0,4 17-52 0,-4-17-70 15,0 0-281-15,6 17-517 0</inkml:trace>
  <inkml:trace contextRef="#ctx0" brushRef="#br0" timeOffset="1133">507 139 468 0,'0'0'400'16,"0"0"-48"-16,0 0-48 0,0 0-15 0,14-7-14 16,-14 7-10-16,0 0-11 0,0 0 5 15,0 0 15-15,0 0 11 0,12-7 17 0,-12 7 1 16,0 0 0-16,0 0-20 0,0 0-12 16,0 0-22-16,0 0-10 0,0 0-20 0,0 0-14 15,0 0-17-15,0 0-20 0,0 0-16 0,6 14-18 16,-6-14-18-16,0 0-13 0,0 0-14 15,-3 18-17-15,3-18-14 0,0 0-10 0,-5 17-11 16,5-17-8-16,0 0-18 0,-5 16-33 16,5-16-45-16,0 0-49 0,-5 17-40 0,5-17-45 15,0 0-71-15,-5 17-98 0,5-17-110 16,0 0-97-16,-2 18-54 0,2-18-107 0,0 0-313 16,-1 20-671-16</inkml:trace>
  <inkml:trace contextRef="#ctx0" brushRef="#br0" timeOffset="1592">411 454 636 0,'0'0'601'0,"-12"9"-64"0,12-9-14 0,0 0-45 15,0 0-42-15,0 0-42 0,0 0-47 0,0 0-36 16,0 0-43-16,0 0-30 0,-6 13-18 16,6-13-17-16,0 0-14 0,0 0-16 0,0 19-13 15,0-19-10-15,0 0 9 0,0 18-17 16,0-18-18-16,0 0-19 0,0 21-15 0,0-21-20 16,0 0-15-16,0 23-9 0,0-23-11 15,0 0-7-15,0 21-7 0,0-21-25 0,0 0-26 16,-2 19-37-16,2-19-42 0,0 0-54 15,0 0-55-15,0 18-64 0,0-18-89 0,0 0-65 16,0 0-28-16,0 0-40 0,5 17-2 0,-5-17 2 16,0 0-460-16,0 0-552 0</inkml:trace>
  <inkml:trace contextRef="#ctx0" brushRef="#br0" timeOffset="2015">664 447 275 0,'0'0'568'0,"0"0"-75"0,7-14-47 16,-7 14-5-16,0 0-9 0,0 0-5 0,0 0-22 16,0 0-20-16,0 0-19 0,0 0-28 15,0 0-13-15,0 0-17 0,0 0-21 0,5-12-18 16,-5 12-31-16,0 0-33 0,0 0-33 15,0 0-32-15,0 0-26 0,0 0-25 0,0 0-18 16,-13 10-16-16,13-10-34 0,0 0-37 0,0 0-36 16,-11 11-35-16,11-11-32 0,0 0-41 15,0 0-46-15,-12 12-48 0,12-12-58 0,0 0-83 16,-8 11-57-16,8-11-65 0,0 0-46 16,-5 17-21-16,5-17-401 0,0 0-582 15</inkml:trace>
  <inkml:trace contextRef="#ctx0" brushRef="#br0" timeOffset="2567">579 741 452 0,'0'0'474'0,"0"0"-62"0,-17 4-52 16,17-4-25-16,0 0-18 0,0 0-26 0,0 0-8 16,0 0-7-16,0 0-2 0,0 0-20 15,0 0-26-15,0 0-20 0,0 0-24 0,0 0-36 16,0 0-26-16,0 0-25 0,0 0-18 16,0 0-14-16,0 0-13 0,0 0-21 0,7-12-32 15,-7 12-34-15,0 0-40 0,0 0-51 16,20-5-58-16,-20 5-51 0,0 0-55 0,15-5-70 15,-15 5-53-15,0 0-41 0,19-3-418 16,-19 3-424-16</inkml:trace>
  <inkml:trace contextRef="#ctx0" brushRef="#br0" timeOffset="2969">720 586 602 0,'0'0'659'0,"0"0"-92"16,0 0-47-16,0 0-74 0,0 0-52 0,0 0-50 15,0 0-40-15,18 2-37 0,-18-2-20 0,0 0-22 16,0 0-8-16,0 0-12 0,12 9-25 16,-12-9-14-16,0 0-20 0,0 0-23 0,14 10-19 15,-14-10-20-15,0 0-16 0,14 11-14 16,-14-11-22-16,0 0-28 0,13 12-42 0,-13-12-48 15,0 0-53-15,13 13-62 0,-13-13-85 16,0 0-66-16,13 9-52 0,-13-9-75 0,0 0-28 16,0 0-32-16,12 7-379 0,-12-7-490 15</inkml:trace>
  <inkml:trace contextRef="#ctx0" brushRef="#br0" timeOffset="3389">874 275 24 0,'0'0'714'0,"0"0"-140"0,0 0-85 16,0 0-44-16,0 0-44 0,0 0-13 16,0 0-20-16,13-6-26 0,-13 6-23 0,0 0-24 15,0 0-35-15,12 9-16 0,-12-9-9 16,0 0-18-16,11 12-20 0,-11-12-15 0,0 0-21 15,12 15-22-15,-12-15-22 0,0 0-23 16,9 14-19-16,-9-14-14 0,0 0-16 0,10 14-21 16,-10-14-32-16,0 0-37 0,8 10-47 15,-8-10-54-15,0 0-60 0,0 0-80 0,9 12-103 16,-9-12-51-16,0 0-66 0,0 0-52 16,0 0-44-16,0 0-377 0,10 9-573 0</inkml:trace>
  <inkml:trace contextRef="#ctx0" brushRef="#br0" timeOffset="3799">1134 155 63 0,'0'0'570'0,"0"0"-111"0,0 0-51 15,0 0-25-15,15-6 0 0,-15 6-16 16,0 0-14-16,0 0 0 0,0 0-15 0,0 0-13 15,12-6-12-15,-12 6-25 0,0 0-15 16,0 0-15-16,0 0-12 0,0 0-22 0,0 0-28 16,0 0-22-16,0 0-23 0,0 0-26 15,12 8-25-15,-12-8-21 0,0 0-19 0,0 0-22 16,0 0-39-16,2 18-32 0,-2-18-38 16,0 0-48-16,0 0-50 0,0 0-47 0,3 20-58 15,-3-20-94-15,0 0-58 0,0 0-85 0,-3 22-70 16,3-22-65-16,0 0-327 0,0 22-565 15</inkml:trace>
  <inkml:trace contextRef="#ctx0" brushRef="#br0" timeOffset="4214">1043 504 693 0,'0'0'642'0,"0"0"-84"0,0 0-32 16,0 0-46-16,0 0-33 0,0 0-28 0,0 0-31 16,0 0-42-16,0 0-43 0,0 0-26 15,0 0-23-15,0 0-17 0,0 0-12 0,0 0-14 16,0 0-3-16,0 0-33 0,0 0-29 16,0 0-28-16,0 0-25 0,0 0-20 0,0 0-12 15,9 14-15-15,-9-14-30 0,0 0-39 0,0 0-43 16,1 20-41-16,-1-20-36 0,0 0-50 15,0 0-60-15,1 22-60 0,-1-22-95 0,0 0-67 16,0 0-68-16,2 17-40 0,-2-17-56 16,0 0-360-16,0 0-597 0</inkml:trace>
  <inkml:trace contextRef="#ctx0" brushRef="#br0" timeOffset="4615">1193 404 335 0,'0'0'634'15,"0"0"-93"-15,0 0-52 0,0 0-24 0,0 0-36 16,7-11-23-16,-7 11-23 0,0 0-20 16,0 0-19-16,0 0-32 0,0 0-14 0,0 0-12 15,0 0-14-15,0 0-19 0,0 0-38 0,0 0-37 16,0 0-36-16,0 0-30 0,0 0-20 15,0 0-22-15,0 0-30 0,0 0-38 0,0 0-55 16,4 17-50-16,-4-17-51 0,0 0-63 16,0 0-62-16,-2 20-100 0,2-20-71 0,0 0-82 15,0 19-63-15,0-19-55 0,0 0-363 16,2 24-622-16</inkml:trace>
  <inkml:trace contextRef="#ctx0" brushRef="#br0" timeOffset="4982">1289 657 695 0,'14'5'637'0,"-14"-5"-85"0,0 0-44 0,0 0-61 16,0 0-37-16,0 0-36 0,0 0-40 16,0 0-28-16,0 0-43 0,10 13-34 0,-10-13-30 15,0 0-22-15,0 0-18 0,0 0-21 16,-2 18-24-16,2-18-21 0,0 0-19 0,-7 17-16 15,7-17-22-15,0 0-33 0,-8 21-39 0,8-21-44 16,0 0-49-16,-7 17-69 0,7-17-106 16,0 0-79-16,-9 16-111 0,9-16-79 0,0 0-80 15,0 0-274-15,-6 12-501 0</inkml:trace>
  <inkml:trace contextRef="#ctx0" brushRef="#br0" timeOffset="5362">1328 567 492 0,'0'0'730'0,"0"0"-140"0,0 0-75 0,2-17-77 15,-2 17-30-15,0 0-29 0,0 0-28 16,0 0-37-16,10-15-46 0,-10 15-43 0,0 0-36 15,9-12-33-15,-9 12-31 0,0 0-24 0,11-12-21 16,-11 12-40-16,0 0-57 0,13-14-74 16,-13 14-103-16,12-9-128 0,-12 9-112 0,10-8-116 15,-10 8-109-15,15-7-321 0,-15 7-573 16</inkml:trace>
  <inkml:trace contextRef="#ctx0" brushRef="#br0" timeOffset="5810">1192 675 366 0,'0'0'914'0,"0"0"-143"0,0 0-96 16,-9-12-87-16,9 12-67 0,0 0-72 0,0 0-80 15,0 0-66-15,-13 6-60 0,13-6-48 16,0 0-39-16,0 0-42 0,-9 9-40 0,9-9-46 16,0 0-42-16,-8 12-40 0,8-12-44 15,0 0-41-15,-7 18-53 0,7-18-83 0,-6 12-52 16,6-12-45-16,0 0-73 0,-6 20-34 15,6-20-53-15,0 0-360 0,-8 20-454 0</inkml:trace>
  <inkml:trace contextRef="#ctx0" brushRef="#br0" timeOffset="6135">1012 748 794 0,'0'0'651'0,"0"0"-66"0,0 0-66 0,0 0-92 15,0 0-63-15,0 0-61 0,0 0-59 16,-20 2-50-16,20-2-43 0,0 0-35 0,0 0-45 16,0 0-34-16,0 0-54 0,-5 16-57 0,5-16-54 15,0 0-43-15,0 0-36 0,0 0-40 16,2 21-58-16,-2-21-35 0,0 0-42 0,0 0-435 16,3 17-350-16</inkml:trace>
  <inkml:trace contextRef="#ctx0" brushRef="#br0" timeOffset="6640">318 720 572 0,'0'0'536'0,"0"0"-68"16,0 0-47-16,0 0-46 0,-18-5-61 0,18 5-51 16,0 0-50-16,0 0-44 0,0 0-35 0,0 0-26 15,0 0-31-15,0 0-50 0,0 0-66 16,0 0-70-16,11 15-96 0,-11-15-100 0,18 10-71 16,-18-10-458-16,20 9-374 0</inkml:trace>
  <inkml:trace contextRef="#ctx0" brushRef="#br0" timeOffset="7401">1571 655 506 0,'0'0'460'0,"0"0"-56"0,0 0-46 15,0 0-23-15,0 0-19 0,0 0-28 16,0 0-11-16,0 0-11 0,-2-13-12 0,2 13-9 15,0 0-17-15,0 0-19 0,0 0-18 16,0 0-21-16,0 0-22 0,0 0-19 0,0 0-20 16,0 21-19-16,0-21-17 0,0 0-16 15,0 20-18-15,0-20-30 0,0 0-38 0,0 22-43 16,0-22-56-16,0 0-82 0,2 20-71 16,-2-20-90-16,0 0-76 0,3 16-37 0,-3-16-70 15,0 0-263-15,0 0-350 0</inkml:trace>
  <inkml:trace contextRef="#ctx0" brushRef="#br0" timeOffset="7731">1589 463 648 0,'0'0'578'0,"0"0"-87"16,0 0-52-16,0 0-64 0,0 0-44 0,0 0-10 15,0 0-24-15,0 0-37 0,0 0-39 16,0 0-36-16,0 0-23 0,10 12-40 0,-10-12-23 15,0 0-21-15,12 10-19 0,-12-10-40 16,0 0-56-16,14 10-84 0,-14-10-83 0,0 0-97 16,16 9-97-16,-16-9-60 0,0 0-81 15,17 7-290-15,-17-7-368 0</inkml:trace>
  <inkml:trace contextRef="#ctx0" brushRef="#br0" timeOffset="8078">1680 145 372 0,'0'0'706'0,"0"0"-98"0,0 0-57 0,0 0-70 15,0 0-48-15,0 0-31 0,0 0-33 0,0 0-43 16,0 0-53-16,0 0-43 0,1 21-41 16,-1-21-35-16,0 0-34 0,6 19-22 0,-6-19-25 15,8 17-39-15,-8-17-48 0,9 17-52 16,-9-17-48-16,8 16-70 0,-8-16-75 0,11 15-40 15,-11-15-69-15,10 15-73 0,-10-15-42 16,12 13-50-16,-12-13-305 0,8 10-381 0</inkml:trace>
  <inkml:trace contextRef="#ctx0" brushRef="#br0" timeOffset="8375">1936 152 541 0,'0'0'702'0,"0"0"-92"0,0 0-51 16,10-9-63-16,-10 9-49 0,0 0-49 15,0 0-52-15,0 0-53 0,0 0-65 0,0 0-43 16,0 0-40-16,-1 19-39 0,1-19-49 16,0 0-54-16,-4 18-62 0,4-18-72 0,0 0-90 15,-3 23-77-15,3-23-123 0,-2 21-83 0,2-21-87 16,-2 23-317-16,2-23-474 0</inkml:trace>
  <inkml:trace contextRef="#ctx0" brushRef="#br0" timeOffset="8722">2015 374 395 0,'0'0'852'0,"0"0"-180"16,0 0-116-16,0 0-117 0,-14-4-60 0,14 4-38 16,0 0-40-16,0 0-42 0,0 0-48 15,0 0-42-15,0 0-29 0,0 0-22 0,0 0-23 16,7-14-18-16,-7 14-20 15,0 0-25-15,17-10-35 0,-17 10-37 0,17-8-49 0,-17 8-78 16,17-9-84-16,-17 9-75 0,19-9-90 16,-19 9-42-16,21-9-24 0,-21 9-417 0,20-7-462 15</inkml:trace>
  <inkml:trace contextRef="#ctx0" brushRef="#br0" timeOffset="9014">1991 575 569 0,'0'0'754'16,"0"0"-141"-16,-2 20-104 0,2-20-95 0,0 0-44 15,0 0-21-15,5 18-30 0,-5-18-34 16,0 0-35-16,0 0-47 0,14 10-37 0,-14-10-32 16,0 0-27-16,19-1-26 0,-19 1-39 0,17-4-47 15,-17 4-51-15,18-6-72 0,-18 6-105 16,19-7-80-16,-19 7-126 0,22-8-62 0,-22 8-66 16,21-10-351-16,-21 10-486 0</inkml:trace>
  <inkml:trace contextRef="#ctx0" brushRef="#br0" timeOffset="9318">2247 537 700 0,'0'0'662'0,"0"0"-92"16,0 0-59-16,0 0-78 0,0 0-56 15,0 0-54-15,0 21-40 0,0-21-30 0,0 0-48 16,5 23-49-16,-5-23-36 0,5 19-36 16,-5-19-38-16,9 21-31 0,-9-21-35 0,10 21-40 15,-10-21-43-15,10 17-33 0,-10-17-40 0,9 17-38 16,-9-17-36-16,10 14-52 0,-10-14-33 15,0 0-31-15,12 14-37 0,-12-14-351 16,0 0-264-16</inkml:trace>
  <inkml:trace contextRef="#ctx0" brushRef="#br0" timeOffset="9597">2305 418 415 0,'0'0'806'16,"0"0"-156"-16,0 0-92 0,0 0-96 0,0 0-56 15,0 0-36-15,0 0-28 0,0 0-30 16,0 0-45-16,0 0-40 0,0 0-35 0,0 0-38 16,0 0-29-16,0 0-26 0,14 7-19 15,-14-7-21-15,0 0-26 0,15 15-38 0,-15-15-36 16,10 9-50-16,-10-9-53 0,12 13-81 0,-12-13-69 15,12 10-52-15,-12-10-85 0,11 8-37 16,-11-8-29-16,0 0-447 0,18 7-526 16</inkml:trace>
  <inkml:trace contextRef="#ctx0" brushRef="#br0" timeOffset="9851">2445 222 984 0,'0'0'657'0,"0"0"-93"0,0 0-102 0,-5-15-47 16,5 15-26-16,0 0-22 0,0 0-31 16,0 0-46-16,0 0-55 0,0 0-45 0,0 0-38 15,0 0-30-15,0 0-23 0,0 0-20 0,0 0-24 16,0 0-25-16,7 16-36 0,-7-16-35 15,6 14-37-15,-6-14-43 0,6 15-61 0,-6-15-69 16,6 15-48-16,-6-15-55 0,7 12-48 16,-7-12-19-16,10 11-16 0,-10-11-56 0,0 0-251 15,8 10-252-15</inkml:trace>
  <inkml:trace contextRef="#ctx0" brushRef="#br0" timeOffset="10109">2643 65 426 0,'0'0'760'16,"0"0"-91"-16,0 0-58 0,0 0-90 0,0 0-46 16,0 0-35-16,0 0-47 0,0 0-63 0,0 0-45 15,0 0-47-15,0 0-39 0,0 0-34 16,0 0-35-16,0 0-27 0,7 16-21 0,-7-16-25 15,0 0-38-15,0 21-45 0,0-21-43 16,0 0-39-16,0 26-54 0,0-26-90 0,0 0-89 16,3 24-66-16,-3-24-85 0,4 17-28 15,-4-17-33-15,3 15-380 0,-3-15-506 0</inkml:trace>
  <inkml:trace contextRef="#ctx0" brushRef="#br0" timeOffset="10425">2771 309 519 0,'0'0'550'0,"0"0"-105"16,-7 16-69-16,7-16-43 0,0 0-23 16,0 0-3-16,-7 15 0 0,7-15-23 0,0 0-34 15,0 0-33-15,0 0-26 0,0 0-25 16,0 0-26-16,0 0-28 0,13 10-22 0,-13-10-15 16,0 0-21-16,18-7-40 0,-18 7-38 0,0 0-64 15,21-7-70-15,-21 7-82 0,15-5-95 16,-15 5-89-16,20-4-51 0,-20 4-465 0,14-5-515 15</inkml:trace>
  <inkml:trace contextRef="#ctx0" brushRef="#br0" timeOffset="10687">2704 463 419 0,'0'0'773'0,"0"0"-176"16,-10 14-114-16,10-14-110 0,0 0-23 15,0 0 16-15,-5 15 0 0,5-15-10 0,0 0-41 16,0 0-54-16,0 0-49 0,5 16-42 0,-5-16-38 16,0 0-39-16,16 7-45 0,-16-7-42 15,0 0-55-15,23 5-65 0,-23-5-85 0,16 2-81 16,-16-2-62-16,22 3-112 0,-22-3-43 15,22 2-74-15,-22-2-314 0,16 5-443 0</inkml:trace>
  <inkml:trace contextRef="#ctx0" brushRef="#br0" timeOffset="10924">2754 688 448 0,'0'0'696'0,"0"0"-139"15,0 0-87-15,0 0-75 0,0 0-34 0,0 0-19 16,0 0-37-16,3 20-50 0,-3-20-51 16,0 0-46-16,0 0-57 0,14 8-81 0,-14-8-108 15,0 0-92-15,19 3-98 0,-19-3-118 0,17-4-92 16,-17 4-417-16,20-10-471 0</inkml:trace>
  <inkml:trace contextRef="#ctx0" brushRef="#br0" timeOffset="11185">2957 333 698 0,'-8'-12'779'0,"8"12"-120"16,0 0-101-16,0 0-84 0,0 0-67 0,-11 8-55 15,11-8-41-15,0 0-36 0,0 0-35 16,-1 18-40-16,1-18-36 0,0 0-32 0,3 20-28 16,-3-20-31-16,5 15-38 0,-5-15-55 0,7 18-46 15,-7-18-45-15,7 15-61 0,-7-15-86 16,10 15-63-16,-10-15-93 0,12 12-67 15,-12-12-35-15,0 0-454 0,15 10-561 0</inkml:trace>
  <inkml:trace contextRef="#ctx0" brushRef="#br0" timeOffset="11416">3064 128 908 0,'-8'-16'659'0,"8"16"-88"16,0 0-88-16,0 0-81 0,0 0-57 16,-12-7-50-16,12 7-43 0,0 0-33 0,0 0-34 15,0 0-42-15,0 0-29 0,4 17-28 16,-4-17-31-16,0 0-45 0,8 17-37 16,-8-17-70-16,10 16-63 0,-10-16-57 0,11 18-63 15,-11-18-81-15,12 16-42 0,-12-16-32 0,10 15-431 16,-10-15-414-16</inkml:trace>
  <inkml:trace contextRef="#ctx0" brushRef="#br0" timeOffset="11658">3241 15 447 0,'5'-15'749'0,"-5"15"-159"0,0 0-51 15,0 0-81-15,0 0-55 0,0 0-43 16,0 0-36-16,0 0-45 0,0 0-42 0,0 0-50 16,0 0-37-16,0 0-30 0,0 0-23 15,0 0-23 1,12 14-28-16,-12-14-37 0,5 18-37 0,-5-18-43 0,8 20-62 0,-8-20-73 16,7 22-57-16,-7-22-71 0,8 21-74 0,-8-21-37 15,9 23-43-15,-9-23-361 0,6 19-394 16</inkml:trace>
  <inkml:trace contextRef="#ctx0" brushRef="#br0" timeOffset="11903">3333 194 423 0,'0'0'733'0,"0"0"-185"0,0 0-113 0,0 0-83 16,0 0-39-16,0 0-14 0,0 0-11 16,0 0-20-16,0 0-13 0,10 9-11 0,-10-9-30 15,0 0-51-15,19-3-44 0,-19 3-51 16,0 0-54-16,27-3-64 0,-27 3-102 0,21-1-83 16,-21 1-99-16,22-2-102 0,-22 2-79 15,25 0-429-15,-25 0-525 0</inkml:trace>
  <inkml:trace contextRef="#ctx0" brushRef="#br0" timeOffset="12141">3288 338 618 0,'0'0'739'0,"0"0"-191"0,-12 10-101 15,12-10-71-15,0 0-18 0,0 0-8 16,0 0-22-16,0 0-33 0,4 15-43 0,-4-15-58 16,0 0-40-16,12 8-39 0,-12-8-46 15,0 0-46-15,21 7-55 0,-21-7-68 0,16 4-87 16,-16-4-78-16,21 1-109 0,-21-1-73 0,22 2-49 16,-22-2-434-16,21 3-504 0</inkml:trace>
  <inkml:trace contextRef="#ctx0" brushRef="#br0" timeOffset="12358">3371 523 698 0,'0'0'560'0,"0"0"-145"0,-4 14-78 0,4-14-47 16,0 0-17-16,0 0 5 0,0 0-11 15,8 12-36-15,-8-12-45 0,0 0-45 0,12 7-75 16,-12-7-84-16,0 0-79 0,19 6-96 16,-19-6-112-16,0 0-65 0,22 3-105 0,-22-3-251 15,0 0-231-15</inkml:trace>
  <inkml:trace contextRef="#ctx0" brushRef="#br0" timeOffset="12595">3581 252 1052 0,'0'0'737'0,"0"0"-123"0,0 0-133 16,0 0-82-16,0 0-62 0,0 0-41 0,0 0-38 15,-11 8-34-15,11-8-40 0,0 0-35 16,4 26-29-16,-4-26-29 0,5 23-26 15,-5-23-35-15,5 25-47 0,-5-25-47 0,9 24-65 16,-9-24-81-16,8 24-65 0,-8-24-95 0,10 18-69 16,-10-18-39-16,9 15-478 0,-9-15-542 0</inkml:trace>
  <inkml:trace contextRef="#ctx0" brushRef="#br0" timeOffset="12821">3707 99 532 0,'0'0'716'0,"0"0"-131"15,0 0-72-15,0 0-97 0,0 0-62 16,0 0-48-16,0 0-43 0,0 0-30 0,0 0-34 16,0 0-30-16,0 0-37 0,3 21-35 15,-3-21-35-15,2 17-43 0,-2-17-59 0,5 20-65 16,-5-20-60-16,5 20-57 0,-5-20-66 15,5 17-68-15,-5-17-40 0,6 15-43 0,-6-15-378 16,0 0-350-16</inkml:trace>
  <inkml:trace contextRef="#ctx0" brushRef="#br0" timeOffset="13047">3879 49 474 0,'0'0'732'0,"0"0"-128"0,0 0-82 16,0 0-78-16,0 0-57 0,19 5-52 15,-19-5-35-15,0 0-28 0,5 15-43 0,-5-15-47 16,5 14-37-16,-5-14-32 0,3 21-38 16,-3-21-38-16,2 24-56 0,-2-24-59 0,1 24-73 15,-1-24-75-15,1 25-93 0,-1-25-89 0,5 22-44 16,-5-22-47-16,2 19-352 0,-2-19-396 15</inkml:trace>
  <inkml:trace contextRef="#ctx0" brushRef="#br0" timeOffset="13277">4125 128 428 0,'0'0'767'0,"0"0"-158"0,0 0-94 0,0 0-59 16,0 0-45-16,-12 10-33 0,12-10-34 0,-10 12-26 16,10-12-45-16,-12 18-55 0,12-18-46 15,-17 22-43-15,9-10-47 0,0 0-52 0,2-1-50 16,6-11-57-16,-11 21-89 0,11-21-89 16,-10 21-68-16,10-21-103 0,-9 19-60 0,9-19-54 15,-8 19-352-15,8-19-452 0</inkml:trace>
  <inkml:trace contextRef="#ctx0" brushRef="#br0" timeOffset="13517">4140 362 823 0,'0'0'658'0,"0"0"-89"0,0 0-59 15,0 0-59-15,0 0-42 0,0 0-46 0,0 0-50 16,-7 11-50-16,7-11-63 0,-15 10-40 16,15-10-51-16,-15 12-51 0,15-12-57 0,-17 15-58 15,17-15-76-15,-14 17-66 0,5-6-44 16,9-11-49-16,-15 19-51 0,8-6-40 0,7-13-26 16,-10 20-52-16,10-20-291 0,-10 21-262 15</inkml:trace>
  <inkml:trace contextRef="#ctx0" brushRef="#br0" timeOffset="13759">4180 582 270 0,'0'0'795'0,"0"0"-129"16,0 0-63-16,0 0-107 0,0 0-56 0,-4 23-55 15,4-23-48-15,-10 13-48 0,10-13-65 16,-13 14-47-16,13-14-46 0,-14 16-56 0,14-16-55 16,-14 15-49-16,14-15-50 0,-10 15-61 0,10-15-52 15,-9 15-42-15,9-15-45 0,-5 15-52 16,5-15-52-16,0 0-26 0,-3 22-65 0,3-22-275 16,0 0-259-16</inkml:trace>
  <inkml:trace contextRef="#ctx0" brushRef="#br0" timeOffset="14028">3963 492 309 0,'-19'-7'795'15,"19"7"-138"-15,-19-2-57 0,19 2-100 0,0 0-54 16,-23 0-39-16,23 0-40 0,0 0-38 0,-21 2-63 16,21-2-52-16,0 0-54 0,-17 10-46 15,17-10-39-15,-7 12-44 0,7-12-37 0,-7 18-30 16,7-18-46-16,-5 20-57 0,5-20-93 16,-1 22-61-16,1-22-81 0,0 18-88 0,0-18-53 15,0 0-464-15,1 22-572 0</inkml:trace>
  <inkml:trace contextRef="#ctx0" brushRef="#br0" timeOffset="14249">3778 403 767 0,'-25'0'646'0,"25"0"-95"16,-14 5-51-16,14-5-70 0,-15 9-51 0,15-9-45 15,-14 11-46-15,14-11-41 0,-12 15-40 0,12-15-47 16,-12 20-33-16,12-20-37 0,-10 20-44 16,10-20-52-16,-9 24-59 0,9-24-85 0,-8 21-64 15,8-21-71-15,-5 22-85 0,5-22-53 16,-3 18-45-16,3-18-410 0,-7 18-434 0</inkml:trace>
  <inkml:trace contextRef="#ctx0" brushRef="#br0" timeOffset="14470">3430 663 222 0,'0'0'768'0,"-19"8"-175"16,19-8-97-16,-20 7-68 0,20-7-51 0,-14 8-36 15,14-8-57-15,-12 10-39 16,12-10-40-16,-7 13-33 0,7-13-35 0,-6 14-27 0,6-14-35 15,0 0-46-15,-2 24-67 0,2-24-64 16,2 16-76-16,-2-16-68 0,0 0-96 0,6 21-69 16,-6-21-47-16,0 0-395 0,4 15-400 15</inkml:trace>
  <inkml:trace contextRef="#ctx0" brushRef="#br0" timeOffset="14712">3263 660 545 0,'0'0'664'0,"-17"-3"-114"0,17 3-48 16,0 0-48-16,-21-4-29 0,21 4-33 0,0 0-32 16,0 0-38-16,-24 0-59 0,24 0-57 15,0 0-43-15,-12 11-31 0,12-11-28 0,-8 12-20 16,8-12-32-16,-2 17-36 0,2-17-45 0,-2 19-63 15,2-19-92-15,2 19-95 0,-2-19-84 16,4 15-107-16,-4-15-37 0,0 0-76 16,8 15-276-16,-8-15-408 0</inkml:trace>
  <inkml:trace contextRef="#ctx0" brushRef="#br0" timeOffset="14942">3091 545 270 0,'0'0'734'0,"0"0"-158"0,-25 3-85 16,25-3-51-16,0 0-47 0,-22 7-45 0,22-7-50 16,-13 9-45-16,13-9-41 0,-10 13-41 15,10-13-40-15,-6 16-53 0,6-16-63 16,-5 20-79-16,5-20-88 0,2 20-65 0,-2-20-72 15,13 22-82-15,-3-11-69 0,1-1-463 0,1-1-470 16</inkml:trace>
  <inkml:trace contextRef="#ctx0" brushRef="#br0" timeOffset="15181">3597 675 630 0,'11'-9'737'0,"-11"9"-139"0,0 0-92 0,0 0-97 16,0 0-64-16,0 0-64 0,0 0-48 16,8 9-48-16,-8-9-37 0,0 0-53 0,2 21-75 15,-2-21-83-15,1 18-81 0,-1-18-78 16,3 17-101-16,-3-17-70 0,6 18-44 0,-6-18-385 15,9 16-360-15</inkml:trace>
  <inkml:trace contextRef="#ctx0" brushRef="#br0" timeOffset="15357">3850 756 852 0,'0'0'584'0,"0"0"-126"15,0 0-87-15,0 0-87 0,0 0-66 0,0 0-54 16,0 20-54-16,0-20-53 16,0 0-60-16,-2 17-80 0,2-17-107 0,0 0-81 0,0 23-104 15,0-23-314-15,2 18-197 0</inkml:trace>
  <inkml:trace contextRef="#ctx0" brushRef="#br0" timeOffset="15889">2409 706 68 0,'0'0'615'0,"0"0"-116"16,0 0-66-16,0 0-28 0,0 0-10 0,5-14-11 15,-5 14-4-15,0 0-29 0,0 0-41 16,0 0-45-16,0 0-45 0,0 0-51 0,0 0-34 16,0 0-31-16,12 8-36 0,-12-8-36 15,0 0-45-15,0 0-57 0,7 17-92 0,-7-17-66 16,0 0-68-16,3 16-77 0,-3-16-46 0,0 0-36 16,-1 15-431-16,1-15-444 0</inkml:trace>
  <inkml:trace contextRef="#ctx0" brushRef="#br0" timeOffset="16106">2086 748 539 0,'0'0'546'16,"-28"7"-93"-16,28-7-61 0,-23 8-23 15,23-8-33-15,-20 6-27 0,20-6-24 0,-17 9-43 16,17-9-46-16,-12 10-42 0,12-10-33 0,-7 11-39 15,7-11-46-15,0 0-54 0,-5 17-51 16,5-17-49-16,0 0-43 0,5 14-51 0,-5-14-62 16,0 0-43-16,9 11-26 0,-9-11-66 15,0 0-268-15,0 0-184 0</inkml:trace>
  <inkml:trace contextRef="#ctx0" brushRef="#br0" timeOffset="16341">1844 489 652 0,'0'0'520'0,"0"0"-91"0,-17-9-37 16,17 9-17-16,0 0-31 0,0 0-21 0,-16-5-46 15,16 5-60-15,0 0-44 0,0 0-33 0,0 0-30 16,-10 12-26-16,10-12-51 0,0 0-66 15,4 19-54-15,-4-19-54 0,10 16-70 0,-10-16-60 16,12 19-55-16,-3-9-38 0,-9-10-110 16,15 17-210-16,-15-17-193 0</inkml:trace>
  <inkml:trace contextRef="#ctx0" brushRef="#br0" timeOffset="16679">1834 725 615 0,'-24'9'606'0,"24"-9"-109"0,-17 7-40 15,17-7-48-15,-13 6-44 0,13-6-38 16,-10 11-45-16,10-11-48 0,0 0-47 0,-8 17-41 16,8-17-60-16,0 0-79 0,4 17-71 15,-4-17-65-15,15 11-63 0,-15-11-85 0,22 9-71 16,-8-5-50-16,-14-4-73 0,33 6-273 15,-33-6-250-15</inkml:trace>
  <inkml:trace contextRef="#ctx0" brushRef="#br0" timeOffset="17072">2500 520 820 0,'0'0'696'0,"0"0"-99"0,0 0-91 16,0 0-82-16,0 0-55 0,0 0-51 15,0 0-56-15,0 0-48 0,5 17-49 0,-5-17-61 16,0 0-85-16,8 16-127 0,-8-16-116 15,10 12-131-15,-10-12-100 0,12 13-139 0,-12-13-274 16,16 10-421-16</inkml:trace>
  <inkml:trace contextRef="#ctx0" brushRef="#br0" timeOffset="17419">2648 370 621 0,'0'0'696'15,"-17"-6"-138"-15,17 6-78 0,0 0-90 16,0 0-61-16,-22 4-51 0,22-4-46 0,-12 10-42 16,12-10-42-16,-7 17-71 0,7-17-90 15,-5 20-103-15,5-20-112 0,4 23-126 0,-4-23-75 16,6 23-469-16,-6-23-462 0</inkml:trace>
  <inkml:trace contextRef="#ctx0" brushRef="#br0" timeOffset="17745">2774 776 530 0,'0'0'658'0,"-17"14"-174"0,17-14-110 16,-12 12-83-16,12-12-77 0,-10 12-55 0,10-12-54 16,0 0-49-16,-5 19-60 0,5-19-86 15,0 0-84-15,11 13-66 0,-11-13-67 16,16 9-341-16,-16-9-159 0</inkml:trace>
  <inkml:trace contextRef="#ctx0" brushRef="#br0" timeOffset="18048">3198 771 806 0,'-15'14'611'16,"15"-14"-154"-16,-14 14-106 0,14-14-90 0,-9 16-61 16,9-16-43-16,-8 16-41 0,8-16-49 15,-4 18-65-15,4-18-83 0,0 0-109 0,7 21-78 16,-7-21-100-16,0 0-302 0,18 10-180 15</inkml:trace>
  <inkml:trace contextRef="#ctx0" brushRef="#br0" timeOffset="18415">2924 748 323 0,'-14'8'713'0,"14"-8"-148"15,-13 10-103-15,13-10-88 0,-10 10-80 16,10-10-57-16,-5 15-48 0,5-15-38 0,0 0-47 16,5 23-68-16,-5-23-74 0,12 15-89 15,-12-15-122-15,15 12-93 0,-15-12-109 0,18 10-261 16,-18-10-216-16</inkml:trace>
  <inkml:trace contextRef="#ctx0" brushRef="#br0" timeOffset="18759">2494 850 120 0,'0'0'729'15,"-22"10"-152"-15,22-10-96 0,-19 10-58 0,19-10-61 16,-18 9-38-16,18-9-50 16,-13 11-45-16,13-11-45 0,-6 12-38 0,6-12-41 0,0 0-57 15,4 22-68-15,-4-22-74 0,18 12-83 16,-1-7-116-16,0 0-93 0,3-4-90 0,3 2-332 16,-1-3-339-16</inkml:trace>
  <inkml:trace contextRef="#ctx0" brushRef="#br0" timeOffset="19395">4076 714 699 0,'15'-8'610'0,"-15"8"-92"0,0 0-63 16,0 0-85-16,0 0-54 0,0 0-46 0,0 0-37 15,3 15-42 1,-3-15-54-16,-5 20-75 0,5-20-76 0,-5 29-82 0,2-11-74 0,-2 1-112 16,3-1-75-16,-2 3-76 0,3-2-361 15,-4 0-320-15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9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250 34 201 0,'0'0'222'0,"17"-4"-45"15,-17 4-26-15,0 0-18 0,0 0-12 0,0 0-9 16,0 0-5-16,0 0-16 0,9-11-10 16,-9 11-4-16,0 0-1 0,0 0-10 0,0 0-6 15,0 0-1-15,0 0 9 0,1-17 11 0,-1 17 18 16,0 0 10-16,0 0 3 0,0 0 1 15,0 0-13-15,0 0-4 0,0 0-4 0,0 0-5 16,0 0-12-16,0 0-17 0,0 0-10 16,0 0-10-16,0 0-7 0,0 0-7 0,0 0-4 15,0 0-3-15,14 11-2 0,-14-11-5 16,0 0-1-16,10 11-1 0,-10-11-2 0,0 0-4 16,12 8-7-16,-12-8-2 0,0 0-6 15,11 8-7-15,-11-8-1 0,0 0 1 0,0 0 4 16,15 6 2-16,-15-6 2 0,0 0 7 15,0 0 2-15,0 0 2 0,0 0 2 0,0 0-1 16,17-2 2-16,-17 2 1 0,0 0 1 0,0 0 0 16,0 0 1-16,0 0 0 0,0 0 1 15,-2-19 0-15,2 19-2 0,0 0 2 0,-11-9 3 16,11 9 8-16,0 0 3 0,0 0 3 16,-15-9 7-16,15 9 3 0,0 0-6 0,0 0 5 15,-14-7 3-15,14 7 0 0,0 0-3 16,0 0-5-16,0 0-5 0,0 0-7 0,0 0-4 15,0 0-4-15,0 0 1 0,0 0-4 16,-18 4 0-16,18-4 0 0,0 0-1 0,0 0 0 16,0 0 0-16,0 0 1 0,0 0-1 15,5 16-2-15,-5-16 1 0,0 0 1 0,0 0-1 16,0 0 0-16,0 0 0 0,3 15 0 0,-3-15 0 16,0 0 1-16,0 0-1 0,0 0 0 15,0 0 1-15,0 0-1 0,0 0 0 0,0 0 3 16,0 0 1-16,0 0 5 0,4 14 5 15,-4-14-1-15,0 0 0 0,0 0 1 0,0 0-1 16,0 0 0-16,0 0-1 0,0 0-1 16,0 0-1-16,0 0-3 0,0 0-1 0,-10 11-1 15,10-11-1-15,0 0-1 0,0 0-1 16,0 0 3-16,-16 9 1 0,16-9 5 0,0 0 3 16,-12 12 1-16,12-12 16 0,-10 14 2 15,10-14 2-15,-10 15-3 0,10-15-3 0,-10 17 2 16,10-17 2-16,-9 18-2 0,9-18-5 0,-11 17-4 15,11-17-2-15,-8 16-3 0,8-16-1 16,-9 15-2-16,9-15 0 0,-8 12-1 0,8-12 0 16,-8 12 1-16,8-12-1 0,0 0-3 15,-11 16-3-15,11-16 0 0,0 0 0 0,-11 15 0 16,11-15-2-16,0 0 3 0,-12 12 3 16,12-12-2-16,0 0 0 0,-11 9-2 0,11-9 1 15,0 0-3-15,-10 11-2 0,10-11 0 16,0 0 0-16,0 0-2 0,-15 7 0 0,15-7 0 15,0 0 1-15,0 0 4 0,-12 9 0 16,12-9 0-16,0 0 2 0,0 0-2 0,0 0 0 16,-13 9 1-16,13-9-1 0,0 0-2 15,0 0-2-15,0 0-1 0,-14 7 0 0,14-7 1 16,0 0-3-16,0 0 3 0,0 0-1 0,-13 9 0 16,13-9 0-16,0 0 1 0,0 0-1 15,0 0 1-15,-12 7 0 0,12-7-1 0,0 0 0 16,0 0-1-16,0 0 0 0,-13 7-2 15,13-7 1-15,0 0 1 0,0 0 1 0,0 0-1 16,-15 7 0-16,15-7-1 0,0 0 1 16,0 0 1-16,0 0-2 0,0 0 1 0,-12 8 0 15,12-8 0-15,0 0 0 0,0 0-1 16,0 0 0-16,0 0 0 0,0 0 0 0,0 0-1 16,0 0-1-16,0 0 2 0,0 0-1 15,-13 7 0-15,13-7-2 0,0 0 2 0,0 0-2 16,0 0 0-16,0 0-1 0,0 0-1 0,0 0 2 15,0 0-3-15,0 0-1 0,0 0 1 16,0 0-1-16,0 0 1 0,0 0 1 0,0 0 1 16,0 0 2-16,0 0-1 0,0 0 3 15,0 0 0-15,0 0 1 0,0 0 1 0,0 0 1 16,0 0 0-16,21-2-2 0,-21 2 2 16,0 0 1-16,0 0 4 0,0 0 2 0,17-2-2 15,-17 2 2-15,0 0 0 0,0 0 1 16,0 0-2-16,20 0 0 0,-20 0 1 0,0 0 0 15,0 0 2-15,0 0-2 0,19 1 5 16,-19-1 2-16,0 0 2 0,0 0-2 0,0 0-2 16,19 3 2-16,-19-3 0 0,0 0-2 15,0 0 3-15,0 0 0 0,18 4 0 0,-18-4 5 16,0 0-2-16,0 0 0 0,0 0-3 0,18 5-3 16,-18-5 1-16,0 0-5 0,0 0 2 15,0 0-5-15,15 4-2 0,-15-4-1 0,0 0 0 16,0 0-1-16,0 0 1 0,0 0 2 15,0 0-1-15,18 3 2 0,-18-3-1 0,0 0 1 16,0 0-1-16,0 0 2 0,0 0-3 16,0 0 3-16,0 0-4 0,0 0 1 0,19 2 0 15,-19-2-3-15,0 0 2 0,0 0 1 16,0 0 0-16,0 0-3 0,0 0-1 0,0 0 1 16,0 0-1-16,22 0 8 0,-22 0-5 15,0 0-3-15,0 0 2 0,0 0 0 0,0 0 1 16,0 0 0-16,20-1-3 0,-20 1 0 0,0 0 2 15,0 0-2-15,0 0 1 0,0 0 2 16,0 0 1-16,19-1-3 0,-19 1 0 0,0 0 4 16,0 0-4-16,0 0-1 0,0 0 1 15,0 0-1-15,21-1 0 0,-21 1 0 0,0 0 1 16,0 0 1-16,0 0-2 0,0 0 1 16,0 0 2-16,20-4-2 0,-20 4 2 0,0 0-1 15,0 0 0-15,0 0-2 0,0 0 0 16,18-2 3-16,-18 2-3 0,0 0 1 0,0 0-1 15,0 0 1-15,0 0 0 0,19-1 0 0,-19 1 0 16,0 0 0-16,0 0 0 0,0 0 2 16,0 0 1-16,21-2-2 0,-21 2-1 0,0 0 0 15,0 0 1-15,0 0-1 0,0 0 1 16,21-3-1-16,-21 3 1 0,0 0-1 0,0 0-2 16,0 0 2-16,0 0-1 0,21-2 1 15,-21 2 0-15,0 0 2 0,0 0 1 0,0 0-2 16,0 0 1-16,21 0-1 0,-21 0-1 15,0 0 0-15,0 0-2 0,0 0 1 0,0 0 1 16,20-3 0-16,-20 3-2 0,0 0 2 16,0 0 1-16,0 0-2 0,0 0 1 0,20-1-1 15,-20 1 1-15,0 0-1 0,0 0-1 16,0 0 1-16,18-1 0 0,-18 1 1 0,0 0 0 16,0 0 2-16,0 0-1 0,20-2-1 0,-20 2-2 15,0 0 3-15,0 0-1 0,0 0-1 16,0 0 0-16,21-1 1 0,-21 1-3 0,0 0 3 15,0 0-1-15,0 0 0 0,0 0 0 16,17-3 0-16,-17 3 0 0,0 0 0 0,0 0-2 16,0 0 2-16,0 0 1 0,0 0-1 15,19-1-1-15,-19 1 3 0,0 0-1 0,0 0 1 16,0 0-1-16,0 0-1 0,0 0-1 0,19-2 1 16,-19 2-1-16,0 0 1 0,0 0-1 15,0 0 1-15,0 0 0 0,18-2 2 0,-18 2-2 16,0 0 1-16,0 0-2 0,0 0 1 15,0 0 1-15,17-3-2 0,-17 3 2 0,0 0-1 16,0 0 0-16,0 0 1 0,0 0 0 16,18-4-1-16,-18 4 2 0,0 0-2 0,0 0 0 15,0 0 3-15,0 0-3 0,18-3 2 16,-18 3-1-16,0 0-1 0,0 0-1 0,0 0 2 16,0 0-1-16,17-1 2 0,-17 1-2 0,0 0-1 15,0 0 1-15,0 0-1 0,0 0 2 16,0 0-2-16,20-3 2 0,-20 3-2 0,0 0 0 15,0 0 0-15,0 0 1 0,0 0-2 16,0 0 2-16,18-3-1 0,-18 3 2 0,0 0-3 16,0 0 1-16,0 0 3 0,0 0-3 15,19-2 1-15,-19 2 1 0,0 0 0 0,0 0-1 16,0 0-2-16,20-2 1 0,-20 2 0 16,0 0 1-16,0 0 0 0,0 0 0 0,21-2-1 15,-21 2 0-15,0 0 0 0,0 0 2 16,0 0-1-16,18-1 0 0,-18 1 1 0,0 0 1 15,0 0-3-15,0 0 0 0,0 0 1 0,21-1 0 16,-21 1-1-16,0 0 2 0,0 0-1 16,0 0-1-16,0 0 0 0,19-1-1 0,-19 1 0 15,0 0 1-15,0 0 0 0,0 0-1 16,0 0 0-16,0 0 2 0,20 0 0 0,-20 0-1 16,0 0 2-16,0 0-1 0,0 0-1 15,0 0 0-15,0 0 0 0,21 0 1 0,-21 0-1 16,0 0-1-16,0 0 0 0,0 0 3 0,0 0-2 15,20 0 0-15,-20 0 0 0,0 0-1 16,0 0-1-16,0 0 2 0,0 0 0 0,22-1 2 16,-22 1-2-16,0 0 0 0,0 0 1 15,0 0-2-15,23 1 2 0,-23-1 0 16,0 0-2-16,0 0 0 0,19 0 2 0,-19 0 0 16,0 0-1-16,0 0 0 0,25 1 1 15,-25-1-1-15,0 0 2 0,20 1-2 0,-20-1 0 16,0 0 2-16,21 1 0 0,-21-1-1 0,0 0-1 15,19 0 1-15,-19 0-1 0,0 0 0 16,0 0 0-16,22 1 1 0,-22-1 0 0,0 0-1 16,0 0 1-16,0 0-1 0,20 0 2 15,-20 0 2-15,0 0-2 0,0 0 0 0,0 0 1 16,0 0 1-16,0 0 1 0,0 0 0 0,0 0 0 16,21-2 1-16,-21 2 1 0,0 0-2 15,0 0 1-15,0 0-1 0,0 0-1 16,0 0-2-16,0 0 1 0,0 0 0 0,0 0-1 15,0 0 1-15,0 0-1 0,0 0 1 0,0 0-1 16,0 0-1-16,0 0-1 0,-17-5 1 16,17 5 0-16,0 0 0 0,0 0 0 0,0 0 1 15,-21-3 0-15,21 3 0 0,0 0-2 16,-17-2 0-16,17 2 1 0,0 0-1 0,-19-3-1 16,19 3 1-16,0 0-2 0,-20-3 2 15,20 3 1-15,0 0-1 0,-25-3-1 0,25 3 1 16,0 0-1-16,-21-3 2 0,21 3-1 15,0 0 0-15,-18-3 0 0,18 3 0 0,0 0-1 16,0 0 1-16,-19 0-1 0,19 0 0 0,0 0-1 16,0 0 1-16,0 0-2 0,0 0 1 15,0 0-2-15,-21-1 2 0,21 1-2 0,0 0 1 16,0 0-1-16,0 0-1 0,0 0 1 16,0 0-1-16,0 0 0 0,0 0 3 0,0 0-3 15,0 0 0-15,0 0 1 0,0 0 1 16,0 0 1-16,0 0 0 0,0 0-1 0,0 0 3 15,13 10 0-15,-13-10 0 0,0 0 3 0,0 0-1 16,21 5-1-16,-21-5 2 0,0 0-1 16,15 4 2-16,-15-4-1 0,0 0 0 0,19 6-1 15,-19-6-1-15,0 0 2 0,19 3-1 16,-19-3 1-16,0 0-2 0,18 4 2 0,-18-4-1 16,0 0-1-16,16 3 1 0,-16-3-1 15,0 0 1-15,0 0 0 0,19 2-1 0,-19-2 0 16,0 0 1-16,0 0-2 0,0 0 2 15,21 2 0-15,-21-2-2 0,0 0 1 0,0 0 0 16,0 0 0-16,20 1 3 0,-20-1-1 0,0 0-2 16,0 0 1-16,0 0 1 0,22 0-1 15,-22 0-1-15,0 0 1 0,0 0 2 0,0 0-1 16,20 1-2-16,-20-1 2 0,0 0-2 16,0 0-1-16,0 0 2 0,21 2 0 0,-21-2-1 15,0 0 1-15,0 0-1 0,0 0 0 16,17 0-1-16,-17 0 1 0,0 0-1 0,0 0 0 15,0 0 0-15,0 0 0 0,22 2 1 16,-22-2 0-16,0 0-1 0,0 0 2 0,0 0-1 16,21 0-1-16,-21 0-1 0,0 0 1 15,0 0 1-15,0 0 0 0,20 2-1 0,-20-2-1 16,0 0 1-16,0 0 0 0,0 0 0 16,0 0 0-16,20 0 0 0,-20 0 0 0,0 0-1 15,0 0 2-15,0 0-1 0,0 0 0 0,0 0 0 16,21 1 0-16,-21-1 0 0,0 0 0 15,0 0 0-15,0 0 0 0,0 0 0 0,0 0 0 16,22 0 0-16,-22 0 1 0,0 0 0 16,0 0 1-16,0 0 0 0,0 0 0 0,0 0 1 15,21 0 0-15,-21 0 1 0,0 0 1 16,0 0 2-16,0 0 4 0,0 0 0 0,0 0 3 16,0 0-1-16,0 0 4 0,0 0-1 15,0 0 1-15,0 0 0 0,0 0 0 0,0 0-1 16,0 0-1-16,0 0-2 0,0 0-3 15,0 0 0-15,0 0-2 0,0 0 1 0,0 0-2 16,0 0-2-16,0 0 0 0,0 0-1 0,0 0-2 16,0 0 1-16,0 0-1 0,0 0 0 15,-21-3 0-15,21 3-2 0,0 0 3 0,0 0-1 16,-22-1-1-16,22 1 0 0,0 0-1 16,-21-1 0-16,21 1 0 0,0 0 0 0,-18 0 0 15,18 0 0-15,0 0 0 0,0 0 1 16,-25-2-1-16,25 2 1 0,0 0-1 0,0 0 1 15,-21 0 0-15,21 0 0 0,0 0-1 0,0 0 0 16,-19-1-1-16,19 1 2 0,0 0-1 16,0 0 1-16,-20-1-1 0,20 1 0 0,0 0 0 15,0 0 0-15,-21-3 1 0,21 3-2 16,0 0 2-16,0 0 1 0,-17-1-2 0,17 1 1 16,0 0-1-1,0 0 1-15,-19-3-2 0,19 3 3 0,0 0-2 0,0 0 0 0,0 0 0 16,-23-3 0-16,23 3 0 0,0 0 0 15,0 0 1-15,-16-4-2 0,16 4 2 0,0 0 0 16,0 0-1-16,-20-5 1 0,20 5 1 0,0 0-2 16,0 0 1-16,-20-4-2 0,20 4 1 15,0 0 1-15,0 0-1 0,-20-5 1 16,20 5-1-16,0 0 1 0,0 0 1 0,-18-3-4 16,18 3 3-16,0 0-1 0,0 0 0 0,0 0-1 15,-19-3 3-15,19 3-1 0,0 0-1 0,0 0-1 16,0 0 0-16,0 0 2 0,-17-4-1 15,17 4 0-15,0 0 1 0,0 0-1 16,0 0 0-16,0 0 0 0,0 0 0 0,0 0 0 16,0 0 0-16,0 0-1 0,-17 0 1 15,17 0-1-15,0 0-1 0,0 0 2 0,0 0-3 16,0 0 4-16,0 0 0 0,0 0-1 0,0 0-1 16,0 0-1-16,0 0-2 0,0 0 0 15,0 0 0-15,0 0 1 0,0 0-1 16,0 0 1-16,0 0-2 0,0 0 4 0,0 0-1 15,0 0 0-15,0 0 1 0,17 5 0 0,-17-5 0 16,0 0 1-16,0 0 0 0,19 4 1 16,-19-4-1-16,0 0 0 0,0 0 0 0,23 3 0 15,-23-3 0-15,0 0 1 0,16 3 1 16,-16-3-1-16,0 0 2 0,19 3 2 0,-19-3 0 16,0 0-1-16,22 4 0 0,-22-4-2 0,0 0 0 15,18 2 0-15,-18-2 0 0,0 0-1 16,21 3 1-16,-21-3-2 0,0 0 1 0,17 2 2 15,-17-2-1-15,0 0 0 0,19 2 0 16,-19-2-1-16,0 0 2 0,18 1-3 0,-18-1 1 16,0 0 0-16,18 2 1 0,-18-2-1 15,0 0 0-15,0 0-2 0,23 2 2 0,-23-2-1 16,0 0 1-16,0 0-1 0,0 0 3 16,21 2 0-16,-21-2 2 0,0 0 0 0,0 0 1 15,0 0 2-15,0 0 0 0,0 0 2 0,0 0-1 16,0 0 3-16,17 2 4 0,-17-2-1 15,0 0 4-15,0 0 0 0,0 0-1 0,0 0-3 16,0 0 1-16,0 0-2 0,0 0-4 16,0 0-1-16,0 0-3 0,0 0-1 0,0 0-1 15,0 0 0-15,0 0-1 0,-17 2 0 16,17-2-1-16,0 0 2 0,0 0 0 0,-17 2-1 16,17-2-2-16,0 0-1 0,0 0 0 0,-27 0-1 15,27 0 3-15,0 0-3 0,-22-1 0 16,22 1 2-16,0 0-1 0,-23-1 1 15,23 1-1-15,0 0 0 0,-22 0 0 0,22 0 0 16,0 0 0-16,-23-2 0 0,23 2 0 0,0 0 0 16,-18-1 0-16,18 1-1 0,0 0 2 15,0 0-2 1,-22-1 1-16,22 1-1 0,0 0 1 0,0 0 0 0,0 0 0 0,-21-3 0 16,21 3 1-16,0 0-2 0,0 0 1 0,0 0 0 15,0 0 0-15,0 0-1 0,-20-1-1 16,20 1 0-16,0 0 2 0,0 0 0 0,0 0-1 15,0 0 1-15,0 0 0 0,0 0 0 16,0 0-1-16,0 0-1 0,0 0 2 0,0 0-3 16,0 0 2-16,0 0-2 0,0 0 2 15,0 0-2-15,0 0 1 0,0 0-2 0,0 0 0 16,0 0 0-16,0 0-1 0,0 0-1 16,0 0 1-16,0 0 0 0,0 0-1 0,0 0 2 15,0 0 0-15,0 0 2 0,0 0-1 0,0 0 0 16,0 0 1-16,0 0-1 0,0 0 1 15,0 0 2-15,0 0-1 0,19 4-1 0,-19-4 3 16,0 0 0-16,20 1 0 0,-20-1-1 16,0 0 0-16,25 1 2 0,-25-1-2 0,0 0 2 15,26 2-1-15,-26-2 1 0,20 0-1 16,-20 0 0-16,20 1 1 0,-20-1-2 0,19 1 1 16,-19-1-1-16,18 3 1 0,-18-3 0 0,0 0-1 15,29 2 0-15,-29-2 0 0,0 0 1 16,24 2-1-16,-24-2 0 0,0 0 0 0,25 3 0 15,-25-3 1-15,0 0 1 0,23 1-1 16,-23-1-1-16,0 0 2 0,19 2-2 0,-19-2 2 16,0 0-3-16,0 0 4 0,20 2 0 15,-20-2 2-15,0 0 1 0,0 0 4 0,0 0 0 16,0 0-1-16,19 1 2 0,-19-1 1 0,0 0 3 16,0 0 0-16,0 0 0 15,0 0-1-15,0 0 1 0,0 0-3 0,0 0-1 0,0 0-2 16,0 0-2-16,0 0 0 0,0 0-3 15,0 0 0-15,0 0-1 0,0 0 1 0,0 0-3 16,-22-3-1-16,22 3 1 0,0 0-1 16,-24-3 1-16,24 3-1 0,-19-3 0 0,19 3 0 15,-20-2 0-15,20 2 0 0,-22-3-1 16,22 3 0-16,-23-4 0 0,23 4 0 0,-22-3 1 16,22 3 0-16,-21-3 1 0,21 3-4 0,-23-2 3 15,23 2 1-15,-19-3-1 0,19 3-1 16,-18-4 0-16,18 4-3 0,-18-2-2 15,18 2-6-15,-17-2-6 0,17 2-9 0,-20-4-17 16,20 4-28-16,-21-3-37 0,21 3-34 0,-23-2-44 16,23 2-50-16,-26-5-39 0,26 5-59 15,-28-4-62-15,28 4-45 0,-30-5-37 0,12 0-424 16,1 3-469-16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8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848 585 515 0,'0'0'449'0,"-19"9"-65"16,19-9-65-16,-12 8-50 0,12-8-41 16,0 0-33-16,-10 14-27 0,10-14-17 0,0 0-24 15,0 0-15-15,12 15-19 0,-12-15-16 16,0 0-8-16,22 7-2 0,-22-7-2 0,0 0-4 15,29-3-3-15,-29 3-6 0,21-6 1 16,-21 6-4-16,21-8 0 0,-21 8-1 0,18-12-4 16,-18 12 3-16,17-12-2 0,-17 12-15 15,14-13 9-15,-14 13 7 0,8-13 8 0,-8 13 5 16,0 0 3-16,9-17 1 0,-9 17 5 16,0 0-1-16,0 0-2 0,0-23-6 0,0 23-5 15,0 0-1-15,-11-13-7 0,11 13 4 16,0 0-3-16,-20-10-6 0,20 10-6 0,-17-5 0 15,17 5 0-15,0 0 4 0,-27 0-2 0,27 0 0 16,-22 4-5-16,22-4-4 0,-21 6 0 16,21-6-6-16,-19 11 0 0,19-11-2 0,-15 11-5 15,15-11-1-15,-13 15-8 0,13-15 2 16,-9 16-4-16,9-16-2 0,0 0-2 0,0 22-1 16,0-22-1-16,5 17 1 0,-5-17-1 15,12 12 2-15,-12-12-1 0,15 9 1 0,-15-9 0 16,18 7-1-16,-18-7 0 0,0 0 1 15,29-2-1-15,-29 2-1 0,20-5 1 0,-20 5-1 16,21-10 3-16,-21 10 1 0,18-13-1 16,-18 13 1-16,17-17 2 0,-17 17-2 0,14-19-3 15,-14 19 5-15,13-18-1 0,-13 18 0 0,7-18 2 16,-7 18 4-16,5-16 6 0,-5 16 1 16,0 0 1-16,0-20 4 0,0 20 2 0,0 0-3 15,-8-16 1-15,8 16 3 0,0 0 7 16,-14-10 3-16,14 10-9 0,0 0 0 0,-19-3-3 15,19 3-4-15,0 0-3 0,-23 7 0 16,23-7 0-16,-16 10-3 0,16-10-1 0,-15 13-2 16,15-13-5-16,-12 15-1 0,12-15 0 15,-8 18-1-15,8-18-3 0,-4 17 0 0,4-17-5 16,0 0 3-16,2 24 1 0,-2-24-3 0,8 15 2 16,-8-15-3-16,12 13-1 0,-12-13-1 15,17 8-3-15,-17-8 2 0,16 2 0 16,-16-2 0-16,0 0 2 0,27-5 0 15,-27 5 3-15,20-12 2 0,-20 12-1 0,19-20 2 0,-11 7-1 16,-2 1 3-16,2-3 6 0,-3 2-2 16,1-2 1-16,-6 15 0 0,6-24 6 0,-6 24 6 15,4-21 10-15,-4 21 9 0,0-17 5 16,0 17 1-16,-2-16-6 0,2 16-6 0,-7-12-5 16,7 12-2-16,-11-11-5 0,11 11 2 15,-13-7-4-15,13 7-5 0,0 0-1 0,-24-3-2 16,24 3 1-16,-22 2 1 0,22-2 3 0,-23 4-2 15,23-4-8-15,-23 10 0 0,11-3 1 16,2 1-2-16,-2-1-2 0,2 5 0 0,0-2-1 16,3 1-1-16,7-11 1 0,-14 21-1 15,14-21-2-15,-10 21-1 0,10-21-1 0,-4 22 1 16,4-22-2-16,-2 19-2 0,2-19 4 0,2 16-3 16,-2-16-1-16,7 16-3 0,-7-16-1 15,7 8-2-15,-7-8 3 0,0 0 3 16,19 8 2-16,-19-8 0 0,0 0 0 0,25-6 2 15,-25 6 2-15,16-10 0 0,-16 10 1 0,19-20-2 16,-11 9 3-16,2-1 1 0,-3 0 9 16,0-3-1-16,0 3-3 0,1-1 0 0,-8 13 0 15,9-21 1-15,-9 21 2 0,5-19 4 16,-5 19 4-16,5-15 2 0,-5 15-2 0,0 0 2 16,-2-18-2-16,2 18-2 0,0 0 0 15,-7-14 1-15,7 14-4 0,0 0 0 0,-16-5-6 16,16 5-1-16,0 0 0 0,-22 4-1 0,22-4-1 15,-18 10-7-15,18-10 1 0,-22 15 3 16,12-6 0-16,-2 3 1 0,2-1-1 16,-1 2 0-16,3-1-2 0,-1 1-3 0,1 0 4 15,2 0-1-15,0 1 1 0,6-14-4 0,-9 24 1 16,9-24 0-16,-3 22 0 0,3-22-1 16,0 21 0-16,0-21 0 0,3 17-1 0,-3-17-1 15,7 15 1-15,-7-15-2 0,12 11-6 16,-12-11-1-16,0 0 4 0,19 8 0 0,-19-8 3 15,0 0-1-15,24-7 3 0,-24 7 1 0,19-12-1 16,-9 2 2-16,0-2 2 0,-1-1 2 16,-1-3-1-16,3 0 10 0,-3 0 1 15,0 0-5-15,-2 1 2 0,0 1 0 0,1 1-2 16,-7 13 3-16,7-21 11 0,-7 21 7 0,5-17 7 16,-5 17-5-16,0 0-4 0,0-20-3 15,0 20-5-15,0 0 1 0,-7-10-1 0,7 10-3 16,0 0-5-16,0 0 0 0,-24 0-3 15,24 0 1-15,-20 5-10 0,20-5 0 0,-24 10 5 16,12-4 0-16,0 0 2 0,-3 4-1 16,3-2 0-16,0 0-2 0,1 1 2 0,-1 0-3 15,2 1 0-15,0-1 0 0,0 0-1 0,10-9-1 16,-19 17 2-16,19-17-1 0,-15 18-1 16,15-18-1-16,-12 17 1 15,12-17 0-15,-12 15 1 0,12-15 0 0,-7 15 0 0,7-15-2 16,-8 12-1-16,8-12 0 0,0 0-5 0,-7 13 2 15,7-13 1-15,0 0 0 0,0 0 1 16,0 0 0-16,0 0 2 0,0 0-2 0,5 15 2 16,-5-15 2-16,0 0-1 0,17-3 1 15,-17 3-1-15,18-8-1 0,-18 8-1 0,19-9 0 16,-19 9-5-16,23-15 5 0,-11 6-1 0,-2-2 0 16,2 3 1-16,-2-5 1 0,3 3 1 15,-2-2 1-15,-4 0 9 0,3 0 0 0,-1 0-2 16,-1 1 1-16,0-1-1 0,-8 12-1 15,11-21 1-15,-11 21-2 0,8-21-4 0,-8 21 4 16,6-20 0-16,-6 20 0 0,7-20 0 16,-7 20 0-16,1-15 0 0,-1 15 1 0,0 0 1 15,2-20 1-15,-2 20 1 0,0 0-1 16,0 0 1-16,-2-20-1 0,2 20-2 0,0 0-1 16,0 0 0-16,0 0-2 0,-12-9 0 15,12 9 4-15,0 0-5 0,-10 9-3 0,10-9 0 16,0 0-1-16,-11 18-6 0,11-18-3 0,-6 17 5 15,6-17 2-15,-4 20-1 0,4-20 3 16,-1 20-2-16,1-20-2 0,1 19 1 0,-1-19-1 16,4 16-2-16,-4-16 5 0,0 0-2 15,10 15 2-15,-10-15-1 0,0 0 0 0,17 6 2 16,-17-6-2-16,0 0 3 0,22-9-1 16,-22 9 14-16,16-14-6 0,-6 3 2 0,-2-1-1 15,-1-2 0-15,0 1-2 0,1-2 2 16,-4 0-2-16,4 1 0 0,-4 0 0 15,-4 14 0-15,7-24 2 0,-7 24 8 0,6-20 3 0,-6 20 2 16,2-18 3-16,-2 18 6 0,0 0 1 16,2-20-5-16,-2 20-4 0,0 0-3 0,0 0-2 15,-6-17-2-15,6 17-2 0,0 0-3 16,0 0-2-16,0 0-1 0,0 0-1 0,-25 6-1 16,25-6-3-16,-10 10 1 0,10-10-8 15,-12 16 6-15,12-16 0 0,-9 17 0 0,9-17-1 16,-8 20-2-16,8-20 0 0,-5 18-9 15,5-18 1-15,0 18 1 0,0-18 0 0,3 18-1 16,-3-18 0-16,9 14-1 0,-9-14-2 16,10 10-3-16,-10-10 1 0,0 0 2 0,21 7 11 15,-21-7 1-15,0 0-1 0,22-4 3 0,-22 4-3 16,19-8 2-16,-19 8 0 0,15-15 2 16,-15 15 1-16,15-19 0 0,-15 19 0 0,14-26 1 15,-9 13 0-15,1-2 0 0,-2 0 0 16,0 0 0-16,1 0-3 0,-5 15 5 0,2-26 1 15,-2 26 1-15,2-23 8 0,-2 23 8 16,0-19 4-16,0 19 2 0,0 0-1 0,-4-20 2 16,4 20-4-16,0 0 1 0,0 0-5 15,-14-7-1-15,14 7-4 0,0 0-2 0,-13 9-6 16,13-9 3-16,-11 12-2 0,11-12-2 16,-10 17 3-16,10-17-3 0,-7 19-2 0,7-19-1 15,-8 21-2-15,8-21 0 0,-3 22-1 0,3-22-2 16,-1 23 0-16,1-23-1 0,2 19 1 15,-2-19-4-15,5 19 2 0,-5-19-1 0,7 17 1 16,-7-17-6-16,9 12-4 0,-9-12-3 16,0 0 1-16,16 11 2 0,-16-11 1 0,0 0-3 15,0 0 6-15,23-3 4 0,-23 3 1 16,15-11 0-16,-15 11 0 0,10-16 2 0,-10 16 1 16,10-21 1-16,-10 21-3 0,6-22 6 0,-6 22 1 15,5-25-1-15,-5 25 4 0,1-22 6 16,-1 22 1-16,0-20 5 0,0 20-1 0,-6-20 1 15,6 20-3-15,-6-17 0 0,6 17-1 16,-10-14-2-16,10 14-1 0,-13-12 1 0,13 12 0 16,-12-7 1-16,12 7-1 0,0 0 2 0,-21-7 1 15,21 7-3-15,0 0 0 0,-24 3-1 16,24-3-3-16,-16 8-5 0,16-8 4 16,-17 13-4-16,17-13-1 0,-14 18 0 0,14-18-2 15,-11 22 1-15,11-22-4 0,-10 26 1 16,10-26 0-16,-5 25 0 0,5-25-1 0,-2 26-1 15,2-26-2-15,0 22 1 0,0-22-5 0,2 17-4 16,-2-17 0-16,5 14-2 0,-5-14 1 16,0 0 1-16,12 9 1 0,-12-9 2 0,0 0 2 15,19-6-1-15,-19 6 5 0,14-13 0 16,-14 13 2-16,17-21 0 0,-9 7-1 0,-3 1 3 16,2-2 1-16,-2 1-5 15,1-1 6-15,-2-1 0 0,0 1 2 0,0-1 3 0,-4 16 1 16,4-26 3-16,-4 26 1 0,0-23 2 15,0 23 5-15,0-22 2 0,0 22-2 0,-4-20 2 16,4 20-4-16,-6-16 0 0,6 16-1 0,-7-12 0 16,7 12 2-16,0 0-2 0,-14-12-1 15,14 12 2-15,0 0-4 0,0 0-1 0,-23 7-3 16,23-7-2-16,-14 13-5 0,14-13 2 16,-12 19 3-16,12-19-4 0,-9 25-3 0,3-12 0 15,6-13 0-15,-4 27-2 0,4-27-1 16,-2 27-5-16,2-27 5 0,1 27 1 0,-1-27-2 15,3 24 0-15,-3-24-1 0,8 21 1 0,-8-21-3 16,9 17 1-16,-9-17-4 0,10 10-3 16,-10-10 0-16,13 7-1 0,-13-7 4 0,0 0 1 15,20-2 1-15,-20 2 3 0,18-8 0 16,-18 8 3-16,15-13-3 0,-15 13 3 0,15-17 1 16,-15 17 2-16,12-19 0 0,-12 19 0 15,10-21-4-15,-10 21 8 0,10-20-3 0,-10 20 3 16,5-20 2-16,-5 20-2 0,4-18 2 15,-4 18 1-15,0 0 1 0,0-23 1 0,0 23 0 16,0 0-3-16,-4-17 2 0,4 17-1 0,0 0-1 16,-8-14 0-16,8 14-5 0,0 0 4 15,-14-7 0-15,14 7-1 0,0 0-2 16,0 0 1-16,-24 1-4 0,24-1-1 0,-14 6-1 16,14-6-1-16,-15 10-1 0,15-10-2 0,-12 15 1 15,12-15-2-15,-10 18 3 0,10-18-4 16,-8 18 3-16,8-18 0 0,-4 19 0 0,4-19 0 15,0 0-1-15,2 23-2 0,-2-23 0 16,0 0 1-16,8 17-1 0,-8-17 0 0,0 0 0 16,14 10-2-16,-14-10 2 0,0 0-2 15,0 0 5-15,25-2 0 0,-25 2 2 0,0 0-2 16,14-11 0-16,-14 11 7 0,11-10 1 0,-11 10 0 16,6-14 1-16,-6 14 2 0,6-13-2 15,-6 13 0-15,3-17 0 0,-3 17-1 0,0 0 2 16,1-23 1-16,-1 23-2 0,0 0 0 15,-1-23 2-15,1 23 0 0,0 0-5 0,-3-20 6 16,3 20 2-16,0 0 3 0,-3-17 1 16,3 17 1-16,0 0 2 0,0 0-1 0,-6-15 0 15,6 15-2-15,0 0-1 0,0 0-2 16,0 0-4-16,0 0-1 0,-16-5 3 0,16 5 4 16,0 0 0-16,-15 11-4 0,15-11 0 0,-12 14-1 15,12-14-3-15,-12 17-1 0,12-17 1 16,-10 22-1-16,10-22-1 0,-10 20-7 0,10-20 6 15,-9 23-2-15,9-23-4 0,-2 21-1 16,2-21-1-16,0 20 0 0,0-20-5 0,6 18 2 16,-6-18-2-16,10 12 0 0,-10-12 1 15,15 9 0-15,-15-9 0 0,0 0 1 16,24 1-1-16,-24-1-4 0,17-6 8 0,-17 6 2 0,19-11 2 16,-19 11 3-16,17-16 0 0,-17 16 2 15,15-18-1-15,-15 18 0 0,13-17 1 16,-13 17 2-16,12-20 3 0,-12 20 3 0,6-18 4 15,-6 18 2-15,7-15 3 0,-7 15 3 0,0 0 4 16,5-18 0-16,-5 18-2 0,0 0-5 16,0 0-2-16,3-17-1 0,-3 17-3 0,0 0 0 15,0 0-2-15,0 0-3 0,-10-14-1 16,10 14-2-16,0 0 0 0,0 0-4 0,0 0 1 16,-21 1 0-16,21-1 0 0,0 0-2 0,-18 6 2 15,18-6 0-15,0 0 3 0,-17 9-4 16,17-9 2-16,0 0 0 0,-17 9-2 15,17-9 3-15,0 0-3 0,-14 12-5 0,14-12-1 16,0 0 4-16,-10 12-4 0,10-12 3 0,0 0-1 16,-7 17-5-16,7-17 7 0,0 0 1 15,-2 19-1-15,2-19-2 0,0 0 1 0,0 0-3 16,0 22-2-16,0-22-11 0,0 0-8 16,0 0-1-16,2 15 1 0,-2-15-2 0,0 0 4 15,0 0 4-15,0 0 1 0,0 0 1 16,19-7 5-16,-19 7 0 0,10-13 3 0,-10 13-2 15,11-17 4-15,-11 17-1 0,10-20 1 0,-10 20 3 16,8-22-2-16,-8 22 4 0,9-21 1 16,-9 21 1-16,6-22 3 0,-6 22 0 0,4-18 6 15,-4 18 1-15,6-16 1 0,-6 16-2 16,0 0 10-16,2-20 3 0,-2 20 3 0,0 0 4 16,4-15 1-16,-4 15 4 0,0 0-5 15,0 0-2-15,0 0-4 0,0 0-3 0,0 0-3 16,-6-14-1-16,6 14 1 0,0 0 2 15,-14 10 1-15,14-10-7 0,-13 11 0 0,13-11 0 16,-15 14 0-16,8-4-3 0,-3 1 0 0,1 1-4 16,-1 0-1-16,3 2 1 0,-3-1 1 15,2 1-4-15,1 1-1 0,0-1-2 16,-1 1-3-16,1 1-2 0,3 0-2 0,1 0-1 16,-1 1 1-16,1-1 0 0,3-16 0 0,-2 26-2 15,2-26-3-15,2 23-5 0,-2-23-2 16,3 20 0-16,-3-20-8 0,5 15 5 0,-5-15 2 15,0 0 0-15,13 12 0 0,-13-12 1 16,0 0 5-16,0 0 4 0,20 0 3 0,-20 0 0 16,0 0 5-16,12-14 0 0,-12 14 3 15,8-15 1-15,-8 15 1 16,5-16 0-16,-5 16-1 0,0 0 5 0,2-21 5 0,-2 21 3 16,0 0 1-16,0-21 4 0,0 21-2 0,0 0 0 15,-6-16-2-15,6 16 2 0,0 0-1 0,-13-11 0 16,13 11-5-16,0 0 2 0,-17-5 2 15,17 5 0-15,0 0-1 0,-22 1-1 0,22-1 4 16,-17 6 0-16,17-6-3 0,-17 9 0 16,17-9-2-16,-19 15 2 0,19-15-2 0,-15 16-5 15,15-16-3-15,-14 22-6 0,14-22 23 16,-10 23-7-16,10-23-9 0,-7 26-2 0,7-26-3 16,0 27-2-16,0-27 0 0,2 25 1 0,-2-25-1 15,9 24-2-15,-9-24 0 0,13 24-1 16,-13-24-2-16,14 18-5 0,-14-18 3 0,18 13-5 15,-18-13-2-15,16 6-1 0,-16-6 6 16,0 0 1-16,29-2 3 0,-29 2 0 0,19-10 16 16,-19 10-1-16,18-19-2 0,-11 8 1 15,0-2-2-15,0 0 4 0,-1-1-2 0,-2 0 1 16,-4 14 2-16,4-27-1 0,-4 27 3 0,3-27 0 16,-3 27 3-16,-5-26-2 0,5 26 5 15,-4-24 2-15,4 24 0 0,-10-22 0 0,10 22-3 16,-12-19 0-16,12 19 0 0,-15-15-1 15,15 15-3-15,-14-12 1 0,14 12 3 0,-17-3-1 16,17 3 1-16,0 0-4 0,-24 5-6 16,24-5-4-16,-17 13-1 0,17-13 1 0,-17 22-2 15,12-8 0-15,-2-1-3 0,4 3 0 16,-2 1-4-16,3-1 0 0,0 3-1 0,2-1-3 16,2 1 5-16,3-2-4 0,-2 2-1 0,6 1 0 15,-1-3-3-15,-1-1-3 0,2-1 1 16,1-2-2-16,2-1-5 0,-1-2 2 0,2-1 1 15,-1-2-2-15,-12-7-1 0,22 8 0 16,-22-8 4-16,22 4 1 0,-22-4 5 0,21 0 3 16,-21 0 4-16,19-8 1 0,-19 8 0 15,17-13 4-15,-17 13-1 0,13-17 14 0,-13 17-3 16,9-20-1-16,-9 20 4 0,8-21-6 0,-8 21 1 16,2-22-3-16,-2 22 5 0,0-20 3 15,0 20 0-15,-5-19 4 0,5 19-2 16,-9-16 1-16,9 16-3 0,-10-13 0 0,10 13-1 15,-15-9 1-15,15 9 0 0,-14-5-3 0,14 5 0 16,0 0 2-16,-27 0-4 0,27 0 2 16,-19 8-5-16,19-8 3 0,-17 11-9 0,17-11-1 15,-17 17-1-15,9-6 0 0,-1 1-5 16,9-12 4-16,-12 24-2 0,12-24-3 0,-8 23 2 16,8-23 0-16,-4 24 0 0,4-24 0 15,0 25 2-15,0-25-3 0,4 23 0 0,-4-23 4 16,10 21-1-16,-10-21-2 0,15 19 1 0,-15-19-5 15,16 16-1-15,-16-16-2 16,18 10-3-16,-18-10 2 0,22 4-1 0,-22-4 4 0,19 2 2 16,-19-2 2-16,21-6 3 0,-21 6 1 15,19-9 2-15,-19 9 2 0,15-14 1 0,-15 14 0 16,13-15 1-16,-13 15 3 0,9-15-1 16,-9 15 0-16,5-14 3 0,-5 14 4 0,0 0-1 15,5-17 3-15,-5 17 0 0,0 0-1 16,-5-17 0-16,5 17-3 0,0 0 0 0,-12-13-2 15,12 13 1-15,0 0-2 0,-19-7-2 0,19 7 3 16,0 0-1-16,-24-3 1 0,24 3-3 16,-20 3-3-16,20-3 1 0,-22 5 1 0,22-5 3 15,-21 9-2-15,21-9 2 0,-19 11-3 16,19-11-2-16,-16 12 0 0,16-12-5 0,-14 12 2 16,14-12-4-16,-11 15 0 0,11-15 0 15,-6 13-1-15,6-13 1 0,0 0-1 0,0 22 1 16,0-22 2-16,6 13-1 0,-6-13 2 15,12 11-2-15,-12-11-1 0,16 9-2 0,-16-9 1 16,17 4-1-16,-17-4-2 0,0 0 1 0,29-1 2 16,-29 1 3-16,21-7-2 0,-21 7 4 15,20-11-1-15,-20 11 2 0,18-15 2 0,-9 5 1 16,-9 10-1-16,14-22-5 0,-6 11 7 16,-4-3 11-16,-4 14-4 0,10-23 1 0,-10 23-1 15,5-25-3-15,-5 25 1 0,2-23-3 16,-2 23-3-16,0-24 5 0,0 24-2 0,-2-23-1 15,2 23 3-15,-6-20-3 0,6 20 1 0,-9-18 0 16,9 18 1-16,-6-17 0 0,6 17-1 16,-10-14 2-16,10 14-1 0,-10-11 2 0,10 11-4 15,0 0 0-15,-12-11 1 0,12 11-1 16,0 0-4-16,0 0-5 0,-17-2-3 0,17 2-3 16,0 0 3-16,0 0-2 0,-12 13 4 0,12-13 0 15,0 0 1-15,-5 17 1 0,5-17-2 16,0 0-5-16,2 22 0 0,-2-22-1 15,5 16 4-15,-5-16-2 0,5 13 1 0,-5-13-3 16,0 0 0-16,10 16-7 0,-10-16 1 0,0 0 0 16,12 10 4-16,-12-10-4 0,0 0 8 15,0 0 1-15,0 0 11 0,18-2 2 16,-18 2 0-16,0 0 0 0,8-12-2 0,-8 12 1 16,0 0-1-16,5-20 2 0,-5 20-2 0,0 0-2 15,0-24 4-15,0 24-1 0,0 0 0 16,-1-24-4-16,1 24 6 0,0 0 0 0,-4-19-1 15,4 19 0-15,0 0 1 0,-2-17 0 16,2 17 1-16,0 0 2 0,0 0 33 0,-2-17-38 16,2 17 3-16,0 0 4 0,0 0 2 15,0 0-4 1,0 0-1-16,0 0-3 0,0 0-1 0,0 0-1 0,0 0-1 0,0 0 0 0,0 0 1 16,0 0-2-16,9 13 0 0,-9-13 2 15,5 13-6-15,-5-13 5 0,8 16 1 0,-8-16-2 16,9 17-8-16,-9-17 4 0,9 17-2 15,-9-17 3-15,10 17-2 0,-10-17-5 0,5 13 1 16,-5-13-6-16,0 0-7 0,10 16-1 0,-10-16-2 16,0 0 0-16,0 0-1 0,7 13 11 15,-7-13 3-15,0 0 5 0,0 0 9 16,0 0 2-16,0 0 1 0,0 0-3 0,0 0 2 16,4-19 1-16,-4 19-1 0,0 0 0 0,-6-20-1 15,6 20 3-15,-7-15 1 0,7 15 3 16,-8-13 6-16,8 13 6 0,-5-11 5 0,5 11 5 15,0 0 1-15,-11-14 1 0,11 14-1 0,0 0-5 16,0 0-5-16,-13-8-3 0,13 8-3 16,0 0-4-16,0 0-4 0,0 0-2 15,-13 7-2-15,13-7-1 0,0 0-3 0,-5 15 0 16,5-15-3-16,0 0 3 0,-4 20-7 0,4-20 0 16,0 0 1-16,5 26-2 0,-5-26 4 15,5 22 0-15,-5-22 1 0,9 20-2 16,-9-20 1-16,10 20 0 0,-10-20-1 0,10 17-2 15,-10-17-4-15,12 16-5 0,-12-16-5 0,10 13 4 16,-10-13-2-16,0 0 3 0,15 13-2 16,-15-13 0-16,0 0 0 0,14 9 2 0,-14-9 2 15,0 0-2-15,0 0 3 0,17 5 3 16,-17-5 5-16,0 0-1 0,0 0 2 0,0 0 3 16,0 0 1-16,14-7 0 0,-14 7 2 0,0 0-1 15,0 0 4-15,0 0-2 0,0 0 0 16,-2-20 1-16,2 20 1 0,0 0-6 0,-10-12 4 15,10 12 1-15,0 0-1 0,-14-10 1 16,14 10 0-16,-13-8 1 0,13 8-1 0,0 0 1 16,-17-7 0-16,17 7 7 0,0 0 4 15,-19-4-2-15,19 4-3 0,0 0 1 0,-17 4-4 16,17-4-6-16,0 0 4 0,-14 9-2 16,14-9-3-16,0 0 0 0,-10 15-3 0,10-15-1 15,0 0 1-15,-1 21-3 0,1-21 1 0,2 16 1 16,-2-16-1-16,6 16-1 0,-6-16 4 15,10 19-3-15,-10-19 2 0,12 16-2 0,-12-16 0 16,12 13 1-16,-12-13-3 0,10 9-2 16,-10-9-4-16,0 0-1 0,16 10 1 0,-16-10 3 15,0 0 0-15,15 5 3 0,-15-5 0 16,0 0 3-16,0 0 2 0,0 0 2 0,19-2-1 16,-19 2 1-16,0 0 1 0,0 0-3 15,0 0 5-15,7-11-1 0,-7 11 2 0,0 0-1 16,0 0 1-16,0 0 2 0,0 0-3 15,-4-19-1-15,4 19 3 0,0 0-5 0,-10-10 2 16,10 10 0-16,0 0 0 0,-12-11-1 0,12 11-1 16,0 0-2-16,-17-7 4 0,17 7 1 15,0 0 0-15,-14-6 0 0,14 6-1 0,0 0 2 16,0 0-4-16,-17-3 1 0,17 3 0 16,0 0-1-16,0 0 1 0,0 0-3 0,0 0 1 15,-18 2-1-15,18-2-2 0,0 0-2 16,0 0-1-16,0 0 2 0,0 0-2 0,0 0 2 15,0 0-2-15,0 0 2 0,4 16 1 16,-4-16-1-16,0 0-3 0,0 0 6 0,16 9-2 16,-16-9-1-16,0 0 2 0,15 5 0 0,-15-5 0 15,0 0 0-15,0 0 3 0,22 2-6 16,-22-2 4-16,0 0-1 0,0 0 2 0,21 3 1 16,-21-3-1-16,0 0 1 0,0 0-4 15,22 0 3-15,-22 0 0 0,0 0 0 0,0 0 0 16,19-2 0-16,-19 2-1 0,0 0-4 15,0 0-2-15,0 0-1 0,21-3 1 0,-21 3-2 16,0 0-1-16,0 0 2 0,0 0 1 16,15-3 0-16,-15 3 2 0,0 0 0 0,0 0 3 15,0 0-1-15,10-11 1 0,-10 11-2 16,0 0 2-16,0 0 0 0,0 0 2 0,0 0-2 16,3-16 3-16,-3 16 0 0,0 0 1 0,0 0-2 15,0 0 3-15,0 0-1 0,0 0 1 16,-3-16-2-16,3 16-2 0,0 0 4 0,0 0 2 15,0 0-2-15,0 0 4 0,0 0-1 16,0 0-2-16,0 0 1 0,0 0-1 0,0 0-3 16,0 0 0-16,0 0-2 0,0 0 0 15,0 0-1-15,0 0 2 0,0 0-1 0,0 0-5 16,-5 15 5-16,5-15 0 0,0 0-1 0,0 0 0 16,4 17 1-16,-4-17 0 0,0 0-1 15,0 0 0-15,3 16 0 0,-3-16 2 0,0 0-3 16,0 0 2-16,0 0-1 0,0 0 0 15,3 15 1-15,-3-15 0 0,0 0 0 0,0 0 1 16,0 0 0-16,0 0-1 0,0 0 1 16,0 0 0-16,0 0 1 0,0 0-2 0,0 0-3 15,0 0 6-15,5 14-2 0,-5-14 1 16,0 0 0-16,0 0 1 0,0 0-2 0,0 0 0 16,0 0 1-16,0 0-3 0,0 0 2 15,0 0-1-15,0 0 0 0,0 0-4 0,0 0 0 16,0 0-4-16,0 0 3 0,0 0-2 0,0 0 2 15,0 0 0-15,0 0 3 0,0 0-1 16,0 0 1-16,0 0 1 0,-13-10 0 0,13 10 0 16,0 0 1-16,-11-13 1 0,11 13-1 15,-10-10 1-15,10 10-1 0,-10-14-1 16,10 14 2-16,-12-14 0 0,12 14-4 0,-12-17 5 0,12 17 0 16,-12-16 0-16,12 16 6 0,-15-17-2 15,15 17-1-15,-13-16-2 0,13 16-1 16,-12-16 2-16,12 16-1 0,-12-16-1 0,12 16-1 15,-13-14-2-15,13 14 3 0,-10-14-2 0,10 14-3 16,-9-16 4-16,9 16 1 0,-7-11-2 16,7 11 2-16,-8-12 0 0,8 12-2 0,0 0 0 15,-10-16 2-15,10 16-2 0,0 0 0 16,-9-18 0-16,9 18 0 0,0 0 1 0,-6-16-1 16,6 16 1-16,0 0-5 0,-6-16 4 0,6 16 0 15,0 0-1-15,-5-17 2 0,5 17 0 16,0 0-1-16,0 0-1 0,-1-19 1 15,1 19-1-15,0 0 0 0,0 0 1 0,0-19 1 16,0 19 0-16,0 0 0 0,0 0-1 0,1-17-1 16,-1 17 2-16,0 0 0 0,0 0-1 15,5-15 1-15,-5 15-2 0,0 0 1 0,0 0-1 16,0 0 2-16,4-15-1 0,-4 15 4 16,0 0 0-16,0 0 2 0,0 0 0 0,0 0 1 15,0 0 1-15,0 0 3 0,0 0 5 16,0 0-3-16,4-15 3 0,-4 15 0 0,0 0 2 15,0 0-2-15,0 0-3 0,0 0 2 0,0 0-7 16,0 0 2-16,0 0-2 0,0 0-1 16,-6 15-2-16,6-15-1 0,0 0-1 0,0 0 0 15,0 21-4-15,0-21 3 0,0 0-1 16,3 21-2-16,-3-21 2 0,4 14-1 0,-4-14 2 16,5 17-1-16,-5-17-3 0,8 17 1 15,-8-17 0-15,9 17 0 0,-9-17 1 0,10 15-1 16,-10-15 2-16,10 14 0 0,-10-14 0 15,10 14-8-15,-10-14 2 0,9 11 2 0,-9-11 1 16,10 11-3-16,-10-11 2 0,0 0 2 16,11 12 0-16,-11-12 0 0,0 0 0 0,10 11 1 15,-10-11-2-15,0 0 2 0,0 0 0 16,10 10 2-16,-10-10 0 0,0 0 0 0,0 0 2 16,0 0 0-16,10 10 1 0,-10-10 1 0,0 0 1 15,0 0 1-15,0 0 3 0,0 0 0 16,0 0-7-16,0 0 4 0,6 13 0 0,-6-13 1 15,0 0 1-15,0 0 1 0,0 0-1 16,0 0 0-16,2 19 3 0,-2-19-3 0,0 0 3 16,0 0 0-16,-6 19-1 0,6-19-2 15,0 0-2-15,-6 15-1 0,6-15 3 0,0 0-2 16,-8 14 0-16,8-14-1 0,0 0 0 0,-10 14-1 16,10-14 2-16,0 0-5 0,-10 11 1 15,10-11-4-15,0 0 6 0,-14 10-3 0,14-10 3 16,0 0-3-16,-14 8-1 0,14-8 1 15,0 0 0-15,-15 7-2 0,15-7 1 0,0 0 2 16,-15 5-2-16,15-5-1 0,0 0 1 16,-17 6-2-16,17-6 1 0,0 0-4 0,-19 7 5 15,19-7 1-15,0 0-2 0,-15 3 5 0,15-3-3 16,0 0-1-16,-17 5 0 0,17-5 1 16,0 0-1-16,-17 5 23 0,17-5-29 0,0 0 3 15,0 0-4-15,-21 4 4 0,21-4 1 16,0 0-2-16,0 0 2 0,-19 3 0 0,19-3-1 15,0 0 1-15,0 0-1 0,-17 2 4 0,17-2-1 16,0 0-2-16,0 0 1 0,-17 2 2 16,17-2 1-16,0 0-5 0,0 0 4 15,0 0-1-15,-22 1 0 0,22-1 0 0,0 0 1 16,0 0-5-16,-19 2 4 0,19-2 2 16,0 0 1-16,0 0-2 0,-21 1 0 0,21-1-1 15,0 0 0-15,0 0 1 0,-22 0-4 16,22 0 7-16,0 0-1 0,0 0 0 0,-23 1 2 15,23-1-4-15,0 0 3 0,0 0-2 0,-21 0 1 16,21 0-2-16,0 0-1 0,0 0 0 16,-22 0 1-16,22 0-1 0,0 0 2 0,-19 1-4 15,19-1-1-15,0 0 0 0,-24 0 2 16,24 0-2-16,0 0 1 0,-25 1 0 0,25-1 2 16,0 0-2-16,-25 0 2 0,25 0-1 0,0 0 0 15,-27-1-1-15,27 1-1 0,0 0 0 16,-29 0 1-16,29 0 2 0,0 0-7 0,-30 0 8 15,30 0-2-15,0 0 0 0,-29-1-1 16,29 1 1-16,-21-1-2 0,21 1 2 0,-22-1 0 16,22 1 0-16,-23-4-2 0,23 4 1 15,-22-3 2-15,22 3-2 0,-25-4 1 0,25 4-1 16,-22-3-5-16,22 3 7 0,-23-5-2 16,23 5 2-16,-23-5 1 0,23 5-1 0,-19-3-2 15,19 3 2-15,-22-5-2 0,22 5 0 0,-21-6 0 16,21 6-1-16,-22-5 2 0,22 5-1 15,-21-5 1-15,21 5-1 0,-18-4 1 0,18 4 0 16,-21-5-1-16,21 5 0 0,-19-5-3 16,19 5 0-16,-20-5 1 0,20 5 0 0,-21-3 0 15,21 3-2-15,-22-4 0 0,22 4-1 16,-22-4-2-16,22 4 2 0,-24-3-2 0,24 3-2 16,-26-4-2-16,26 4-6 0,-27-3-12 15,27 3-8-15,-25-2-34 0,25 2-36 0,-28-2-55 16,28 2-59-16,-29-2-112 0,29 2-126 15,-35-5-106-15,14 0-135 0,2 1-529 0,-1-1-837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1:17.801"/>
    </inkml:context>
    <inkml:brush xml:id="br0">
      <inkml:brushProperty name="width" value="0.05" units="cm"/>
      <inkml:brushProperty name="height" value="0.05" units="cm"/>
      <inkml:brushProperty name="color" value="#FFC000"/>
      <inkml:brushProperty name="fitToCurve" value="1"/>
    </inkml:brush>
  </inkml:definitions>
  <inkml:trace contextRef="#ctx0" brushRef="#br0">12 10 56 0,'0'0'253'0,"0"0"-49"16,0 0-24-16,0 0-12 0,-16-3-8 15,16 3-3-15,0 0-8 0,0 0-7 0,0 0 3 16,0 0 1-16,0 0 1 0,0 0-5 16,0 0-8-16,0 0-8 0,0 0-20 0,0 0-12 15,0 0-11-15,0 0-11 0,0 0-7 0,0 0-9 16,0 0-6-16,0 0-3 0,0 0 0 16,0 0-5-16,0 0-2 0,0 0-2 0,0 0-1 15,0 0-3-15,0 0-5 0,14-5-3 16,-14 5-2-16,0 0-1 0,0 0-4 0,0 0 3 15,0 0 0-15,0 0 1 0,21-1 1 16,-21 1-1-16,0 0 2 0,0 0-3 0,0 0-2 16,20 3 0-16,-20-3-3 0,0 0-1 15,0 0-1-15,0 0-3 0,19 5 0 0,-19-5 1 16,0 0 1-16,0 0 2 0,15 5 0 0,-15-5-2 16,0 0 0-16,0 0 0 0,0 0-2 15,16 7 1-15,-16-7-2 0,0 0 2 0,0 0-1 16,12 7-3-16,-12-7 1 0,0 0-1 15,0 0 0-15,13 8 0 0,-13-8-1 0,0 0-1 16,0 0 1-16,10 9-2 16,-10-9 1-16,0 0 0 0,0 0-1 0,12 11 2 0,-12-11-1 15,0 0-2-15,0 0 1 0,10 12-1 16,-10-12 1-16,0 0 2 0,0 0-3 0,10 14 1 16,-10-14-1-16,0 0-1 0,0 0-1 15,9 13-1-15,-9-13 0 0,0 0-1 0,0 0 0 16,9 11 1-16,-9-11-1 0,0 0 0 0,0 0 0 15,0 0 0-15,7 12 1 0,-7-12 1 16,0 0 0-16,0 0 0 0,0 0 1 0,0 0-1 16,0 0 1-16,0 0-1 0,0 0 0 15,0 0-1-15,8 12-1 0,-8-12-1 0,0 0 2 16,0 0 0-16,0 0 0 0,0 0 0 0,0 0 0 16,0 0-1-16,0 0 1 0,0 0-1 15,0 0-1-15,0 0 2 0,0 0-5 16,0 0-1-16,0 0 1 0,-12-10-1 0,12 10-2 15,0 0-3-15,0 0-4 0,-12-13 2 0,12 13 2 16,0 0 0-16,-11-12 0 0,11 12-1 16,0 0 3-16,-13-12 0 0,13 12 1 0,0 0 0 15,-12-12-3-15,12 12 1 0,0 0 0 16,-12-12 4-16,12 12-1 0,0 0 1 0,-11-12 0 16,11 12 1-16,0 0 1 0,-11-9-1 15,11 9 1-15,0 0-1 0,0 0 1 0,-11-11 0 16,11 11 1-16,0 0-1 0,0 0 0 15,0 0 0-15,-10-9 0 0,10 9-1 0,0 0 0 16,0 0 0-16,0 0-1 0,0 0 0 0,0 0 0 16,0 0-1-16,0 0 0 0,0 0-2 15,-10-9-1-15,10 9 0 0,0 0 0 0,0 0 0 16,0 0 1-16,0 0 1 0,0 0 2 16,0 0 0-16,0 0-1 0,0 0 2 0,0 0 1 15,0 0 2-15,0 0 0 0,14 7 2 16,-14-7 3-16,0 0 1 0,0 0 3 0,13 11 0 15,-13-11 1-15,0 0 2 0,14 12 1 0,-14-12-1 16,0 0 0-16,13 12 1 0,-13-12 2 16,9 10 1-16,-9-10 0 0,9 9-2 0,-9-9-1 15,10 10-1-15,-10-10-1 0,0 0-3 16,13 13-2-16,-13-13-1 0,0 0 1 0,14 14 0 16,-14-14 0-16,0 0 0 0,13 13-2 15,-13-13-1-15,0 0-1 0,11 13 1 0,-11-13-1 16,0 0 1-16,13 13-1 0,-13-13 1 15,0 0-2-15,13 13 1 0,-13-13 1 0,0 0-2 16,11 13 2-16,-11-13 1 0,0 0-2 0,11 13 0 16,-11-13 0-16,0 0 2 0,10 11-1 15,-10-11-1-15,0 0 0 0,9 11 1 0,-9-11-1 16,0 0 1-16,9 12 2 0,-9-12-1 16,0 0 2-16,7 10 2 0,-7-10 1 0,0 0 0 15,0 0 1-15,9 14 0 0,-9-14 0 16,0 0-1-16,0 0 0 0,0 0 1 0,9 13-2 15,-9-13 1-15,0 0-2 0,0 0 1 16,0 0-2-16,0 0-1 0,8 12-1 0,-8-12-2 16,0 0 1-16,0 0-1 0,0 0 0 0,0 0 0 15,0 0 1-15,0 0 4 0,0 0-4 16,0 0 3-16,0 0-1 0,0 0 1 0,7 11 0 16,-7-11-2-16,0 0 0 0,0 0 0 15,0 0-2-15,0 0 0 0,0 0 0 0,0 0 0 16,0 0-1-16,0 0 1 0,0 0-1 15,0 0 1-15,0 0 1 0,0 0-2 0,0 0 0 16,-8-13 1-16,8 13-1 0,0 0 0 0,-8-14 0 16,8 14 0-16,0 0 0 0,-9-15 1 15,9 15-2-15,-9-12 3 0,9 12-3 0,-8-11 1 16,8 11 0-16,0 0-1 16,-11-16-2-16,11 16 3 0,0 0-1 0,-10-15 0 0,10 15 0 15,0 0 1-15,-10-12 0 0,10 12 2 16,0 0 0-16,0 0-3 0,-7-13-2 0,7 13 2 15,0 0-2-15,0 0 1 0,0 0-3 16,0 0 2-16,-9-10 1 0,9 10-3 0,0 0 0 16,0 0-1-16,0 0 2 0,0 0-3 0,0 0 0 15,0 0 1-15,0 0 2 0,0 0-1 32,0 0 1-32,0 0 1 0,0 0 0 0,0 0 1 0,0 0-1 0,0 0 2 0,0 0 2 15,9 15-3-15,-9-15 1 0,0 0 1 0,7 14 2 16,-7-14-2-16,0 0 0 0,9 16 1 15,-9-16-1-15,0 0 2 0,9 15-2 0,-9-15 0 16,0 0 1-16,9 16 1 0,-9-16 3 16,0 0-1-16,8 14-1 0,-8-14 7 0,0 0-2 15,8 14-1-15,-8-14-2 0,0 0 0 0,6 12 4 16,-6-12 2-16,0 0-2 0,0 0 0 16,6 14-1-16,-6-14-3 0,0 0 0 0,0 0-1 15,0 0-1-15,8 15 1 0,-8-15 0 16,0 0 1-16,0 0-6 0,0 0 3 0,5 13-1 15,-5-13 0-15,0 0 0 0,0 0 1 16,0 0 0-16,0 0 1 0,0 0-1 0,0 0 1 16,7 13-1-16,-7-13 2 0,0 0-3 15,0 0 4-15,0 0-3 0,0 0 1 0,0 0 2 16,0 0-2-16,0 0-1 0,0 0-1 0,0 0 0 16,0 0 0-16,0 0-1 0,0 0 5 15,0 0-1-15,0 0-3 0,0 0-2 0,0 0 3 16,0 0-1-16,0 0 0 0,0 0 0 15,0 0 1-15,0 0-1 0,0 0-1 0,0 0-1 16,0 0 1-16,0 0 0 0,0 0 1 16,0 0-1-16,0 0 1 0,0 0 1 0,0 0 1 15,0 0-1 1,0 0-2-16,0 0 1 0,-10-15-1 0,10 15 1 0,-8-13 0 0,8 13-1 16,-9-17-1-16,9 17 2 0,-10-17 0 15,10 17-2-15,-10-18-1 0,10 18 1 0,-10-16 2 16,10 16-1-16,-10-18 2 0,10 18-1 0,-10-15-2 15,10 15-1-15,-10-14 1 0,10 14 0 16,-8-12 0-16,8 12 0 0,0 0 2 0,-10-14-1 16,10 14-1-16,0 0 1 0,-7-12-1 15,7 12 2-15,0 0 1 0,0 0-3 0,0 0 3 16,-10-13-3-16,10 13 0 0,0 0-2 0,0 0 3 16,0 0-3-16,0 0 0 0,0 0-2 15,0 0 0-15,0 0 0 0,-8-12-4 0,8 12 2 16,0 0-2-16,0 0 1 0,0 0 1 15,0 0 0-15,0 0 6 0,0 0-3 0,0 0-1 16,8 16 1-16,-8-16 1 0,0 0 2 16,7 14-1-16,-7-14 1 0,0 0 0 0,10 17-1 15,-10-17 1-15,7 13-2 0,-7-13 3 16,8 12-1-16,-8-12 0 0,8 14-1 0,-8-14 2 16,8 15-2-16,-8-15 2 0,9 14-1 15,-9-14 0-15,7 11 1 0,-7-11 1 0,7 12-2 16,-7-12 2-16,0 0 3 0,9 17-4 0,-9-17 1 15,0 0-1-15,7 11 1 0,-7-11 1 16,0 0 2-16,0 0-2 0,8 14 1 0,-8-14 1 16,0 0 1-16,0 0-3 0,0 0 4 15,0 0-1-15,7 13-1 0,-7-13 1 0,0 0-2 16,0 0 6-16,0 0-5 0,0 0-1 0,0 0 1 16,0 0-2-16,0 0-1 0,0 0 1 15,0 0-1-15,0 0 2 0,0 0-3 16,0 0 0-16,0 0 0 0,0 0 2 0,0 0 1 15,0 0 0-15,0 0 0 0,0 0-1 0,0 0-2 16,-6-17 1-16,6 17-1 0,0 0 2 16,-6-16-1-16,6 16-1 0,-6-13 2 0,6 13 3 15,-7-14-3-15,7 14-1 0,-7-15-1 16,7 15 1-16,-8-12 0 0,8 12-1 0,-7-13 1 16,7 13-2-16,-9-14-3 0,9 14 4 15,-6-13-1-15,6 13 3 0,-9-11-2 0,9 11 0 16,0 0-1-16,-11-16 5 0,11 16-1 0,0 0-4 15,-12-15-1-15,12 15 1 0,0 0-3 16,-11-15 1-16,11 15 1 0,0 0-1 0,-11-13 7 16,11 13-4-16,0 0-2 0,-11-14 2 15,11 14-1-15,0 0 1 0,-10-11-2 0,10 11 2 16,0 0 0-16,-10-11-3 16,10 11 3-16,0 0 0 0,0 0 0 0,-12-10 1 0,12 10-2 15,0 0 0-15,0 0 0 0,-11-10-1 0,11 10 2 16,0 0-1-16,0 0 0 0,0 0 1 15,0 0-2-15,-11-11 1 0,11 11 0 0,0 0 1 16,0 0-4-16,0 0 1 0,0 0-2 16,0 0 0-16,0 0-3 0,0 0 0 0,0 0 3 15,0 0 0-15,0 0-5 0,0 0-2 16,0 0 3-16,0 0 0 0,0 0 3 0,0 0-1 16,0 0 3-16,0 0 2 0,0 0-1 15,0 0-1-15,0 0 1 0,9 12 0 0,-9-12 3 16,0 0-1-16,10 12-2 0,-10-12 1 0,0 0-4 15,11 12 7-15,-11-12-2 0,0 0 2 16,12 13-1-16,-12-13 0 0,0 0 0 16,12 15 1-16,-12-15 0 0,0 0-1 0,10 14 1 15,-10-14 0-15,0 0 2 0,11 13-1 0,-11-13-1 16,0 0 0-16,9 10 6 0,-9-10-4 16,0 0 1-16,0 0 2 0,9 12 1 0,-9-12 3 15,0 0 0-15,0 0-2 0,0 0 8 16,0 0-6-16,9 11 0 0,-9-11 1 0,0 0-2 15,0 0-1-15,0 0 3 0,0 0 0 0,0 0-1 16,0 0 1-16,0 0 0 0,0 0 2 16,0 0-3-16,0 0-3 0,0 0 3 0,0 0-1 15,0 0-2-15,0 0-1 0,0 0-2 16,0 0-2-16,-11-8-2 0,11 8 2 0,0 0-2 16,-10-10 1-16,10 10 0 0,0 0-1 15,-11-12-1-15,11 12 0 0,0 0 1 0,-14-12-1 16,14 12 0-16,0 0-1 0,-13-13 0 15,13 13 2-15,0 0-1 0,-13-14 1 0,13 14-4 16,0 0 4-16,-11-12 0 0,11 12-1 16,0 0-2-16,-13-12 3 0,13 12 0 0,0 0 0 15,-11-10 0-15,11 10-1 0,0 0 1 0,0 0 1 16,-13-13-1-16,13 13 0 0,0 0 1 16,0 0-2-16,-10-9 1 0,10 9 0 15,0 0 1-15,0 0-1 0,0 0-1 0,-12-10 3 16,12 10-2-16,0 0-1 0,0 0 2 0,0 0 0 15,0 0 1-15,0 0-1 0,-10-9 1 0,10 9-1 16,0 0-1-16,0 0-2 0,0 0-1 16,0 0 0-16,0 0-1 0,0 0 0 0,0 0 0 15,0 0-2-15,0 0 0 0,0 0-2 16,0 0 2-16,0 0 0 0,0 0 1 0,0 0 0 16,0 0 1-16,0 0-1 0,0 0 3 15,0 0 1-15,0 0 5 0,0 0-3 0,0 0 7 16,12 9-1-16,-12-9 0 0,0 0 3 15,12 9-3-15,-12-9 0 0,0 0-2 0,13 11 1 16,-13-11 0-16,0 0-1 31,15 12 0-31,-15-12 2 0,10 8-2 0,-10-8 1 0,10 11 1 0,-10-11 0 0,10 9-1 0,-10-9 1 0,10 10 1 16,-10-10 0-16,0 0 0 0,14 13 2 16,-14-13 1-16,0 0-2 0,13 14 0 0,-13-14-1 15,0 0 0-15,11 13-2 0,-11-13 1 0,0 0-1 16,10 11 0-16,-10-11 0 0,0 0-2 15,9 11 2-15,-9-11 0 0,0 0 0 0,10 12 1 16,-10-12 1-16,0 0-3 0,7 11 2 16,-7-11-1-16,0 0 0 0,8 12-1 0,-8-12-2 15,0 0-1-15,0 0 2 0,9 13 2 16,-9-13-2-16,0 0 2 0,0 0-2 0,8 13 0 16,-8-13-1-16,0 0 2 0,0 0 1 15,8 12-1-15,-8-12 1 0,0 0-2 0,0 0-2 16,7 13 1-16,-7-13-2 0,0 0 1 15,0 0 0-15,7 13-1 0,-7-13-1 0,0 0 0 16,0 0 0-16,0 0-1 0,8 14 0 0,-8-14 0 16,0 0 0-16,0 0 1 0,0 0 0 15,5 12-1-15,-5-12 1 0,0 0 2 0,0 0-1 16,0 0-2-16,0 0 3 0,7 13-1 0,-7-13-1 16,0 0-1-16,0 0 1 0,0 0 1 15,0 0-2-15,6 13 2 16,-6-13-2-16,0 0 1 0,0 0 0 0,0 0-1 0,0 0 0 15,0 0 0-15,6 14 0 0,-6-14 0 0,0 0 0 16,0 0 0-16,0 0 0 0,0 0-1 16,0 0 2-16,0 0-2 0,6 12 2 0,-6-12-2 15,0 0 1-15,0 0 0 0,0 0-1 16,0 0 0-16,0 0 1 0,0 0 0 16,0 0-1-16,0 0 1 0,0 0 1 0,0 0-2 15,0 0 1-15,0 0 1 0,0 0 0 0,0 0-1 16,0 0 0-16,0 0-3 0,0 0 3 0,0 0-1 15,0 0 1-15,0 0-1 0,0 0 0 16,0 0-1-16,0 0 1 0,0 0 0 0,0 0 1 16,0 0-1-16,0 0 0 0,0 0 1 15,0 0 1-15,0 0-1 0,0 0-1 0,-10-12 1 16,10 12-1-16,0 0 1 0,-7-13-2 0,7 13 1 16,0 0 2-16,-8-13-2 0,8 13 0 15,0 0-1-15,-7-12 1 0,7 12-1 0,0 0 0 16,0 0 1-16,-8-12-1 0,8 12 3 15,0 0-2-15,0 0-2 0,0 0 2 0,0 0 0 16,-7-12-2-16,7 12 2 0,0 0 1 16,0 0-2-16,0 0 1 0,0 0-1 0,0 0 0 15,0 0 1-15,0 0-2 0,0 0 0 16,0 0 0-16,0 0 1 0,0 0 0 0,0 0 0 16,0 0 0-16,0 0 0 0,0 0 1 15,0 0-1-15,0 0 2 0,0 0-1 0,0 0 0 16,0 0 0-16,0 0 0 0,0 0 0 0,0 0 1 15,0 0 1-15,0 0-1 0,0 0 0 16,7 15 1-16,-7-15-1 0,0 0 1 0,0 0 0 16,6 16-1-16,-6-16 0 0,0 0 0 15,0 0 0-15,7 16 0 0,-7-16 2 0,0 0-2 16,0 0 1-16,7 17 1 0,-7-17 1 16,0 0 1-16,0 0-1 0,8 16 1 0,-8-16 0 15,0 0-1-15,0 0-2 0,4 17 1 0,-4-17-1 16,0 0 0-16,0 0-1 0,6 13 0 15,-6-13 1-15,0 0-1 0,0 0 1 0,0 0-1 16,5 13 1-16,-5-13-2 0,0 0 2 16,0 0-2-16,0 0 2 0,0 0-2 0,0 0 0 15,5 15 1-15,-5-15 0 0,0 0 0 16,0 0 0-16,0 0 2 0,0 0-2 0,0 0 0 16,0 0-1-16,0 0 1 15,0 0 0-15,0 0 0 0,0 0 0 0,0 0-1 0,0 0 1 16,0 0-1-16,0 0 1 0,0 0 0 0,0 0 0 15,0 0 0-15,0 0 1 0,0 0 1 16,0 0-1-16,0 0 0 0,0 0 1 0,0 0-1 16,0 0 0-16,-8-15 2 0,8 15-2 15,0 0 0-15,-8-16 0 0,8 16 1 0,-7-14-2 16,7 14 1-16,-7-13 0 0,7 13-1 16,-8-16 0-16,8 16 1 0,-8-16 0 0,8 16 0 15,-8-15-1-15,8 15 0 0,-9-13 2 0,9 13-1 16,-5-12-3-16,5 12 3 0,0 0-1 15,-10-17 0-15,10 17 0 0,0 0-1 0,-8-13 0 16,8 13 1-16,0 0-1 0,0 0 1 16,-8-13 1-16,8 13-1 0,0 0-2 0,0 0 2 15,0 0 0-15,-6-12-2 0,6 12 1 16,0 0-3-16,0 0 2 0,0 0 0 0,0 0 0 16,0 0-1-16,0 0 0 0,0 0 0 0,0 0 1 15,-6-13-1-15,6 13 0 0,0 0-2 16,0 0 2-16,0 0-1 0,0 0-1 0,0 0 0 15,0 0 0-15,0 0 2 0,0 0-2 16,0 0-1-16,0 0 2 0,0 0 1 0,0 0 2 16,0 0-1-16,0 0 1 0,0 0 0 0,0 0 0 15,9 12 1-15,-9-12 2 0,0 0-2 16,0 0 1-16,10 13 0 0,-10-13 0 0,0 0-1 16,9 13 1-16,-9-13 0 0,0 0-2 15,9 13 1-15,-9-13 2 0,0 0-3 0,9 14 2 16,-9-14 0-16,0 0 0 0,10 15-1 15,-10-15 0-15,0 0 1 0,8 13 0 0,-8-13 0 16,0 0-3-16,9 14 4 0,-9-14-2 16,0 0 1-16,7 12-1 0,-7-12 2 0,0 0-1 15,0 0 0-15,9 14 2 0,-9-14-2 0,0 0 1 16,0 0-1-16,0 0 1 0,7 12-2 16,-7-12 2-16,0 0-1 0,0 0 1 0,0 0-1 15,0 0 1-15,0 0-1 0,0 0 1 16,0 0 0-16,0 0-1 0,0 0 1 0,0 0-1 15,7 12 0-15,-7-12 0 0,0 0 1 16,0 0-3-16,0 0 1 0,0 0 2 0,0 0-1 16,0 0 0-16,0 0 0 0,0 0 0 15,0 0-1-15,-6-12 0 0,6 12 1 0,0 0-1 16,-7-13 2-16,7 13-2 0,0 0 2 16,-8-16-1-16,8 16-1 0,0 0 0 0,-10-17 0 15,10 17 1-15,-8-12 0 0,8 12-2 0,-8-15 1 16,8 15 1-16,-9-14-1 0,9 14 1 15,-7-13-2-15,7 13 2 0,-8-12-1 0,8 12 0 16,-6-12 0-16,6 12 0 0,0 0 1 16,-10-16 0-16,10 16-1 0,0 0 1 0,-10-15 0 15,10 15-1-15,0 0 1 16,-8-13 1-16,8 13-1 0,0 0 0 0,-9-13 0 0,9 13 0 16,0 0 0-16,-8-11 0 0,8 11 1 0,0 0 0 15,0 0-2-15,-10-13 2 0,10 13-1 16,0 0-1-16,0 0 1 0,0 0-1 0,-9-12 0 15,9 12 1-15,0 0 0 0,0 0 0 0,0 0 1 16,0 0-1-16,-9-11-1 0,9 11 2 16,0 0-1-16,0 0 1 0,0 0-1 15,0 0 2-15,0 0-3 0,-10-10 2 0,10 10-1 16,0 0 0-16,0 0-1 0,0 0-1 0,0 0 2 16,0 0-1-16,-11-9 0 0,11 9 0 15,0 0 1-15,0 0 0 0,0 0 0 0,0 0-1 16,0 0 0-16,0 0-1 0,-12-9 0 15,12 9 1-15,0 0 1 0,0 0-1 0,0 0 0 16,0 0 1-16,0 0-1 0,0 0 0 0,-13-8 0 16,13 8-3-16,0 0 4 0,0 0 0 15,0 0-1-15,0 0 1 0,0 0-1 0,0 0 0 16,0 0 1-16,0 0-1 0,-11-8-1 16,11 8 0-16,0 0 1 0,0 0 0 0,0 0 0 15,0 0 1-15,0 0-1 0,0 0 0 16,0 0 1-16,0 0 0 0,0 0-2 0,0 0 1 15,-13-8-1-15,13 8 2 0,0 0-1 0,0 0 1 16,0 0-2-16,0 0 0 0,0 0 2 16,0 0-2-16,0 0 1 0,0 0 0 15,0 0 0-15,0 0-1 0,0 0 1 0,-13-6-2 16,13 6 2-16,0 0 0 0,0 0 0 0,0 0 0 16,0 0-1-16,0 0 1 15,0 0-1-15,0 0 1 0,0 0 0 0,0 0-1 0,0 0 0 16,0 0-1-16,0 0 1 0,0 0 1 0,-11-7 0 15,11 7-1-15,0 0 1 0,0 0-2 16,0 0 2-16,0 0 0 0,0 0-1 0,0 0-1 16,0 0 1-16,0 0-1 0,0 0 2 15,0 0-3-15,0 0 2 0,0 0-2 0,0 0 0 16,0 0 2-16,0 0-1 0,0 0 1 16,0 0 0-16,-12-8 0 0,12 8 1 0,0 0-1 15,0 0 0-15,0 0-1 0,0 0 3 16,0 0-3-16,0 0 2 0,0 0 0 0,0 0-1 15,0 0 0-15,0 0 1 0,0 0 0 16,0 0 0-16,0 0 0 0,0 0 0 0,0 0 0 16,0 0-1-16,0 0-1 0,0 0 1 0,0 0-1 15,0 0 3-15,0 0-2 0,0 0 0 16,0 0-1-16,0 0 1 0,0 0-1 0,0 0 0 16,0 0-1-16,0 0 0 0,0 0-3 15,0 0 2-15,0 0 0 0,0 0 0 0,0 0-2 16,0 0-1-16,0 0-2 15,0 0-4-15,-14-7-3 0,14 7-3 0,0 0-6 0,0 0-11 16,0 0-16-16,0 0-18 0,0 0-34 0,0 0-27 16,0 0-20-16,0 0-25 0,0 0-20 15,0 0-24-15,0 0-43 0,0 0-36 0,0 0-8 16,0 0-8-16,0 0-17 0,-17-2-82 16,17 2-187-16,0 0-114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7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76 574 86 0,'0'0'471'0,"0"0"-108"0,0 0-35 16,-12 9-49-16,12-9-29 0,0 0-28 16,0 0-33-16,0 0-35 0,0 0-36 0,-10 11-21 15,10-11-4-15,0 0-2 0,0 0-5 16,0 0-3-16,0 0-9 0,17 4-7 0,-17-4 1 15,0 0 2-15,20-2-3 0,-20 2-3 16,16-3-8-16,-16 3-7 0,19-6-9 0,-19 6-6 16,20-6-6-16,-20 6-3 0,17-11-4 15,-17 11 1-15,17-9-1 0,-17 9 0 0,12-8 2 16,-12 8-17-16,0 0 5 0,14-14 12 0,-14 14 11 16,0 0 15-16,8-11 6 0,-8 11-3 15,0 0-3-15,0 0 14 0,0 0 5 0,-3-17-4 16,3 17-15-16,0 0 1 0,-12-7 1 15,12 7 4-15,0 0-1 0,-17-3-6 0,17 3 0 16,0 0-6-16,-23 3 0 0,23-3-2 16,-16 5 4-16,16-5 0 0,-17 7-6 15,17-7-2-15,-16 10-3 0,16-10-6 0,-13 8-6 16,13-8-5-16,-10 10-4 0,10-10-3 0,0 0-1 16,-13 14-5-16,13-14-3 0,0 0-2 15,0 0 2-15,-1 18 0 0,1-18 0 0,0 0 0 16,10 10 0-16,-10-10 2 0,0 0-2 0,19 5 2 15,-19-5-2-15,0 0 0 0,20-2 0 16,-20 2 2-16,17-5-2 0,-17 5 0 0,16-8 1 16,-16 8-1-16,17-12 3 0,-17 12 2 15,14-15 1-15,-14 15-1 0,13-15-2 16,-13 15 3-16,10-16 1 0,-10 16 1 0,7-12 1 16,-7 12 6-16,0 0 6 0,5-17 4 0,-5 17 4 15,0 0 2-15,0 0 2 0,0-17 0 16,0 17-1-16,0 0-1 0,0 0 1 0,-15-9-3 15,15 9 0-15,0 0-4 0,0 0 0 16,-26 2 1-16,26-2-3 0,-15 5 2 0,15-5-1 16,-16 9-5-16,16-9 0 0,-18 12-1 15,18-12-3-15,-15 12 3 0,15-12-5 0,-14 13-4 16,14-13 0-16,-13 13-4 0,13-13 1 0,-10 12-4 16,10-12-3-1,0 0-1 1,-10 16-2-16,10-16 0 0,0 0 2 0,-3 16-3 0,3-16 1 0,0 0 0 0,7 14-1 0,-7-14 0 15,0 0-2-15,14 12 0 0,-14-12-1 0,0 0-3 16,20 5-3-16,-20-5-1 0,0 0 1 16,24-2 3-16,-24 2 1 0,15-6 0 0,-15 6 2 15,19-12 2-15,-19 12 0 0,15-15 4 0,-15 15-1 16,14-17 1-16,-14 17 2 16,12-19 3-16,-12 19 1 0,10-19-2 0,-10 19 2 0,9-18 2 15,-9 18 2-15,6-14 7 0,-6 14 6 16,0 0 4-16,2-17 0 0,-2 17-1 0,0 0-2 15,0 0 1-15,-2-16-2 0,2 16-5 16,0 0-1-16,0 0-4 0,-18-4-3 0,18 4-5 16,0 0 2-16,-21 4 2 0,21-4 3 15,-20 9 3-15,20-9 0 0,-21 11-1 0,9-4 0 16,-1 1 0-16,3 1-1 0,-3-2 4 0,3 2 2 16,-2 0-4-16,2 0-2 0,0 0 0 15,10-9 0-15,-17 15-3 0,17-15 1 16,-14 14-2-16,14-14 0 0,-11 11-6 0,11-11-1 15,0 0-3-15,-13 13-3 0,13-13 2 0,0 0 1 16,0 0-4-16,0 0-1 0,3 21 1 16,-3-21 3-16,0 0-2 0,14 8 0 0,-14-8 1 15,0 0-1-15,19 1-4 0,-19-1 4 16,0 0 0-16,22-6-1 0,-22 6 4 0,17-8-2 16,-17 8 2-16,16-11-3 0,-16 11 4 15,17-16 1-15,-17 16 0 0,15-19 0 0,-8 9 0 16,-7 10 0-16,13-20 8 0,-13 20-1 0,8-20 0 15,-8 20-2-15,8-16 1 0,-8 16 1 16,7-17 0-16,-7 17 1 0,0 0 4 0,3-21 0 16,-3 21 1-16,0 0 1 0,-3-15-3 15,3 15 0-15,0 0 0 0,-11-10 0 0,11 10-2 16,0 0-2-16,-15-5 0 0,15 5-1 16,0 0 2-16,-22 2-2 0,22-2-7 0,-17 6 1 15,17-6 0-15,-18 14 2 0,18-14 2 16,-20 16-1-16,10-7 2 0,1 1 4 0,-1 1-4 15,2 0-1-15,1 0-2 0,7-11 2 0,-12 21-3 16,12-21-2-16,-10 20 0 0,10-20-2 16,-4 18 0-16,4-18-2 0,0 0 1 0,-3 24-2 15,3-24 0-15,0 0 0 0,8 18-1 16,-8-18 0-16,0 0 1 0,13 10-2 0,-13-10 2 16,0 0-2-16,20 2 0 0,-20-2 0 15,17-5 1-15,-17 5 3 0,19-11 1 0,-19 11 1 16,18-18 0-16,-7 7 1 0,-1-2 0 0,0 0 1 15,-1-5 9-15,1-1 1 0,0 0-3 16,-2 0 0-16,0-1-1 0,0 0-2 16,-1 1 0-16,-2 1-1 0,2 3-2 0,-2-1 5 15,-5 16 0-15,5-24 2 0,-5 24 12 16,7-21 11-16,-7 21 9 0,2-16 1 0,-2 16-6 16,0 0-5-16,0 0-6 0,0-20-3 0,0 20-1 15,0 0-2-15,0 0-3 0,0 0-2 16,0 0-2-16,0 0-2 0,-21 5-1 0,21-5-3 15,-10 12 0-15,10-12-2 0,-10 18-1 16,10-18 0-16,-11 20-9 0,11-20 1 0,-10 22 1 16,10-22 1-16,-8 23-1 15,8-23 1-15,-7 23 0 0,7-23-1 0,-2 20-1 0,2-20 0 16,-2 18 0-16,2-18-1 0,0 0 0 0,4 21-3 16,-4-21-3-16,0 0-2 0,13 13-5 15,-13-13 0-15,0 0 3 0,16 5 3 0,-16-5 3 16,0 0 4-16,19-9 0 0,-19 9 14 15,15-15-3-15,-15 15 0 0,14-21-1 0,-6 8 2 16,0-1-3-16,-2-1 2 0,1 0-1 16,1 0 0-16,-2 0 0 0,0 0-1 0,-2 1 0 15,-4 14 1-15,8-25 2 0,-8 25 0 16,4-23 2-16,-4 23 4 0,5-19 4 0,-5 19 2 16,3-16 6-16,-3 16 2 0,0 0 1 0,0-18-6 15,0 18-1-15,0 0-2 0,0 0-2 16,-5-15-2-16,5 15 1 0,0 0-9 0,0 0 1 15,0 0-2-15,0 0-3 0,-19 4-3 16,19-4 1-16,-10 10 1 0,10-10-2 0,-10 13 0 16,10-13 2-16,-9 17 1 0,9-17-2 15,-8 19 1-15,8-19-2 0,-6 16-1 0,6-16 0 16,-3 15-6-16,3-15 3 0,0 0 1 0,0 20 0 16,0-20-2-16,0 0-3 0,5 13-2 15,-5-13 1-15,0 0 2 0,0 0-1 0,16 5 1 16,-16-5 1-16,0 0 1 0,15-10 0 15,-15 10 4-15,12-12 2 0,-12 12 0 0,12-19-1 16,-12 19 1-16,12-24 2 0,-7 11 0 16,-1 0 0-16,-4 13 2 0,8-27-1 0,-8 27 1 15,8-24-1-15,-8 24 1 0,2-22 2 16,-2 22 2-16,2-18 3 0,-2 18 5 0,0 0 1 16,0-21 2-16,0 21-2 0,0 0-5 15,-4-13 2-15,4 13-3 0,0 0-3 0,0 0 1 16,-10-9-2-16,10 9 2 0,0 0 0 15,0 0-2-15,-15 4-1 0,15-4-1 0,0 0-2 16,-12 12 0-16,12-12-1 0,-8 13-2 0,8-13 1 16,-6 16-5-16,6-16 4 0,-6 16-1 15,6-16-2-15,-4 17 3 0,4-17-3 0,0 19 3 16,0-19-3-16,0 17 0 0,0-17 2 16,5 17-2-16,-5-17-3 0,5 13-6 0,-5-13-4 15,8 12-2-15,-8-12-2 0,0 0 3 16,13 9 1-16,-13-9 4 0,0 0 0 0,0 0 4 15,0 0 3-15,22-2 1 0,-22 2 2 0,0 0-1 16,12-14 2-16,-12 14 2 0,7-12 0 16,-7 12 2-16,3-15 0 0,-3 15 0 0,5-16-1 15,-5 16 2-15,0 0 1 0,2-24 1 16,-2 24 2-16,0 0 0 0,-2-23 4 0,2 23 4 16,0 0 6-16,-5-17 4 0,5 17-8 15,0 0 1-15,-7-11-5 0,7 11 2 0,0 0-3 16,0 0 0-16,0 0-1 0,-27 2-2 0,27-2-3 15,-15 9 2-15,15-9-1 0,-16 11 0 16,16-11-5-16,-17 17 2 0,7-7-3 0,0 0 1 16,4 2 1-16,-4-1-3 0,3-1 1 15,-1 2-3-15,8-12 1 0,-12 22 0 0,12-22-1 16,-10 21 1-16,10-21-2 0,-7 20 0 16,7-20-1-16,-4 19-9 0,4-19 3 0,0 0 0 15,2 26 2-15,-2-26-1 0,4 16 2 16,-4-16 0-16,10 14-6 0,-10-14 3 0,13 10 0 15,-13-10-1-15,12 7-1 0,-12-7 1 16,0 0 11-16,21 3 0 0,-21-3-1 0,17-7 0 16,-17 7 2-16,16-11-2 0,-16 11 2 15,16-17 1-15,-7 7-1 0,-2-3 0 0,-2-2-3 16,3 1 6-16,-2-2-2 0,0-1 2 0,-2 2-1 16,1-1-1-16,-1 0 2 0,0 2 0 15,-4 14 1-15,4-24 6 0,-4 24 7 0,2-23 8 16,-2 23 4-16,2-17 4 0,-2 17-1 15,0 0-6-15,0-19-2 0,0 19-3 0,0 0-3 16,-6-13-1-16,6 13-3 0,0 0-3 16,0 0-1-16,0 0-4 0,-19 1 0 0,19-1-5 15,0 0 4-15,-16 16-2 0,16-16-3 16,-11 15 1-16,11-15 0 0,-8 20 0 0,8-20-4 16,-8 21 0-16,8-21 1 0,-6 22-2 0,6-22 1 15,-2 23-1-15,2-23-1 0,0 22-3 16,0-22-2-16,2 19-5 0,-2-19 2 0,6 18-2 15,-6-18-4-15,8 13 1 0,-8-13-3 16,10 9 0-16,-10-9 2 0,0 0 0 0,17 5-1 16,-17-5 3-16,0 0 1 0,21-7 4 15,-21 7 3-15,14-11 1 0,-14 11 2 0,14-17 0 16,-14 17 1-16,11-20 1 0,-11 20 3 16,10-21-1-16,-10 21 1 0,10-22 1 0,-10 22 0 15,7-22 1-15,-7 22 0 0,3-20 3 0,-3 20 0 16,5-20 2-16,-5 20 3 0,0 0 0 15,0-24 0-15,0 24 1 0,0 0 0 0,-3-20-3 16,3 20 7-16,0 0-2 0,-3-15 1 16,3 15-2-16,0 0-1 0,0 0-4 0,0 0 1 15,-7-14-1-15,7 14 0 0,0 0 4 16,0 0 0-16,0 0-1 0,0 0-3 0,-19 4-1 16,19-4-1-16,0 0-7 0,-10 11 6 15,10-11-1-15,0 0 1 0,-10 15 1 0,10-15-3 16,0 0 1-16,-10 18-2 0,10-18-1 15,-4 15 0-15,4-15-2 0,-2 16 0 0,2-16 2 16,0 19-2-16,0-19 0 0,0 22 0 0,0-22 0 16,2 26 0-16,-2-26 2 0,6 25-2 15,-6-25 3-15,8 26 0 0,-3-12-12 0,-5-14 2 16,8 24-2-16,-8-24-9 0,12 21 2 16,-12-21 0-16,10 18-1 0,-10-18-2 0,9 15-2 15,-9-15-1-15,10 12 1 16,-10-12 1-16,0 0 2 0,12 12 1 0,-12-12 3 0,0 0 2 15,0 0 3-15,0 0 13 0,0 0 0 0,21-3-2 16,-21 3 5-16,0 0-2 0,6-19 0 16,-6 19 1-16,0 0-2 0,0-23 1 0,0 23 1 15,-3-17 3-15,3 17 1 0,-3-17 4 16,3 17 8-16,-7-16 4 0,7 16 1 0,-7-15-3 16,7 15-1-16,-11-10-1 0,11 10 0 15,0 0-2-15,-16-10 0 0,16 10 1 0,0 0-2 16,-19-3-3-16,19 3-3 0,0 0-2 15,-21 10-1-15,21-10-1 0,-12 13-2 0,12-13-1 16,-12 16-2-16,12-16 1 0,-10 21-10 16,10-21 1-16,-7 23-1 0,7-23 2 0,-3 25 1 15,3-25-1-15,0 27 0 0,0-27 1 0,2 24 0 16,-2-24-2-16,5 24 1 0,-5-24 3 16,7 22-5-16,-7-22-1 0,8 19-5 0,-8-19-1 15,10 16-2-15,-10-16 1 0,9 11-1 16,-9-11-3-16,0 0 3 0,14 8 2 0,-14-8 3 15,0 0 5-15,0 0 2 0,18-3 1 16,-18 3 1-16,0 0 0 0,11-11 2 0,-11 11 0 16,0 0 1-16,6-19 1 0,-6 19 1 15,0 0 11-15,2-22-2 0,-2 22-1 0,0 0 0 16,-5-22-2-16,5 22 3 0,-3-14 1 0,3 14 1 16,-9-13-2-16,9 13 0 0,-10-13 3 15,10 13-5-15,-10-9 6 0,10 9 2 0,0 0-2 16,-17-11-1-16,17 11-2 0,0 0 1 15,-16-4-4-15,16 4-2 0,0 0-7 0,-17 7 1 16,17-7-11-16,0 0 3 0,-14 13-1 16,14-13 1-16,-8 14 1 0,8-14-4 0,-2 16 6 15,2-16-1-15,0 0-1 0,-3 24 2 0,3-24-3 16,0 0-2-16,5 24 0 0,-5-24-3 16,4 12-2-16,-4-12-4 0,0 0-1 0,13 15 2 15,-13-15-2-15,0 0 4 0,14 8-1 16,-14-8-1-16,0 0 1 0,0 0 3 0,22 0 3 15,-22 0 0-15,0 0 3 0,19-9 3 16,-19 9 0-16,0 0 1 0,12-14 0 0,-12 14 1 16,8-12 3-16,-8 12 1 0,0 0 10 15,9-16 0-15,-9 16-3 0,0 0 1 0,1-15 0 16,-1 15-2-16,0 0 5 0,0 0-1 0,-5-19 1 16,5 19 2-16,0 0-2 0,-10-10-2 15,10 10-3-15,0 0 2 0,-19-6-2 0,19 6 2 16,0 0-2-16,-21-1 3 0,21 1-10 15,0 0 2-15,-25 5 1 0,25-5-1 0,-14 6 2 16,14-6-1-16,-15 10-3 0,15-10-1 16,-12 10-2-16,12-10 0 0,-8 12-3 0,8-12 0 15,0 0 0-15,-9 18 0 0,9-18-3 16,0 0 3-16,-1 18-3 0,1-18 2 16,0 0 0-16,6 16-2 0,-6-16 2 0,0 0-1 15,10 11-1-15,-10-11-1 0,0 0-4 0,16 6 2 16,-16-6-3-16,0 0 2 0,0 0-4 0,25 0 5 15,-25 0-1-15,0 0 3 0,17-7-1 16,-17 7 3-16,0 0 1 0,14-10 1 0,-14 10 4 16,0 0-3-16,10-12 4 0,-10 12 2 15,0 0 0-15,0 0 2 0,11-14 2 0,-11 14 2 16,0 0 0-16,0 0 4 0,0 0 1 16,0 0-6-16,-2-17 1 0,2 17-1 0,0 0-3 15,0 0 3-15,-17-9-1 0,17 9-1 0,0 0 1 16,-22-3 2-16,22 3 1 0,0 0 1 15,-23 2 2-15,23-2 0 0,-15 4 2 0,15-4-3 16,-16 8-6-16,16-8 2 0,-14 6-1 16,14-6-3-16,-11 9-3 0,11-9 0 0,-10 10-1 15,10-10 0-15,0 0-3 0,-10 14 1 16,10-14-3-16,0 0 2 0,0 0-1 0,-2 19 0 16,2-19 0-16,0 0 1 0,8 13-5 15,-8-13 6-15,0 0 0 0,14 9 0 0,-14-9-1 16,0 0 0-16,21 5-1 0,-21-5-2 15,0 0 2-15,22 0 1 0,-22 0-1 0,0 0-1 16,25-4 0-16,-25 4 0 0,0 0-1 0,21-6 1 16,-21 6-3-16,0 0 7 0,19-5-1 15,-19 5 2-15,0 0 1 0,15-6 2 0,-15 6 1 16,0 0 5-16,0 0 1 0,12-8 4 16,-12 8 2-16,0 0-1 0,0 0-4 0,0 0 0 15,0 0-2-15,-5-15-1 0,5 15-1 16,0 0-3-16,-14-6 1 0,14 6 1 0,0 0 0 15,-23-5 0-15,23 5 2 0,0 0-1 16,-26-1 1-16,26 1-4 0,-19 1 5 0,19-1-1 16,-23 5-1-16,23-5 3 0,-20 5-1 15,20-5 1-15,-19 5-2 0,19-5 2 0,-17 6-5 16,17-6 3-16,-12 6-1 0,12-6-2 16,0 0-2-16,-18 9-2 0,18-9-1 0,0 0-3 15,-12 6-2-15,12-6-1 0,0 0-2 0,0 0 3 16,0 0 2-16,0 0-1 0,0 0-2 15,5 19 5-15,-5-19-1 0,0 0 0 0,22 5 0 16,-22-5 1-16,17 4-1 0,-17-4 0 0,21 1 0 16,-21-1 1-16,25-3-2 0,-25 3-5 15,24-3 5-15,-24 3-1 0,26-4 1 0,-26 4 1 16,22-3 0-16,-22 3 0 0,20-5 1 16,-20 5-1-16,17-3 0 0,-17 3 0 0,0 0 2 15,21-5 0-15,-21 5 1 0,0 0 1 16,0 0 1-16,18-4-2 0,-18 4 8 0,0 0 2 15,0 0 4-15,0 0 0 0,0 0-2 16,0 0-4-16,0 0-1 0,0 0 0 0,0 0-2 16,0 0 1-16,0 0-3 0,0 0-1 0,-18-3 1 15,18 3-3-15,-21 2 1 0,21-2 1 16,-25 2-2-16,25-2 0 0,-26 1-1 0,26-1 0 16,-29 2 1-16,29-2-1 0,-27 4 1 15,27-4 1-15,-24 1-1 0,24-1 1 0,-21 3 0 16,21-3-2-16,-17 2 3 0,17-2-1 15,0 0 0-15,-22 3-1 0,22-3 0 0,0 0-7 16,0 0 2-16,-19 1-3 0,19-1-2 16,0 0 0-16,0 0 2 0,0 0 1 0,0 0 3 15,0 0-1-15,0 0 2 0,12 9 2 16,-12-9-1-16,19 3 1 0,-19-3-1 0,27 2 1 16,-27-2 0-16,28 2-2 0,-28-2 4 15,31 2-1-15,-31-2 1 0,32 0-2 0,-32 0 1 16,32-1 2-16,-32 1 0 0,31-2 0 0,-31 2-4 15,27-3 2-15,-27 3 2 0,26-3-1 16,-26 3 0-16,24-4 1 0,-24 4 1 0,22-4-1 16,-22 4 1-16,19-2-1 0,-19 2 1 15,0 0 1-15,20-7 0 0,-20 7-1 0,0 0 1 16,16-5 1-16,-16 5-1 0,0 0 5 16,0 0-1-16,13-5 0 0,-13 5-1 15,0 0-1-15,0 0-2 0,0 0 1 0,0 0-3 0,-5-13-3 16,5 13 3-1,0 0 1-15,-15-9 1 0,15 9-2 0,-17-5 1 0,17 5 1 0,-17-4-1 16,17 4 0-16,-19-3 0 0,19 3 2 16,0 0-1-16,-24-2 1 0,24 2 2 0,0 0 0 15,-22 1-3-15,22-1-1 0,0 0-4 16,-19 4-3-16,19-4 2 0,0 0-4 0,-8 10-2 16,8-10 3-16,0 0-1 0,0 0 1 15,3 18-2-15,-3-18 3 0,11 12 1 0,-11-12-2 16,15 10 0-16,-15-10 1 0,18 8-3 0,-18-8-1 15,21 7-1-15,-21-7-2 0,20 3 1 16,-20-3 1-16,21 1 2 0,-21-1-2 0,20-1 0 16,-20 1 1-16,19-3-3 0,-19 3 5 15,16-4 1-15,-16 4 1 0,17-6 0 0,-17 6 2 16,12-7 3-16,-12 7-1 0,0 0 2 16,17-8 2-16,-17 8 1 0,0 0 4 0,8-10-2 15,-8 10 3-15,0 0 0 0,0 0 2 16,0 0-6-16,0 0 4 0,-3-19-3 0,3 19 0 15,0 0 1-15,0 0-4 0,-14-10 2 16,14 10 0-16,0 0 1 0,0 0 2 0,-22-2 0 16,22 2-1-16,0 0 1 0,-17 4-3 15,17-4-2-15,0 0-1 0,-14 9-4 0,14-9-1 16,0 0 1-16,-10 13-2 0,10-13-1 0,0 0-2 16,-7 15 0-16,7-15 0 0,0 0 0 15,0 0-6-15,2 21 7 0,-2-21-1 0,0 0-2 16,10 12-4-16,-10-12-5 0,0 0-2 15,17 7-3-15,-17-7 1 0,0 0-4 0,23 0 5 16,-23 0 3-16,16-5 0 0,-16 5 6 16,14-8 2-16,-14 8 1 0,15-12 2 0,-15 12 1 15,14-12 4-15,-14 12-2 0,9-15 4 16,-9 15 1-16,8-10 0 0,-8 10 6 0,0 0 3 16,8-15 6-16,-8 15 0 0,0 0 1 0,0 0 1 15,4-17-3-15,-4 17 0 0,0 0-3 16,0 0-2-16,0 0-2 0,-12-11-4 0,12 11 3 15,0 0-2-15,0 0 1 0,0 0-1 16,-25 2-3-16,25-2 0 0,0 0-1 0,-16 9-1 16,16-9-4-16,-10 11 0 0,10-11-2 15,-9 11-1-15,9-11-1 0,-6 12 0 0,6-12 0 16,0 0-3-16,-2 20 1 0,2-20 0 16,0 0-1-16,8 18 1 0,-8-18-4 0,6 12 3 15,-6-12-4-15,13 8-2 0,-13-8-2 0,0 0-2 16,19 7 0-16,-19-7-1 0,0 0 2 15,20-2 1-15,-20 2 3 0,14-7 5 0,-14 7 1 16,12-11 3-16,-12 11 1 0,12-17 0 16,-12 17 6-16,12-22 3 0,-7 9-1 0,0 0 11 15,-5 13-5-15,7-24-1 16,-7 24 0-16,7-24 0 0,-7 24 4 0,2-22 4 0,-2 22 5 16,4-17 6-16,-4 17 9 0,0 0-5 15,-2-21-2-15,2 21-6 0,0 0-3 0,-6-15-2 16,6 15-3-16,0 0-1 0,-15-6-1 15,15 6-5-15,0 0 0 0,0 0-1 0,-20 4-4 16,20-4-12-16,0 0-2 0,-14 13 3 16,14-13-2-16,-9 15 0 0,9-15 3 0,-4 15-1 15,4-15 0-15,0 18 2 0,0-18 1 0,2 20-1 16,-2-20 0-16,4 17-1 0,-4-17 1 16,10 16 0-16,-10-16-3 0,12 11-4 0,-12-11-4 15,14 6 1-15,-14-6 2 0,0 0 4 16,20-1 2-16,-20 1 1 0,12-10 3 0,-12 10 3 15,17-18 12-15,-10 6 1 0,0-2-2 0,0-2-3 16,-2-1-4-16,3 1 3 0,-3-2 2 16,1 0-4-16,-2 0 1 0,0 0-1 0,0 0 3 15,-1 3 0-15,-3 15 5 0,3-29 0 16,-3 29 7-16,0-24 1 0,0 24 0 0,-3-19 3 16,3 19-3-16,-7-16 4 0,7 16-7 15,0 0 7-15,-14-12-3 0,14 12-3 0,0 0-3 16,-17 4-4-16,17-4 0 0,-16 10-2 0,16-10-1 15,-16 17 0-15,9-6-4 0,-1 2-2 16,2 0 4-16,1 2-3 0,0 0-9 0,0-2 0 16,5-13 2-16,-5 28-2 0,5-28 2 15,0 25-5-15,0-25 0 0,2 23 1 0,-2-23 0 16,5 21 0-16,-5-21-5 0,8 15-5 16,-8-15-1-16,9 9 2 0,-9-9 4 0,0 0 0 15,20 2 2-15,-20-2 1 0,14-9 15 16,-14 9 0-16,17-17-5 0,-7 4 4 0,-3-3-1 15,5-1-1-15,-3-4-1 0,1 0 1 16,-2-3-1-16,2 1 0 0,-4-1 1 0,2-1 0 16,-1 1-1-16,-3 0-1 0,2 3 2 15,-4 3 3-15,0 2 5 0,-2 16 8 0,6-28 5 16,-6 28 13-16,0-21 4 0,0 21-4 16,0 0-4-16,-4-20-3 0,4 20-8 0,0 0-7 15,0 0-6-15,0 0-2 0,-19 6 1 0,19-6-1 16,-10 16-3-16,10-16 1 0,-12 23-4 15,6-10 1-15,1 3-1 0,0-1 0 0,0 2-1 16,0 0-1-16,2-1 1 0,1 2 0 16,0 0-2-16,2-18 3 0,0 31-11 0,0-31-4 15,4 27 6-15,-4-27 1 0,5 25 0 0,-5-25-13 16,8 21-3-16,-8-21-5 0,7 14 1 16,-7-14 2-16,0 0 0 0,15 8 19 0,-15-8 0 15,0 0 3-15,19-8 1 0,-19 8 0 16,12-14 1-16,-4 1 1 0,-2 0 1 0,3-2 0 15,-3 0-1-15,2-2 0 0,-2-1 1 16,1 0 1-16,-4 1-2 0,4-2 3 16,-4 3 1-16,2-2 0 0,-3 2 2 0,-2 16 4 15,2-26 3-15,-2 26 8 0,0-23 6 0,0 23 3 16,-2-16-3-16,2 16-12 0,-7-14 5 0,7 14-3 16,0 0-4-16,-12-9-1 0,12 9-2 15,0 0-3-15,-20 5-3 0,20-5-3 0,-14 12 1 16,14-12-1-16,-17 20-2 0,7-8 2 15,3 1-3-15,2 3 0 0,-2-2-1 0,2 1-4 16,0 3 6-16,3-3-2 0,2 3 0 16,0-18-1-16,0 33 1 0,4-16-11 0,0-2 4 15,0 1-4-15,3-2-5 0,-7-14-8 16,10 21 0-16,-10-21 2 0,14 15-4 0,-14-15 3 16,15 7 13-16,-15-7 0 0,0 0 5 15,24-3 3-15,-24 3-1 0,17-12 5 0,-10 3 1 16,2-4 2-16,-1 0-1 0,1-2 1 15,-3-1-1-15,0-1 2 0,0 0 0 0,-2 0-1 16,1 0 1-16,-2 2 0 0,-3 15 3 16,4-29 5-16,-4 29 5 0,0-24 4 0,0 24 0 15,-2-20-1-15,2 20-3 0,-8-17 1 0,8 17-5 16,-6-12 6-16,6 12-8 0,0 0 4 16,-17-10-5-16,17 10-1 0,0 0-1 0,0 0-3 15,-27 3-1-15,27-3-5 0,-14 7-2 16,14-7-1-16,-14 12 2 0,14-12 0 0,-15 15-1 15,15-15 1-15,-12 19-1 0,12-19 0 0,-10 21 0 16,10-21 0-16,-6 21 2 0,6-21-2 16,-4 22 1-16,4-22-3 0,2 20 1 0,-2-20-4 15,6 18 0-15,-6-18-6 0,6 14-4 16,-6-14-3-16,0 0-5 0,10 15 0 0,-10-15 3 16,0 0 4-16,15 6 4 0,-15-6 4 15,0 0-1-15,14-6 8 0,-14 6 2 0,10-13 2 16,-10 13-1-16,9-19 2 0,-9 19-1 15,8-26 1-15,-4 10 1 0,0 0-1 0,-2-1 3 16,0 0-2-16,0 0 2 0,-2 17-1 16,3-31-1-16,-3 31 7 0,2-26 0 0,-2 26 12 15,0-21 4-15,0 21 5 0,0-18 4 16,0 18 0-16,0 0-3 0,-2-21 0 0,2 21-7 16,0 0-3-16,-5-14-3 0,5 14-4 0,0 0-2 15,0 0-2-15,0 0-7 0,-8-13-1 16,8 13-1-16,0 0 0 0,0 0-2 0,0 0 1 15,0 0-2-15,0 0 1 0,-19 3 0 16,19-3 0-16,0 0-1 0,-7 12 0 0,7-12 1 16,0 0 0-16,-5 18-1 0,5-18 1 15,0 0 1-15,-2 24-2 0,2-24 3 0,0 21 1 16,0-21-6-16,4 22 5 0,-4-22-2 16,5 23 2-16,-5-23 1 0,5 22-1 0,-5-22 0 15,9 24-4-15,-9-24 4 0,8 21 1 0,-8-21-3 16,10 21 0-16,-10-21-2 0,10 18 0 15,-10-18-6-15,9 16-1 16,-9-16-8-16,8 14 4 0,-8-14-1 0,0 0 0 0,9 15-1 16,-9-15 0-16,0 0-1 0,7 14 1 0,-7-14-1 15,0 0 1-15,0 0 1 0,0 0 3 16,9 12 4-16,-9-12 3 0,0 0 5 0,0 0 2 16,0 0 0-16,0 0 1 0,0 0 2 0,0 0 1 15,0 0-1-15,0 0 2 0,0 0 2 16,0 0 6-16,-23 0 1 0,23 0-4 0,0 0 5 15,0 0 0-15,-14 7 0 0,14-7-3 16,0 0-1-16,-13 13-5 0,13-13-2 0,-2 15-4 16,2-15-2-16,-2 19-8 0,2-19-1 15,0 22 3-15,0-22 1 0,7 23 1 0,-7-23-1 16,7 21-4-16,-7-21 7 0,11 20 0 0,-11-20-3 16,13 16-3-16,-13-16-5 0,12 13-2 15,-12-13-2-15,12 7 0 0,-12-7 3 0,0 0 2 16,17 3 2-16,-17-3 1 0,0 0 3 15,14-4 2-15,-14 4 2 0,0 0 2 0,10-10 12 16,-10 10 2-16,0 0 0 0,7-14-1 16,-7 14 2-16,0 0 2 0,0 0-3 0,-2-20 0 15,2 20 2-15,0 0-2 0,-9-15-4 16,9 15 2-16,-12-10-3 0,12 10-2 0,-15-9 2 16,15 9-1-16,-18-9-2 0,18 9-1 15,-19-6 12-15,19 6 1 0,-21-3-4 0,21 3-1 16,0 0-2-16,-26 2 1 0,26-2-2 15,-18 6-3-15,18-6-6 0,-17 11-7 0,17-11 1 16,-14 13-2-16,14-13-2 0,-9 17 0 0,9-17 1 16,-6 19-4-16,6-19 7 0,0 21 0 15,0-21-1-15,6 21 2 0,-6-21-2 0,7 20-2 16,-7-20-2-16,10 19-4 0,-10-19-5 16,12 13 0-16,-12-13-3 0,11 10 1 0,-11-10 3 15,0 0 3-15,18 6 2 0,-18-6 3 16,0 0 4-16,16-5 0 0,-16 5 2 0,10-9 1 15,-10 9 1-15,9-13 1 0,-9 13 2 0,6-19 12 16,-6 19-6-16,2-16 8 0,-2 16 2 16,0 0 4-16,-2-25 2 0,2 25 1 0,-4-16-3 15,4 16 0-15,-8-14 4 0,8 14-6 16,-13-13 2-16,13 13-3 0,-14-11 0 0,14 11-4 16,-19-8 0-16,19 8 1 0,-18-3 4 15,18 3-1-15,0 0 2 0,-29 0-3 0,29 0-2 16,-19 5-5-16,19-5-12 0,-16 11-2 15,16-11-1-15,-15 12 1 0,15-12 0 0,-12 18-1 16,12-18-2-16,-5 20-3 0,5-20 1 16,-3 22 1-16,3-22 1 0,3 22 1 0,-3-22-6 15,7 23 4-15,-7-23 0 0,10 20-2 0,-10-20-2 16,15 18-1-16,-15-18-4 0,14 13-4 16,-14-13 0-16,12 9-2 0,-12-9 4 0,0 0 4 15,19 5 1-15,-19-5 2 0,0 0 0 16,17-3 6-16,-17 3-2 0,0 0 6 0,14-12 1 15,-14 12 2-15,0 0 1 0,8-14 1 16,-8 14 1-16,0 0 1 0,2-16 4 0,-2 16 3 16,0 0 3-16,0 0-2 0,-5-20 2 15,5 20-3-15,0 0 0 0,-15-12-3 0,15 12-3 16,-12-8 4-16,12 8-2 0,-15-7-2 0,15 7 0 16,-18-2 0-16,18 2 1 0,0 0 3 15,-22-3-1-15,22 3-2 0,0 0 0 16,-21 2-2-16,21-2-4 0,0 0-2 0,-19 6-2 15,19-6-1-15,0 0-1 0,-12 9-2 0,12-9 1 16,0 0 1-16,0 0 1 0,0 21 1 16,0-21-1-16,0 0-1 0,10 17 0 0,-10-17-7 15,14 12 1-15,-14-12-1 0,14 8-1 16,-14-8 1-16,19 7-1 0,-19-7-2 0,17 3 1 16,-17-3 0-16,0 0 0 0,22 2 3 15,-22-2 3-15,0 0 2 0,23-5 4 0,-23 5 0 16,0 0 1-16,18-9 1 0,-18 9 2 0,0 0 0 15,15-13 0-15,-15 13 3 0,0 0 1 16,6-13 2-16,-6 13 2 0,0 0 2 0,0 0 0 16,0-19 0-16,0 19 3 0,0 0-2 15,-10-12 1-15,10 12-2 0,-13-8 0 0,13 8-1 16,-16-8-1-16,16 8-6 0,-18-5 7 16,18 5 1-16,-19-2 5 0,19 2 0 0,0 0-2 15,-27 2-1-15,27-2-5 0,-18 5-1 16,18-5 0-16,-16 8-5 0,16-8 0 0,-15 9-2 15,15-9 0-15,-12 13-3 0,12-13 0 0,-9 12-4 16,9-12 4-16,-5 12-3 0,5-12-1 16,0 0 0-16,-3 21 1 0,3-21 1 0,0 0 0 15,6 20 0-15,-6-20 0 0,7 11 1 16,-7-11-1-16,0 0-1 0,14 13-1 0,-14-13-1 16,0 0 1-16,20 6-1 0,-20-6 0 15,0 0-1-15,23-2 4 0,-23 2-2 0,0 0 0 16,22-5 3-16,-22 5 1 0,15-7 0 15,-15 7 1-15,12-8 3 0,-12 8-1 0,0 0 2 16,15-13 1-16,-15 13 2 0,0 0 3 16,11-12-2-16,-11 12 4 0,0 0-2 0,0 0 5 15,7-15-1-15,-7 15 0 0,0 0-1 0,0 0 0 16,-4-13-3-16,4 13-1 0,0 0 1 16,-10-10-1-16,10 10 5 0,0 0-4 0,-17-7 1 15,17 7-1-15,0 0 1 0,-19-2 0 16,19 2-4-16,0 0 7 0,-24 1-3 0,24-1 2 15,0 0-3-15,-20 7-1 0,20-7-2 16,-14 6-3-16,14-6-3 0,0 0-1 0,-17 12-2 16,17-12 1-16,0 0-2 0,-7 13-3 15,7-13 4-15,0 0-1 0,3 15 1 0,-3-15-1 16,10 11 1-16,-10-11 0 0,16 9 2 0,-16-9 0 16,21 8 0-16,-21-8-4 0,25 6-1 15,-25-6-4-15,26 3 3 0,-26-3-1 0,27-2 2 16,-27 2 1-16,27-3 1 0,-27 3 1 15,24-5 3-15,-24 5 0 0,23-9-1 0,-23 9 3 16,20-11 2-16,-20 11 0 0,19-11 0 16,-19 11 0-16,17-13 0 0,-17 13 1 0,14-13 0 15,-14 13 0-15,10-12 2 0,-10 12 1 16,0 0 4-16,9-15-1 0,-9 15-2 0,0 0 0 16,0 0-1-16,-6-19-1 0,6 19-2 0,0 0 1 15,-15-12-2-15,15 12 1 0,-12-7 0 16,12 7 1-16,-17-3-1 0,17 3-3 0,0 0 4 15,-21-5-2-15,21 5-4 16,0 0 0-16,-22 3-2 0,22-3 2 0,0 0 0 0,-17 5-3 16,17-5-1-16,0 0-1 0,-7 12-1 15,7-12 0-15,0 0 0 0,2 15 2 0,-2-15-1 16,0 0-3-16,14 14 3 0,-14-14-5 0,15 9-1 16,-15-9 1-16,16 5-2 0,-16-5-3 15,16 3 0-15,-16-3 1 0,0 0 2 0,27 0 1 16,-27 0 2-16,0 0 3 0,23-5 1 15,-23 5 1-15,0 0 3 0,20-8-1 0,-20 8 1 16,0 0 0-16,17-9 3 0,-17 9 0 16,0 0 1-16,12-13 2 0,-12 13 1 0,0 0-1 15,0 0 3-15,9-13 2 0,-9 13 0 16,0 0 1-16,0 0-3 0,-7-15-2 0,7 15 2 16,0 0-2-16,-12-6-1 0,12 6-2 15,0 0 3-15,-19-3 1 0,19 3 2 0,0 0 1 16,-20 5 2-16,20-5-3 0,-15 9-4 15,15-9 3-15,-10 13-1 0,10-13-2 16,-8 17-2-16,8-17 1 0,-6 17-4 16,6-17 0-16,0 18-1 0,0-18-3 0,3 20 4 0,-3-20-4 15,9 18 1-15,-9-18-2 0,15 15-2 0,-15-15-1 16,14 14-3-16,-14-14-1 0,17 8 1 16,-17-8 3-16,15 4 1 0,-15-4 3 0,0 0 0 15,24-2 2-15,-24 2 0 0,0 0 0 16,20-5 5-16,-20 5 4 0,0 0 3 0,16-9 0 15,-16 9 5-15,0 0 2 0,12-12 3 0,-12 12 3 16,0 0 1-16,0 0 4 0,5-14-1 16,-5 14-2-16,0 0-3 0,0 0-1 0,-9-15-1 15,9 15-3-15,0 0-4 0,-20-9 3 16,20 9-2-16,-19-6-1 0,19 6 3 0,-24-4-2 16,24 4 1-16,-27-5-2 0,27 5-7 15,-29-2 3-15,29 2-2 0,-33-3 2 0,33 3-1 16,-30 0 1-16,30 0 1 0,-31 3 0 15,31-3-1-15,-29 3-3 0,29-3 1 0,-29 5 1 16,29-5-3-16,-29 9-1 0,17-4-2 0,-3 0 0 16,15-5 0-16,-24 10 0 0,24-10 0 15,-23 11-1-15,23-11 0 0,-22 11 1 16,22-11-2-16,-19 10 1 0,19-10-1 0,-18 10 0 16,18-10 0-16,-19 9 0 0,19-9 0 0,-17 8 0 15,17-8 0-15,-14 6 1 0,14-6 0 16,0 0-2-16,-19 8-4 0,19-8 6 0,0 0-1 15,-16 7-1-15,16-7-3 0,0 0-7 16,0 0-7-16,-16 5-9 0,16-5-16 0,0 0-21 16,0 0-31-16,0 0-43 0,0 0-72 15,-21 0-135-15,21 0-127 0,0 0-156 0,-13-6-654 16,13 6-890-16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6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274 443 43 0,'0'0'401'0,"0"0"-106"0,0 0-52 15,0 0-22-15,0 0-19 0,0 0-11 0,0 0-5 16,0 0-8-16,0 0-10 0,0 0-12 16,0 0-17-16,0 0-14 0,0 0-20 0,0 0-6 15,0 0-8-15,0 0-10 0,0 0-12 16,0 0-3-16,0 0 3 0,-8 11 5 0,8-11 1 15,0 0-5-15,0 0-8 0,1 19-11 16,-1-19-10-16,0 0-4 0,5 16-4 0,-5-16-8 16,0 0-4-16,7 13-4 0,-7-13-1 0,0 0 1 15,12 11-3-15,-12-11-2 0,0 0-3 16,0 0 0-16,16 6 0 0,-16-6 1 0,0 0-1 16,0 0-1-16,20-3-2 0,-20 3 0 15,0 0-1-15,15-6-1 0,-15 6 2 0,0 0 1 16,11-11-1-16,-11 11-1 0,0 0-1 15,10-11 1-15,-10 11 1 0,0 0 0 0,5-12 2 16,-5 12 2-16,0 0 2 0,0 0 9 16,3-15 9-16,-3 15 8 0,0 0 1 0,0 0-1 15,0 0 3-15,0 0 9 0,-6-17 10 16,6 17 4-16,0 0-10 0,0 0-10 0,0 0-12 16,0 0-7-16,0 0-4 0,0 0 1 15,-16-2-3-15,16 2 2 0,0 0 4 0,0 0-5 16,0 0-6-16,-13 8-4 0,13-8-6 15,0 0-1-15,0 0-3 0,0 0-1 0,0 0-4 16,3 19 2-16,-3-19 1 0,0 0-1 16,0 0-2-16,12 10-1 0,-12-10-1 0,0 0-4 15,0 0 3-15,20 4-1 0,-20-4 1 0,0 0 1 16,14-4 2-16,-14 4 1 0,0 0-1 16,15-13 1-16,-15 13 1 0,7-12 0 0,-7 12 2 15,7-15 0-15,-7 15 1 0,6-13 0 16,-6 13 0-16,4-15 6 0,-4 15-14 0,0 0 5 15,2-22 10-15,-2 22 3 0,0 0 4 16,-2-20 3-16,2 20-1 0,0 0 6 0,-6-19-2 16,6 19-1-16,0 0-4 0,-13-15 6 15,13 15 5-15,0 0 2 0,-14-10-4 0,14 10-6 16,0 0 5-16,-16-4 2 0,16 4-1 0,0 0 2 16,0 0-8-16,-19 8-2 0,19-8-4 15,0 0-2-15,-10 12 0 0,10-12-2 16,0 0-2-16,-6 21-2 0,6-21-1 0,0 0-2 15,-3 21-1-15,3-21 0 0,0 0-1 0,7 20-1 16,-7-20 0-16,0 0 0 0,9 15-1 16,-9-15 0-16,0 0 0 0,15 8-4 0,-15-8-2 15,0 0 2-15,0 0 1 0,22-3-1 16,-22 3 1-16,10-8 2 0,-10 8 1 0,12-15-1 16,-12 15-1-16,8-19 0 0,-8 19 3 0,8-23 2 15,-8 23-1-15,6-24 5 0,-6 24 6 16,4-28-1-16,-4 28-2 0,5-26-1 0,-5 26-1 15,0-27 3-15,0 27-1 0,0-24 5 16,0 24 7-16,0-19 9 0,0 19 9 0,0 0 5 16,-2-22-4-16,2 22-5 0,0 0-5 15,-8-12-6-15,8 12-4 0,0 0-2 0,0 0-3 16,-15 5-1-16,15-5-6 0,-8 14 0 16,8-14 0-16,-8 19-3 0,8-19 1 0,-9 23-3 15,9-23 0-15,-3 25-1 0,3-25-1 0,-5 26 1 16,5-26-2-16,0 23-1 0,0-23-2 15,2 24-3-15,-2-24-3 0,7 20-8 0,-7-20-7 16,10 16-3-16,-10-16-3 0,10 12 0 16,-10-12 3-16,0 0 3 0,19 8 0 0,-19-8 2 15,0 0 8-15,17-5 2 0,-17 5 4 16,10-10 2-16,-10 10 1 0,10-16 2 0,-10 16 2 16,7-21 0-16,-7 21 3 0,7-24 1 15,-7 24-1-15,2-26 2 0,-2 26-2 0,2-26 6 16,-2 26 2-16,-2-26 3 0,2 26 2 0,-2-24 3 15,2 24 5-15,-4-21 5 16,4 21 2-16,-6-19 3 0,6 19 1 0,-7-14 3 0,7 14-3 16,-7-10-3-16,7 10-3 0,0 0-4 15,-17-8 4-15,17 8-1 0,0 0-2 0,0 0-4 16,-21 4-5-16,21-4-4 0,-12 11-3 16,12-11-1-16,-10 15-2 0,10-15-2 0,-10 17-1 15,10-17 0-15,-5 20-1 0,5-20-1 16,-4 21-2-16,4-21 0 0,0 21 1 0,0-21-1 15,4 20-2-15,-4-20 1 0,6 18-1 0,-6-18 2 16,9 15-5-16,-9-15-5 0,8 12-3 16,-8-12-3-16,0 0-3 0,16 8-1 0,-16-8 6 15,0 0 4-15,17-7 4 0,-17 7 1 16,12-11 2-16,-12 11 1 0,10-17 2 0,-10 17-1 16,9-23 3-16,-6 9-1 0,2-2 0 15,-3 2 2-15,-2 14 2 0,4-29 1 0,-4 29 2 16,2-28 4-16,-2 28 5 0,0-28 2 0,0 28 6 15,0-24 4-15,0 24 1 0,-4-22 3 16,4 22 8-16,-4-20 0 0,4 20 1 0,-6-14-2 16,6 14-1-16,0 0-1 0,-12-13-1 15,12 13-3-15,0 0-6 0,0 0-4 0,-17-4-8 16,17 4 0-16,0 0-5 0,-11 9-2 16,11-9-1-16,0 0-3 0,-8 18 0 0,8-18-2 15,-2 19-1-15,2-19-1 0,0 23 1 16,0-23 0-16,4 25-2 0,-4-25 3 0,7 27-1 15,1-12-2-15,-4-2 1 0,4-1-6 16,-8-12 0-16,15 21-1 0,-15-21-4 0,14 16-4 16,-14-16-3-16,14 11 1 0,-14-11 0 15,15 5 5-15,-15-5 0 0,0 0 6 0,19-3-2 16,-19 3 5-16,12-10 1 0,-12 10 2 0,12-14 1 16,-12 14-2-16,8-18 3 0,-8 18-2 15,7-22 2-15,-7 22 2 0,3-22 0 0,-3 22 1 16,2-23 1-16,-2 23 1 0,-2-23 3 15,2 23 3-15,-3-22 2 0,3 22 1 0,-7-20 0 16,7 20 2-16,-8-16 8 0,8 16-1 16,-12-13-3-16,12 13-3 0,-9-8 4 0,9 8-2 15,0 0 1-15,-19-5-4 0,19 5-3 0,0 0-4 16,-18 7 0-16,18-7-4 0,-12 10 0 16,12-10-3-16,-10 15-1 0,10-15 0 0,-9 19-1 15,9-19 0-15,-5 22 0 0,5-22-3 16,-1 24 1-16,1-24-1 0,1 27 0 0,-1-27 0 15,5 28-4-15,0-14-1 0,0 0 2 16,2 0 2-16,-1-2-3 0,2 0 1 0,-8-12 0 16,15 19-4-16,-15-19-5 0,14 15-4 15,-14-15 1-15,15 12 0 0,-15-12 0 0,14 5 2 16,-14-5 0-16,0 0 2 0,19 2 10 16,-19-2-1-16,0 0 1 0,18-8 1 0,-18 8 2 15,9-11 1-15,-9 11 0 16,8-11 1-16,-8 11 0 0,2-16 1 0,-2 16 2 0,0-18-1 15,0 18 1-15,-2-19 1 0,2 19 0 0,-5-20 2 16,5 20 3-16,-8-19 0 0,8 19 0 16,-14-19 1-16,14 19 0 0,-15-19-2 0,15 19 2 15,-16-15 0-15,16 15 3 0,-15-12 2 16,15 12 3-16,-16-10 0 0,16 10-2 0,0 0-3 16,-20-5-4-16,20 5-6 0,0 0 0 15,-19 5-3-15,19-5-4 0,-10 10 0 0,10-10 0 16,-8 15-1-16,8-15 0 0,-2 20-1 0,2-20 2 15,2 25 0-15,-2-25 0 0,8 27-5 16,-3-14 0-16,4 2 3 0,-3-2 1 0,3 0-3 16,-2-2-3-16,2 1-5 0,-9-12-4 15,18 16-4-15,-18-16 1 0,15 12-2 0,-15-12 2 16,16 6 3-16,-16-6 0 0,0 0 6 16,22-1 6-16,-22 1 5 0,13-10-1 0,-13 10 0 15,11-15 2-15,-11 15 1 0,10-19-1 16,-10 19 0-16,4-24 2 0,-4 24-2 0,2-26 3 15,-2 26-2-15,0-28 2 0,0 28-2 0,-4-28-1 16,4 28 4-16,-4-29 3 0,4 29 0 16,-6-25 1-16,6 25 5 0,-7-23 3 0,7 23 2 15,-7-20 2-15,7 20-3 0,-7-17-2 16,7 17-3-16,-8-15 0 0,8 15-3 0,-9-11 3 16,9 11-1-16,0 0 0 0,-12-13-2 15,12 13 0-15,0 0-2 0,-12-8-1 0,12 8 0 16,0 0 0-16,0 0 2 0,0 0-1 0,-20-4 0 15,20 4-1-15,0 0-2 0,0 0 0 16,0 0-3-16,-15 8-2 0,15-8 1 16,0 0-2-16,0 0 2 0,-2 15-3 0,2-15 3 15,0 0-1-15,0 18-1 0,0-18 1 0,0 0 1 16,8 19 0-16,-8-19 0 0,7 16 0 16,-7-16 1-16,7 15-3 0,-7-15 0 0,10 15 2 15,-10-15 1-15,13 15-3 0,-13-15-2 16,11 12-3-16,-11-12-2 0,12 9-2 0,-12-9-5 15,0 0 0-15,12 10 0 0,-12-10 1 16,0 0-1-16,15 7 2 0,-15-7 1 0,0 0-1 16,0 0 6-16,0 0 0 0,16-2 3 0,-16 2 0 15,0 0 1-15,0 0 2 0,8-14 0 16,-8 14 1-16,0 0 1 0,2-17 0 0,-2 17 2 16,0 0 0-16,-2-20 0 0,2 20 0 15,0 0 1-15,-8-21 3 0,8 21 3 0,-9-15-1 16,9 15 5-16,-7-14 3 0,7 14 0 15,-13-12 0-15,13 12 2 0,-12-8 2 0,12 8 4 16,0 0 1-16,-17-9 0 0,17 9-2 16,0 0-2-16,0 0-5 0,-24 3-7 0,24-3 1 15,-12 9-1-15,12-9-4 0,-11 14 0 0,11-14-1 16,-8 18-2-16,8-18 2 16,-9 21-3-16,9-21 0 0,-3 26-1 0,3-26-2 0,-3 25 1 15,3-25 1-15,3 28-2 0,-1-13-5 16,1 1 0-16,2 0 0 0,-1-1 2 0,2 0-1 15,0-1-2-15,2-1-2 0,-1-1-2 16,1-1-5-16,-8-11-3 0,14 18-4 0,-14-18 0 16,14 14 2-16,-14-14 0 0,15 10 2 15,-15-10 3-15,0 0 1 0,19 7 3 0,-19-7 1 16,0 0 0-16,0 0 5 0,20 1 1 16,-20-1 1-16,0 0-1 0,0 0 5 0,16-7-1 15,-16 7 3-15,0 0 5 0,0 0 1 0,0 0 0 16,5-15 0-16,-5 15 1 0,0 0 1 15,0 0 0-15,-9-15-1 0,9 15 2 0,0 0 5 16,-16-9-4-16,16 9 0 0,-14-4 2 16,14 4 1-16,-17-4 3 0,17 4 1 0,0 0 1 15,-26 0 2-15,26 0-2 0,-21 6-1 16,21-6-9-16,-19 6 0 0,19-6-2 0,-16 11-4 16,16-11 1-16,-14 15-4 0,14-15 1 0,-13 15-2 15,13-15 1-15,-11 17-2 0,11-17-1 16,-3 19 0-16,3-19-1 0,0 0-3 0,3 24 3 15,-3-24 0-15,11 17 0 0,-11-17-3 16,13 15-2-16,-13-15-2 0,16 11 0 0,-16-11-2 16,20 11-4-16,-20-11 5 0,19 5 2 15,-19-5 0-15,0 0 1 0,25 0 2 0,-25 0 1 16,0 0 1-16,22-5 5 0,-22 5 1 16,13-7 1-16,-13 7 1 0,10-8 1 0,-10 8 1 15,0 0 0-15,12-16 2 0,-12 16 0 0,0 0 0 16,4-18 1-16,-4 18 3 0,0 0 2 15,-1-18-3-15,1 18 2 0,0 0 5 0,-10-16-2 16,10 16 7-16,-9-12-2 0,9 12-4 16,-15-10-1-16,15 10-2 0,-14-9-4 0,14 9 4 15,-18-6 0-15,18 6 2 0,-15-3 1 16,15 3-1-16,0 0-10 0,-23-3 3 0,23 3-1 16,0 0 2-16,-22 4-5 0,22-4-2 15,0 0 1-15,-17 8-3 0,17-8-1 0,0 0 1 16,-12 13-1-16,12-13-1 0,0 0-2 0,0 0 1 15,0 20 0-15,0-20 2 0,0 0-2 16,10 16-1-16,-10-16 2 0,9 10-1 16,-9-10 0-16,11 9-6 0,-11-9 2 0,0 0-1 15,19 8 2-15,-19-8 1 0,0 0 0 0,17 6-2 16,-17-6 1-16,0 0-1 0,0 0 3 16,19 5 0-16,-19-5 4 0,0 0 1 0,0 0 3 15,0 0 3-15,15 4 3 0,-15-4 2 16,0 0 0-16,0 0-4 0,0 0 5 0,0 0-4 15,0 0 0-15,0 0-3 0,0 0-1 16,0 0 1-16,0 0-3 0,-24 0 1 0,24 0 0 16,0 0 0-16,-25-1-2 0,25 1 2 0,-22-1 2 15,22 1-2-15,-25 2 0 0,25-2-3 16,-27 4 5-16,27-4 3 0,-28 4-1 0,28-4-1 16,-28 7 2-16,28-7-1 0,-26 8-1 15,26-8-1-15,-25 5-1 0,25-5-2 0,-24 7-1 16,24-7 0-16,-25 6-1 0,25-6-2 0,-18 5 1 15,18-5-2-15,-22 3 1 0,22-3 1 16,-17 3-1-16,17-3-1 0,0 0 2 0,-27 0-1 16,27 0 1-16,-19-2 1 0,19 2-5 15,-20-2 4-15,20 2 1 0,-17-3-1 0,17 3 0 16,-16-4-1-16,16 4 2 0,-15-5-2 16,15 5 1-16,-14-5 1 0,14 5-3 0,0 0 2 15,-22-6 1-15,22 6 0 0,-14-6 0 16,14 6-1-16,-13-7-1 0,13 7 3 0,0 0-2 15,-18-8 2-15,18 8-2 0,0 0-1 16,-15-8 1-16,15 8-1 0,0 0 0 0,0 0-2 16,-15-8 1-16,15 8-1 0,0 0-2 15,0 0 1-15,0 0-1 0,-14-7 2 0,14 7-3 16,0 0 2-16,0 0 0 0,0 0 2 16,0 0 0-16,0 0 0 0,0 0 0 0,0 0 2 15,-12-6-1-15,12 6 0 0,0 0 0 16,0 0-1-16,0 0 0 0,0 0-2 0,0 0-1 15,0 0 1-15,0 0 0 0,0 0-1 0,0 0 2 16,10 10 0-16,-10-10 1 0,16 7 0 16,-16-7 0-16,21 8 0 0,-21-8 0 0,28 8-1 15,-11-4 2-15,-1 0 0 0,2 0 0 16,1-1-1-16,0 0 0 0,0-1 0 0,1 1-1 16,1-1 0-16,-3-1-3 0,3 0 4 0,-21-1 2 15,33 0-1-15,-33 0-2 0,32 0 3 16,-32 0 0-16,29-1 1 0,-29 1-1 0,25-3 1 15,-25 3 2-15,23-3-2 0,-23 3 1 16,18-3 0-16,-18 3 2 0,0 0-1 0,21-8 1 16,-21 8 0-16,0 0 0 0,12-9 0 15,-12 9 0-15,0 0 0 0,0 0 0 0,9-13 1 16,-9 13 0-16,0 0-2 0,0 0 4 0,0 0 1 16,-1-18 0-16,1 18-1 0,0 0 1 15,0 0-1-15,0 0 0 0,-10-12 1 16,10 12 4-16,0 0-6 0,0 0 2 0,0 0-2 15,0 0-3-15,-20 4-1 0,20-4-1 0,0 0-2 16,0 0 2-16,-9 13-2 16,9-13-1-16,0 0-2 0,0 0 2 0,-4 19-1 0,4-19-1 15,0 0-1-15,6 19 2 0,-6-19 0 16,7 11 1-16,-7-11-1 0,10 12 0 0,-10-12 0 16,14 10 0-16,-14-10-2 0,15 7-3 15,-15-7-1-15,0 0-2 0,20 7 0 0,-20-7 1 16,0 0-1-16,23 1 5 0,-23-1-2 15,0 0 1-15,18-3-1 0,-18 3 1 0,0 0 3 16,17-8 1-16,-17 8 1 0,0 0 1 16,12-8 2-16,-12 8 2 0,0 0-2 0,0 0 5 15,9-13 1-15,-9 13 2 0,0 0 2 0,0 0-2 16,0 0-2-16,0 0-2 0,-5-13 2 16,5 13 0-16,0 0 2 0,-16-7-4 0,16 7 0 15,0 0 4-15,-20-4-1 0,20 4 3 16,0 0-3-16,-24 0 7 0,24 0-3 0,0 0-1 15,-22 4-2-15,22-4 0 0,0 0-2 16,-20 10-1-16,20-10-1 0,0 0-3 0,-16 12-2 16,16-12-2-16,0 0 1 0,-7 15-3 0,7-15 1 15,0 0-2-15,0 0 1 0,2 22 1 16,-2-22-1-16,0 0 0 0,14 13 1 0,-14-13 1 16,15 7 2-16,-15-7 0 0,20 6-1 15,-20-6-6-15,23 5 2 0,-23-5-1 0,22 2 0 16,-22-2 1-16,23 1 1 0,-23-1-2 15,23-1 1-15,-23 1 2 0,22-3 0 0,-22 3 1 16,21-6 2-16,-21 6-1 0,20-7 1 16,-20 7 1-16,17-9 1 0,-17 9-3 0,16-8 3 15,-16 8-1-15,15-9 1 0,-15 9-1 16,10-9 1-16,-10 9 0 0,0 0 2 0,10-14 0 16,-10 14 0-16,0 0 0 0,7-13 1 0,-7 13 0 15,0 0 0-15,0 0-2 0,-3-19 1 16,3 19-1-16,0 0-1 0,-10-15 1 0,10 15 1 15,0 0 0-15,-14-13-1 0,14 13 2 16,0 0-2-16,-17-8 3 0,17 8-1 0,0 0 1 16,-16-6-2-16,16 6-1 0,0 0 3 15,0 0 1-15,-20 0-1 0,20 0-3 0,0 0-1 16,0 0-4-16,-17 7 0 0,17-7-1 0,0 0 0 16,0 0 0-16,-2 17 1 0,2-17 0 15,0 0 0-15,8 18 1 0,-8-18-2 0,11 14 0 16,-11-14 2-16,12 11-3 0,-12-11 0 15,14 12-3-15,-14-12 0 0,17 9-4 0,-17-9 3 16,14 6-1-16,-14-6-1 0,16 4 2 16,-16-4-2-16,0 0 3 0,23 2 0 0,-23-2 0 15,0 0 3-15,22-1-1 0,-22 1 1 16,0 0 0-16,19-4 1 0,-19 4 0 0,0 0 3 16,15-7-2-16,-15 7 1 0,0 0 1 0,0 0 1 15,16-7 2-15,-16 7 1 0,0 0 0 16,0 0 1-16,0 0 0 15,8-12 0-15,-8 12 1 0,0 0 0 0,0 0-1 0,0 0-1 16,0 0 2-16,-5-12 0 0,5 12 0 0,0 0 1 16,0 0 1-16,0 0 2 0,-15-6 1 15,15 6 0-15,0 0 1 0,0 0 0 0,0 0 1 16,0 0-7-16,0 0 1 0,-16 5-6 0,16-5-3 16,0 0-3-16,0 0 0 0,0 0 1 15,0 0 0-15,2 16 0 0,-2-16 2 0,0 0-2 16,14 10 2-16,-14-10 0 0,12 7-2 15,-12-7-1-15,16 6-1 0,-16-6 3 0,17 5-4 16,-17-5 1-16,16 3 1 0,-16-3-2 16,0 0 0-16,25 3 5 0,-25-3-5 0,0 0 3 15,23 0-1-15,-23 0-4 0,0 0-6 16,20-2-10-16,-20 2-14 0,0 0-28 0,17-4-43 16,-17 4-74-16,0 0-122 0,16-4-128 15,-16 4-182-15,0 0-570 0,15-6-797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39:13.764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19 3 141 0,'0'0'231'0,"0"0"-56"16,0 0-24-16,0 0-26 0,0 0-14 0,-19-3-8 16,19 3-5-16,0 0-1 0,0 0-1 15,0 0 10-15,0 0 10 0,0 0 17 0,0 0 6 16,0 0 5-16,0 0 1 0,0 0-3 15,0 0-11-15,0 0-12 0,0 0-5 0,0 0-4 16,0 0-7-16,0 0-6 0,0 0-9 0,0 0-6 16,0 0-5-16,0 0-3 0,0 0-3 15,0 0-4-15,0 0-2 0,0 0-8 0,0 0-2 16,0 0-5-16,0 0-5 0,0 0-3 16,0 0-2-16,0 0 1 0,0 0-1 0,0 0-2 15,0 0 1-15,0 0-1 16,0 0 1-16,0 0-4 0,0 0-2 0,0 0-2 0,0 0-3 15,0 0 0-15,0 0-5 0,0 0 6 16,0 0 3-16,0 0 3 0,0 0-1 0,0 0 0 16,0 0-6-16,0 0-1 0,0 0-1 15,15-5-1-15,-15 5 1 0,0 0-2 0,0 0-3 16,0 0 0-16,0 0-1 0,0 0-2 16,0 0-1-16,18 3 1 0,-18-3 0 0,0 0 0 15,0 0-1-15,0 0-1 0,0 0 0 16,0 0 0-16,0 0-3 0,19 3-1 0,-19-3-3 15,0 0-1-15,0 0 0 0,0 0 4 0,0 0-3 16,0 0 2-16,0 0 1 0,0 0 0 16,20 2 2-16,-20-2 0 0,0 0-3 0,0 0 1 15,0 0-3-15,0 0 0 0,0 0-2 16,0 0 0-16,19 3 0 0,-19-3-1 0,0 0 0 16,0 0 1-16,0 0-2 0,0 0 3 15,0 0 0-15,18 4-1 0,-18-4 0 16,0 0 0-16,0 0-1 0,0 0-1 0,0 0 1 15,21 3-1-15,-21-3-1 0,0 0 1 0,0 0-2 16,0 0 0-16,0 0-1 0,0 0 0 0,17 3 1 16,-17-3-2-16,0 0 0 0,0 0 0 15,0 0 2-15,0 0 0 0,0 0-1 0,0 0 1 16,14 3-3-16,-14-3 2 0,0 0 1 16,0 0-2-16,0 0-1 0,0 0 2 0,0 0-1 15,0 0 0-15,18 4 0 0,-18-4-1 16,0 0 1-16,0 0 0 0,0 0 0 0,0 0-1 15,0 0 0-15,0 0 0 0,19 3 1 16,-19-3 0-16,0 0-1 0,0 0 0 0,0 0 0 16,0 0-1-16,0 0 2 0,0 0-1 15,0 0 0-15,16 3 2 0,-16-3-2 0,0 0 0 16,0 0 0-16,0 0 1 0,0 0-1 16,0 0 0-16,0 0 1 0,20 2-1 0,-20-2 1 15,0 0-2-15,0 0 2 0,0 0-1 0,0 0-1 16,0 0 1-16,0 0 0 0,19 1-1 15,-19-1 1-15,0 0 0 0,0 0 0 16,0 0-1-16,0 0 2 0,0 0-2 0,0 0 1 16,0 0 1-16,0 0-2 0,19-1 2 0,-19 1-1 15,0 0 2-15,0 0-1 0,0 0-1 16,0 0 0-16,0 0 0 0,0 0 0 0,0 0 0 16,0 0 2-16,18-2-2 0,-18 2 0 15,0 0 0-15,0 0 0 0,0 0 0 0,0 0 1 16,0 0 1-16,0 0-2 0,0 0 1 0,0 0-2 15,21 0 2-15,-21 0 0 0,0 0 0 16,0 0 0-16,0 0-1 0,0 0 1 0,0 0 0 16,0 0-1-16,0 0 1 0,20 0 0 15,-20 0-1-15,0 0 1 0,0 0-1 0,0 0 0 16,0 0-1-16,0 0 2 0,0 0 0 16,0 0-1-16,0 0 0 0,21 2 0 0,-21-2 0 15,0 0 0-15,0 0 0 0,0 0 0 16,0 0 0-16,0 0-1 0,0 0 0 0,0 0 2 15,0 0-2-15,0 0 2 0,0 0-1 0,0 0 1 16,19 3-1-16,-19-3 0 0,0 0 0 16,0 0 0-16,0 0 0 0,0 0 0 0,0 0 0 15,0 0 1-15,0 0-1 0,0 0-1 16,0 0 3-16,18 0-2 0,-18 0 1 0,0 0-1 16,0 0 0-16,0 0 0 0,0 0 0 15,0 0 0-15,0 0 0 0,0 0 1 0,16 4-1 16,-16-4 0-16,0 0 1 0,0 0-1 15,0 0 0-15,0 0-1 0,0 0 3 0,0 0-2 16,0 0 0-16,17 5 0 0,-17-5 0 0,0 0 0 16,0 0-1-16,0 0 1 0,0 0 0 15,0 0 0-15,0 0-1 0,0 0 1 0,0 0 0 16,0 0 0-16,17 3 1 0,-17-3 0 16,0 0-1-16,0 0 0 0,0 0 0 0,0 0 0 15,0 0-1-15,0 0-1 0,0 0 2 16,0 0 1-16,0 0-3 0,0 0 3 0,0 0-1 15,16 2 0-15,-16-2-1 0,0 0 1 16,0 0 0-16,0 0 1 0,0 0-1 0,0 0 1 16,0 0 0-16,0 0 0 0,0 0 0 0,0 0-1 15,0 0 0-15,0 0 0 0,0 0-1 16,0 0 1-16,0 0 1 0,0 0 0 16,0 0 0-16,0 0-2 0,23 0-1 0,-23 0 3 15,0 0 0-15,0 0-1 0,0 0 0 0,0 0 0 16,0 0 1-16,0 0 0 0,0 0 0 15,0 0 1-15,0 0-3 0,20 0 3 0,-20 0-3 16,0 0 2-16,0 0-1 0,0 0 0 16,0 0 0-16,0 0 0 0,0 0 0 0,0 0 1 15,21 0-1-15,-21 0 0 0,0 0 0 16,0 0 0-16,0 0 0 0,0 0 0 0,0 0 1 16,0 0-2-16,0 0 0 15,0 0 1-15,19 0 0 0,-19 0 0 0,0 0 1 0,0 0-2 16,0 0 0-16,0 0 0 0,0 0 2 15,0 0 0-15,0 0 0 0,0 0 1 0,20 0-1 16,-20 0 0-16,0 0-1 0,0 0 0 16,0 0 2-16,0 0-2 0,0 0-2 0,0 0 2 31,19 1 1-31,-19-1 1 0,0 0-1 0,0 0-1 0,0 0 2 0,0 0-3 0,0 0 1 16,20 2 1-16,-20-2 0 0,0 0-1 15,0 0 1-15,0 0-1 0,0 0 0 0,0 0 1 16,18 2-2-16,-18-2 1 0,0 0 1 0,0 0 0 15,0 0 0-15,0 0-3 0,0 0 2 0,22 3 0 16,-22-3 0-16,0 0-3 0,0 0 1 16,0 0 3-16,0 0-2 0,0 0 1 0,20 2 2 15,-20-2-2-15,0 0 0 0,0 0 1 16,0 0-1-16,0 0 0 0,0 0 2 0,16 2 0 16,-16-2-3-16,0 0 1 0,0 0 1 15,0 0-3-15,0 0 4 0,0 0-2 0,19 2 1 16,-19-2-1-16,0 0 0 0,0 0 0 15,0 0 0-15,0 0 0 0,0 0 1 0,18 2-2 16,-18-2 0-16,0 0 2 0,0 0-1 16,0 0 1-16,0 0-1 0,19 3 1 0,-19-3 0 15,0 0-1-15,0 0 0 0,0 0 0 0,0 0 0 16,0 0 0-16,19 1 0 0,-19-1 0 16,0 0-1-16,0 0 1 0,0 0 1 0,0 0 0 15,0 0 0-15,17 1-1 0,-17-1 0 16,0 0-1-16,0 0 0 0,0 0 0 0,0 0 1 15,0 0-1-15,21 0 2 0,-21 0-1 16,0 0 0-16,0 0 1 0,0 0-1 0,0 0 0 16,0 0 0-16,0 0 0 0,19-1 0 15,-19 1 1-15,0 0 0 0,0 0-1 0,0 0 0 16,0 0 0-16,0 0 0 0,20-1-1 16,-20 1 1-16,0 0 1 0,0 0 0 0,0 0-1 15,0 0 0-15,17-4 1 0,-17 4-1 0,0 0 1 16,0 0-1-16,0 0 1 0,0 0-2 15,0 0 2-15,19-2-1 0,-19 2 1 0,0 0 0 16,0 0-1-16,0 0 0 0,0 0 0 16,18-2 0-16,-18 2 1 0,0 0 1 0,0 0-2 15,0 0 0-15,0 0 0 0,0 0 0 16,19-3 1-16,-19 3-1 0,0 0 1 0,0 0-3 16,0 0 3-16,0 0-1 0,0 0 1 15,16-2-1-15,-16 2-1 0,0 0 2 0,0 0-1 16,0 0 0-16,0 0 0 0,0 0 2 15,0 0-2-15,20-2 1 0,-20 2-1 0,0 0 1 16,0 0-2-16,0 0 2 0,0 0-2 0,0 0 1 16,0 0-1-16,21 0 1 0,-21 0 0 15,0 0 0-15,0 0 0 0,0 0 1 0,0 0 0 16,0 0 0-16,20-1 0 0,-20 1-1 16,0 0 0-16,0 0 0 0,0 0 2 0,0 0-2 15,0 0 0-15,19-2 0 0,-19 2 1 16,0 0 0-16,0 0-2 0,0 0 2 0,0 0-1 15,19-1 0-15,-19 1 1 0,0 0-1 16,0 0 0-16,0 0-1 0,0 0 1 0,20-2 0 16,-20 2 0-16,0 0 1 0,0 0-1 0,0 0 2 15,19-1-2-15,-19 1 0 0,0 0 0 16,0 0 1-16,0 0-1 0,0 0 2 0,20-1-1 16,-20 1 0-16,0 0-1 0,0 0 0 15,0 0 0-15,0 0 0 0,21-1 0 0,-21 1 0 16,0 0 2-16,0 0-1 0,0 0-1 15,0 0 1-15,20-2-1 0,-20 2 0 0,0 0 1 16,0 0 0-16,0 0 0 0,0 0-1 16,21-1 2-16,-21 1-2 0,0 0 1 0,0 0-1 15,0 0-1-15,0 0 2 0,17-1-1 0,-17 1 0 16,0 0 0-16,0 0 1 0,0 0-1 16,0 0 1-16,0 0-2 0,22-1 2 0,-22 1-1 15,0 0-1-15,0 0 1 0,0 0 0 16,0 0 0-16,0 0 0 0,21 1 2 0,-21-1 1 15,0 0-3-15,0 0 2 0,0 0-2 16,0 0 2-16,20 1 0 0,-20-1-2 0,0 0 1 16,0 0 1-16,0 0-1 0,21 0 1 0,-21 0-2 15,0 0 1-15,0 0 0 0,0 0 0 16,20 3-1-16,-20-3 2 0,0 0-1 16,0 0 0-16,0 0 0 0,23 0 0 0,-23 0 1 15,0 0 0-15,0 0 0 0,0 0 0 0,23 1-2 16,-23-1 0-16,0 0 0 0,0 0 2 15,0 0 0-15,22 2 0 0,-22-2 0 0,0 0-1 16,0 0 1-16,0 0 0 0,19 1-1 16,-19-1 0-16,0 0 2 0,0 0-2 0,0 0 2 15,21 1-2-15,-21-1 1 0,0 0 1 16,0 0-1-16,0 0 0 0,18 1-1 0,-18-1 0 16,0 0-1-16,0 0-1 0,0 0 2 15,0 0 0-15,21 0 0 0,-21 0 1 0,0 0 1 16,0 0 0-16,0 0 1 0,20 2 2 15,-20-2-1-15,0 0-3 0,0 0 3 0,0 0-2 16,19 0 1-16,-19 0-1 0,0 0-1 0,0 0 0 16,0 0 1-16,21 0-1 0,-21 0 2 15,0 0 3-15,0 0-1 0,0 0-1 16,22 1 0-16,-22-1 0 0,0 0 1 0,0 0-1 16,0 0-1-16,20 0 0 0,-20 0 2 0,0 0-1 15,0 0 1-15,21-1-2 0,-21 1 1 16,0 0-1-16,0 0 0 0,20 0 0 0,-20 0 2 15,0 0 0-15,0 0 0 0,21 1-2 16,-21-1 1-16,0 0-2 0,0 0 0 0,21 0 0 16,-21 0-1-16,0 0 2 0,0 0-1 15,20 0-1-15,-20 0 1 0,0 0 0 0,0 0-2 16,0 0 0-16,25-1 0 0,-25 1 1 0,0 0 1 16,0 0 1-16,19 0 0 0,-19 0 1 15,0 0-3-15,0 0 3 0,20 0 1 0,-20 0-3 16,0 0 0-16,0 0-1 15,21-2 0-15,-21 2 0 0,0 0 0 0,0 0 1 0,19 0 2 16,-19 0-2-16,0 0-2 0,0 0 0 16,20 0 0-16,-20 0 2 0,0 0-1 0,0 0 2 15,21-1-1-15,-21 1 2 0,0 0 1 16,0 0 0-16,22-1-3 0,-22 1 1 0,0 0 2 16,0 0-1-16,24-1 1 0,-24 1-3 0,0 0 1 15,0 0 0-15,21 0 0 0,-21 0-1 16,0 0 1-16,0 0 0 0,23-1-2 0,-23 1 2 15,0 0-1-15,0 0 0 0,23-1-1 16,-23 1 0-16,0 0-1 0,0 0 2 0,20 0-1 16,-20 0-2-16,0 0 2 0,0 0 0 15,22 0 0-15,-22 0 0 0,0 0 0 0,0 0-1 16,19 0 0-16,-19 0-1 0,0 0 1 16,0 0 1-16,21 0 0 0,-21 0 3 0,0 0 0 15,0 0-2-15,20 0 1 0,-20 0 1 0,0 0-1 16,0 0 1-16,21 1-3 0,-21-1 1 15,0 0 0-15,0 0 0 0,18 0 0 0,-18 0 1 16,0 0-3-16,0 0 3 0,21 1-1 16,-21-1 1-16,0 0 0 0,0 0 0 0,22 2-1 15,-22-2 0-15,0 0-1 0,0 0 2 16,21 1-1-16,-21-1 1 0,0 0-1 0,19 3 1 16,-19-3 0-16,0 0 0 0,18 2-3 15,-18-2 2-15,0 0 0 0,19 4 1 0,-19-4-1 16,0 0-1-16,19 2 2 0,-19-2-2 15,0 0-2-15,20 1 2 0,-20-1 0 0,0 0 0 16,22 2 0-16,-22-2 0 0,0 0 1 16,19 3-1-16,-19-3-1 0,0 0 0 0,21 1 2 15,-21-1 2-15,0 0-2 0,20 0 1 0,-20 0-1 16,0 0 0-16,21 1 1 0,-21-1-1 16,0 0 0-16,20 0-1 0,-20 0 0 15,0 0 1 1,19 0-1-16,-19 0-1 0,0 0 1 0,21 0 1 0,-21 0-3 0,0 0 4 0,20 1 0 15,-20-1-1-15,0 0-1 0,20 0-2 16,-20 0 1-16,0 0 0 0,21 1 0 0,-21-1 0 16,0 0 0-16,21 0-1 0,-21 0 1 15,0 0 0-15,20 1-2 0,-20-1 2 0,0 0-5 16,20 0 5-16,-20 0 0 0,0 0 0 16,21 0 0-16,-21 0-1 0,0 0 0 0,21 0 1 15,-21 0-1-15,0 0-1 0,20-2 2 0,-20 2 0 16,0 0 0-16,20-1 0 0,-20 1 1 15,0 0-1-15,22-1-1 0,-22 1 1 0,0 0 0 16,22 0 0-16,-22 0 0 0,0 0 0 16,21-1 0-16,-21 1 1 0,0 0-1 0,22-2-2 15,-22 2 2-15,0 0 1 0,23 2-1 16,-23-2-1-16,0 0 0 0,23 0 2 0,-23 0-2 16,0 0 2-16,22 1-5 0,-22-1 3 0,0 0 1 15,23 1 1-15,-23-1-1 0,0 0 0 16,25 1 0-16,-25-1 0 0,0 0-1 0,23 2 0 15,-23-2 0-15,0 0 0 0,20 3 1 16,-20-3-2-16,0 0 3 0,23 2-2 0,-23-2 0 16,0 0 1-16,20 3-1 0,-20-3 0 15,0 0-1-15,19 4 1 0,-19-4-1 0,0 0 0 16,0 0 0-16,19 1-2 0,-19-1 3 16,0 0 0-16,0 0 1 0,0 0-1 0,18 2-1 15,-18-2-2-15,0 0-4 0,0 0-3 0,0 0-2 16,0 0-8-16,0 0-9 0,19 3-14 15,-19-3-18-15,0 0-23 0,0 0-30 0,0 0-43 16,0 0-76-16,0 0-83 0,0 0-85 16,0 0-114-16,0 0-96 0,0 0-381 0,0 0-588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4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403 141 112 0,'0'0'230'0,"0"0"-43"0,0 0-19 16,0 0-26-16,-16-5-12 0,16 5-6 0,0 0-5 16,0 0-1-16,0 0 11 0,0 0 12 15,0 0 18-15,0 0 12 0,0 0 1 0,0 0 0 16,0 0-9-16,-16-5-10 0,16 5-1 16,0 0-4-16,0 0-10 0,0 0-11 0,-18 7-7 15,18-7 3-15,0 0-3 0,-16 5-6 16,16-5-6-16,0 0-8 0,-15 10-17 0,15-10-9 15,0 0-11-15,-16 11-9 0,16-11-11 16,0 0-9-16,-13 11-13 0,13-11-2 16,0 0-7-16,-9 11-4 0,9-11-5 0,0 0-2 15,0 0-2-15,-8 11 0 0,8-11-2 0,0 0 2 16,0 0 3-16,0 0-1 0,0 0 5 0,0 0-1 16,0 0 0-16,0 0 1 0,0 0 2 15,0 0-2-15,0 0 0 0,0 0 0 16,-11-11 2-16,11 11 7 0,0 0 8 0,0 0 1 15,-8-16 6-15,8 16 3 0,0 0 3 16,-7-10 7-16,7 10 4 0,0 0 7 0,0 0 2 16,-17-9 2-16,17 9-10 0,0 0-9 0,0 0-7 15,-17 4-6-15,17-4-4 0,0 0 0 16,-13 13-2-16,13-13-4 0,-6 14-2 0,6-14-3 16,-5 13-3-16,5-13-2 0,0 0 0 15,-5 21-3-15,5-21-3 0,0 0 2 0,2 18-2 16,-2-18 0-16,0 0-2 0,6 14 1 0,-6-14-1 15,0 0-2-15,0 0 0 0,16 5 0 16,-16-5-1-16,0 0-4 0,14-8 0 0,-14 8 0 16,10-8 2-16,-10 8-3 0,9-14 0 15,-9 14 1-15,7-15 1 0,-7 15 3 0,5-15 0 16,-5 15 0-16,0 0 2 0,1-23 2 16,-1 23-1-16,0 0 3 0,-4-22 1 0,4 22 9 15,0 0 10-15,-6-17 0 0,6 17 1 0,0 0 1 16,-11-9-6-16,11 9-1 0,0 0-3 15,0 0 0-15,-15 6-1 0,15-6 1 0,0 0-3 16,-14 13 0-16,14-13-2 0,0 0-2 16,-10 17-1-16,10-17-3 0,0 0-2 0,-5 12 0 15,5-12-2-15,0 0-3 0,0 0-1 16,0 0-4-16,0 0-3 0,3 15 1 0,-3-15-1 16,0 0 0-16,0 0 1 0,0 0 2 0,15-6-1 15,-15 6 1-15,0 0-2 0,11-13 3 16,-11 13-2-16,0 0 1 0,9-18 0 15,-9 18 2-15,0 0 2 0,5-20 2 0,-5 20 0 16,0 0 1-16,2-20 3 0,-2 20 0 0,0 0 3 16,-2-17 2-16,2 17 9 0,0 0 0 15,-4-14 5-15,4 14 3 0,0 0-3 0,0 0-3 16,0 0-3-16,-12-8-3 0,12 8-4 16,0 0-2-16,0 0 1 0,-10 14-2 0,10-14-1 15,0 0 0-15,-6 17-2 0,6-17-2 16,0 0 2-16,-2 20-3 0,2-20 0 0,0 0-2 15,3 18 1-15,-3-18-8 0,0 0-5 16,7 13 1-16,-7-13 0 0,0 0-1 0,0 0 2 16,14 9 0-16,-14-9-3 0,0 0 2 0,0 0-1 15,22-6 1-15,-22 6-1 0,10-9 2 16,-10 9 3-16,10-13-3 0,-10 13 1 0,9-14-2 16,-9 14 1-16,7-17 3 0,-7 17 4 15,0 0 3-15,5-22-1 0,-5 22 3 0,0 0 3 16,-3-19 3-16,3 19 5 15,0 0 7-15,-9-15 6 0,9 15 6 0,0 0 3 0,-18-8-6 16,18 8 0-16,0 0-2 0,-23 3 3 0,23-3-3 16,-20 8-3-16,20-8 3 0,-20 10-5 15,20-10-3-15,-15 16-3 0,15-16-2 0,-17 18-2 16,17-18-1-16,-12 19-1 0,12-19-2 16,-9 20 0-16,9-20-2 0,-6 20 0 0,6-20-1 15,0 17-1-15,0-17 1 0,0 0-3 16,1 22-1-16,-1-22-2 0,0 0-2 0,9 18-1 15,-9-18-2-15,0 0-2 0,17 10-1 0,-17-10-2 16,0 0-1-16,19 2 0 0,-19-2 0 16,0 0 0-16,21-4 1 0,-21 4-1 0,14-8 2 15,-14 8 0-15,14-10 2 0,-14 10 3 16,12-13 0-16,-12 13 3 0,10-14 2 0,-10 14 1 16,9-16 1-16,-9 16 1 0,3-14 1 0,-3 14 1 15,0 0 1-15,-1-22 0 0,1 22 0 16,-4-14-1-16,4 14 1 0,-9-12 6 15,9 12 1-15,-12-10 5 0,12 10 2 0,-14-7 3 16,14 7 1-16,-16-4 0 0,16 4-1 0,0 0 0 16,-26 0 2-16,26 0 0 0,-18 4-2 15,18-4-4 1,-19 6-1-16,19-6-2 0,-15 9-1 0,15-9-2 0,-15 12-1 0,15-12-2 16,-11 15 0-16,11-15-2 0,-6 17-1 0,6-17-1 15,-4 15 1-15,4-15-2 0,0 0 0 16,1 23 0-16,-1-23 0 0,0 0 0 0,8 18-2 15,-8-18 2-15,0 0-3 0,16 13 0 16,-16-13 1-16,0 0-2 0,19 4 2 0,-19-4-8 16,0 0 0-16,23-4-2 0,-23 4 1 0,18-11-2 15,-18 11-2-15,16-13 1 0,-16 13-1 16,17-19 2-16,-17 19-2 0,16-21 3 0,-16 21 2 16,11-22 2-16,-11 22 1 0,10-20 2 15,-10 20 3-15,5-20 0 0,-5 20 3 0,3-18-1 16,-3 18 1-16,0 0 1 0,-1-23-1 15,1 23 0-15,0 0 2 0,-10-19 1 0,10 19 1 16,0 0 1-16,-14-11 2 0,14 11 2 16,0 0-2-16,-21-4 3 0,21 4-1 0,0 0-6 15,-20 7 3-15,20-7 0 0,-15 12-2 0,15-12 3 16,-12 14 2-16,12-14-2 0,-10 19 1 16,10-19-1-16,-6 21-1 0,6-21 0 0,-4 22-2 15,4-22-1-15,-2 23 0 0,2-23-1 16,2 20-2-16,-2-20-1 0,2 18 1 0,-2-18-3 15,6 14 1-15,-6-14 2 0,0 0 0 16,10 17-2-16,-10-17 2 0,0 0-5 0,12 12 1 16,-12-12 1-16,0 0 0 0,0 0-2 15,21 2-2-15,-21-2-2 0,0 0 0 0,18-9-1 16,-18 9 0-16,13-10-3 0,-13 10 1 0,12-12 1 16,-12 12 1-16,11-15 0 0,-11 15 2 15,8-17 1-15,-8 17 0 0,7-16 4 0,-7 16 1 16,0 0 1-16,2-22 0 0,-2 22 1 15,0 0-3-15,-2-20 0 0,2 20-1 0,0 0 0 16,-12-16 0-16,12 16 0 0,-10-9 0 0,10 9 1 16,-14-5 2-16,14 5 3 0,0 0 1 15,-26 1 0-15,26-1 4 0,-20 6 0 16,20-6 2-16,-21 10 0 0,21-10-1 0,-21 15 1 16,11-5 0-16,1 0 1 0,0 1 3 0,0 1-1 15,1 0-2-15,3 2 0 0,-2-1-1 16,4 2 0-16,3-15-2 0,-6 26-1 0,6-26-13 15,-1 25 9-15,1-25 0 0,5 25-1 16,-5-25-2-16,6 21 0 0,-6-21 0 0,10 18 0 16,-10-18 0-16,15 13 0 15,-15-13-1-15,13 10 2 0,-13-10-4 0,14 4-10 0,-14-4 4 16,0 0-2-16,24-2 1 0,-24 2-1 0,16-7 0 16,-16 7 2-16,16-12-3 0,-16 12 0 15,13-15 0-15,-13 15 0 0,10-17 0 0,-10 17 1 16,8-17 5-16,-8 17 0 0,3-17 2 15,-3 17 1-15,0 0 2 0,-1-26 0 0,1 26-1 16,-5-17 1-16,5 17 1 0,-12-14 0 16,12 14 1-16,-15-13-3 0,15 13 2 0,-17-12 4 15,17 12 0-15,-21-7-1 0,21 7 0 16,-20-5 2-16,20 5-2 0,-19 0 0 0,19 0 4 16,-18 3 3-16,18-3-2 0,-18 9 0 0,18-9-4 15,-17 12 1-15,17-12 0 0,-12 15 2 16,12-15 0-16,-10 17 0 0,10-17-1 0,-6 19-2 15,6-19-2-15,0 19 0 0,0-19-2 16,4 16-1-16,-4-16 2 0,6 17 8 0,-6-17-3 16,10 16-1-16,-10-16-1 0,11 13-2 15,-11-13 0-15,14 9 0 0,-14-9-1 0,12 7 4 16,-12-7-9-16,0 0 2 0,21 3 2 0,-21-3 0 16,0 0 2-16,25-7-1 0,-25 7-1 15,16-10-1-15,-16 10-1 0,16-15 0 0,-16 15-4 16,13-16 3-16,-13 16-1 0,11-19 3 15,-11 19-2-15,9-19 2 0,-9 19 1 0,6-19 0 16,-6 19 1-16,1-16 1 0,-1 16 1 16,0 0 1-16,-4-23-2 0,4 23 1 0,-6-14 2 15,6 14-1-15,-11-12 0 0,11 12-1 16,-13-8-2-16,13 8 5 0,-14-5-1 0,14 5 0 16,0 0-3-16,-23-3-1 0,23 3 0 0,-17 4 0 15,17-4 2-15,-17 9-2 0,17-9 0 16,-15 14 2-16,15-14 3 0,-14 16 1 0,14-16 1 15,-10 22 4-15,10-22-1 0,-7 22-1 16,7-22-4-16,-5 21-3 0,5-21-1 0,0 18 7 16,0-18-3-16,4 17 1 0,-4-17-3 15,7 11-4-15,-7-11-1 0,9 11-1 0,-9-11-8 16,0 0 3-16,18 6 1 0,-18-6-2 16,0 0 1-16,20-4 0 0,-20 4-1 0,16-11 3 15,-16 11-4-15,14-13 3 0,-14 13-1 0,13-19-1 16,-13 19 3-16,13-19-2 0,-13 19 1 15,8-22 1-15,-8 22 2 0,8-23 0 0,-8 23-2 16,5-23 0-16,-5 23 0 0,2-23-1 16,-2 23 2-16,-3-21-2 0,3 21 4 0,-5-20-2 15,5 20 4-15,-9-19 2 0,9 19 3 16,-9-14 0-16,9 14-4 0,-14-12-3 0,14 12 3 16,-16-7 3-16,16 7 1 0,-16-4-1 15,16 4 1-15,0 0 1 0,-27 1-2 0,27-1-1 16,-19 7 2-16,19-7-2 0,-18 11 1 0,18-11 2 15,-14 16 0-15,14-16 3 0,-11 21 0 16,11-21 1-16,-8 23 4 0,8-23-1 0,-3 25 0 16,3-25 0-16,1 28-1 0,-1-28 1 15,4 27-3-15,1-14 0 0,-1 3 4 0,3-3-3 16,-2-1-1-16,3 1-5 0,-8-13-1 0,15 19 0 16,-15-19-2-16,14 16 3 0,-14-16-2 15,17 13-2-15,-17-13 0 0,16 10 1 16,-16-10 1-16,17 5-1 0,-17-5-1 0,0 0 1 15,22 2-5-15,-22-2-3 0,0 0 2 0,22-9-1 16,-22 9-1-16,15-9 1 0,-15 9 0 16,14-14-1-16,-14 14 0 0,10-15 1 0,-10 15 0 15,8-16 2-15,-8 16 1 0,5-17 1 16,-5 17 1-16,0 0 0 0,2-23 1 0,-2 23 1 16,0 0-1-16,-6-21 1 15,6 21 0-15,0 0-2 0,-10-14 0 0,10 14-3 0,0 0 0 16,-16-5-1-16,16 5 0 0,0 0 1 0,-19 9 1 15,19-9-1-15,-17 13 0 0,17-13 2 16,-17 21 1-16,10-8 0 0,-1-1 9 0,1 2 1 16,2 0 0-16,-1 1-4 0,3 0 2 15,-3 2-3-15,4-2-3 0,2-15-1 0,-3 28 1 16,3-28-3-16,2 26 0 0,-2-26 0 16,3 24 0-16,-3-24-2 0,7 20 3 0,-7-20-3 15,11 15 1-15,-11-15-2 0,9 11-1 0,-9-11 2 16,0 0-4-16,20 7 0 0,-20-7 1 15,0 0-2-15,18-3 1 0,-18 3-1 0,14-8-1 16,-14 8-3-16,14-12-3 0,-14 12 0 16,14-16-1-16,-14 16 2 0,12-16-6 0,-12 16 0 15,10-17 3-15,-10 17 1 0,6-18 1 16,-6 18 0-16,2-16 0 0,-2 16 1 0,0 0-1 16,-2-24 1-16,2 24 1 0,-6-13-3 15,6 13 1-15,-8-12 2 0,8 12 2 0,-11-8 3 16,11 8 2-16,0 0 0 0,-20-8 1 15,20 8 3-15,0 0 1 0,-22 0 2 0,22 0 1 16,-16 5-1-16,16-5-1 0,-16 8 11 0,16-8-1 16,-16 13 0-16,16-13 1 0,-13 12 6 15,13-12-1-15,-12 17-4 0,12-17-1 0,-10 17 0 16,10-17 0-16,-8 19-1 0,8-19-1 16,-5 18-2-16,5-18-1 0,-1 17-3 0,1-17-1 15,2 17-1-15,-2-17-1 0,4 13 0 16,-4-13 0-16,6 13 1 0,-6-13 0 0,0 0-2 15,13 14 1-15,-13-14-1 0,0 0-2 0,15 8-3 16,-15-8-1-16,0 0-2 0,0 0-1 16,24-2-2-16,-24 2-4 0,0 0-2 0,16-9 3 15,-16 9-2-15,10-9-3 0,-10 9-3 16,12-12-1-16,-12 12 0 0,8-16 1 0,-8 16-1 16,7-14 6-16,-7 14-9 0,2-15 5 15,-2 15 4-15,0 0 4 0,0-22 0 0,0 22 1 16,0 0 5-16,-5-20-1 0,5 20 3 0,-8-12 3 15,8 12 3-15,-9-10 1 0,9 10-1 16,0 0 4-16,-17-9 0 0,17 9 3 16,0 0-3-16,-21-4 1 0,21 4 4 0,0 0 11 15,-21 4-3-15,21-4-4 0,-14 9-1 0,14-9 1 16,-15 11 1-16,15-11 5 0,-12 15 2 16,12-15-2-16,-11 18-2 0,11-18 0 0,-7 19 0 15,7-19-4-15,-5 19-1 0,5-19-4 16,-3 17 0-16,3-17-2 0,0 18-2 0,0-18-1 15,5 17 0-15,-5-17-1 0,6 14-1 16,-6-14 2-16,9 12-1 0,-9-12-1 0,0 0 0 16,15 10-2-16,-15-10 0 0,0 0-1 0,0 0-6 15,25-2 1-15,-25 2-5 0,13-7-5 16,-13 7 2-16,12-12 0 0,-12 12 0 0,12-13-2 16,-12 13 3-16,8-16 2 0,-8 16 3 15,8-16 4-15,-8 16-1 0,4-14 1 0,-4 14 4 16,2-16-14-16,-2 16 4 0,0 0 2 15,-2-23 3-15,2 23 0 0,-3-16-3 0,3 16 0 16,-7-14-4-16,7 14 2 0,-8-14 1 16,8 14 4-16,-8-11-1 0,8 11 3 0,0 0 4 15,-14-11 0-15,14 11 1 0,0 0 2 16,-13-7 1-16,13 7 0 0,0 0-3 0,0 0 0 16,0 0 2-16,-24 2 3 0,24-2 2 0,0 0 12 15,0 0-6-15,-15 6-2 0,15-6-1 16,0 0-4-16,-8 16 1 0,8-16-1 0,0 0-3 15,-4 20-2-15,4-20 1 0,0 0-3 16,0 20 1-16,0-20 0 0,0 0-1 0,3 18 1 16,-3-18-5-16,0 0 1 0,4 14 0 15,-4-14 0-15,0 0 1 0,0 0-2 0,0 0 1 16,13 8-1-16,-13-8-1 0,0 0 0 0,0 0 0 16,12-8 2-16,-12 8-2 0,0 0-5 15,9-14-6-15,-9 14-3 0,0 0-12 0,4-19 2 16,-4 19 2-16,0 0 1 0,1-20-1 15,-1 20 3-15,0 0 3 0,-2-21 0 0,2 21 3 16,0 0 3-16,-8-19 4 0,8 19 2 16,0 0 1-16,-10-16 2 0,10 16 2 0,0 0 5 15,-11-14 9-15,11 14 1 0,0 0 3 16,-11-10 3-16,11 10 0 0,0 0 2 0,0 0-1 16,-12-6 1-16,12 6 0 0,0 0-3 0,0 0-4 15,0 0-1-15,0 0-4 0,0 0 2 16,-17 7-2-16,17-7-3 0,0 0 2 0,0 0 10 15,-4 15 1-15,4-15 0 0,0 0 3 16,-1 19 0-16,1-19 6 0,0 0 0 0,2 19-1 16,-2-19-5-16,0 0-4 0,2 21-1 15,-2-21-5-15,0 0-1 0,3 21-1 0,-3-21-1 16,0 0-2-16,6 18 0 0,-6-18-1 16,0 0-2-16,5 18 1 0,-5-18-1 0,0 0 0 15,7 15-2-15,-7-15 0 0,0 0 1 0,0 0-1 16,7 15 1-16,-7-15-1 0,0 0 1 15,0 0-1-15,5 14 1 0,-5-14 2 0,0 0-3 16,0 0 2-16,0 0 1 0,0 0 0 16,7 12 0-16,-7-12-1 0,0 0 1 15,0 0 1-15,0 0-2 0,0 0 0 0,0 0 0 16,0 0-1-16,0 0 1 0,0 0-1 0,0 0 0 16,3 17-1-16,-3-17 1 0,0 0 0 0,0 0-1 15,0 0 1-15,0 0-1 0,0 0 0 16,-2 18 1-16,2-18-2 0,0 0 2 0,0 0-1 15,0 0 0-15,-1 17 0 0,1-17 0 16,0 0 2-16,0 0 0 0,0 0 0 0,0 0-1 16,-4 15 0-16,4-15 1 0,0 0 1 15,0 0-1-15,0 0 1 0,0 0-1 0,0 0 1 16,0 0-1-16,0 0 0 0,0 0 1 0,-5 15-1 16,5-15-2-16,0 0 1 0,0 0-1 15,0 0 1-15,0 0-1 0,0 0-1 0,0 0 1 16,0 0 0-16,0 0 0 0,0 0-1 15,-12 8-1-15,12-8-1 0,0 0 0 16,0 0 1-16,0 0 0 0,0 0-1 0,0 0 1 16,-17 5 2-16,17-5-3 0,0 0-1 0,0 0-4 15,0 0-3-15,0 0-1 0,0 0 2 16,0 0 1-16,0 0 0 0,-20 0-1 0,20 0 3 16,0 0-2-16,0 0 4 0,0 0-2 15,0 0 3-15,0 0 1 0,0 0 0 0,0 0 2 16,-15-5-2-16,15 5 1 0,0 0 0 15,0 0-2-15,0 0 1 0,0 0 0 0,0 0-1 16,0 0 2-16,0 0 0 0,0 0-1 0,0 0-1 16,0 0 0-16,0 0 3 0,0 0-2 15,0 0 1-15,0 0-3 0,0 0 0 0,0 0-3 16,0 0 0-16,0 0-1 0,0 0-3 16,0 0 3-16,0 0-4 0,0 0 0 0,0 0 5 15,0 0-1-15,0 0 1 0,0 0 2 16,0 0 0-16,0 0 1 0,0 0 3 0,0 0-1 15,0 0-1-15,0 0 1 0,6-12 2 16,-6 12 2-16,0 0-2 0,0 0 1 0,19-6 1 16,-19 6-3-16,0 0 2 0,15-5 1 0,-15 5-1 15,0 0-2-15,16-3 4 0,-16 3-2 16,0 0 1-16,17-4 1 0,-17 4-2 0,0 0 1 16,0 0-2-16,19-4 1 0,-19 4 3 15,0 0-4-15,0 0 2 0,18-3 0 0,-18 3 0 16,0 0 0-16,0 0-1 0,0 0 1 15,21-3 0-15,-21 3 0 0,0 0 0 0,0 0-1 16,0 0 3-16,18-2 0 0,-18 2 0 0,0 0 1 16,0 0 0-16,0 0-1 0,16-4 2 15,-16 4-1-15,0 0-1 0,0 0 0 0,0 0 0 16,0 0-2-16,17-3 2 0,-17 3 0 16,0 0-1-16,0 0 0 0,0 0-1 0,0 0 1 15,0 0 0-15,19-2 0 0,-19 2 0 16,0 0 0-16,0 0-1 0,0 0 1 0,0 0 4 15,0 0-2-15,18-3-1 0,-18 3 2 16,0 0-1-16,0 0 1 0,0 0-3 0,0 0 2 16,0 0 0-16,0 0 2 0,20-3-2 0,-20 3 0 15,0 0-1-15,0 0-1 0,0 0 1 16,0 0 0-16,0 0 1 0,17-3-3 0,-17 3 2 16,0 0 2-16,0 0-5 0,0 0 2 15,0 0 0-15,20-3-2 0,-20 3 1 0,0 0-1 16,0 0 0-16,0 0 0 0,16-7 2 15,-16 7-2-15,0 0 0 0,0 0 1 0,0 0-1 16,19-3 1-16,-19 3 0 0,0 0 0 0,0 0-1 16,0 0 0-16,19-4 0 0,-19 4 0 15,0 0 0-15,0 0 1 0,0 0 0 0,18-1 1 16,-18 1-2-16,0 0 1 0,0 0 0 16,0 0-1-16,0 0 0 0,19-3 0 0,-19 3 2 15,0 0-1-15,0 0 2 0,0 0 0 16,0 0-1-16,0 0 0 0,0 0 1 0,0 0 3 15,0 0-2-15,0 0 1 0,0 0-1 16,17-2 1-16,-17 2-2 0,0 0-5 0,0 0-1 16,0 0-1-16,0 0-2 0,0 0-5 15,-7-16-5-15,7 16-8 0,0 0-4 0,-10-12 1 16,10 12 4-16,-9-11 5 16,9 11 1-16,-11-11-3 0,11 11 0 0,-12-15-1 0,12 15-6 15,-12-13-14-15,12 13 6 0,-13-14 8 0,13 14 4 16,-14-13 7-16,14 13 3 0,-12-11 4 15,12 11 6-15,-11-10 4 0,11 10 3 0,0 0 2 16,-13-10 1-16,13 10-2 0,0 0 0 16,0 0-1-16,-13-9-2 0,13 9 0 0,0 0-1 15,0 0-1-15,0 0 18 0,0 0-3 16,0 0-2-16,0 0-5 0,-12 10-1 0,12-10 0 16,0 0-2-16,2 15 1 0,-2-15-2 0,0 0 0 15,10 20-4-15,-10-20 5 0,8 13-2 16,-8-13 0-16,10 12 0 0,-10-12 1 0,11 10-4 15,-11-10 0-15,0 0 2 0,12 12 2 16,-12-12 0-16,0 0 4 0,0 0 6 0,17 9 2 16,-17-9-1-16,0 0-3 0,0 0-1 15,0 0-3-15,12-9-1 0,-12 9-1 0,0 0-2 16,0 0 0-16,3-17 0 0,-3 17-3 16,0 0 0-16,-3-19-15 0,3 19 1 0,0 0 3 15,-5-21 1-15,5 21 3 0,-7-15 0 0,7 15-1 16,-8-15 1-16,8 15-1 0,-6-13 3 15,6 13 0-15,-9-13 2 0,9 13 0 0,0 0 2 16,-9-13 3-16,9 13-2 0,0 0-2 16,0 0 1-16,-9-12-3 0,9 12 3 0,0 0-1 15,0 0 1-15,0 0 0 0,0 0 3 16,0 0-1-16,0 0 17 0,3 16 0 0,-3-16-2 16,0 0-2-16,9 15-2 0,-9-15-3 15,0 0-2-15,9 12 0 0,-9-12-2 0,0 0-2 16,10 12 1-16,-10-12-2 0,0 0 0 0,0 0-1 15,10 11 2-15,-10-11 1 0,0 0 1 16,0 0 1-16,0 0 5 0,0 0-2 0,0 0-1 16,0 0-2-16,0 0-1 0,18-4-10 15,-18 4 1-15,0 0 1 0,0 0-1 0,2-19 2 16,-2 19 0-16,0 0-1 0,-1-20-2 16,1 20 2-16,0 0-1 0,-2-19 0 0,2 19-1 15,0 0 3-15,-5-18 1 0,5 18 0 0,0 0 3 16,0 0 2-16,-3-18 6 0,3 18 0 15,0 0 2-15,0 0-4 0,0 0 0 0,0 0-2 16,0 0 0-16,0 0-1 0,0 0 2 16,0 0-1-16,0 0 1 0,0 0-1 0,0 0 1 15,0 0 0-15,0 0 1 16,0 0-2-16,6 17-1 0,-6-17 0 0,0 0-1 0,0 0 8 16,5 17-2-16,-5-17-1 0,0 0-5 15,0 0 1-15,5 15 0 0,-5-15-2 0,0 0 3 16,0 0-2-16,0 0 0 0,0 0 2 15,0 0 0-15,4 15-1 0,-4-15-1 0,0 0-2 16,0 0-12-16,0 0-2 0,0 0-3 0,0 0-5 16,0 0-4-16,0 0-3 0,0 0-3 15,0 0-4-15,-2-19-3 0,2 19-1 0,0 0 7 16,0 0 3-16,-2-21 4 0,2 21 3 16,0 0 5-16,0 0 3 0,0-19 3 0,0 19 2 15,0 0 4-15,0 0 7 0,0 0 5 0,2-18 4 16,-2 18 3-16,0 0 0 0,0 0 0 15,0 0 0-15,0 0 1 0,0 0-1 16,0 0-3-16,0 0-2 0,0 0-1 0,0 0-1 16,0 0 0-16,0 0 3 0,0 0 0 0,0 0 5 15,0 0 0-15,0 0 2 0,0 0 1 16,0 0-2-16,0 0-1 0,0 0-2 0,0 0-2 16,-2 22-1-16,2-22-2 0,0 0-2 15,0 0 0-15,-6 19-1 0,6-19 5 0,0 0 0 16,-7 14-4-16,7-14 3 0,0 0-1 15,-11 14 0-15,11-14-1 0,-9 12 0 0,9-12-2 16,-9 10-1-16,9-10-1 0,-11 11 1 0,11-11-2 16,-12 12 0-16,12-12 0 0,-12 11-1 15,12-11-1-15,-12 11 1 0,12-11-2 16,-12 11-1 31,12-11 1-47,-14 11 0 0,14-11-1 0,-12 10 0 0,12-10 0 0,-10 8 0 0,10-8 0 0,-12 10-1 0,12-10 0 0,-10 8 3 0,10-8-2 0,-11 8 0 0,11-8 0 0,0 0 0 15,-15 11 0-15,15-11 0 0,0 0 0 16,-12 10 2-16,12-10-2 0,0 0 0 0,0 0 0 16,-13 7-3-16,13-7-2 0,0 0-5 0,0 0 0 15,0 0-3-15,-16 8 4 0,16-8-1 16,0 0 3-16,0 0 1 0,0 0 1 0,-15 3 2 16,15-3-1-16,0 0 1 0,0 0-2 15,0 0-2-15,0 0-1 0,-20 3 1 0,20-3 0 16,0 0-2-16,0 0 2 0,0 0-4 15,-17 3 2-15,17-3-1 0,0 0 0 0,0 0-2 16,0 0 1-16,0 0 1 0,-17 7 2 0,17-7 1 16,0 0 2-16,0 0 1 0,0 0 1 15,0 0 0-15,0 0 1 0,-14 4-1 16,14-4-1-16,0 0 2 0,0 0-3 0,0 0 2 16,0 0-3-16,0 0 0 0,0 0-1 0,0 0 1 15,0 0 1-15,0 0 0 0,0 0 0 16,0 0 2-16,0 0-1 0,0 0 1 0,0 0 2 15,0 0-1-15,0 0 3 0,0 0-1 16,15 7 1-16,-15-7-1 0,0 0 1 0,0 0 0 16,23-1 0-16,-23 1 0 0,0 0-1 0,18-2 1 15,-18 2-1-15,0 0 3 0,19-2-3 16,-19 2 3-16,0 0 2 0,18-4-2 0,-18 4 1 16,0 0 1-16,18-2 1 0,-18 2 1 15,0 0-1-15,0 0 0 0,19-5 0 0,-19 5 1 16,0 0 0-16,0 0 0 0,18-1 0 15,-18 1 1-15,0 0 0 0,0 0 0 0,0 0-1 16,21-2-1-16,-21 2-1 0,0 0 0 0,0 0-2 16,0 0 2-16,19-3 0 0,-19 3-1 15,0 0-1-15,0 0 0 0,0 0-1 16,0 0 0-16,18-2 1 0,-18 2-1 0,0 0 2 16,0 0-1-16,0 0 0 0,0 0 3 0,0 0-1 15,0 0 0-15,20-2-2 16,-20 2 0-16,0 0 0 0,0 0-1 0,0 0 1 0,0 0 0 15,0 0-2-15,21 0 1 0,-21 0-2 0,0 0 0 16,0 0 1-16,0 0-1 0,0 0 2 16,23 2-2-16,-23-2 0 0,0 0 1 0,0 0-1 15,0 0 0-15,0 0 1 0,21-2 0 16,-21 2 0-16,0 0 1 0,0 0-1 0,0 0 1 16,0 0-1-16,0 0 3 0,0 0 1 15,21 0 0-15,-21 0 4 0,0 0 2 0,0 0 5 16,0 0 2-16,0 0 2 0,0 0 1 15,0 0-3-15,0 0-4 0,0 0-1 0,0 0-4 16,0 0 0-16,0 0-2 0,0 0-1 16,0 0-1-16,0 0-2 0,0 0-1 0,0 0 1 15,0 0-2-15,-19 3-2 0,19-3 0 16,0 0 1-16,-17 4 1 0,17-4 0 0,0 0-2 16,-20 3 1-16,20-3-2 0,0 0 2 0,-20 7 0 15,20-7 0-15,0 0 0 0,-18 5 0 16,18-5-1-16,0 0 1 0,-18 4-1 0,18-4 0 15,0 0-2-15,0 0 0 0,-18 5-1 16,18-5 0-16,0 0-1 0,0 0 0 0,0 0-1 16,0 0 0-16,-17 4 2 0,17-4-2 15,0 0 0-15,0 0 2 0,0 0-1 0,0 0 1 16,0 0 0-16,0 0 0 0,0 0-1 16,0 0-1-16,-14 5 0 0,14-5-1 0,0 0 2 15,0 0 1-15,0 0-1 0,0 0 3 0,0 0-2 16,0 0 2-16,0 0-1 0,0 0 2 15,0 0 0-15,0 0 0 0,0 0 0 16,0 0 0-16,0 0 1 0,0 0 0 0,14 7 0 16,-14-7-2-16,0 0 2 0,0 0 0 0,0 0 0 15,0 0 0-15,20 2 1 0,-20-2 0 16,0 0 1-16,0 0-2 0,0 0 0 0,23 1 1 16,-23-1-1-16,0 0 1 0,0 0 0 15,21-1 0-15,-21 1 1 0,0 0 1 0,0 0 0 16,20 0-1-16,-20 0 1 0,0 0-1 15,0 0 1-15,18-3 0 0,-18 3 0 0,0 0 1 16,0 0-3-16,18-4 2 0,-18 4-1 0,0 0 0 16,0 0 0-16,17-3 0 0,-17 3-1 15,0 0 0-15,0 0 1 0,0 0 0 0,19-4-1 16,-19 4 1-16,0 0-1 0,0 0 0 16,0 0 0-16,19-2-1 0,-19 2 0 0,0 0 1 15,0 0 0-15,0 0 1 0,0 0-3 16,17-3 2-16,-17 3-1 0,0 0 0 0,0 0 0 15,0 0 1-15,0 0 0 0,0 0 0 0,18-3 0 16,-18 3-1-16,0 0 0 0,0 0 0 16,0 0 0-16,0 0-1 0,0 0 0 0,0 0 1 15,20-2 1-15,-20 2-1 0,0 0 1 16,0 0-1-16,0 0 1 0,0 0-2 16,0 0 3-16,18-3-2 0,-18 3 0 0,0 0 0 15,0 0 0-15,0 0 1 0,0 0-1 0,17-3 1 16,-17 3-2-16,0 0 1 0,0 0 0 15,0 0-1-15,0 0 0 0,16-4 0 0,-16 4 2 16,0 0-1-16,0 0 1 0,0 0-1 0,0 0 0 16,19-3 0-16,-19 3 0 0,0 0 0 15,0 0 1-15,0 0-1 0,0 0 0 0,0 0-1 16,0 0 0-16,18-2 2 0,-18 2-1 16,0 0 1-16,0 0-1 0,0 0 1 0,0 0-1 15,0 0 0-15,0 0 0 0,0 0-1 16,0 0 1-16,0 0 1 0,21 0-1 0,-21 0 0 15,0 0 0-15,0 0 0 0,0 0 1 16,0 0 0-16,0 0-1 0,0 0 1 0,0 0-1 16,0 0-1-16,0 0 1 0,0 0-1 0,18 4 1 15,-18-4 0-15,0 0 1 0,0 0-1 16,0 0 1-16,0 0 1 0,0 0 1 0,0 0-1 16,0 0 1-16,0 0 1 0,0 0 0 15,0 0-1-15,0 0 3 0,0 0-1 0,0 0 0 16,0 0 2-16,0 0 0 0,0 0-2 15,0 0-1-15,0 0 0 0,0 0 0 0,0 0-2 16,0 0-1-16,0 0 1 0,0 0 0 0,0 0-2 16,0 0 0-16,0 0 0 0,0 0 1 15,-13 7-1-15,13-7 1 0,0 0 0 16,0 0-1-16,-15 3 1 0,15-3-2 0,0 0 2 16,0 0-1-16,-17 6-1 0,17-6 1 0,0 0 0 15,0 0 0-15,0 0 1 0,-18 5-1 16,18-5 0-16,0 0 0 0,0 0 0 0,0 0 0 15,0 0 0-15,-20 4 1 0,20-4-1 16,0 0 0-16,0 0 1 0,0 0-1 0,0 0 0 16,0 0 0-16,-19 2 0 0,19-2 0 15,0 0-1-15,0 0 0 0,0 0 1 0,0 0-1 16,0 0 1-16,0 0 0 0,-19 1 0 16,19-1-1-16,0 0 1 0,0 0-1 0,0 0 1 15,0 0 0-15,0 0 0 0,0 0 0 0,0 0 1 16,-19 1 0-16,19-1 0 0,0 0-1 15,0 0-1-15,0 0 1 0,0 0 0 0,0 0 0 16,0 0 0-16,0 0-1 0,0 0 0 16,-21 1 1-16,21-1 1 0,0 0-1 0,0 0 2 15,0 0-2-15,0 0-1 0,0 0 1 16,0 0 0-16,0 0-1 0,0 0 0 0,-18 2 0 16,18-2 1-16,0 0 0 0,0 0 0 0,0 0 0 15,0 0-1-15,-17 3 1 0,17-3 0 16,0 0-1-16,0 0 2 0,0 0-2 0,0 0 1 15,-20 4 0-15,20-4 0 0,0 0-1 16,0 0 1-16,0 0 1 0,-17 4-3 0,17-4 1 16,0 0 2-16,0 0-1 0,0 0-1 0,-18 2 1 15,18-2 0-15,0 0 1 0,0 0-2 16,0 0 0-16,-18 3 0 0,18-3 1 0,0 0 0 16,0 0-1-16,0 0 1 0,-21 2-1 15,21-2 0-15,0 0 0 0,0 0 1 0,-18 2-3 16,18-2 0-16,0 0 1 0,0 0-1 15,-16 3 0-15,16-3-1 0,0 0 0 0,0 0 2 16,-18 3 0-16,18-3 1 0,0 0 0 16,0 0-1-16,0 0 1 0,-20 2 0 0,20-2-2 15,0 0 0-15,0 0 0 0,0 0-2 16,0 0 1-16,0 0-1 0,-16 2-1 0,16-2 2 16,0 0-2-16,0 0 0 0,0 0 1 15,0 0 0-15,0 0-1 0,0 0 0 0,0 0 2 16,0 0 1-16,0 0-1 0,0 0 1 0,0 0 1 15,0 0 0-15,0 0 0 0,0 0 2 16,0 0-2-16,0 0 2 0,0 0 0 0,15-7-1 16,-15 7 1-16,0 0-1 0,14-5 0 15,-14 5 2-15,0 0-1 0,16-6 1 0,-16 6 0 16,0 0-1-16,16-5 0 0,-16 5 0 16,0 0 0-16,15-6 0 0,-15 6 0 0,0 0 0 15,14-5 0-15,-14 5 0 0,0 0 0 0,0 0 0 16,17-4 0-16,-17 4 0 0,0 0 0 15,0 0 0-15,16-5 1 0,-16 5-1 0,0 0 1 16,0 0 1-16,0 0 0 0,19-3 0 16,-19 3-2-16,0 0 1 0,0 0 0 0,18-3 0 15,-18 3-1-15,0 0 1 0,0 0-1 16,21-1 0-16,-21 1 0 0,0 0 2 0,0 0-1 16,19 0 0-16,-19 0-1 0,0 0 0 0,0 0 1 15,20-1 0-15,-20 1-1 0,0 0 0 16,0 0 0-16,20 0 0 0,-20 0 1 0,0 0 1 15,0 0-1-15,21-1 0 0,-21 1-1 16,0 0 1-16,0 0 0 0,20 0 1 0,-20 0-2 16,0 0 1-16,0 0-1 0,20-1 2 15,-20 1-2-15,0 0 0 0,0 0 1 0,21 0 0 16,-21 0 0-16,0 0-1 0,0 0 0 16,19-1 1-16,-19 1-1 0,0 0 0 0,0 0 0 15,19-1-1-15,-19 1 1 0,0 0 1 0,0 0 0 16,18-3 0-16,-18 3 0 0,0 0-1 15,0 0 0-15,18-3 0 0,-18 3 0 0,0 0 0 16,0 0 0-16,20-3 0 16,-20 3 1-16,0 0 0 0,0 0-2 0,18-4 1 0,-18 4 1 15,0 0-1-15,0 0 1 0,19-3-1 16,-19 3 1-16,0 0-1 0,0 0 0 0,18-3 0 16,-18 3 2-16,0 0-2 0,0 0 1 15,19-5 2-15,-19 5 0 0,0 0-1 0,13-8-1 16,-13 8 1-16,0 0-1 0,14-10 0 15,-14 10 1-15,0 0-1 0,12-16-1 0,-12 16 0 16,8-13-1-16,-8 13-1 0,9-15 1 0,-9 15-7 16,10-18 0-16,-10 18 0 0,7-19 0 15,-7 19 1-15,9-21-1 0,-9 21-1 0,7-20 0 16,-7 20-1-16,8-20-1 0,-8 20 2 16,5-19-2-16,-5 19 2 0,5-18-1 0,-5 18 3 15,0 0 3-15,4-23 0 0,-4 23 3 16,0 0-1-16,0-18 3 0,0 18-2 0,0 0 2 15,0 0 1-15,-4-18 1 0,4 18 0 16,0 0-1-16,0 0-2 0,-10-8-2 0,10 8 0 16,0 0 1-16,0 0-1 0,0 0 2 15,-19 6-1-15,19-6 1 0,0 0 1 0,-10 15 5 16,10-15-2-16,-9 14 0 0,9-14 1 0,-6 15 9 16,6-15-1-16,-6 14-2 0,6-14-3 15,0 0-1-15,-5 20-5 0,5-20 2 0,0 0-4 16,0 0 0-16,0 20 2 0,0-20 0 15,0 0-1-15,0 0 1 0,11 10 3 0,-11-10-3 16,0 0-5-16,0 0 0 0,20-3 2 0,-20 3-1 16,13-7 2-16,-13 7-3 0,14-13-1 15,-14 13-1-15,13-15-2 0,-13 15 1 0,13-17-2 16,-13 17 4-16,12-21 1 0,-12 21 0 16,10-21 1-16,-10 21 2 0,8-21 2 0,-8 21-1 15,6-20 3-15,-6 20 4 0,5-21 3 16,-5 21 1-16,1-16 2 0,-1 16 0 0,0 0 1 15,2-18 1-15,-2 18 2 0,0 0-1 16,0 0 1-16,-2-20-6 0,2 20-2 0,0 0-5 16,0 0-1-16,0 0 0 0,0 0-2 0,0 0 0 15,-18 5-1-15,18-5-1 0,0 0-1 16,-9 17 1-16,9-17 0 0,-5 14-1 0,5-14 1 16,-4 15-1-16,4-15-1 0,0 0 0 15,-3 21-2-15,3-21 2 0,0 0 0 0,2 18 0 16,-2-18 0-16,0 0 1 0,0 0 1 15,11 13 0-15,-11-13 0 0,0 0 0 0,0 0-1 16,20-4-2-16,-20 4 0 0,10-9 1 0,-10 9-1 16,12-13 3-16,-12 13-2 0,13-17 2 15,-13 17-1-15,11-17 0 0,-11 17 1 0,10-19 1 16,-10 19 1-16,5-19 4 0,-5 19 5 16,6-18 8-16,-6 18 0 0,0 0-1 0,1-23 4 15,-1 23 2-15,0 0 2 0,-1-20 3 0,1 20-1 16,0 0 1-16,-7-14-2 0,7 14-7 15,0 0-4-15,0 0-4 0,-12-9-1 0,12 9-6 16,0 0-2-16,0 0 0 0,-17 8 0 16,17-8-1-16,-11 11 0 0,11-11-1 15,-11 15 0-15,11-15 2 0,-11 17 1 0,11-17 1 16,-10 20 3-16,10-20-3 0,-8 18 1 0,8-18 0 16,-6 18-3-16,6-18-1 0,0 0-2 15,-4 21 0-15,4-21 0 0,0 0 0 16,4 18-2-16,-4-18 2 0,0 0 2 0,6 11-2 15,-6-11 0-15,0 0 0 0,0 0-1 0,20 4-1 16,-20-4-1-16,0 0 0 0,19-5 0 16,-19 5-5-16,12-7-1 0,-12 7 1 0,15-11 2 15,-15 11-2-15,12-14 2 0,-12 14 1 0,10-15-1 16,-10 15 2-16,9-16 1 0,-9 16 2 16,8-17 0-16,-8 17 1 0,4-17 1 0,-4 17 0 15,0 0 2-15,3-20-1 0,-3 20 1 16,0 0 4-16,-2-17-1 0,2 17 5 0,0 0-2 15,0 0 2-15,-10-13-1 0,10 13-2 16,0 0-3-16,0 0-1 0,-17 2 0 0,17-2-3 16,-11 9 1-16,11-9-1 0,-13 13 1 15,13-13-3-15,-13 17 3 0,13-17-1 0,-11 21 2 16,4-8 2-16,4-1 3 0,3-12 0 0,-9 27 0 16,9-27-3-16,-6 26-2 0,6-26 1 15,0 26 0-15,0-26-2 0,2 26-2 0,-2-26-1 16,8 20-4-16,-8-20-1 0,9 20-2 15,-9-20-1-15,13 14-2 0,-13-14 0 0,14 9 0 16,-14-9-1-16,0 0-1 0,24 2-2 16,-24-2 3-16,16-5 1 0,-16 5 1 0,16-11 2 15,-16 11-1-15,17-16 0 0,-17 16 3 16,17-20 0-16,-17 20 2 0,11-24 1 0,-11 24 1 16,8-24 0-16,-8 24 1 0,5-25 0 0,-5 25 3 15,0-25-1-15,0 25 1 0,-1-23 0 16,1 23 1-16,-4-22 3 0,4 22 0 0,-10-20 0 15,10 20-1-15,-12-17 5 0,12 17 1 16,-12-12 1-16,12 12-4 0,-12-7 0 0,12 7-3 16,0 0 0-16,-22-2-4 0,22 2 0 15,0 0 0-15,-21 9-2 0,21-9 0 0,-15 11 0 16,15-11 1-16,-12 16-1 0,12-16 2 16,-9 18 0-16,9-18 2 0,-8 21 0 0,8-21 0 15,-4 22 1-15,4-22 2 0,-2 23-1 0,2-23-3 16,0 19-1-16,0-19 0 0,2 17-1 15,-2-17 0-15,4 15 0 0,-4-15 1 0,0 0 0 16,9 18 1-16,-9-18-1 0,0 0-2 16,12 11-1-16,-12-11 1 0,0 0-1 0,0 0 0 15,0 0-3-15,23-2-2 0,-23 2 2 16,0 0-2-16,14-10-2 0,-14 10 2 0,10-12 0 16,-10 12 1-16,10-16-1 0,-10 16-3 0,9-17 1 15,-9 17 0-15,6-20 2 0,-6 20 0 16,3-20 1-16,-3 20 1 0,3-21-1 0,-3 21 1 15,-2-19 2-15,2 19 0 0,-3-20 2 16,3 20-1-16,-5-17 1 0,5 17 2 0,-9-14 1 16,9 14 0-16,-7-11 1 0,7 11 1 15,0 0-2-15,-18-9 0 0,18 9-1 0,0 0-1 16,-21 1 0-16,21-1-1 0,-15 7 0 0,15-7 2 16,-14 12 0-16,14-12 1 0,-15 15 1 15,15-15 1-15,-12 19 1 0,12-19-2 16,-11 22 1-16,11-22-2 0,-5 22 1 0,5-22-1 15,-4 23-2-15,4-23 2 0,4 23-4 16,-4-23 1-16,3 18 0 0,-3-18 1 0,9 17-1 16,-9-17 0-16,9 13 0 0,-9-13-1 0,11 8-3 15,-11-8 0-15,0 0-1 0,20 5 2 16,-20-5-1-16,0 0-1 0,20-4 3 0,-20 4-1 16,14-8 1-16,-14 8 1 0,15-12 0 0,-15 12 1 15,14-15-1-15,-14 15 0 0,10-17 0 16,-10 17 1-16,9-21 0 0,-9 21 1 0,8-19-1 15,-8 19 2-15,2-20 0 0,-2 20 2 16,0 0 0-16,-1-25 1 0,1 25 0 0,0 0 0 16,-6-22 1-16,6 22 6 0,0 0-4 0,-10-16 0 15,10 16-2-15,0 0-1 0,-14-8-2 16,14 8 0-16,0 0-1 0,-19 3-2 0,19-3 0 16,-12 9 0-16,12-9 1 0,-15 12-2 15,15-12 1-15,-12 17 0 0,12-17 0 0,-10 20 1 16,10-20 1-16,-9 21-2 15,9-21 0-15,-5 21 0 0,5-21-1 0,0 20 1 0,0-20-3 16,0 18 2-16,0-18-1 0,3 15 0 16,-3-15 0-16,0 0 0 0,11 18 0 0,-11-18-2 15,0 0 0-15,12 10 0 0,-12-10 0 16,0 0 0-16,0 0 0 0,22 2-3 0,-22-2 3 16,0 0-2-16,19-8-1 0,-19 8 0 15,10-11 0-15,-10 11-1 0,13-14 2 0,-13 14-3 16,10-15 2-16,-10 15-1 0,11-16-1 0,-11 16-1 15,5-18 2-15,-5 18-2 0,7-18 1 16,-7 18-1-16,2-16 2 0,-2 16 2 0,0 0 3 16,0-24 0-16,0 24 3 0,0 0 1 15,-4-20 0-15,4 20 0 0,0 0 0 0,-10-15 0 16,10 15-1-16,0 0-3 0,-15-10 0 16,15 10 1-16,0 0 1 0,0 0 0 0,-26 2 0 15,26-2 0-15,-15 7 1 0,15-7-1 0,-17 10-1 16,17-10 3-16,-14 14-2 0,14-14 0 15,-12 15 1-15,12-15 3 0,-12 20 0 0,12-20 1 16,-8 19 2-16,8-19 1 0,-5 20-1 16,5-20-1-16,0 18-1 0,0-18-1 0,2 15-1 15,-2-15-1-15,6 15 2 0,-6-15 0 16,0 0 0-16,11 15 1 0,-11-15 0 0,0 0 1 16,18 8-1-16,-18-8 0 0,0 0-2 15,17-3 0-15,-17 3 0 0,12-5-3 0,-12 5 1 16,14-12-2-16,-14 12 2 0,13-15-1 0,-13 15 1 15,10-16-1-15,-10 16 0 0,8-19 1 16,-8 19-2-16,8-18 2 0,-8 18 0 0,5-21 0 16,-5 21 1-16,3-20 0 0,-3 20 1 15,0-18 1-15,0 18 0 0,-1-16-1 0,1 16 0 16,-2-16-2-16,2 16 0 0,-9-15 1 16,9 15 0-16,-10-13 0 0,10 13 1 0,-10-10-1 15,10 10-1-15,-12-8-1 0,12 8 2 0,0 0-1 16,-22-5 1-16,22 5 3 0,0 0 0 15,-22 2-1-15,22-2 0 0,-14 3 1 0,14-3 0 16,-17 9 1-16,17-9 4 0,-14 12-1 16,14-12 6-16,-12 13 5 0,12-13-2 0,-10 17 1 15,10-17-2-15,-8 19-1 0,8-19-3 16,-4 20-1-16,4-20-3 0,0 19-1 0,0-19-1 16,5 19-3-16,-5-19 2 0,7 16-1 15,-7-16 0-15,10 12-1 0,-10-12 0 0,12 10 0 16,-12-10-1-16,14 6-1 0,-14-6 0 0,0 0-1 15,22 2-3-15,-22-2 0 0,0 0 1 16,24-5 0-16,-24 5 0 0,16-10 2 0,-16 10-1 16,16-12 1-16,-16 12-2 0,14-15 2 15,-14 15 0-15,13-17 0 0,-13 17 0 0,8-20 0 16,-8 20 1-16,8-18-1 0,-8 18 1 16,5-20 2-16,-5 20-2 0,2-18 0 0,-2 18 1 15,-5-18-1-15,5 18 3 0,-4-17-2 0,4 17 0 16,-8-14 0-16,8 14-1 0,-9-13 0 15,9 13-1-15,-12-8 1 0,12 8 0 16,-13-6 1-16,13 6 1 0,0 0-1 0,-26 1-1 16,26-1 4-16,-18 6 2 0,18-6-1 0,-18 12 1 15,18-12 0-15,-20 15 2 0,11-6 6 16,-1 2 1-16,0 1-2 0,1 2 1 0,1-1 0 16,0 1 4-16,2 2 3 0,-1 0-1 15,3 0-4-15,0 0-1 0,0 0-2 0,2 0-3 16,2-16 1-16,0 28-3 0,0-28-2 15,4 28-3-15,-4-28 0 0,8 25-1 0,-8-25 1 16,12 21-1-16,-12-21-1 0,14 18-3 0,-14-18-4 16,16 14 0-16,-16-14-3 15,18 10-2-15,-18-10-4 0,19 7 0 0,-19-7 2 0,0 0 0 16,26 0-1-16,-26 0-2 0,16-3-3 16,-16 3 3-16,16-9 0 0,-16 9 4 0,15-13-1 15,-15 13 4-15,13-16-1 0,-13 16 3 16,10-16 0-16,-10 16 3 0,7-18 2 0,-7 18 0 15,3-17 1-15,-3 17 1 0,0 0 1 0,0-24 2 16,0 24-4-16,-5-16 1 0,5 16 0 16,-9-13 0-16,9 13 3 0,-10-11-3 0,10 11 0 15,-17-8 1-15,17 8 1 0,0 0-1 16,-24-3 0-16,24 3 0 0,-19 4-1 0,19-4 0 16,-20 8 1-16,20-8 1 0,-21 15 5 15,11-7-3 1,0 3 4-16,0-1-3 0,3 2 3 0,-2-1 2 0,4 1 0 0,-2 1-1 15,3 0-2-15,4-13 0 0,-6 25-2 0,6-25-2 16,-3 23-2-16,3-23-1 0,3 23 1 0,-3-23-2 16,7 20 0-16,-7-20-4 0,10 15 4 15,-10-15 2-15,14 11 0 0,-14-11 0 16,17 8-1-16,-17-8-2 0,20 1-1 0,-20-1-1 16,20-1-2-16,-20 1 1 0,20-5-4 0,-20 5 0 15,21-11 0-15,-21 11-1 0,19-11-5 16,-19 11 4-16,16-14 1 0,-16 14 3 0,15-16 0 15,-15 16 4-15,10-16 1 0,-10 16 1 16,9-17 2-16,-9 17 0 0,2-15-1 0,-2 15 0 16,0 0 1-16,-1-22 1 0,1 22-1 0,0 0 2 15,-4-18 0-15,4 18-2 0,0 0 0 16,-12-15 0-16,12 15 2 0,0 0 3 0,-12-8-3 16,12 8 0-16,0 0-2 0,0 0-1 15,-24 2 0-15,24-2 0 0,-13 8-1 0,13-8 0 16,-13 14 1-16,13-14 4 0,-12 16 2 0,12-16 2 15,-10 21 1-15,10-21-1 0,-8 24-1 16,8-24 0-16,-4 21-3 0,4-21 0 0,0 24 0 16,0-24-2-16,1 21-1 0,-1-21 0 15,5 20-1-15,-5-20 2 0,9 15-1 16,-9-15-2-16,12 12-1 0,-12-12 0 0,14 6 0 16,-14-6 1-16,0 0-4 0,21 2-1 0,-21-2 1 15,15-4-2-15,-15 4 0 0,17-10 1 16,-17 10-3-16,17-13 0 0,-17 13 1 0,14-16-2 15,-14 16 0-15,12-20 3 0,-12 20 2 16,10-18 0-16,-10 18 1 0,8-20 1 0,-8 20 1 16,7-20 2-16,-7 20-1 0,2-19 1 0,-2 19 1 15,0 0 0-15,-2-23-1 0,2 23 1 16,0 0 3-16,-6-19 2 0,6 19 1 0,0 0-4 16,-9-14 0-16,9 14-3 0,0 0-1 15,0 0-1-15,-16-7 0 0,16 7 1 0,0 0 0 16,0 0-1-16,-18 10 0 0,18-10-1 15,0 0 1-15,-10 16 0 0,10-16 5 0,-6 15 1 16,6-15-2-16,-3 16 0 0,3-16-1 16,0 0 2-16,0 25-3 0,0-25-3 0,0 0 2 15,3 24 0-15,-3-24 1 0,0 0 0 16,9 17 1-16,-9-17-1 0,0 0 0 0,12 12-1 16,-12-12 0-16,0 0 0 0,0 0 0 0,22 4-3 15,-22-4-4-15,0 0 0 0,15-4-3 16,-15 4 0-16,0 0-1 0,17-10-5 0,-17 10 3 15,10-9 0-15,-10 9 3 0,11-10 0 16,-11 10 1-16,5-13 1 0,-5 13 1 0,0 0 4 16,7-16 0-16,-7 16 2 0,0 0 2 15,2-19-1-15,-2 19 0 0,0 0 2 0,-6-16 1 16,6 16 1-16,0 0 3 0,-8-12 3 0,8 12 1 16,0 0-3-16,0 0 0 0,-17-7-1 15,17 7 3-15,0 0 0 0,0 0-4 0,-18 4-1 16,18-4-1-16,0 0 0 0,-13 13-1 15,13-13 4-15,-5 13 1 0,5-13-1 0,-8 17 1 16,8-17 0-16,-5 18 1 0,5-18 1 16,-2 19 2-16,2-19 3 0,0 18-2 0,0-18-2 15,1 17 0-15,-1-17 0 0,4 15 0 0,-4-15-1 16,0 0-1-16,5 20-2 0,-5-20-2 16,0 0-1-16,8 18 0 0,-8-18 0 0,0 0 0 15,7 12 0-15,-7-12 0 0,0 0-1 16,0 0 4-16,5 12 1 0,-5-12 1 0,0 0 3 15,0 0 0-15,0 0 3 0,0 0 2 16,0 0 1-16,7 15-1 0,-7-15 3 0,0 0 1 16,0 0-1-16,0 0-1 0,0 0-5 15,0 0-1-15,0 0-1 0,0 0-3 0,0 0-4 16,0 0 0-16,0 0 0 0,-16 4-1 16,16-4 0-16,0 0-3 0,0 0 2 0,-20 0-1 15,20 0 0-15,0 0 0 0,0 0-3 0,-25 0 2 16,25 0 0-16,0 0 1 0,-21 0 0 15,21 0 0-15,0 0-2 0,-22 0-1 0,22 0 2 16,0 0 0-16,-20 2-1 0,20-2 2 16,0 0-1-16,0 0-1 0,-24-2 0 0,24 2 0 15,0 0 1-15,0 0-3 0,-25 0 2 16,25 0-1-16,0 0 1 0,0 0 0 0,-20-2 1 16,20 2-1-16,0 0 1 0,0 0 1 0,-20 0-2 15,20 0 1-15,0 0 0 0,0 0 0 16,0 0 0-16,-22 0 0 0,22 0-1 15,0 0 1-15,0 0 0 0,0 0-2 0,-22 0 2 16,22 0-2-16,0 0 0 0,0 0 1 0,0 0 0 16,-21 2-2-16,21-2 1 0,0 0 0 0,0 0-1 15,0 0 1-15,-20 3-1 0,20-3 1 16,0 0 0-16,0 0 2 0,0 0-1 0,-19 2 0 16,19-2-1-16,0 0-1 0,0 0-2 15,0 0-2-15,0 0-6 0,0 0-3 0,-16 3-4 16,16-3-4-16,0 0 1 0,0 0 1 15,0 0 4-15,0 0 2 0,0 0 2 16,0 0 5-16,0 0 0 0,0 0 3 0,0 0 0 16,16 3 0-16,-16-3 2 0,0 0 2 0,19-1 1 15,-19 1-2-15,0 0 1 0,25-3 2 16,-25 3-1-16,16-2 1 0,-16 2 1 0,18-3-1 16,-18 3 0-16,0 0 0 0,24-5-1 15,-24 5 1-15,0 0 0 0,24-4 1 0,-24 4-1 16,0 0 0-16,20-1 2 0,-20 1-2 15,0 0 3-15,0 0-2 0,21-3-1 0,-21 3 2 16,0 0-1-16,0 0 1 0,0 0 2 0,18 0-1 16,-18 0 0-16,0 0 4 0,0 0 2 15,0 0 1-15,0 0 1 0,0 0 2 16,0 0-1-16,0 0 2 0,0 0 2 0,18-2-1 16,-18 2-1-16,0 0 1 0,0 0-3 0,0 0-4 15,0 0 1-15,0 0-2 0,0 0-2 0,0 0-2 16,0 0 0-16,0 0 0 0,0 0 0 15,-10 10-1-15,10-10 0 0,0 0 0 0,0 0 1 16,-14 8 0-16,14-8 1 0,0 0 0 16,0 0-1-16,-17 8 0 0,17-8 0 0,0 0 2 15,-12 7-1-15,12-7 0 0,0 0-3 16,0 0 2-16,-18 6 0 0,18-6 0 0,0 0 2 16,0 0-2-16,-17 6-1 0,17-6 0 15,0 0 4-15,0 0 0 0,-16 3-2 0,16-3 0 16,0 0 0-16,0 0-1 0,-19 3 0 15,19-3-1-15,0 0 0 0,0 0-1 0,0 0 1 16,-20 4-1-16,20-4 1 0,0 0-2 0,0 0 1 16,0 0-3-16,-21 2 3 0,21-2-1 15,0 0 0-15,0 0-1 0,0 0 1 0,-23 1 0 16,23-1-1-16,0 0 1 0,0 0 0 16,0 0 1-16,-24 2-1 0,24-2 1 0,0 0-2 15,0 0 1-15,-18 1 0 0,18-1 0 16,0 0 1-16,0 0-3 0,0 0 2 0,-23 1-1 15,23-1 1-15,0 0-1 0,0 0 1 0,0 0 0 16,-21 0-3-16,21 0 4 0,0 0-1 16,0 0 0-16,0 0-1 0,-23 1 2 0,23-1-1 15,0 0-1-15,0 0 2 0,0 0-2 16,-23 2 1-16,23-2 0 0,0 0 0 0,0 0-1 16,-18 2 2-16,18-2-3 0,0 0-1 15,0 0 2-15,0 0 1 0,-20 2-2 0,20-2 1 16,0 0 1-16,0 0-2 0,0 0 1 15,-19 2-1-15,19-2 2 0,0 0-1 0,0 0 0 16,0 0 1-16,0 0 0 0,-19 2 0 0,19-2 0 16,0 0 0-16,0 0 0 0,0 0-1 15,0 0 2-15,0 0-3 0,0 0 2 0,-18 1-1 16,18-1-1-16,0 0 1 0,0 0 1 16,0 0 0-16,0 0-2 0,0 0 2 0,0 0-1 15,-20 1 0-15,20-1 1 0,0 0-1 16,0 0-1-16,0 0 0 0,0 0 3 0,0 0-2 15,0 0 1-15,0 0 0 0,0 0-2 16,0 0-1-16,-21 0 0 0,21 0 0 0,0 0 1 16,0 0 0-16,0 0-1 0,0 0-2 15,0 0 2-15,0 0-1 0,0 0 0 0,0 0-4 16,0 0 3-16,0 0-2 0,0 0 1 0,0 0 1 16,0 0-1-16,0 0 1 0,0 0 0 15,0 0 0-15,0 0 3 0,0 0-2 0,0 0 0 16,0 0 1-16,0 0 2 0,0 0 0 15,0 0 0-15,0 0 1 0,0 0 0 0,0 0 1 16,18-4-1-16,-18 4 0 0,0 0 0 0,0 0 0 16,0 0 0-16,19-4-1 0,-19 4 1 31,0 0 1-31,0 0-1 0,19-4 0 0,-19 4 0 0,0 0 0 0,0 0 0 0,18-4 0 16,-18 4 1-16,0 0-1 0,0 0-1 0,20-4 1 15,-20 4 1-15,0 0-1 0,0 0 0 16,22-4 0-16,-22 4 0 0,0 0 1 0,17-2-1 15,-17 2 2-15,0 0-1 0,19-2 0 16,-19 2-1-16,0 0-1 0,19-2 3 0,-19 2-1 16,0 0 0-16,19-2 1 0,-19 2 0 15,0 0 2-15,20-3-2 16,-20 3-1-16,0 0 0 0,20-1 1 0,-20 1 1 0,0 0-2 0,19-3 3 16,-19 3 0-16,0 0 0 0,18-3-2 15,-18 3 3-15,0 0 0 16,0 0 1-16,23-2-1 0,-23 2 1 0,0 0-2 0,0 0 0 15,22-3-1-15,-22 3-1 0,0 0 2 0,0 0-2 16,21-3 1-16,-21 3-1 0,0 0 1 16,0 0-3-16,19-2 2 0,-19 2 0 0,0 0-2 15,0 0 3-15,18-4-1 0,-18 4-1 0,0 0 2 16,0 0-1-16,0 0-1 0,21-1 1 16,-21 1-1-16,0 0-2 0,0 0 2 0,0 0-1 15,17-3 1-15,-17 3-1 0,0 0 1 16,0 0 0-16,0 0-2 0,0 0 3 0,22-2-2 15,-22 2 1-15,0 0 0 0,0 0-1 16,0 0 1-16,19 0-1 0,-19 0 0 0,0 0 0 16,0 0 1-16,0 0 0 0,20 0-1 15,-20 0 0-15,0 0 0 0,0 0-1 0,0 0 2 16,22 0-1-16,-22 0 0 0,0 0 0 0,0 0 1 16,0 0 0-16,23 2-1 0,-23-2 0 15,0 0 1-15,0 0-1 0,19 1-1 16,-19-1 1-16,0 0 0 0,0 0 1 0,23 0 0 15,-23 0-2-15,0 0 1 0,0 0 0 0,20 2-3 16,-20-2 3-16,0 0-1 0,0 0-1 16,21-2 0-16,-21 2-1 0,0 0-1 0,0 0-2 15,0 0 0-15,0 0-1 0,19-1 1 16,-19 1 1-16,0 0 1 0,0 0 2 0,0 0 2 16,0 0 0-16,0 0-3 0,14-6 5 15,-14 6-1-15,0 0 0 0,0 0-1 0,0 0 1 16,0 0-3-16,0 0 0 0,-4-19 4 0,4 19-1 15,0 0 0-15,0 0 2 0,-8-11 0 16,8 11-1-16,0 0 1 0,0 0 0 0,-12-8 0 16,12 8-5-16,0 0-1 0,0 0-1 15,0 0-2-15,-18-2 0 0,18 2-1 0,0 0-1 16,0 0 1-16,-16 5-1 0,16-5 3 0,0 0-2 16,0 0 2-16,-14 9-1 0,14-9 0 15,0 0 0-15,0 0 0 0,-10 15 2 0,10-15-2 16,0 0 0-16,0 0 2 0,0 18-1 15,0-18 1-15,0 0 0 0,8 15-1 0,-8-15-3 16,0 0 0-16,12 11 0 0,-12-11 1 16,0 0 1-16,14 7 3 0,-14-7 0 0,0 0-1 15,17 5 0-15,-17-5 1 0,0 0 1 16,0 0 0-16,21 0 1 0,-21 0-2 0,0 0 1 16,14-6 1-16,-14 6-1 0,0 0 2 15,12-9 1-15,-12 9 0 0,0 0 1 0,8-11-1 16,-8 11 1-16,0 0 0 0,0 0-1 15,5-15 2-15,-5 15-2 0,0 0 1 0,0 0 0 16,0 0 0-16,-1-20-1 0,1 20-5 0,0 0-2 16,0 0 3-16,-6-13-2 0,6 13-4 15,0 0-1-15,0 0-2 0,0 0 0 0,-10-11 4 16,10 11-1-16,0 0 2 0,0 0 3 16,0 0-2-16,0 0 0 0,0 0 1 0,0 0 0 15,0 0 0-15,0 0 0 0,0 0 2 16,0 0 0-16,0 0 1 0,0 0-1 0,0 0 0 15,0 0 0-15,0 0 1 0,0 0 0 16,0 0 1-16,0 0 1 0,-4 14 2 0,4-14 1 16,0 0 1-16,0 0 2 0,0 0 1 0,0 0 0 15,0 0 1-15,0 0 0 0,6 12 3 16,-6-12 1-16,0 0 1 0,0 0 1 0,0 0 3 16,0 0-1-16,0 0 0 0,0 0 0 0,0 0 0 15,0 0-1-15,0 0-2 0,0 0 0 16,0 0-4-16,0 0 1 0,0 0-3 15,0 0-2-15,0 0 0 0,0 0 0 0,0 0-1 16,0 0-1-16,-4 16 1 0,4-16 0 16,0 0 1-16,0 0-1 0,0 0-3 0,-12 9 6 15,12-9-2-15,0 0-1 0,0 0-1 0,-15 6-3 16,15-6 1-16,0 0 0 0,0 0 1 16,-14 9-1-16,14-9 0 0,0 0 0 0,0 0 0 15,-15 7-1-15,15-7 1 0,0 0-1 16,0 0-2-16,-14 6 3 0,14-6 0 0,0 0 0 15,0 0 0-15,0 0 1 0,-18 7-1 16,18-7 0-16,0 0 0 0,0 0 0 0,0 0 0 16,-14 5 0-16,14-5 1 0,0 0 0 0,0 0-1 15,0 0 0-15,0 0 1 0,0 0-1 16,0 0 1-16,-17 5-2 0,17-5 1 0,0 0 2 16,0 0-1-16,0 0-1 0,0 0-1 15,0 0-3-15,0 0 4 0,0 0-1 0,-15 3 2 16,15-3-2-16,0 0 1 0,0 0 0 15,0 0-2-15,0 0 1 0,0 0 0 0,0 0-1 16,-18 2 1-16,18-2 0 0,0 0 0 0,0 0 0 16,0 0 0-16,0 0-3 0,0 0 3 15,0 0-1-15,0 0 2 0,0 0-1 16,-20 3 2-16,20-3-2 0,0 0 1 0,0 0-1 16,0 0 0-16,0 0 0 0,0 0 1 0,0 0-1 15,0 0 1-15,0 0-1 0,0 0 1 16,0 0 0-16,0 0-1 0,-19 1 1 0,19-1-1 15,0 0 1-15,0 0-2 0,0 0 2 16,0 0-1-16,0 0 0 0,0 0 0 0,0 0-1 16,0 0 0-16,0 0 2 0,0 0-1 0,0 0-1 15,-17 3 1-15,17-3 0 16,0 0 0-16,0 0 0 0,0 0 0 0,0 0 0 0,0 0-1 16,0 0 2-16,0 0-1 0,0 0 1 15,0 0-2-15,0 0 2 0,0 0-1 0,0 0 2 16,0 0 0-16,0 0-1 0,-19 3 1 15,19-3-1-15,0 0 2 0,0 0 0 0,0 0-2 16,0 0 0-16,0 0-1 0,0 0 1 16,0 0-1-16,0 0 0 0,0 0 1 0,0 0 0 15,0 0 1-15,0 0-2 0,0 0 0 16,0 0 0-16,0 0 1 0,-18 0-1 0,18 0 0 16,0 0 1-16,0 0-1 0,0 0 0 0,0 0 0 15,0 0 0-15,0 0 0 0,0 0 1 16,0 0-2-16,-20 0 2 0,20 0 0 0,0 0-1 15,0 0-1-15,0 0 0 0,0 0 1 16,0 0-1-16,-22-2 0 0,22 2 0 0,0 0 0 16,0 0 0-16,0 0 2 0,0 0 0 0,-20-3-1 15,20 3-1-15,0 0 0 0,0 0 1 16,0 0-3-16,0 0 4 0,-21 0-1 16,21 0-2-16,0 0-2 0,0 0-5 0,0 0-6 15,-25 0-9-15,25 0-9 0,0 0-14 0,-20 3-20 16,20-3-24-1,-16 3-38-15,16-3-58 0,-21 7-75 0,21-7-56 0,-22 5-42 0,22-5-121 16,-27 8-56-16,27-8-494 0,-26 3-645 16</inkml:trace>
  <inkml:trace contextRef="#ctx0" brushRef="#br0" timeOffset="1">1112 568 1 0,'0'0'19'15,"-20"-5"-27"-15,20 5 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3"/>
    </inkml:context>
    <inkml:brush xml:id="br0">
      <inkml:brushProperty name="width" value="0.07938" units="cm"/>
      <inkml:brushProperty name="height" value="0.07938" units="cm"/>
      <inkml:brushProperty name="color" value="#FF9999"/>
      <inkml:brushProperty name="fitToCurve" value="1"/>
    </inkml:brush>
  </inkml:definitions>
  <inkml:trace contextRef="#ctx0" brushRef="#br0">9 628 71 0,'0'0'468'0,"-9"16"-88"0,9-16-22 16,0 0-45-16,0 0-35 0,0 0-35 0,-5 16-21 15,5-16-23-15,0 0-14 0,0 0-9 16,7 15-9-16,-7-15-3 0,0 0-13 0,12 10-13 16,-12-10-5-16,0 0-5 0,18 9 6 0,-18-9-3 15,15 4-12-15,-15-4-9 0,0 0-10 16,23 5-15-16,-23-5-4 0,0 0-4 15,23 2-1-15,-23-2-4 0,0 0-2 0,20-5 0 16,-20 5-1-16,0 0-3 0,20-10-7 16,-20 10-8-16,10-13-4 0,-10 13-4 0,11-15-6 15,-11 15-4-15,9-18-6 0,-9 18-5 0,7-22-3 16,-7 22-3-16,5-24-4 0,-5 24 6 16,5-25-5-16,-5 25-4 0,3-28 1 0,-3 28-3 15,2-28-1-15,-2 28-1 0,1-29 0 16,-1 29-1-16,0-28 0 0,0 28 0 0,0-28 0 15,0 28 1-15,-1-27-2 0,1 27 2 16,0-28-1-16,0 28-3 0,0-24 2 0,0 24-2 16,0-23 1-16,0 23-1 0,0-21 2 0,0 21-1 15,4-21 1-15,-4 21 0 16,2-19-2-16,-2 19 2 0,4-18 0 0,-4 18-2 0,8-18 1 16,-8 18 0-16,7-18-1 0,-7 18 0 15,9-16-2-15,-9 16 1 0,11-17 1 0,-11 17-1 16,10-16 0-16,-10 16 0 0,11-15 0 15,-11 15 0-15,12-14 0 0,-12 14-1 0,15-13 0 16,-15 13 2-16,12-11 0 0,-12 11-1 0,13-11 1 16,-13 11 0-16,12-8-1 0,-12 8-1 15,14-7 2-15,-14 7-1 0,12-7 1 16,-12 7 0-16,0 0-1 0,17-9 0 0,-17 9 2 16,0 0-1-16,20-8 0 0,-20 8-1 0,0 0-1 15,18-8 2-15,-18 8 0 0,0 0-2 16,20-6 1-16,-20 6-1 0,0 0 2 0,18-4 1 15,-18 4-1-15,0 0-1 0,18-4 1 16,-18 4 0-16,0 0 2 0,0 0-1 0,21 1 1 16,-21-1 0-16,0 0 2 0,17 4-3 15,-17-4 1-15,0 0 2 0,14 7 1 0,-14-7-2 16,0 0 3-16,15 9 1 0,-15-9-2 0,0 0 2 16,12 14 3-16,-12-14 0 15,8 11-1-15,-8-11-1 0,7 14-2 0,-7-14 1 16,6 17 1-16,-6-17-2 0,5 18 0 0,-5-18-1 15,6 19-1-15,-6-19-1 0,2 19-1 0,-2-19 1 16,4 22 0-16,-4-22 0 0,2 21 0 16,-2-21-1-16,1 20 0 0,-1-20 0 0,2 20-4 15,-2-20 2-15,3 20-1 0,-3-20 1 16,0 21 0-16,0-21-1 0,4 22-1 0,-4-22 1 16,2 20 0-16,-2-20 0 0,3 24-5 0,-3-24 1 15,4 21 0-15,-4-21 1 0,4 22 0 16,-4-22 2-16,5 23 0 0,-5-23 0 0,5 21 0 15,-5-21 0-15,7 20 0 0,-7-20 0 16,8 19 1-16,-8-19-2 0,8 20 2 0,-8-20-1 16,9 18 1-16,-9-18-2 15,11 17 1-15,-11-17 0 0,9 14-1 0,-9-14 0 0,10 13 2 16,-10-13 0-16,11 10 0 0,-11-10 2 16,12 10 1-16,-12-10-2 0,0 0 1 0,17 10 1 15,-17-10-1-15,0 0 0 0,19 5 0 16,-19-5 0-16,0 0 1 0,19 1-1 0,-19-1 1 15,0 0-2-15,18-1 2 0,-18 1 1 0,0 0-4 16,18-3 5-16,-18 3 0 0,0 0 2 16,16-9-3-16,-16 9 1 0,11-10 0 0,-11 10 1 15,10-11-2-15,-10 11-1 0,11-14 1 16,-11 14-1-16,7-17 8 0,-7 17-2 0,10-19-1 16,-10 19-2-16,7-21-1 0,-7 21-1 15,5-23-2-15,-5 23-1 0,7-24 0 0,-7 24 1 16,6-25-1-16,-6 25 0 0,5-26-1 15,-5 26-1-15,6-26 1 0,-6 26-1 0,5-25 1 16,-5 25 2-16,6-24-2 0,-6 24 0 16,6-23 0-16,-6 23 0 0,4-22-2 0,-4 22 2 15,5-20-1-15,-5 20 2 0,6-20-1 0,-6 20 0 16,4-17 0-16,-4 17-1 0,5-14-1 16,-5 14 1-16,5-13 0 0,-5 13-1 0,0 0 1 15,8-19-1-15,-8 19 1 0,0 0 0 16,9-16-1-16,-9 16 2 0,0 0 0 0,8-14-2 15,-8 14 4-15,0 0-4 0,10-12 1 16,-10 12 2-16,0 0-1 0,10-13 0 0,-10 13-2 16,0 0 1-16,11-9-1 0,-11 9 1 0,0 0 1 15,14-11-1-15,-14 11 1 0,0 0-3 16,13-8-1-16,-13 8-1 0,0 0-1 16,12-8 1-16,-12 8-1 0,0 0-1 0,14-7 1 15,-14 7-2-15,0 0 2 0,15-6-1 0,-15 6 1 16,0 0 1-16,0 0 2 0,16-4-1 15,-16 4 1-15,0 0-1 0,0 0 1 0,17-3-1 16,-17 3-3-16,0 0 2 0,0 0-1 16,0 0 2-16,22 1-1 0,-22-1-4 0,0 0 5 15,0 0 1-15,17 5 0 0,-17-5 2 16,0 0 0-16,14 8 1 0,-14-8 0 0,0 0-1 16,16 11 1-16,-16-11 0 0,11 8 0 0,-11-8-1 15,10 10 2-15,-10-10 0 0,10 10 0 16,-10-10-1-16,11 12 2 0,-11-12-1 0,10 12 0 15,-10-12 1-15,8 11-1 0,-8-11 0 16,9 14 0-16,-9-14 1 0,6 14-2 0,-6-14 1 16,8 12 0-16,-8-12 0 0,3 15 1 15,-3-15 1-15,7 14-1 0,-7-14 0 0,0 0-2 16,5 22 0-16,-5-22 2 0,0 0-2 0,3 20 1 16,-3-20-1-16,0 0 0 0,4 23 2 15,-4-23-5-15,0 0 4 0,3 22 1 0,-3-22-2 16,0 0 0-16,2 24 0 0,-2-24 0 15,2 15-1-15,-2-15 0 0,2 18 0 0,-2-18-4 16,1 17 1-16,-1-17-1 0,5 17 4 16,-5-17-2-16,2 16 1 0,-2-16 0 0,3 17 0 15,-3-17 1-15,5 16-2 0,-5-16 3 16,4 15-2-16,-4-15 2 0,7 18 0 0,-7-18 1 16,8 16-2-16,-8-16 3 0,7 15-1 0,-7-15 1 15,9 13-1-15,-9-13 2 0,10 13 3 16,-10-13-2-16,13 13 1 0,-13-13-4 0,12 11 2 15,-12-11 1-15,14 9-2 0,-14-9 1 16,15 7 0-16,-15-7-2 0,13 7 1 0,-13-7 1 16,15 5-2-16,-15-5 2 0,0 0-1 15,24 5 0-15,-24-5 0 0,0 0 0 0,24 1-1 16,-24-1-3-16,0 0 2 0,22-1-1 0,-22 1 0 16,0 0 0-16,19-5 1 15,-19 5 0-15,0 0 0 0,17-8 1 0,-17 8 0 0,12-9 0 16,-12 9 0-16,10-11 0 0,-10 11 1 15,9-14-1-15,-9 14 7 0,10-17-5 0,-10 17 5 16,8-19-4-16,-8 19 0 0,7-19-2 16,-7 19 0-16,10-21 0 0,-10 21 0 0,5-22-3 15,-5 22 1-15,7-20-1 0,-7 20 3 16,6-22-3-16,-6 22 2 0,6-21-2 0,-6 21 1 16,7-19 0-16,-7 19-1 0,5-19 2 15,-5 19-2-15,7-19 0 0,-7 19 0 0,3-17 1 16,-3 17-1-16,7-16 0 0,-7 16 0 0,4-17 0 15,-4 17-1-15,7-18-1 0,-7 18-3 16,8-15 0-16,-8 15 1 0,4-15-1 0,-4 15 1 16,6-12-2-16,-6 12 4 15,6-15 1-15,-6 15-1 0,8-13 0 0,-8 13 1 0,6-12 0 16,-6 12-1-16,6-11 0 0,-6 11 1 16,0 0-1-16,10-15 0 0,-10 15 0 0,0 0 0 15,11-17 1-15,-11 17-1 0,0 0-1 0,10-13 1 16,-10 13-1-16,0 0 2 0,13-12 1 15,-13 12-1-15,0 0 1 0,12-12-1 0,-12 12 0 16,0 0-1-16,11-10 0 0,-11 10 0 16,0 0 2-16,16-9-2 0,-16 9 0 0,0 0-1 15,14-7 1-15,-14 7 0 0,0 0 0 16,14-5 1-16,-14 5 0 0,0 0 1 0,0 0-1 16,22-3 2-16,-22 3-1 0,0 0 0 15,0 0 1-15,20-1 1 0,-20 1 0 0,0 0 1 16,0 0-2-16,21 4 1 0,-21-4-1 15,0 0 0-15,15 5 2 0,-15-5-1 0,0 0 0 16,17 6 0-16,-17-6 1 0,0 0-1 0,17 9 0 16,-17-9-2-16,0 0 4 0,12 11 1 15,-12-11-2-15,0 0-1 0,14 14 2 0,-14-14-1 16,0 0 1-16,10 16-1 0,-10-16 2 16,7 12-2-16,-7-12 1 0,0 0 0 0,6 19-2 15,-6-19 3-15,0 0-2 0,8 20-2 16,-8-20 1-16,0 0 1 0,5 22 1 0,-5-22-1 15,2 15 0-15,-2-15 0 0,0 0-1 0,2 25-1 16,-2-25-3-16,1 18 5 0,-1-18-1 16,0 19-1-16,0-19 0 0,2 21 0 0,-2-21 2 15,0 21-1-15,0-21-1 0,3 20 0 16,-3-20 1-16,0 21-5 0,0-21 0 0,2 22 2 16,-2-22-1-16,4 21 2 0,-4-21-3 15,4 21 3-15,-4-21 1 0,4 21 0 0,-4-21 0 16,7 19-2-16,-7-19 2 0,8 19 0 15,-8-19 0-15,10 17-1 0,-10-17 1 0,10 16-1 16,-10-16 1-16,11 14 1 0,-11-14-1 0,14 13 5 16,-14-13 4-16,16 10 0 0,-16-10-2 15,16 9 2-15,-16-9-1 0,21 6-2 16,-21-6-1-16,18 5-2 0,-18-5-1 0,19 2-2 16,-19-2 0-16,0 0 0 0,25 0-2 0,-25 0 0 15,0 0 1-15,25-5-3 0,-25 5-1 16,17-6 0-16,-17 6-1 0,18-9 4 0,-18 9-1 15,12-15-1-15,-12 15 8 0,14-16-6 16,-14 16-3-16,10-18-2 0,-10 18-3 0,11-19 1 16,-11 19 4-16,10-20-1 0,-10 20 1 15,10-22 0-15,-10 22 2 0,7-22 1 0,-7 22-2 16,10-22 1-16,-10 22 0 0,7-22 1 0,-7 22 0 16,7-21 2-16,-7 21 0 0,7-21-1 15,-7 21 0-15,8-18 1 0,-8 18-1 0,10-20 1 16,-10 20 0-16,6-16-1 0,-6 16 0 15,10-16 1-15,-10 16 0 0,7-17 0 0,-7 17 1 16,8-15-2-16,-8 15 0 0,9-15 1 16,-9 15 1-16,10-15-2 0,-10 15 1 0,8-14-2 15,-8 14 1-15,8-14 2 0,-8 14-1 16,10-13 0-16,-10 13-2 0,10-13 0 0,-10 13-1 16,13-13 1-16,-13 13 0 0,9-11-1 0,-9 11 0 15,10-10 2-15,-10 10 0 0,10-9 1 16,-10 9-2-16,12-9-1 0,-12 9 2 0,12-8 1 15,-12 8 0-15,13-8 0 0,-13 8 0 16,12-7 0-16,-12 7 0 0,0 0 1 0,20-9-2 16,-20 9 1-16,0 0-2 0,15-6 2 15,-15 6-1-15,0 0 1 0,0 0 0 0,19-6-1 16,-19 6 2-16,0 0 0 0,0 0 0 0,0 0 0 16,22 0 2-16,-22 0-3 0,0 0 1 15,0 0-3-15,0 0-2 0,19 5 3 0,-19-5-3 16,0 0 3-16,0 0-3 0,12 6 3 15,-12-6-2-15,0 0 3 0,0 0-2 0,15 11 2 16,-15-11 0-16,0 0-1 0,7 14 1 16,-7-14 0-16,0 0 0 0,7 13 0 0,-7-13-1 15,0 0 3-15,8 15-2 0,-8-15 2 16,0 0-1-16,6 18 0 0,-6-18 0 0,0 0 0 16,5 19-1-16,-5-19-2 0,0 0 4 15,3 20-2-15,-3-20 2 0,0 0-2 0,2 21 1 16,-2-21 0-16,0 0 2 0,3 21-2 0,-3-21-1 15,0 0 1-15,0 24-1 0,0-24-1 16,0 0 0-16,-3 23 1 0,3-23 0 0,0 0-1 16,0 25 1-16,0-25-1 0,-2 18 1 15,2-18 4-15,0 19 3 0,0-19 5 0,0 18 2 16,0-18 0-16,2 20-8 0,-2-20 1 16,3 22 1-16,-3-22 3 0,4 20 0 0,-4-20-5 15,3 20 2-15,-3-20 0 0,7 20-3 16,-7-20-2-16,7 15 0 0,-7-15-1 0,8 16-2 15,-8-16 1-15,5 12-2 0,-5-12 1 0,0 0-2 16,15 12 2-16,-15-12-2 0,0 0 0 16,14 8-1-16,-14-8 1 0,0 0 1 0,0 0 0 15,23-1-3-15,-23 1 0 0,15-5 0 16,-15 5 9-16,14-10-6 0,-14 10-2 0,17-12-1 16,-17 12 1-16,15-14-4 0,-15 14 2 15,17-16 0-15,-17 16-3 0,14-17-2 0,-14 17 4 16,15-16-2-16,-15 16 2 0,12-19 1 15,-12 19-1-15,15-19 0 0,-15 19 2 0,10-21-2 16,-10 21-2-16,11-19 4 0,-11 19-2 0,10-22-1 16,-10 22 0-16,7-23-2 0,-7 23 0 15,9-22 2-15,-9 22-1 0,8-22 1 0,-8 22 0 16,7-23-1-16,-7 23 0 0,8-22-1 16,-8 22 2-16,6-21-2 0,-6 21 1 0,8-20 0 15,-8 20 1-15,9-17 2 0,-9 17 1 16,5-16-1-16,-5 16 3 0,9-14-2 0,-9 14 2 15,6-11-1-15,-6 11 2 0,0 0-1 0,12-16-1 16,-12 16 2-16,0 0 0 0,12-13 1 16,-12 13 0-16,0 0-1 0,13-13 1 0,-13 13-1 15,11-8 1-15,-11 8-1 0,0 0 0 16,16-14 0-16,-16 14 1 0,13-7-1 0,-13 7-4 16,12-8-3-16,-12 8 1 0,12-7 1 15,-12 7 0-15,0 0-1 0,18-9 0 0,-18 9-2 16,0 0 1-16,19-9-1 0,-19 9 4 15,0 0-3-15,16-6 2 0,-16 6 0 0,0 0 1 16,17-5 0-16,-17 5-1 0,0 0-2 16,0 0-1-16,20-4 2 0,-20 4-3 0,0 0 4 15,0 0-1-15,0 0 2 16,19-2 1-16,-19 2 3 0,0 0 0 0,0 0 0 0,0 0 2 16,19 4-1-16,-19-4 0 0,0 0 0 0,0 0 0 15,12 6 0-15,-12-6 1 0,0 0 0 16,0 0 1-16,12 10-2 0,-12-10 2 0,0 0-1 15,8 12 0-15,-8-12 2 0,0 0-2 16,7 12 1-16,-7-12-1 0,0 0 1 0,7 17 0 16,-7-17-1-16,0 0 0 0,5 20 0 0,-5-20 0 15,2 16 0-15,-2-16 1 0,2 15 0 16,-2-15-1-16,2 18 0 0,-2-18 0 0,2 18 1 16,-2-18 0-16,1 21-2 0,-1-21 0 15,1 21 0-15,-1-21 2 0,0 22 0 0,0-22-2 16,0 21 0-16,0-21 0 0,2 22 0 15,-2-22 0-15,0 21 0 0,0-21-1 0,2 21 1 16,-2-21-1-16,0 20 1 0,0-20-1 16,5 21 0-16,-5-21-1 0,2 22 2 0,-2-22 0 15,3 22-1-15,-3-22-1 0,5 21 1 0,-5-21 1 16,5 21 0-16,-5-21-1 0,5 20 0 16,-5-20-1-16,6 18 0 0,-6-18-1 15,8 16-3-15,-8-16-2 0,7 14-5 0,-7-14 0 16,8 12-2-16,-8-12 0 0,8 10-2 0,-8-10-1 15,0 0-1-15,15 12 0 0,-15-12-2 16,0 0-4-16,15 3 4 0,-15-3 0 0,0 0 0 16,19-2 6-16,-19 2-3 0,15-9-3 15,-15 9 1-15,14-14 4 0,-14 14 2 0,15-17-4 16,-8 5 0-16,2 2 1 0,-1-3 3 0,0 1-7 16,-2-1 4-16,2 0 4 0,-1 0 1 15,1-1 3-15,-2-1 0 0,1 1 1 0,-1 1 0 16,1-2 2-16,0 2 1 0,-3-1 2 15,4 2-1-15,-3-2-2 0,2 1 0 0,-7 13-1 16,13-25 1-16,-13 25 1 0,9-21 1 16,-9 21 1-16,12-20 1 0,-12 20-1 0,12-19 1 15,-12 19 0-15,12-18 6 0,-12 18-1 0,12-17 1 16,-12 17-2-16,15-15-2 0,-15 15 0 16,17-15 0-16,-17 15 0 0,16-14 0 0,-16 14-2 15,19-12-3-15,-19 12-8 0,18-11-1 16,-18 11-1-16,19-10 2 0,-19 10-1 0,17-10-2 15,-17 10-9-15,18-8-5 0,-18 8-7 16,15-7-7-16,-15 7-8 0,0 0-3 0,20-8-1 16,-20 8 1-16,0 0 0 0,17-6 4 15,-17 6 5-15,0 0 1 0,0 0 5 0,22-1 3 16,-22 1 5-16,0 0 0 0,0 0 3 16,21 7 3-16,-21-7-4 0,0 0 2 0,12 8 2 15,-12-8 4-15,0 0 4 0,10 13 4 0,-10-13 4 16,0 0 3-16,8 14 1 0,-8-14 3 15,0 0 5-15,6 17 4 0,-6-17 6 0,0 0 10 16,6 18-2-16,-6-18-6 0,0 0-3 16,3 21 4-16,-3-21 0 0,0 0-2 0,4 20-1 15,-4-20-4-15,0 0-2 0,2 24 0 16,-2-24-3-16,2 15 3 0,-2-15 1 0,3 16 5 16,-3-16 4-16,3 18-3 0,-3-18 8 15,2 18-5-15,-2-18-4 0,4 19-1 0,-4-19-1 16,7 20-2-16,-7-20-3 0,5 19-1 15,-5-19-5-15,7 20-6 0,-7-20-20 0,6 19-3 16,-6-19-10-16,6 21-18 0,-6-21-7 0,8 18 3 16,-8-18 16-16,7 22-1 0,-7-22 10 15,7 20 4-15,-7-20 6 0,8 22 2 16,-8-22 1-16,7 23 6 0,-7-23-4 0,10 23 5 16,-10-23 1-16,7 23 4 0,-7-23 1 0,10 21 2 15,-10-21 0-15,11 17 2 0,-11-17-5 16,12 17-4-16,-12-17-4 0,13 10-7 0,-13-10 3 15,17 7-18-15,-17-7-18 0,0 0-29 16,25 2-17-16,-25-2-19 0,20-4-29 0,-20 4-21 16,24-7-27-16,-24 7-67 0,20-12-107 15,-20 12-141-15,19-14-18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2"/>
    </inkml:context>
    <inkml:brush xml:id="br0">
      <inkml:brushProperty name="width" value="0.21167" units="cm"/>
      <inkml:brushProperty name="height" value="0.21167" units="cm"/>
      <inkml:brushProperty name="color" value="#FF0505"/>
      <inkml:brushProperty name="fitToCurve" value="1"/>
    </inkml:brush>
  </inkml:definitions>
  <inkml:trace contextRef="#ctx0" brushRef="#br0">17 53 94 0,'0'0'296'0,"0"0"-65"0,-8 12-42 16,8-12-30-16,0 0-20 0,0 0-10 0,-9 12-15 15,9-12 2-15,0 0 2 0,0 0-2 16,0 0 2-16,0 0-14 0,0 0-7 0,0 0 1 15,0 0-1-15,0 0 12 0,0 0-6 16,0 0 2-16,0 0-20 0,0 0-15 0,0 0-12 16,0 0-8-16,0 0-6 0,9-14-9 15,-9 14-6-15,0 0-5 0,15-11-4 0,-15 11-2 16,12-13-4-16,-12 13-4 0,15-9 0 16,-15 9-3-16,16-10-2 0,-16 10-1 0,15-10-1 15,-15 10 3-15,17-7 2 0,-17 7 3 16,17-5 3-16,-17 5 9 0,0 0 8 0,24-1 3 15,-24 1 0-15,0 0 0 0,24 3-4 16,-24-3 0-16,0 0-3 0,24 5-4 0,-24-5-3 16,14 4-2-16,-14-4-2 0,15 6-2 0,-15-6 2 15,15 5-1-15,-15-5-2 0,0 0-1 16,20 8-1-16,-20-8-2 0,0 0 2 0,20 10 3 16,-20-10 1-16,13 5 1 0,-13-5 2 15,13 9 0-15,-13-9 3 0,14 6 0 0,-14-6-3 16,15 5-4-16,-15-5-3 0,15 8 0 15,-15-8-1-15,17 5 7 0,-17-5 0 0,18 6-3 16,-18-6 1-16,20 5-3 0,-20-5-1 16,19 1 2-16,-19-1-4 0,19 2 0 0,-19-2-1 15,18 1-1-15,-18-1-1 0,0 0-2 16,28-2 0-16,-28 2-1 0,0 0 1 0,26-2 1 16,-26 2 0-16,16-4 0 0,-16 4-2 15,16-5-1-15,-16 5-2 0,0 0 3 0,23-5-1 16,-23 5 0-16,15-6 0 0,-15 6-1 0,12-7-1 15,-12 7 0-15,0 0 2 0,19-7 1 16,-19 7-3-16,0 0 1 0,18-8 1 0,-18 8-1 16,0 0 0-16,18-10 0 0,-18 10-1 15,0 0 0-15,17-8 0 0,-17 8 1 0,0 0-1 16,19-7 1-16,-19 7 0 0,0 0 0 16,20-5 0-16,-20 5 0 0,0 0 1 0,19-2 0 15,-19 2-1-15,0 0 0 0,20 0 1 16,-20 0 0-16,0 0-2 0,20 3 0 0,-20-3 1 15,0 0-2-15,20 4 2 0,-20-4 3 16,0 0 4-16,22 5 3 0,-22-5-2 0,0 0 0 16,20 6 0-16,-20-6 3 0,0 0 2 15,21 7 2-15,-21-7 1 0,0 0 3 0,20 9 3 16,-20-9 2-16,12 7-5 0,-12-7 1 0,15 6 1 16,-15-6-3-16,11 8-4 0,-11-8-1 15,12 7-1-15,-12-7 2 0,0 0-3 0,18 10 1 16,-18-10-3-16,12 7-1 0,-12-7-1 15,12 7-1-15,-12-7 0 0,0 0 2 0,19 11 1 16,-19-11-2-16,14 5 1 0,-14-5 1 16,0 0-3-16,20 8 0 0,-20-8 0 0,0 0 0 15,20 5 2-15,-20-5-1 0,0 0-1 16,21 4-1-16,-21-4 4 0,0 0-3 0,23 0-1 16,-23 0 1-16,0 0 0 0,22-2 4 15,-22 2-8-15,0 0 1 0,25-4 0 0,-25 4 1 16,16-4-2-16,-16 4 0 0,17-5 1 0,-17 5 2 15,17-6-6-15,-17 6 2 16,17-6 0-16,-17 6-1 0,17-3 0 0,-17 3 1 0,17-5-2 16,-17 5 4-16,16-4-2 0,-16 4-2 15,0 0 1-15,25-5 1 0,-25 5 0 0,0 0-1 16,22-4-2-16,-22 4 2 0,0 0 0 16,21-3-2-16,-21 3 2 0,0 0-1 0,22-4 1 15,-22 4-3-15,0 0 2 0,19-3 1 16,-19 3 0-16,0 0 2 0,19-2-5 0,-19 2 3 15,0 0-1-15,20-3-1 0,-20 3 2 16,0 0-1-16,21-2 5 0,-21 2-1 0,0 0-4 16,20 0 0-16,-20 0 1 0,0 0 1 0,21 1 0 15,-21-1 1-15,0 0-1 0,22 1 5 16,-22-1-2-16,0 0 2 0,19 4 4 0,-19-4 2 16,0 0-1-16,20 4-2 0,-20-4 1 15,0 0-3-15,21 5 1 0,-21-5-3 0,0 0 3 16,20 6 4-16,-20-6 0 0,0 0-4 15,19 8 1-15,-19-8-3 0,0 0-1 0,20 7-1 16,-20-7-1-16,0 0 1 0,21 7 0 16,-21-7 0-16,0 0-2 0,22 8 1 0,-22-8-3 15,0 0 1-15,22 7 2 0,-22-7 2 16,0 0-2-16,24 5-2 0,-24-5-1 0,17 5 4 16,-17-5-2-16,17 2 0 0,-17-2 0 15,0 0-1-15,24 3-2 0,-24-3 2 0,0 0-2 16,24 1 0-16,-24-1 0 0,0 0 0 0,27-1 0 15,-27 1 0-15,0 0 0 0,23-3 1 16,-23 3-1-16,16-5 0 0,-16 5 0 0,17-5 2 16,-17 5-4-16,14-5 3 0,-14 5 1 15,14-7 2-15,-14 7-3 0,17-9-1 0,-17 9 3 16,12-7-4-16,-12 7 1 0,13-7-1 0,-13 7 1 16,0 0 0-16,18-10 0 0,-18 10 0 15,0 0-1-15,17-8 4 0,-17 8-3 16,0 0 2-16,15-7-2 0,-15 7 1 0,0 0-1 15,14-7 2-15,-14 7-1 0,0 0-1 0,14-5 0 16,-14 5 0-16,0 0 0 0,16-3 1 16,-16 3-1-16,0 0-1 0,0 0 2 0,19-9-1 15,-19 9 1-15,0 0 1 0,16-4 3 16,-16 4 1-16,0 0 2 0,17-3 3 0,-17 3-3 16,0 0 0-16,18-1 0 0,-18 1 4 15,0 0 1-15,0 0 1 0,27 0-1 0,-27 0-2 16,0 0 2-16,21 1 0 0,-21-1-1 15,0 0 2-15,19 4 3 0,-19-4-5 0,0 0 0 16,20 5-1-16,-20-5 1 0,0 0 0 0,23 7 1 16,-23-7-3-16,13 5-2 0,-13-5 0 15,14 5-2-15,-14-5-1 0,0 0 2 16,22 7-1-16,-22-7 0 0,14 5-3 0,-14-5 0 16,17 4 2-16,-17-4 1 0,14 4 0 0,-14-4-3 15,17 5 1-15,-17-5-2 0,14 3 1 16,-14-3 1-16,18 3 0 0,-18-3-1 0,0 0 0 15,23 4-1-15,-23-4 0 0,0 0-1 16,25 3 1-16,-25-3 0 0,0 0 0 0,22 0 1 16,-22 0-2-16,0 0 2 0,23 0-1 15,-23 0-1-15,0 0-1 0,23-2 1 0,-23 2 0 16,0 0 0-16,20-3-1 0,-20 3 0 0,0 0-1 16,21-7 2-16,-21 7-2 0,0 0 1 15,16-6-1-15,-16 6 1 0,0 0 0 0,19-8 0 16,-19 8 0-16,0 0 0 0,16-9 1 15,-16 9-1-15,0 0-1 0,14-5 0 0,-14 5 1 16,0 0 0-16,0 0 0 0,15-6 0 16,-15 6 1-16,0 0-1 0,0 0 0 0,16-7 0 15,-16 7 0-15,0 0-1 16,0 0 2-16,15-6-2 0,-15 6 2 0,0 0-1 0,0 0-1 16,16-6 1-16,-16 6 1 0,0 0-2 0,0 0 3 15,17-4-1-15,-17 4-1 0,0 0 2 16,0 0-1-16,20-4-1 0,-20 4 2 0,0 0-1 15,0 0 0-15,21 0-1 0,-21 0 1 16,0 0 1-16,0 0-4 0,25 4 2 0,-25-4-1 16,0 0 0-16,16 4 2 0,-16-4 0 15,0 0-1-15,17 4 1 0,-17-4 0 0,0 0 0 16,18 6 0-16,-18-6-2 0,0 0 2 16,16 7 0-16,-16-7-1 0,0 0 0 0,19 6 3 15,-19-6-2-15,0 0 0 0,20 7 2 0,-20-7 0 16,0 0-1-16,19 8 1 0,-19-8 0 15,0 0 0-15,19 8-1 0,-19-8 1 0,0 0-2 16,20 8 0-16,-20-8 1 0,0 0 2 16,17 9 3-16,-17-9-2 0,0 0-2 0,19 7-2 15,-19-7 2-15,0 0 0 0,17 7 0 16,-17-7 2-16,0 0-3 0,19 6 0 0,-19-6-1 16,0 0 1-16,19 4-1 0,-19-4 0 15,0 0 0-15,20 1 0 0,-20-1 0 0,0 0 0 16,0 0 0-16,25 0 1 0,-25 0-1 15,0 0 0-15,21-3 0 0,-21 3 1 0,0 0-2 16,24-5 1-16,-24 5-1 0,15-4 1 16,-15 4-1-16,18-4 1 0,-18 4-1 0,17-3-1 15,-17 3 2-15,18-4 1 0,-18 4-2 16,19-2 0-16,-19 2 1 0,0 0 1 0,26-1-1 16,-26 1 0-16,0 0 0 0,25 0 0 0,-25 0 1 15,0 0 0-15,26 1-2 0,-26-1 1 16,0 0-1-16,27 2-3 0,-27-2 3 0,0 0 1 15,23 3-1-15,-23-3 1 0,0 0-2 16,23 2 2-16,-23-2-3 0,0 0 1 0,21 0 0 16,-21 0 0-16,0 0 0 0,20 0 0 15,-20 0 1-15,0 0 0 0,21 0 0 0,-21 0-1 16,0 0 2-16,19-1-2 0,-19 1 1 0,0 0-1 16,20-1 3-16,-20 1-2 0,0 0 0 15,21-3-1-15,-21 3 2 0,0 0-1 16,22-3 0-16,-22 3 0 0,0 0 2 0,22-2-1 15,-22 2-1-15,0 0 1 0,21-4 0 0,-21 4-1 16,0 0 0-16,23-2 1 0,-23 2 0 16,0 0 0-16,23-2 0 0,-23 2 0 0,0 0 0 15,20 0-1-15,-20 0 1 0,0 0 0 16,19-2-1-16,-19 2 2 0,0 0-2 0,0 0 0 16,24-1 0-16,-24 1 1 0,0 0-1 15,19-1 2-15,-19 1-2 0,0 0 1 0,20-1 4 16,-20 1-2-16,0 0-1 0,21-1 0 15,-21 1 4-15,0 0-3 0,22-1 2 0,-22 1-1 16,0 0-3-16,23-2 3 0,-23 2 0 0,0 0-2 16,23-1 2-16,-23 1-1 0,0 0-2 15,22 0 1-15,-22 0-1 0,0 0 0 0,22-1-1 16,-22 1 3-16,0 0-4 0,24-1 2 16,-24 1-1-16,0 0-3 0,26-1-6 0,-26 1-14 15,0 0-15-15,29-1-24 0,-29 1-29 16,20-1-13-16,-20 1-50 0,24 0-46 0,-24 0-31 15,26-1-34-15,-26 1-36 0,29-4-29 16,-29 4-19-16,29-4-13 0,-29 4-27 0,27-4-374 16,-27 4-274-16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1"/>
    </inkml:context>
    <inkml:brush xml:id="br0">
      <inkml:brushProperty name="width" value="0.03528" units="cm"/>
      <inkml:brushProperty name="height" value="0.03528" units="cm"/>
      <inkml:brushProperty name="color" value="#0E293C"/>
      <inkml:brushProperty name="fitToCurve" value="1"/>
    </inkml:brush>
  </inkml:definitions>
  <inkml:trace contextRef="#ctx0" brushRef="#br0">112 260 208 0,'0'0'186'0,"-19"-2"-45"0,19 2-22 15,0 0-23-15,0 0-10 0,-12-12-9 0,12 12-9 16,0 0-11-16,-8-19-10 0,8 19 0 15,-2-17-2-15,2 17 7 0,-5-18-2 0,5 18 7 16,-2-22 4-16,2 22 5 0,-3-24 9 16,3 24 13-16,-3-23 10 0,3 23 11 0,-2-22 10 15,2 22 0-15,-1-18 2 0,1 18-3 16,0 0-7-16,-2-23 3 0,2 23 4 0,0 0 2 16,-1-17 2-16,1 17-8 0,0 0-30 15,0 0-10-15,0 0-12 0,0 0-2 0,0 0 9 16,0 0 1-16,0 0-1 0,0 0 0 15,0 0-2-15,3 17 2 0,-3-17 0 0,1 22 2 16,-1-22-4-16,2 28 1 0,-2-11-1 16,3 2-9-16,-3-1-5 0,0 1-6 0,0 1-1 15,0-2-9-15,2 0-5 0,-4 1-3 16,2-19-4-16,2 28-7 0,-2-28-2 0,0 24-5 16,0-24-10-16,0 19-6 0,0-19-9 0,0 0-1 15,0 20 0-15,0-20 5 0,0 0 1 16,0 0 2-16,0 0 2 0,0 0 2 0,0 0 0 15,0 0-1-15,0 0 2 0,-2-18-1 16,2 18 2-16,0-25-1 0,0 25-5 0,0-29 1 16,0 12-1-16,0-1 1 0,0-1 1 15,-3 0 0-15,3 3 2 0,0 16 0 0,-2-30 2 16,2 30 2-16,0-25 3 0,0 25 12 16,-2-22 16-16,2 22 16 0,0 0 2 0,-2-23 0 15,2 23-6-15,0 0-9 0,0 0-9 16,-1-17-8-16,1 17-3 0,0 0-4 0,0 0-4 15,0 0 0-15,0 0-1 0,1 28 1 16,-1-28-3-16,2 25 2 0,0-8-1 0,-2 3 6 16,2 0 2-16,1 0 1 0,-3 5 2 0,2 0 1 15,0 1-2-15,-1-1-5 0,0-3-1 16,0-1 0-16,-1 0-2 0,2-3-1 0,-1 0-2 16,-1-18-2-16,0 27-5 0,0-27-9 15,2 22-9-15,-2-22 1 0,0 0 2 0,0 22 7 16,0-22 1-16,0 0 4 0,0 0 2 15,0 0 1-15,0 0-2 0,0 0 2 0,0 0 1 16,-2-25-1-16,2 25 1 0,-1-27-1 0,1 10 3 16,-2-3-2-16,2-1 2 0,-1-2 0 15,0-2-1-15,0 1 1 0,1-2 1 16,-1 3-2-16,0 2 1 0,1 0 0 0,-2 2 0 16,2 19 4-16,0-32 3 0,0 32 17 15,-3-25 11-15,3 25 9 0,0-21 0 0,0 21-5 16,0 0-8-16,-2-19-8 0,2 19-9 0,0 0-3 15,0 0 1-15,0 0-3 0,0 0-1 16,5 24-3-16,-5-24-1 0,3 29-1 0,-2-10 0 16,0 2 1-16,0 0-1 0,0 4 4 15,1 1 0-15,-1-1-4 0,-1 3 2 0,2-1-3 16,-2-2 0-16,0 2 3 0,2-2-1 0,-2-3 1 16,0-2-3-16,2-2 1 0,-1 0-4 15,-1-18-8-15,2 27-14 0,-2-27-7 0,1 20-3 16,-1-20 6-16,0 0 9 15,2 19 4-15,-2-19 3 0,0 0 3 0,0 0 2 16,0 0 1-16,0 0 3 0,0-20-1 0,0 20 1 16,0-29-2-16,0 10 2 0,0-2 2 0,0-6 0 15,0-3-1-15,-1 0 1 0,0-6-1 16,1 4 0-16,0 0-1 0,0 2 3 0,0 2 0 16,-1 1 4-16,1 6 4 0,0 1 6 15,0-1 13-15,0 21 12 0,-2-28 13 0,2 28 6 16,0-24-1-16,0 24-2 0,0-18-11 15,0 18-9-15,0 0-9 0,0 0-5 0,0 0-3 16,0 0-6-16,0 0-2 0,0 0-3 16,7 16 0-16,-7-16-2 0,2 33-2 0,1-12-1 15,-3 6 0-15,3 0 0 0,-2 1 1 0,0 2-2 16,-1 2-1-16,0-1 0 0,0 0-2 16,0 0 3-16,0-1 2 0,0-2-1 0,0-1 0 15,0-5-3-15,0-2-3 0,0-2-10 16,0-18-14-16,0 28-8 0,0-28 0 0,1 20 5 15,-1-20 8-15,0 0 5 0,0 0 5 16,0 0 4-16,0 0 2 0,0 0-1 0,0 0 2 16,4-20 1-16,-4 20 1 0,2-33 1 15,-2 11-1-15,3-4 0 0,-3-2 2 0,2-1-1 16,-2-1 2-16,1-1-1 0,1 0 0 0,-2 3 1 16,1-2 0-16,-1 2 2 0,0 3 8 15,0 5 1-15,0 0 5 0,0 20 13 0,0-30 12 16,0 30 7-16,0-25 3 0,0 25-6 15,0-18-9-15,0 18-9 0,0 0-6 0,0 0-7 16,0 0-2-16,0 0-3 0,0 0-3 16,0 0-3-16,-4 16-2 0,4-16 0 0,-2 35-5 15,1-13 3-15,-1 6 1 0,2 2-2 0,-2 5 1 16,-1 3-1-16,3-1 1 0,0 2 1 16,-1-1 6-16,1 0-4 0,0-1 1 15,0-2-1-15,1-4-2 0,-1-2 1 0,0-3 0 16,3-4-3-16,-3-2-3 0,2-3-11 0,-2-17-12 15,2 29-5-15,-2-29 0 0,2 20 8 16,-2-20 5-16,0 0 4 0,2 19 3 0,-2-19 6 16,0 0 1-16,0 0 0 0,0 0 2 15,0 0 2-15,4-16-2 0,-4 16 4 0,0-25-1 16,0 25 0-16,2-34 0 0,0 14 0 16,-2-2 2-16,0-4-1 0,0 1 0 0,0-2 0 15,0-1 0-15,0 1 0 0,0 1 0 0,0 0 0 16,-2 3 1-16,2 1 1 0,-2 4-1 15,2-1 1-15,0 19 2 0,-1-29 10 16,1 29 9-16,-3-23 10 0,3 23-1 0,-1-17-3 16,1 17-4-16,0 0-8 0,-2-15-6 0,2 15-5 15,0 0-3-15,0 0-1 0,0 0-1 16,-5 23-2-16,5-23 1 0,-3 28 0 0,3-9-2 16,-2 1 4-16,1 2-3 0,0 3 0 15,-2 2 1-15,3 1 5 0,-3 0 0 0,3-2-3 16,0 2 1-16,0-1-1 0,0-3-1 15,0 0-1-15,0-3-1 0,0 0 0 0,3-1 0 16,-3-20-1-16,0 31-2 0,0-31-6 0,3 25-7 16,-3-25-4-16,0 19-3 0,0-19 2 15,0 0 4-15,2 22 4 0,-2-22 5 16,0 0 2-16,0 0 2 0,0 0 3 0,0 0-2 16,0 0 2-16,0 0 0 15,0 0 1-15,-3-20-1 0,3 20 1 0,-2-26 0 0,2 26 0 16,0-29-2-16,-3 11 2 0,3 2 1 0,0 16 0 15,-2-30 0-15,2 30 0 0,0-28 0 16,0 28 1-16,-2-23 4 0,2 23 7 0,-2-18 8 16,2 18 5-16,0 0-2 0,-3-20-6 15,3 20-6-15,0 0-5 0,0 0 0 0,0 0-6 16,0 0 1-16,0 0 0 0,0 0-2 0,-10 16 2 16,10-16 4-16,-2 22 0 0,2-22-2 15,-1 26-2-15,1-26 1 0,-1 29-1 0,1-29-1 16,-1 30 1-16,1-30-1 0,0 30 0 15,0-30-1-15,0 26-1 0,0-26-2 0,1 21 0 16,-1-21-6-16,0 0-8 0,1 24-6 16,-1-24 0-16,0 0 3 0,0 19 3 0,0-19 4 15,0 0 4-15,0 0 3 0,0 0 1 16,0 0 3-16,0 0 0 0,0 0 1 0,0 0 1 16,0 0 0-16,1-20 0 0,-1 20-1 15,0-25 3-15,0 25-3 0,0-30 2 0,0 30 0 16,0-33 0-16,0 33-2 0,1-30-1 15,-1 30 5-15,0-31-2 0,0 31 2 0,0-22 2 16,0 22 11-16,0-19 11 0,0 19 3 0,0 0 3 16,0-21-5-16,0 21 0 0,0 0-9 15,0 0-5-15,-1-19-3 0,1 19-3 0,0 0-3 16,0 0 0-16,0 0-2 0,0 0 0 16,0 0 0-16,-3 15-2 0,3-15 0 0,-2 16 8 15,2-16-5-15,0 23 0 0,0-23 0 16,0 26-2-16,0-26 1 0,0 30-1 0,0-30-1 15,0 30 1-15,0-30-1 0,0 29 1 0,0-29-2 16,2 27-2-16,-2-27 3 0,1 25-1 16,-1-25 1-16,1 20-4 0,-1-20-2 0,0 0-4 15,0 22-3-15,0-22 0 0,0 0 1 16,0 0 0-16,1 20 5 0,-1-20 2 0,0 0 1 16,0 0 1-16,0 0-1 0,0 0 2 15,0 0 1-15,0 0 1 0,-2-23-2 0,2 23 2 16,-1-19-1-16,1 19 0 0,-2-25 1 15,2 25-1-15,0-25-1 0,0 25 1 0,-3-26 1 16,3 26-1-16,0-22 1 0,0 22 0 16,-2-20 3-16,2 20-1 0,0 0 2 0,-1-23 3 15,1 23 4-15,0 0 4 0,-1-17 0 0,1 17 0 16,0 0-1-16,0 0-5 0,0 0-1 16,-2-17-3-16,2 17-2 0,0 0-2 0,0 0-2 15,0 0 1-15,0 0 3 0,-4 17 0 16,4-17 0-16,-2 19-3 0,2-19 2 0,-2 23-2 15,2-23 1-15,0 26 0 0,0-26-1 16,-2 28 0-16,2-28-1 0,-1 26 1 0,1-26-3 16,0 23 1-16,0-23-1 0,0 18-1 15,0-18-5-15,0 0-6 0,0 22-2 0,0-22-4 16,0 0 7-16,0 0 2 0,1 18 3 0,-1-18 4 16,0 0 1-16,0 0 0 0,0 0 2 15,0 0-1-15,0 0 2 0,0 0 1 0,2-21 0 16,-2 21-2-16,0-20 2 0,0 20-1 15,2-27 0-15,-2 27 0 0,0-33 0 0,0 14 0 16,0 1 2-16,0-2-2 0,2 3 2 16,-2-2-1-16,0 19 0 0,0-30 1 0,0 30 0 15,0-26 5-15,0 26 11 0,0-21 8 16,0 21 3-16,0 0-1 0,0-23 0 0,0 23-6 16,0 0-5-16,0 0-7 0,0 0 0 15,0 0-4-15,0 0-1 0,0 0 0 0,0 0-1 16,0 0 0-16,0 0 0 0,3 23 5 0,-3-23-1 15,0 28-2-15,0-28-2 0,1 31-1 16,0-13 0-16,-1 1-2 0,0-2 2 0,2 3 0 16,-2-20-1-16,1 35 0 0,-1-35-2 15,0 28-1-15,0-28 1 0,2 26-2 0,-2-26-5 16,3 19-7-16,-3-19-6 0,0 0-1 16,0 23 2-16,0-23 4 0,0 0 4 0,0 0 5 15,0 0 0-15,0 0 2 0,0 0 2 16,0 0 0-16,0 0 2 0,2-21-3 0,-2 21 1 15,1-30 2-15,0 10 0 0,0-2-1 16,-1-3-1-16,1-2 3 0,0-2-2 16,1 0 2-16,-1 1 0 0,-1 0-1 0,0 0 2 0,2 1-1 15,-2 6 1-15,0 0 3 0,0 3 6 16,0 18 12-16,0-29 12 0,0 29 7 0,2-23 0 16,-2 23-5-16,0 0-4 0,0-23-10 15,0 23-6-15,0 0-5 0,0 0-3 0,0 0-3 16,0 0-3-16,0 0 0 0,0 0-2 15,-8 19 0-15,8-19-1 0,-2 27 2 0,0-10-1 16,0 3 0-16,2 0 9 0,-3 2-3 0,3 0-2 16,-2 1-2-16,2-2-2 0,0 2 1 15,0-2 0-15,0-1-1 0,0-1-2 0,0-2 1 16,0-17-3-16,0 28-5 0,0-28-9 16,2 23-9-16,-2-23 0 0,0 0 4 15,0 23 5-15,0-23 6 0,0 0 3 0,0 0 3 16,0 0 1-16,0 0 2 0,0 0 0 0,0 0 0 15,5-16 1-15,-5 16-1 0,2-26 1 16,-2 26 1-16,2-33 0 0,-1 13-2 0,-1 0 4 16,2-3-2-16,-2-2 0 0,0-2 1 15,0 1 1-15,0-1 0 0,-2 0 0 0,1 2 0 16,0 1-2-16,0 2 3 0,-1 2 6 16,0 2 2-16,2 1 1 0,0 17 5 0,-3-27 7 15,3 27 9-15,-2-22 3 0,2 22-1 0,0 0-8 16,-3-22-7-16,3 22-8 0,0 0-1 15,0 0-1-15,0 0-5 0,0 0-2 0,-7 15 0 16,7-15 2-16,-2 24-2 0,2-24 1 16,-2 35-2-16,1-15 0 0,-2 0 0 0,2 1 0 15,0 1 0-15,0 0 0 0,1-1 6 16,0 0 0-16,0-2-5 0,0 0 1 0,0-19-3 16,0 30-3-16,0-30-2 0,1 25-8 15,-1-25-5-15,0 19-3 0,0-19-1 16,0 0 4-16,0 20 3 0,0-20 4 0,0 0 1 0,0 0 4 15,0 0 3-15,0 0 1 0,0 0-4 16,0 0 1-16,0 0 2 0,0 0 0 0,2-20 1 16,-2 20-1-16,2-26 3 0,-2 26 0 15,0-28 0-15,0 28 0 0,-2-30 0 0,2 30 1 16,0-28 1-16,0 28 2 0,-2-24 2 16,2 24 2-16,-1-20 11 0,1 20 8 0,0 0 3 15,-3-22-3-15,3 22-5 0,0 0-7 0,0 0-4 16,-5-13-5-16,5 13-2 0,0 0-1 15,0 0-1-15,0 0-3 0,-10 17 1 16,10-17-1-16,-2 18-1 0,2-18 3 0,-1 20-4 16,1-20 5-16,0 27-3 0,0-27-1 0,1 27 7 15,-1-27 0-15,2 26-3 0,-2-26-2 16,6 23-3-16,-6-23 0 0,4 20 1 0,-4-20-4 16,7 18-3-16,-7-18 1 0,0 0-6 15,7 17 4-15,-7-17 2 0,0 0 1 0,7 13 3 16,-7-13 1-16,0 0 1 0,0 0 2 0,0 0-3 15,0 0 2-15,15-6-2 0,-15 6 2 16,0 0-1-16,5-15 2 0,-5 15 0 16,0 0 0-16,3-18 2 0,-3 18 0 0,0 0 0 15,0-18 2-15,0 18 0 0,0 0 1 0,0 0-1 16,-3-18 0-16,3 18 1 0,0 0 0 16,0 0 1-16,-4-14-2 0,4 14 3 15,0 0 0-15,0 0-2 0,0 0 1 0,0 0-3 16,-11-9 0-16,11 9-4 0,0 0 3 0,0 0 1 15,0 0-3-15,0 0 0 0,-16 9-1 16,16-9 1-16,0 0-3 0,0 0 3 0,-7 15-1 16,7-15-2-16,0 0 2 0,-5 14-2 15,5-14 1-15,0 0 6 0,-2 16-2 0,2-16-4 16,0 0 1-16,0 0 0 0,0 19 0 0,0-19-2 16,0 0 0-16,0 0-2 0,0 0 1 15,2 19 0-15,-2-19 1 0,0 0 0 0,0 0-1 16,0 0-2-16,5 14 0 0,-5-14 0 15,0 0 1-15,0 0-2 0,0 0 0 0,0 0 1 16,11 11-2-16,-11-11 2 0,0 0 1 16,0 0-1-16,0 0 2 0,0 0 0 0,0 0-4 15,0 0 5-15,12 6-1 0,-12-6 0 16,0 0 2-16,0 0-2 0,0 0 1 0,0 0-1 16,0 0 2-16,0 0-4 0,0 0 4 15,0 0-1-15,0 0 2 0,0 0-1 0,0 0 1 16,0 0 2-16,0 0 0 0,0 0-1 0,0 0-1 15,0 0 4-15,0 0 0 0,0 0-1 16,0 0 1-16,0 0-1 0,0 0 0 0,0 0 2 16,0 0 0-16,0 0-1 0,0 0 1 15,0 0 0-15,0 0 1 0,0 0 0 0,0 0 0 16,0 0-1-16,0 0-1 0,0 0 2 16,0 0 1-16,0 0-1 0,0 0-1 0,0 0 0 15,0 0-2-15,0 0 0 0,0 0-1 16,0 0-6-16,0 0 5 0,0 0 0 0,0 0 0 15,0 0 0-15,0 0 0 0,0 0 0 16,0 0-5-16,0 0 4 0,-21-1 1 0,21 1-1 16,0 0 0-16,0 0 1 0,0 0 0 0,0 0-1 15,0 0 0-15,0 0-1 0,0 0 1 16,-15-5-1-16,15 5-2 0,0 0 0 0,0 0-1 16,0 0 1-16,0 0-3 0,0 0 0 15,0 0-1-15,0 0 1 0,0 0 2 0,0 0-1 16,0 0 1-16,0 0 2 0,0 0-1 15,0 0-4-15,0 0 3 0,0 0 1 0,0 0 2 16,0 0 1-16,10-12-1 0,-10 12 0 0,0 0 2 16,0 0 1-16,10-10-4 0,-10 10 3 15,0 0 2-15,0 0-1 0,9-12 1 0,-9 12 0 16,0 0 1-16,0 0-1 0,10-13 1 16,-10 13 0-16,0 0-2 0,5-16 2 15,-5 16 0-15,0 0-2 0,2-16 2 0,-2 16-2 16,0 0 1-16,0-20-1 0,0 20 0 0,0 0 0 15,-2-24 0-15,2 24 0 0,-5-15-1 16,5 15 1-16,-2-15 0 0,2 15 0 0,-4-15 0 16,4 15 1-16,0 0-2 0,-8-22 2 15,8 22 0-15,0 0 1 0,-6-15 3 0,6 15-3 16,0 0-3-16,-6-14 4 0,6 14-1 16,0 0 0-16,0 0 1 0,-10-12 1 0,10 12 0 15,0 0 0-15,0 0 1 16,0 0 0-16,-10-9-2 0,10 9 1 0,0 0-1 0,0 0-1 15,0 0 1-15,0 0-4 0,0 0-1 0,0 0 2 16,0 0-1-16,0 0-2 0,-16-5 1 16,16 5-3-16,0 0-1 0,0 0-2 0,0 0 0 15,0 0-2-15,0 0 0 0,0 0 0 16,0 0 1-16,0 0-2 0,0 0 4 0,0 0-1 16,0 0 2-16,0 0 1 0,0 0 2 15,0 0-1-15,9-13 0 0,-9 13 2 0,0 0-1 16,0 0 1-16,10-12 2 0,-10 12-3 0,0 0 4 15,7-14-2-15,-7 14 2 0,0 0 1 16,5-15 0-16,-5 15-1 0,0 0 0 0,2-17 0 16,-2 17-2-16,0 0 3 0,0 0 1 15,3-22 0-15,-3 22 0 0,0 0 0 0,0 0 1 16,0 0 0-16,0-18 0 0,0 18 3 16,0 0 2-16,0 0 2 0,0 0-4 0,0 0-2 15,0 0-1-15,0 0 0 0,0 0-2 16,-4-15-1-16,4 15-1 0,0 0-4 0,0 0 2 15,0 0-2-15,0 0 0 0,0 0-1 0,0 0-2 16,0 0-1-16,0 0 1 0,0 0-2 16,0 0 1-16,0 0-3 0,0 0-2 0,0 0-1 15,0 0-1-15,0 0 2 0,0 0 2 16,0 0 0-16,0 0 3 0,0 0 4 0,0 0-1 16,0 0 2-16,0 0 0 0,0 0-2 15,0 0 3-15,0 0 0 0,0 0 1 0,9-9-1 16,-9 9 2-16,0 0 1 0,0 0 0 15,0 0 2-15,0 0 1 0,0 0-1 16,0 0 2-16,0 0-1 0,0 0 1 0,0 0-2 0,0 0 2 16,0 0 0-16,0 0 0 0,0 0 3 15,0 0 2-15,0 0 1 0,0 0-2 0,0 0 0 16,0 0-3-16,0 0-2 0,0 0-1 16,0 0-1-16,0 0-1 0,0 0-2 15,0 0-4-15,0 0 0 0,0 0-3 0,0 0 1 16,0 0-3-16,0 0-1 0,0 0 3 0,0 0-1 15,0 0 2-15,9-8 2 0,-9 8-2 16,0 0 2-16,0 0 0 0,0 0 2 0,0 0-1 16,0 0 1-16,12-8 0 0,-12 8 1 15,0 0 0-15,0 0 0 0,0 0 0 0,0 0-3 16,15-7 3-16,-15 7 0 0,0 0-1 16,0 0 0-16,0 0 1 0,0 0-2 0,0 0 1 15,0 0 1-15,0 0 1 0,14-7 1 0,-14 7-2 16,0 0 1-16,0 0 0 0,0 0 1 15,0 0 2-15,0 0 1 0,0 0 0 0,0 0-3 16,0 0 4-16,0 0 1 0,0 0 0 16,0 0-1-16,0 0 0 0,0 0 0 0,0 0-3 15,0 0 2-15,0 0-2 0,0 0 0 16,0 0 0-16,0 0 0 0,0 0-1 16,0 0 0-16,0 0-1 0,0 0-3 0,-14 10 5 15,14-10-2-15,0 0 0 0,0 0 1 0,0 0-2 16,-13 11 1-16,13-11-2 0,0 0 0 0,0 0 0 15,0 0 1-15,-8 10 0 0,8-10-2 16,0 0 0-16,0 0-1 0,0 0 1 0,-8 14-1 16,8-14 1-16,0 0 1 0,0 0-1 15,0 0 1-15,-6 14 0 0,6-14-1 0,0 0 2 16,0 0-2-16,0 0 1 0,0 0 0 16,0 0 0-16,-1 17-1 0,1-17 0 0,0 0 0 15,0 0 0-15,0 0 0 0,0 0-3 16,0 0-4-16,0 0 3 0,0 0-1 0,0 0-2 15,0 0-1-15,0 0-1 0,0 0 0 16,0 0-1-16,0 0 2 0,0 0 0 16,0 0 3-16,0 0 0 0,0 0 4 0,0 0-1 0,0 0 3 15,0 0 0-15,0 0 1 0,0 0 2 16,0 0-1-16,0 0 1 0,0 0 0 0,0 0-1 16,6-15 1-16,-6 15-1 0,0 0 0 15,0 0-1-15,1-18 3 0,-1 18-1 0,0 0 0 16,0 0-2-16,4-17 2 0,-4 17 1 15,0 0-1-15,0 0-1 0,0-21 0 0,0 21 0 16,0 0 1-16,0 0-1 0,2-20 1 0,-2 20-2 16,0 0 2-16,0 0-2 0,0-20 1 15,0 20 0-15,0 0 0 0,0 0 0 0,-2-21 0 16,2 21 1-16,0 0-2 0,-2-17 1 16,2 17 0-16,0 0 0 0,-2-17-1 0,2 17-2 15,0 0 0-15,-1-18-2 0,1 18 1 16,0 0 1-16,-3-20-2 0,3 20 0 0,0 0-1 15,-2-20 2-15,2 20 1 0,0 0-1 16,-4-19 0-16,4 19 1 0,0 0 0 0,0-19 2 16,0 19 0-16,0 0-1 0,0 0 1 15,-2-19-1-15,2 19 1 0,0 0 1 0,0 0-1 16,0 0-1-16,-3-16 2 0,3 16 1 16,0 0-1-16,0 0 1 0,0 0 0 0,0 0-1 15,0 0 1-15,0 0 0 0,0 0 0 0,0 0 0 16,0 0 0-16,-1-19 1 0,1 19-1 15,0 0 1-15,0 0 0 0,0 0-3 0,0 0 3 16,0 0-1-16,0 0 0 0,1 19 0 16,-1-19-1-16,0 0 3 0,3 18-2 0,-3-18 0 15,0 0 0-15,2 23 0 0,-2-23 1 16,3 19-1-16,-3-19 0 0,2 21 1 0,-2-21-1 16,3 20 0-16,-3-20 1 0,1 21 0 0,-1-21-1 15,1 21 2-15,-1-21-2 0,2 23 0 16,-2-23-1-16,0 21 0 0,0-21-1 0,0 18 3 15,0-18-1-15,0 0 0 0,2 23 0 16,-2-23-1-16,0 0 0 0,2 20 1 0,-2-20-2 16,0 0 1-16,0 0 0 0,0 21 0 15,0-21 0-15,0 0 0 0,0 0 0 0,3 16 1 16,-3-16-1-16,0 0 0 0,0 0-1 16,0 0 1-16,0 0-1 0,0 0 0 0,0 19-1 15,0-19-1-15,0 0 1 0,0 0-1 16,0 0 1-16,0 0-1 0,0 0 1 0,0 0 1 15,0 0 1-15,0 0 0 0,0 0 0 16,0 0 1-16,0 0-2 0,0 0 1 0,0-20 1 16,0 20-1-16,0 0 1 0,-3-24 0 0,3 24 0 15,-2-21-2-15,2 21 2 0,-2-24-1 16,2 24 0-16,-2-24 1 0,2 24-1 0,-1-25 0 16,1 25 2-16,-4-24-1 0,4 24-4 15,-2-23 4-15,2 23 0 0,-3-21-1 0,3 21 1 16,-2-17-1-16,2 17 0 0,0 0 1 15,-3-22 0-15,3 22 0 0,0 0 2 0,-1-16 0 16,1 16 0-16,0 0 2 0,0 0 2 16,-2-16-2-16,2 16 1 0,0 0 2 0,0 0-2 15,0 0-2-15,0 0 1 0,0 0-1 0,0 0-2 16,0 0 0-16,0 0 0 0,0 0-2 16,0 0 0-16,0 0 0 0,0 0 1 0,0 0 0 15,0 0 0-15,0 0 0 0,0 0 1 16,-1 23 0-16,1-23-3 0,0 18 3 0,0-18 0 15,2 21 0-15,-2-21 0 0,1 23 1 16,-1-23-2-16,1 23 0 0,-1-23 2 0,0 25-1 16,0-25 1-16,0 23 0 0,0-23-1 0,0 25 0 15,0-25 0-15,0 22-1 0,0-22-2 16,0 23 2-16,0-23 2 0,-1 18-1 16,1-18-1-16,0 0 0 0,0 23-1 0,0-23 0 15,0 0-2-15,-1 19 1 0,1-19-1 0,0 0 0 16,0 0 1-16,0 19-2 0,0-19 0 15,0 0 0-15,0 0 0 0,0 0 0 0,0 0-1 16,-1 17-1-16,1-17 1 0,0 0 0 16,0 0 1-16,0 0 3 0,0 0-1 0,0 0-1 15,0 0 3-15,0 0 0 0,0 0-1 16,2-23 1-16,-2 23-1 0,1-18 0 0,-1 18 0 16,3-24 0-16,-3 24-2 0,4-26 2 0,-4 26 1 15,2-32 0-15,-2 32-1 0,4-31 1 16,-4 31 0-16,2-29-1 0,-2 29 0 0,2-26 1 15,-2 26 0-15,2-24 0 0,-2 24 1 16,2-21-1-16,-2 21-1 0,3-17 0 0,-3 17 2 16,0 0-2-16,1-20 1 0,-1 20 1 15,0 0-2-15,0 0 0 0,2-20 0 0,-2 20 0 16,0 0 1-16,0 0-4 0,0 0 5 16,1-18-1-16,-1 18 2 0,0 0-3 0,0 0 1 15,0 0 1-15,0 0 1 0,0 0-1 16,0 0-1-16,0 0 2 0,1-17 0 0,-1 17 0 15,0 0-1-15,0 0 1 0,0 0 0 0,0 0-1 16,0 0-2-16,0 0 0 0,0 0-1 16,0 0 2-16,0 0 0 0,2 22-2 0,-2-22 1 15,0 0 1-15,0 25-1 0,0-25 0 16,0 23 0-16,0-23 0 0,0 25 0 0,0-25 1 16,0 32-1-16,0-16-1 0,-2 3 2 15,2 0-3-15,0 2 1 0,-1-2 2 0,1 2-1 16,-1 0 0-16,0 1 0 0,1-2 0 0,-1 0 0 15,0 0 1-15,1 0 2 0,-1 0-3 16,-1-2-1-16,2-18 0 0,0 33 0 16,0-33-1-16,-2 30 7 0,2-30-3 0,0 29 1 15,0-29-1-15,0 25 0 0,0-25 0 16,2 23-1-16,-2-23-1 0,0 21 0 0,0-21-1 16,0 0 1-16,0 24-1 0,0-24-2 0,0 0 0 15,2 18-4-15,-2-18-2 0,0 0-1 16,0 0-1-16,0 19-1 0,0-19 1 0,0 0 2 15,0 0 3-15,0 0 1 0,0 0 1 16,0 0 1-16,0 0-2 0,0 0 1 0,0 0 1 16,0 0 0-16,-6-16 2 0,6 16 0 15,0 0 0-15,-3-23 1 0,3 23-1 0,-3-16 0 16,3 16-1-16,0 0 2 0,-3-24 1 16,3 24-1-16,0 0 1 0,-3-18 1 0,3 18 1 31,0 0 3-31,0 0 1 0,-5-20 4 0,5 20-2 0,0 0 1 0,0 0 0 0,0 0-3 15,0 0-1-15,0 0-3 0,-2-15-5 0,2 15 3 16,0 0 0-16,0 0 0 0,0 0-1 16,0 0 2-16,-2 18-2 0,2-18 1 15,0 0-2-15,-3 23 0 0,3-23 7 0,0 17-2 16,0-17 0-16,0 23-1 0,0-23-2 0,0 24 1 16,0-24-2-16,-3 26 0 0,3-26 1 0,0 24-1 15,0-24 0-15,0 23-1 0,0-23 0 16,3 21 0-16,-3-21 1 0,0 0-3 0,0 24 2 15,0-24-2-15,0 0-1 0,0 19-1 16,0-19-2-16,0 0-1 0,0 0-2 0,0 19 0 16,0-19 0-16,0 0 3 0,0 0 2 15,0 0 1-15,0 0 2 0,0 0 2 0,0 0 0 16,0 0-1-16,0 0 0 0,0 0 1 16,0 0-1-16,0-23 0 0,0 23 0 0,0-16 0 15,0 16-2-15,0-23 1 0,0 23-1 0,3-22 1 16,-3 22 1-16,0-23 0 0,0 23 0 15,1-21 1-15,-1 21-1 0,1-18 2 0,-1 18-1 16,0 0-2-16,1-24 3 0,-1 24-1 16,0 0 1-16,1-19 0 0,-1 19 2 0,0 0-1 15,0 0 1-15,0-17 0 0,0 17 2 16,0 0-2-16,0 0 4 0,0 0-1 0,0 0-3 16,0 0-1-16,0 0 1 0,0 0-5 15,0 0 2-15,0 0 2 0,0 0-2 0,0 0 1 16,0 0-1-16,0 0 7 0,3 19-2 0,-3-19-1 15,0 21-2-15,0-21 3 0,0 25-4 16,0-25 1-16,0 27 0 0,0-27 0 0,-3 31 0 16,3-31-2-16,0 31 1 0,-1-13-2 15,1-18 1-15,-1 30 1 0,1-30-1 0,-2 30 1 16,2-30-1-16,0 27 0 0,0-27 0 16,-3 25 0-16,3-25 0 0,0 20 0 0,0-20-1 15,0 0 1-15,-3 24-1 0,3-24 0 16,0 0 0-16,0 19-3 0,0-19 4 0,0 0-1 15,0 0-1-15,-2 17 0 0,2-17-1 16,0 0 0-16,0 0-1 0,0 0-1 0,0 0 1 16,0 0 0-16,0 0 2 0,0 0 1 15,0 0 1-15,0 0 0 0,0 0 0 0,0 0-2 16,0 0 3-16,5-18-1 0,-5 18 0 16,3-26 0-16,-1 10-2 0,-1-2 1 0,3-2 0 15,-2-3 1-15,2-2-1 0,0 0 0 0,0-2-1 16,0-2 2-16,1-3-1 0,-2-2 1 15,4 2-2-15,-2-3 2 0,0 1 2 0,0-1-4 16,2 1-2-16,-2 1-5 0,1 2-8 16,0 4-9-16,-1 1-15 0,0 0-18 0,-1 5-20 15,3-1-33-15,-4 3-38 0,2 2-68 16,-1 0-55-16,1 1-49 0,-2 0-86 0,2 1-52 16,-1 1-44-16,-1-1-421 0,-3 15-500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12T10:52:39.830"/>
    </inkml:context>
    <inkml:brush xml:id="br0">
      <inkml:brushProperty name="width" value="0.03528" units="cm"/>
      <inkml:brushProperty name="height" value="0.03528" units="cm"/>
      <inkml:brushProperty name="color" value="#0E293C"/>
      <inkml:brushProperty name="fitToCurve" value="1"/>
    </inkml:brush>
  </inkml:definitions>
  <inkml:trace contextRef="#ctx0" brushRef="#br0">126 28 82 0,'3'-17'346'0,"-3"17"-68"16,0 0-44-16,0 0-20 0,0 0-7 16,0-18-8-16,0 18-1 0,0 0-12 0,0 0-17 15,0 0-18-15,0 0-25 0,0 0-19 16,0 0-23-16,0 0-16 0,0 0-10 0,0 0-9 16,0 0 1-16,0 0-2 0,0 0-5 15,4 20 1-15,-4-20-7 0,1 21-4 0,-1-21-1 16,0 28-3-16,0-28 0 0,0 33 4 15,0-13-3-15,0 0-2 0,-1 0 0 0,1 0-2 16,0 0-3-16,-1-1-3 0,1 0-4 0,0-19-3 16,0 29-2-16,0-29-4 0,0 24-1 15,0-24-4-15,0 20-8 0,0-20-7 16,0 0-8-16,0 22-2 0,0-22 4 0,0 0 3 16,0 0 3-16,0 0 7 0,0 0-2 0,0 0 3 15,0 0 1-15,0 0 1 0,0 0-1 16,0 0 2-16,4-20 0 0,-4 20-1 0,3-29 1 15,-2 12-1-15,0-1 2 0,0-1-1 16,1 0 0-16,-1 1 1 0,0 1 1 0,2-3 0 16,-2 3-1-16,-1 17 0 0,2-29 2 15,-2 29 2-15,1-25 21 0,-1 25 21 0,1-18 18 16,-1 18 9-16,0 0-5 0,0-20-13 16,0 20-13-16,0 0-6 0,0 0-6 0,0 0-6 15,0 0-4-15,0 0-4 0,0 0-1 16,0 0-1-16,-2 25-1 0,2-25-2 0,-1 25 3 15,1-25 4-15,-1 33-3 0,1-15 0 16,0 2-5-16,1 2 0 0,-1-1-3 0,0 3-1 16,1 3 0-16,-1-2-2 0,2 1 0 0,-1-2-1 15,0-2-1-15,0 0 1 16,1-3 0-16,-1 0 0 0,0-3-3 0,-1-16-1 0,1 26-7 16,-1-26-9-16,2 23-6 15,-2-23-3-15,0 0 2 0,2 22 6 0,-2-22 4 0,0 0 3 16,0 0 3-16,0 0 1 0,0 0 4 15,0 0-1-15,0 0 1 0,0 0 2 0,5-25 0 16,-5 25 1-16,1-27 1 0,0 9 0 0,1-2-2 16,-2 0 3-16,1-3-2 0,2-2 2 15,-1 1 0-15,-1-1 0 0,0 4-1 16,0-1 2-16,1 1-1 0,-1 3 1 0,2 1 1 16,-3 17 3-16,1-29 10 0,-1 29 21 0,1-24 22 15,-1 24 10-15,1-16-1 0,-1 16-9 16,0 0-11-16,0 0-11 0,1-19-8 0,-1 19-7 15,0 0-5-15,0 0-5 0,0 0-1 16,0 0-3-16,0 27-1 0,0-27-1 0,0 24-2 16,0-24 0-16,-1 33-2 0,1-13-1 15,0 0 1-15,0 2-2 0,1 0 2 0,-1 1-2 16,0 3 1-16,0 0 2 0,1 0-5 0,0-4-5 16,-1-1 1-16,1 1-4 0,1-3 0 15,-1-1 2-15,-1-18 0 0,1 28-17 16,-1-28-19-16,1 23-10 0,-1-23 1 0,0 0 11 15,2 22 16-15,-2-22 8 0,0 0 2 16,0 0 6-16,0 0 2 0,0 0 1 0,0 0 1 16,0 0 3-16,3-23 0 0,-3 23 2 0,0-30-1 15,-1 12 1-15,1-2-1 0,0-2 1 16,0-3-1-16,-1-3 2 0,1 1-2 0,1 1 2 16,-1-2 0-16,0 1-1 0,0 1 1 0,0 3 0 15,0 1 0-15,0 0-1 0,0 3 2 16,1 2 1-16,-1 17 7 0,0-28 14 15,0 28 15-15,0-24 13 0,0 24 1 0,0-16-2 16,0 16-5-16,0 0-7 0,2-19-7 16,-2 19-8-16,0 0-4 0,0 0-4 0,0 0-2 15,0 0-5-15,0 0 2 0,0 0-6 0,2 23 1 16,-2-23-2-16,0 24 0 0,0-24 0 16,0 31 3-16,1-12-5 0,-2 2-2 0,1-1 1 15,0 2 0-15,0 0 0 16,0-2 0-16,0 1-1 0,0 1 2 0,0-4-4 0,0 0 3 15,0-18-3-15,0 29 1 0,0-29-11 16,0 25-15-16,0-25-14 0,0 18-6 0,0-18-3 16,0 0 1-16,0 22 7 0,0-22 7 15,0 0 9-15,0 0 8 0,0 0 4 0,0 0 5 16,0 0 2-16,0 0 1 0,0 0 2 16,0 0 1-16,0 0 1 0,0 0 0 0,1-23-1 15,-1 23 1-15,0-21-3 0,0 21-2 16,0-26-1-16,0 26 0 0,1-26 1 0,-1 26 0 15,-1-27 2-15,1 27 0 0,-1-27 2 0,1 27 1 16,-1-26 0-16,1 26 2 0,-1-24 0 16,1 24 1-16,-3-21-1 0,3 21 0 0,-2-17 1 15,2 17 2-15,0 0 0 0,-3-22-1 16,3 22 0-16,0 0 1 0,-2-18 3 0,2 18 1 16,0 0 2-16,0 0 2 0,-3-16 6 15,3 16-2-15,0 0-2 0,0 0-1 0,0 0-3 16,0 0-4-16,0 0-1 0,0 0-1 15,0 0-2-15,0 0 0 0,0 0-1 0,0 0 2 16,-10 13-2-16,10-13 2 0,-2 17 0 0,2-17-1 16,-2 23 0-16,2-23 0 0,-2 25-1 15,2-25 1-15,-4 26 0 0,4-26 0 0,-1 27 0 16,1-27 0-16,-3 20-1 0,3-20-4 16,-1 18-14-16,1-18-12 0,0 0-3 0,-1 17 7 15,1-17 5-15,0 0 7 0,0 0 2 16,0 0 4-16,0 0 3 0,0 0-1 0,-3-22 3 15,3 22 0-15,0-25 1 16,0 25 0-16,2-29 0 0,-2 12 2 0,0-2-2 0,1-1 4 16,0 2 0-16,0-2 0 0,-1 1-1 0,3 3 2 15,-3 16 0-15,0-27 4 0,0 27 8 16,2-23 15-16,-2 23 14 0,2-18 7 0,-2 18 2 16,0 0-5-16,2-18-12 0,-2 18-7 15,0 0-3-15,0 0-4 0,0 0-9 0,0 0 1 16,0 0-5-16,3 19 0 0,-3-19-2 15,0 24-1-15,0-24 0 0,0 28 0 0,0-9-2 16,-1 0-2-16,0 2 1 0,1 0 1 16,0 1-3-16,-1 1 0 0,1-3 0 0,0 1 0 15,0-2 0-15,-1 0 1 0,1-19-1 16,-1 28-7-16,1-28-17 0,0 24-16 0,0-24-7 16,0 19-1-16,0-19 10 0,0 0 6 0,0 0 9 15,-2 16 6-15,2-16 3 0,0 0 3 16,0 0 3-16,-2-18 1 0,2 18 3 0,-4-23 0 15,4 23-1-15,-2-31 1 0,-1 12 2 16,2 0 1-16,0-1 1 0,1-1-2 0,-1 1 1 16,0-1 2-16,1 1 0 0,-1 2 0 15,1 0 2-15,0 18 1 0,0-29 3 0,0 29 12 16,-1-24 20-16,1 24 17 0,-1-20 9 16,1 20-1-16,0 0-10 0,-2-21-9 0,2 21-12 15,0 0-8-15,0 0-5 0,0 0-1 16,0 0-7-16,0 0-2 0,0 0-3 0,0 0-1 15,-4 18-1-15,4-18-1 0,-1 26 0 16,1-26-1-16,-1 32 1 0,0-14-2 0,0 2-1 16,-1 0-1-16,1 1 2 0,1 0-2 15,-1-2 0-15,0 2-1 0,1-4 1 0,0-17 1 16,0 29-4-16,0-29-14 0,-1 24-22 0,1-24-14 16,0 19 0-16,0-19 8 0,0 0 11 0,0 0 9 15,1 16 6-15,-1-16 5 0,0 0 4 16,0 0 0-16,2-17 4 0,-2 17 2 15,0-23-2-15,0 23 5 0,1-30-2 0,1 12 2 16,-1-3 4-16,0 2 1 0,-1-2-2 16,1 1 1-16,0 1-2 0,0 1 1 0,-1-1 1 15,0 19 0-15,2-28 1 0,-2 28 12 16,0-24 21-16,0 24 14 0,1-19-4 0,-1 19-8 16,0 0-13-16,-1-17-4 0,1 17-7 0,0 0-5 15,0 0-1-15,0 0-3 0,0 0 0 16,-7 16-3-16,7-16 2 0,-5 24-5 0,5-24 0 15,-4 32 2-15,0-13-2 0,3 0 0 16,-1 2-2-16,1 0 2 0,0 0 3 0,-1 0-5 16,2-1 1-16,0 0-1 0,0-1 0 15,1-1-1-15,-1-18 1 0,2 30-8 0,-2-30-19 16,2 26-19-16,-2-26-7 0,2 17 0 16,-2-17 7-16,0 0 10 0,6 18 8 0,-6-18 9 15,0 0 5-15,0 0 5 0,0 0 3 0,0 0 0 16,0 0 1-16,8-18 2 0,-8 18 2 15,1-20 0-15,-1 20 1 0,1-26 1 16,-1 26-1-16,0-27 0 0,0 27 0 0,1-24 2 16,-1 24 0-16,1-22 3 0,-1 22 8 0,0 0 19 15,0-23 15-15,0 23 8 0,0 0-2 16,0 0-12-16,0-21-11 0,0 21-7 0,0 0-6 16,0 0-3-16,0 0-3 0,0 0-3 15,-5 14 0-15,5-14-3 0,-3 18 2 0,3-18-4 16,-2 25 1-16,2-25 0 0,-2 28-1 15,2-28 0-15,-1 32-2 0,1-14 0 0,0 1 1 16,0-1-1-16,0 0 0 0,1 0 1 0,-1 0-1 16,0-18-7-16,2 29 2 0,-2-29 1 15,2 25-3-15,-2-25-8 0,1 21-16 0,-1-21-8 16,0 0 2-16,3 23 7 0,-3-23 7 16,0 0 4-16,0 0 16 0,0 0 2 0,0 0 1 15,0 0 1-15,0 0 0 0,0 0 0 16,0 0 1-16,6-17 2 0,-6 17-2 0,3-24-2 15,-3 24 2-15,2-26-2 0,-2 26 0 16,1-29 1-16,-1 29 0 0,3-29 0 0,-3 29 1 16,1-27 0-16,-1 27 0 0,3-23 3 15,-3 23 16-15,2-17 18 0,-2 17 9 0,0 0 0 16,0-20-9-16,0 20-4 0,0 0-10 0,0 0-7 16,0 0-2-16,0 0-5 0,0 0-2 15,0 0 0-15,0 0 2 0,-4 15-6 0,4-15-1 16,0 0 1-16,-2 23 1 0,2-23 0 15,0 0-2-15,-1 26-2 0,1-26 1 0,0 0-1 16,0 23-4-16,0-23 1 0,0 0 0 16,2 20-2-16,-2-20-4 0,0 0-5 0,5 16-2 15,-5-16-2-15,0 0 1 0,0 0 1 16,8 13 1-16,-8-13 3 0,0 0 3 0,0 0 2 16,0 0 3-16,0 0 1 0,0 0 2 0,15-7 0 15,-15 7 0-15,0 0 1 0,6-15 0 16,-6 15 0-16,0 0 2 0,4-21-2 0,-4 21 0 15,2-17 0-15,-2 17-1 0,3-18 2 16,-3 18 2-16,0-17-3 0,0 17 3 0,0 0 3 16,0-22 8-16,0 22 13 0,0 0 8 15,-3-18 0-15,3 18-6 0,0 0-1 0,0 0-3 16,0 0-2-16,-7-12-3 0,7 12-4 16,0 0-6-16,0 0-3 0,0 0-2 0,-12 8-1 15,12-8-4-15,0 0 2 0,-5 16 2 0,5-16-5 16,0 0 0-16,-2 23 0 0,2-23 2 15,0 0-2-15,0 24-1 0,0-24 0 16,0 0 0-16,2 21 1 0,-2-21-3 0,0 0-4 16,4 17-2-16,-4-17 1 0,0 0 1 0,6 15-2 15,-6-15-1-15,0 0 0 0,0 0 4 16,8 12-2-16,-8-12 0 0,0 0 4 0,0 0 1 16,0 0-1-16,0 0 4 0,0 0 0 15,0 0 2-15,0 0 2 0,0 0 0 0,14-5-1 16,-14 5 2-16,0 0-1 0,0 0 0 15,0 0-1-15,-5-15 4 0,5 15-3 0,0 0 1 16,-10-12 0-16,10 12 1 0,0 0-1 0,0 0 0 16,-15-8-1-16,15 8 3 0,0 0 4 15,0 0-6-15,-18-2-1 0,18 2 0 16,0 0-3-16,0 0-1 0,-14 5-3 0,14-5 0 16,0 0 1-16,0 0-4 0,-10 14 3 15,10-14 0-15,0 0-3 0,0 0 2 0,0 20 1 16,0-20-2-16,0 0 3 0,3 15 2 0,-3-15-6 15,0 0 1-15,9 13 3 0,-9-13-2 16,0 0 0-16,10 8-3 0,-10-8 4 0,0 0-3 16,0 0 1-16,17 5 0 0,-17-5 1 15,0 0-3-15,0 0 0 0,0 0 1 0,21-3-1 16,-21 3 0-16,0 0 2 0,0 0 0 0,13-10 2 16,-13 10 0-16,0 0 2 0,8-13-1 15,-8 13-1-15,0 0 4 0,0 0 0 16,6-17 2-16,-6 17 0 0,0 0 2 0,0 0 0 15,-6-16 0-15,6 16 2 0,0 0 2 16,0 0 8-16,-14-12 2 0,14 12 1 0,0 0 3 16,0 0-1-16,-18-2-4 0,18 2-2 0,0 0 0 15,0 0-3-15,-18 8 3 0,18-8-4 16,0 0-4-16,-11 13-2 0,11-13-2 0,0 0-2 16,-6 18-1-16,6-18 0 0,0 0 0 15,0 19-1-15,0-19 0 0,0 0-4 0,5 18 2 16,-5-18-1-16,0 0-4 0,6 14 3 15,-6-14 0-15,0 0-1 0,12 10 3 0,-12-10 0 16,0 0-3-16,0 0 2 0,17 7-3 0,-17-7-1 16,0 0 0-16,0 0 2 0,0 0-4 15,20-1-1-15,-20 1 0 0,0 0 2 0,0 0 2 16,15-8-1-16,-15 8 2 0,0 0 1 16,0 0 2-16,8-13 1 0,-8 13 3 0,0 0 2 15,0 0-2-15,0 0 2 0,-2-17 0 16,2 17 1-16,0 0 3 0,0 0-5 0,-13-14 1 15,13 14 7-15,0 0 6 0,-13-7-3 16,13 7-1-16,0 0-1 0,0 0 3 0,-19-4-4 16,19 4 1-16,0 0 0 0,0 0 1 15,0 0-3-15,-22 3-6 0,22-3-1 16,0 0-3-16,0 0 0 0,-13 11-1 0,13-11-2 0,0 0 0 16,-3 16 1-16,3-16 1 0,0 0-2 15,1 18 2-15,-1-18-1 0,0 0 0 0,7 17-2 16,-7-17 0-16,0 0 0 0,9 14-2 15,-9-14-3-15,0 0-9 0,11 12 2 0,-11-12-5 16,0 0-6-16,12 8 2 0,-12-8 2 16,0 0 0-16,0 0-4 0,17 7 0 0,-17-7 3 15,0 0 1-15,0 0 1 0,0 0 2 0,0 0 4 16,18 3 1-16,-18-3 7 0,0 0 1 16,0 0 7-16,0 0 1 0,0 0-1 15,0 0-2-15,0 0 1 0,0 0 2 0,-3-19 1 16,3 19 1-16,0 0 0 0,-11-11 3 0,11 11 0 15,0 0 4-15,-14-8 6 0,14 8 5 16,0 0 2-16,-16-6 1 0,16 6-2 0,0 0-3 16,0 0 1-16,-21-1-2 0,21 1-4 15,0 0-3-15,0 0-2 0,-18 5-5 0,18-5-2 16,0 0-1-16,0 0-4 0,-12 11 3 0,12-11-4 16,0 0 1-16,0 0-1 0,-2 17-6 15,2-17 2-15,0 0 0 0,0 0 5 0,4 19-5 16,-4-19 0-16,0 0 4 0,9 13-1 15,-9-13-2-15,0 0 1 0,12 7-1 16,-12-7 0-16,0 0 2 0,15 6-3 0,-15-6 1 16,0 0-1-16,0 0-4 0,19 2 1 0,-19-2 1 15,0 0-3-15,0 0 1 0,0 0 0 16,19 1 5-16,-19-1-6 0,0 0 7 0,0 0 1 16,0 0 1-16,0 0 2 31,14-5 2-31,-14 5 1 0,0 0 0 0,0 0 1 0,0 0 1 0,0 0 1 0,0 0 0 0,0 0 1 15,-1-19-1-15,1 19 1 0,0 0 1 0,0 0 0 16,-14-10 0-16,14 10 2 0,0 0 4 16,0 0 4-16,-16-6 2 0,16 6-1 0,0 0 3 15,0 0 0-15,0 0-3 0,-22-3-4 16,22 3-4-16,0 0-3 0,0 0-1 0,0 0 1 16,-17 6-5-16,17-6-2 0,0 0 0 15,0 0-3-15,0 0 1 0,-10 8-8 0,10-8 2 16,0 0 2-16,0 0 1 0,0 0 2 0,0 0-2 15,0 19-3-15,0-19 4 0,0 0-1 16,0 0 1-16,0 0 1 0,12 10 0 0,-12-10 0 16,0 0 0-16,0 0 1 0,0 0-2 15,16 6 3-15,-16-6-1 0,0 0-1 0,0 0-4 16,0 0-1-16,21 2-4 0,-21-2 0 16,0 0-3-16,0 0 0 46,0 0 1-46,0 0 1 0,18-1 2 0,-18 1 0 0,0 0 7 0,0 0 6 0,0 0-1 0,0 0-5 16,0 0 9-16,0 0 2 0,0 0 0 0,13-7 2 0,-13 7 1 0,0 0-1 0,0 0-2 0,0 0 1 16,0 0 1-16,0 0-3 0,-8-10 3 15,8 10 4-15,0 0 3 0,0 0-1 0,-15-7 3 16,15 7-1-16,0 0 8 0,0 0-3 0,-17-5-1 16,17 5-2-16,0 0-2 0,0 0 0 15,0 0 1-15,-20-2 0 0,20 2-4 0,0 0-4 16,0 0 0-16,0 0-4 0,0 0-2 15,-18 5-4-15,18-5-1 0,0 0-7 0,0 0-1 16,0 0 1-16,0 0 0 0,-5 14 4 0,5-14-1 16,0 0 0-16,0 0 4 0,0 0-5 15,10 13 1-15,-10-13 0 0,0 0-2 0,0 0-1 16,13 8 2-16,-13-8-2 0,0 0 2 16,0 0 1-16,0 0 0 0,21 2 1 0,-21-2 1 15,0 0 2-15,0 0 1 0,0 0-1 16,18-4 3-16,-18 4 0 0,0 0 2 0,0 0 1 15,0 0-1-15,0 0 1 0,13-7 3 16,-13 7-2-16,0 0 1 0,0 0 2 0,0 0-1 16,0 0-1-16,0 0 2 0,0 0-2 15,0 0 0-15,1-17 1 0,-1 17-1 0,0 0 7 16,0 0 3-16,0 0-3 0,-13-9-2 0,13 9-1 16,0 0 2-16,0 0 2 0,0 0-3 15,0 0-1-15,-20-2 0 0,20 2-5 0,0 0-1 16,0 0-2-16,0 0-1 0,-13 6-1 15,13-6-5-15,0 0 0 0,0 0-2 0,0 0 2 16,0 0-2-16,-10 12 2 0,10-12 0 16,0 0 1-16,0 0 1 0,0 0-1 0,0 0-1 15,0 0 1-15,0 17-4 0,0-17-2 16,0 0-3-16,0 0-5 0,0 0-3 0,11 8-2 16,-11-8 0-16,0 0-1 0,0 0 2 15,0 0 4-15,0 0 1 0,20 1 1 0,-20-1 0 16,0 0-2-16,0 0 3 0,0 0 1 0,18-5-2 15,-18 5 7-15,0 0 1 0,0 0 1 16,11-8 0-16,-11 8 4 0,0 0 0 0,0 0 3 16,8-11 2-16,-8 11-2 0,0 0 1 15,0 0 2-15,0 0-1 0,0 0 1 0,0-20 0 16,0 20 2-16,0 0 1 0,0 0 1 16,0 0 7-16,-6-13 10 0,6 13 3 0,0 0-1 15,0 0-7-15,0 0-3 0,0 0-2 0,0 0-5 16,0 0 1-16,0 0-4 0,-17 5-8 15,17-5 0-15,0 0-2 0,0 0 6 16,-5 20-4-16,5-20 5 0,0 0-3 0,-2 17 1 16,2-17-1-16,0 0-2 0,-3 17 1 0,3-17 0 15,0 0 0-15,0 0-2 0,1 21 4 16,-1-21-4-16,0 0-2 0,0 0 2 0,0 0-2 16,2 17-2-16,-2-17-3 0,0 0-3 15,0 0-2-15,0 0-11 0,0 0 0 0,0 0 4 16,0 0 1-16,0 0 3 0,0 0 3 15,4 15 3-15,-4-15 5 0,0 0-1 0,0 0 1 16,0 0 3-16,0 0 1 0,2-17 2 16,-2 17 0-16,0 0 1 0,0 0 8 0,1-21 0 15,-1 21-5-15,0 0 0 0,0-18 0 0,0 18-1 16,0 0-1-16,0 0 2 0,0-21 0 16,0 21 5-16,0 0 1 0,0 0 10 15,0 0 8-15,0-17 4 0,0 17 3 0,0 0-2 16,0 0-3-16,0 0 1 0,0 0-13 0,0 0-1 15,0 0-5-15,0 0-3 0,0 0-8 16,0 0 0-16,0 0 0 0,0 0 1 0,0 0 5 16,0 22-7-16,0-22 1 0,0 0-1 15,0 24 0-15,0-24 0 0,0 19 1 0,0-19 1 16,1 21 0-16,-1-21 0 0,0 18 1 0,0-18-4 16,0 0-1-16,2 25 0 0,-2-25 0 15,0 0-3-15,1 19-7 0,-1-19 0 0,0 0-8 16,0 0-2-16,0 0-1 0,1 21 0 15,-1-21 5-15,0 0 7 0,0 0 1 16,0 0 1-16,0 0 2 0,0 0 2 0,0 0 2 16,0 0 1-16,-5-18-1 0,5 18 2 0,0 0 1 15,-2-27-1-15,2 27 8 0,-1-24 0 16,1 24-2-16,0-26 0 0,0 26-2 0,-1-25 1 16,1 25-2-16,-1-23-1 0,1 23 2 15,0-19 4-15,0 19 14 0,0 0 14 0,-1-22 7 16,1 22 4-16,0 0-2 0,0 0-5 0,-1-19-11 15,1 19-7-15,0 0-5 0,0 0-4 16,0 0-2-16,0 0-3 0,0 0 0 0,0 0-3 16,-5 19-1-16,5-19-1 0,-2 18 0 15,2-18 2-15,-2 23-2 0,2-23 0 0,-3 25 1 16,3-25-3-16,-1 26 2 0,1-26-2 16,-1 27 0-16,1-27 0 0,0 25 0 0,0-25 0 15,0 22-1-15,0-22-4 0,0 0-14 16,0 25-12-16,0-25-8 0,0 0-1 0,0 18 8 15,0-18 7-15,0 0 9 0,0 0 3 16,0 0 3-16,0 0 4 0,0 0 0 0,0 0 2 16,0 0 1-16,0 0 1 0,0 0 0 0,-2-25 2 15,2 25 2-15,1-23 0 0,-1 23 10 16,0-28-4-16,0 28 5 0,0-30-3 0,0 30 0 16,1-31-4-16,-1 31 0 0,1-27 1 15,-1 27-2-15,0-23 6 0,0 23 10 16,0-18 10-16,0 18 9 0,0 0 7 0,1-21 1 15,-1 21-6-15,0 0-5 0,0 0-9 0,0 0-6 16,-1-19-6-16,1 19-3 0,0 0-3 16,0 0-2-16,0 0-1 0,0 0-2 0,-5 19 0 15,5-19-2-15,-2 17-1 0,2-17 0 0,-4 22 1 16,4-22-3-16,-3 24 2 0,3-24 0 16,-3 26-3-16,3-26 3 0,-3 27-2 15,3-27 1-15,-2 27-2 0,2-27 1 0,0 25-1 16,0-25-1-16,-1 20-2 0,1-20-14 0,0 0-12 15,-1 22-6-15,1-22-4 0,0 0 4 16,0 0 10-16,0 19 7 0,0-19 3 0,0 0 5 16,0 0 5-16,0 0-3 0,0 0 5 15,0 0 0-15,0 0 2 0,-3-22 0 0,3 22 0 16,-3-19 3-16,3 19 2 0,-1-24 5 16,1 24-2-16,-1-27-2 0,1 27-1 0,0-28-1 15,0 28 2-15,0-26-2 0,0 26 2 0,0-24-1 16,0 24 2-16,0-18 14 0,0 18 12 15,0 0 9-15,0-22 3 0,0 22-1 16,0 0-4-16,0 0-9 0,-1-17-6 0,1 17-6 16,0 0-3-16,0 0-1 0,0 0-4 0,0 0-1 15,0 0-2-15,-2 22 0 0,2-22-1 16,-1 17-1-16,1-17-1 0,-1 22 0 0,1-22-1 16,-3 26 1-16,3-26-2 0,-2 25 0 15,2-25 0-15,0 25-1 0,0-25 0 0,0 25-4 16,0-25-4-16,0 20-5 0,0-20-7 15,0 0-11-15,0 24-15 0,0-24-7 0,0 0-2 16,0 0 7-16,1 21 9 0,-1-21 8 0,0 0 7 16,0 0 8-16,0 0 4 0,0 0 0 15,0 0 6-15,0 0 0 0,0 0 1 0,0 0 3 16,0 0-1-16,-1-26 3 0,1 26-2 16,-2-23 2-16,2 23 12 0,-1-29-6 0,1 29 1 15,0-28-2-15,0 28-1 0,-1-29-2 16,1 29 2-16,-1-26 3 0,1 26-1 0,-2-22 3 15,2 22 17-15,0 0 11 0,0-25 2 16,0 25 1-16,0 0-8 0,0 0-8 0,-1-19-7 16,1 19-4-16,0 0-3 0,0 0-1 0,0 0-3 15,0 0-3-15,-2 19 2 0,2-19 1 16,0 0-4-16,-2 27 2 0,2-27-1 0,-1 25-1 16,1-25 0-16,-2 25 2 0,2-25-3 15,-2 25 3-15,2-25-1 0,-1 26-2 0,1-26-2 16,0 22 1-16,0-22-1 0,-1 18-11 15,1-18-20-15,0 0-15 0,-1 20-3 0,1-20 3 16,0 0 10-16,0 0 9 0,0 0 8 16,0 0 3-16,0 0 3 0,0 0 5 0,0 0 5 15,-9-21-3-15,9 21 2 0,-5-30 12 16,4 11-1-16,-3-1-1 0,1-3 0 0,1-3-1 16,-2 1 0-16,2-3 3 0,-2 2-5 0,1 1 0 15,0-1 0-15,0 2 1 0,1 6 0 16,-1-1 3-16,3 19 25 0,-4-28 10 0,4 28 4 15,-5-21-8-15,5 21-10 0,0 0-9 16,0 0-10-16,0 0-9 0,0 0-7 0,-9 13 0 16,9-13-4-16,-4 33 0 0,2-11-3 0,0 3-3 15,0 3-3-15,-2 2-5 0,1 5-7 16,0-1-38-16,-2 1-24 0,0-1-16 16,0 0-15-16,1-7-41 0,0 0-79 0,0-2-99 15,1-2-62-15,-2-5-509 0,2-3-486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2:08.824"/>
    </inkml:context>
    <inkml:brush xml:id="br0">
      <inkml:brushProperty name="width" value="0.03528" units="cm"/>
      <inkml:brushProperty name="height" value="0.03528" units="cm"/>
      <inkml:brushProperty name="color" value="#FFC000"/>
      <inkml:brushProperty name="fitToCurve" value="1"/>
    </inkml:brush>
  </inkml:definitions>
  <inkml:trace contextRef="#ctx0" brushRef="#br0">82 117 242 0,'0'0'461'15,"0"0"-46"-15,-7-12-30 0,7 12-18 0,0 0-15 16,0 0-26-16,-6-14-20 0,6 14-11 0,0 0-13 16,0 0-20-16,0 0-19 0,0 0-18 15,0 0-13-15,0 0-24 0,-7-13-12 0,7 13-12 16,0 0-16-16,0 0-15 0,0 0-8 15,-3 22-6-15,3-22-5 0,-2 21-8 0,2-21-11 16,-4 30-3-16,1-13-10 0,1 1-3 0,0 3-8 16,-1 3-6-16,0 0-8 0,1 0-7 15,-1 0-6-15,0-1-6 0,-1 1 11 16,2-5-5-16,-1 1-10 0,2 0-6 0,-2-2-3 16,1-1-6-16,2-17-9 0,-3 28 0 15,3-28 2-15,-2 23-3 0,2-23-4 0,-3 19 0 16,3-19-1-16,0 0-1 0,-2 20-1 15,2-20-2-15,0 0 3 0,0 0-2 0,-3 16-2 16,3-16 0-16,0 0 1 0,0 0-2 0,0 0 2 16,0 0-1-16,-5-21 2 0,5 21 1 15,0-21-3-15,0 21-3 0,0-29 1 0,3 11-8 16,-3-1 0-16,0-3-1 0,0 0 4 16,1-2-1-16,0-2 0 0,0 0 1 0,-1 4 2 15,2 0 1-15,-2 0 1 16,1 0 1-16,0 3-1 0,-1 0 1 0,0 1 2 0,0 18-1 15,3-28-1-15,-3 28-1 0,0-25 3 0,0 25-3 16,2-19 8-16,-2 19-8 0,0 0 0 0,0-23-1 16,0 23-3-16,0 0 3 0,0 0 2 15,5-13 1-15,-5 13 0 0,0 0 3 16,0 0 1-16,13 15-2 0,-13-15 3 0,8 19 1 16,-2-6 4-16,1 2-4 0,-2 1 6 0,4 4 2 15,-2 0 0-15,1 1 0 0,0 1 0 16,1-2-1-16,0 2-2 0,-1 0-2 15,1 1-1-15,-1-3 0 0,1 0-3 0,-2 0 2 16,1-4 0-16,1-1-2 0,-3 0-1 0,0-1 1 16,-6-14 3-16,11 23-2 0,-11-23 4 15,9 17 0-15,-9-17 3 0,7 15 3 0,-7-15 3 16,0 0 2-16,8 15 3 0,-8-15 2 0,0 0 3 16,0 0 3-16,0 0-1 0,0 0-1 15,0 0-5-15,0 0-5 0,14-12-3 0,-14 12-3 16,5-22-1-16,-5 22-2 0,4-30-2 15,-2 11-1-15,0-4-1 0,1-3-2 0,0-2-1 16,-1-1 0-16,3-3 1 0,-2 0-3 16,0 3 0-16,1 1 0 0,0 0 0 0,-2 2-4 15,1 0-8-15,0 6-15 0,-1 0-13 16,0 3-23-16,1 0-35 0,-3 17-45 0,0-24-53 16,0 24-72-16,2-20-118 0,-2 20-124 0,0 0-114 15,0 0-93-15,0 0-496 0,0 0-823 16</inkml:trace>
  <inkml:trace contextRef="#ctx0" brushRef="#br0" timeOffset="774">405 355 95 0,'0'0'661'0,"0"0"-127"0,0 0-60 0,0 0-22 16,-2-18-43-16,2 18-44 0,0 0-46 16,0 0-47-16,0 0-35 0,0 0-29 0,0 0-20 15,0 0-19-15,2-15-15 0,-2 15-3 16,0 0 0-16,0 0-5 0,0 0-13 0,0 0-6 15,18-4-12-15,-18 4-7 0,0 0-7 16,0 0-1-16,23 1-10 0,-23-1-10 0,0 0-7 16,21 5-9-16,-21-5-7 0,0 0-8 0,20 5-4 15,-20-5-2-15,0 0-1 0,18 5-1 16,-18-5-3-16,0 0 8 0,0 0 3 0,18 7 1 16,-18-7 5-16,0 0-1 0,0 0 2 15,0 0-3-15,17 4 3 0,-17-4-3 0,0 0-3 16,0 0-2-16,0 0-7 0,0 0-2 15,0 0-1-15,7 11 1 0,-7-11-6 0,0 0-5 16,0 0-4-16,-7 10-3 0,7-10-4 16,0 0-3-16,-14 15-3 0,14-15-2 0,-17 11-1 15,17-11-2-15,-18 11-2 0,18-11 0 16,-21 11 1-16,21-11-2 0,-22 13 0 0,22-13-3 16,-19 11 2-16,19-11 3 0,-19 10-1 0,19-10-1 15,-14 8-2-15,14-8-1 0,0 0-2 16,-16 9-1-16,16-9-2 0,0 0-1 31,0 0 3-31,-12 11 5 0,12-11 5 0,0 0 3 0,0 0 7 0,0 0 5 0,6 15 5 0,-6-15 0 16,0 0 16-16,12 7-6 0,-12-7-4 0,0 0-3 15,17 8-6-15,-17-8-4 0,0 0-3 16,22 6-3-16,-22-6-2 0,0 0-4 0,23 3-18 16,-23-3-27-16,0 0-42 0,25 3-60 15,-25-3-59-15,0 0-79 31,23 4-82-31,-23-4-144 0,0 0-114 0,23 7-83 0,-23-7-130 0,16 10-368 0,-16-10-808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2:16.192"/>
    </inkml:context>
    <inkml:brush xml:id="br0">
      <inkml:brushProperty name="width" value="0.03528" units="cm"/>
      <inkml:brushProperty name="height" value="0.03528" units="cm"/>
      <inkml:brushProperty name="color" value="#5CF55F"/>
      <inkml:brushProperty name="fitToCurve" value="1"/>
    </inkml:brush>
  </inkml:definitions>
  <inkml:trace contextRef="#ctx0" brushRef="#br0">220 35 4 0,'0'0'629'0,"-10"-16"-143"16,10 16-63-16,0 0-35 0,-15-9-26 16,15 9-40-16,0 0-35 0,-20-7-30 0,20 7-24 15,0 0-16-15,-21-3-22 0,21 3-31 16,0 0-15-16,-24 8-14 0,24-8 0 0,-19 8-11 15,19-8-11-15,-19 17-15 0,9-7-6 0,0 3-1 16,-1 1 3-16,1 3-4 0,0 2-5 16,2 0-11-16,-1 1-4 0,2 1-2 0,2 1-6 15,0-3-4-15,4 0-12 0,1-1-7 16,0 0-4-16,1-1-6 0,4-1-4 0,-1 0-2 16,2-1-3-16,2-2 2 0,-2-1-2 15,5 0 3-15,-1-2-2 0,0-2 2 0,-10-8-2 16,23 12-1-16,-23-12 0 0,23 5 2 15,-23-5 3-15,24 1-1 0,-24-1 2 0,24-6-1 16,-24 6-1-16,24-14-1 0,-12 6-3 0,-2-4 15 16,0 0-8-16,1-1-2 0,-3-3-2 15,0 2-3-15,-1-4-4 0,-3 1-2 16,0-1-1-16,0 0-1 0,-4-1-4 0,0 1-2 16,0 0-1-16,-2 0 1 0,-1 2 0 0,-1-1 2 15,-2 1 0-15,1 3 3 0,-2-2 3 0,1 3 0 16,-4 1-1-16,2 2 1 0,8 9 1 15,-19-15-6-15,19 15-2 0,-21-6 3 0,21 6-9 16,-25-2-10-16,25 2-5 0,-24 7-16 16,9-1-11-16,1 3-17 0,0 0-25 0,-1 5-30 15,1 1-19-15,1 3-22 0,3 1-40 16,0 1-73-16,2 1-51 0,3 1-35 0,2-3-33 16,1 2-81-16,2-1-48 0,2 0-81 15,1 0-253-15,2 1-392 0</inkml:trace>
  <inkml:trace contextRef="#ctx0" brushRef="#br0" timeOffset="663">322 366 461 0,'0'0'502'0,"0"0"-77"0,0 0-68 16,0 0-43-16,0 0-39 0,0 0-48 15,0 0-28-15,0 0-17 0,0 0-2 0,3-17 5 16,-3 17-3-16,0 0 6 0,0 0-6 16,0 0-7-16,20 3-7 0,-20-3-14 0,0 0-24 15,18 6-11-15,-18-6-2 0,0 0 3 16,18 6-5-16,-18-6-6 0,0 0-4 0,17 9-5 16,-17-9-5-16,0 0-4 0,15 8-4 15,-15-8-6-15,0 0-7 0,14 10-5 0,-14-10-6 16,0 0-5-16,14 8-4 0,-14-8-6 0,0 0 0 15,0 0 2-15,11 12 5 0,-11-12 4 16,0 0 7-16,0 0 9 0,0 0 4 0,0 0 21 16,9 10-9-16,-9-10-11 0,0 0-8 15,0 0-17-15,0 0-10 0,-10 8-9 0,10-8-5 16,0 0-7-16,-17 6-6 0,17-6-4 0,0 0 0 16,-23 6-1-16,23-6-1 0,-17 3-2 15,17-3-1-15,-16 3-1 0,16-3-2 0,-16 2-1 16,16-2-2-16,0 0-1 0,-23 7-3 15,23-7 0-15,0 0-2 0,-15 3-2 0,15-3-1 16,0 0-3-16,0 0 3 0,-15 8 1 16,15-8 8-16,0 0 3 0,0 0 4 0,0 0 4 15,3 20 6-15,-3-20 9 0,0 0 0 0,13 15-2 16,-13-15-4-16,13 11-4 0,-13-11-3 16,16 11-3-16,-16-11-3 0,17 11-15 0,-17-11-25 15,17 10-39-15,-17-10-56 0,20 12-70 16,-20-12-74-16,21 10-98 0,-21-10-148 0,25 12-122 15,-25-12-110-15,24 13-617 0,-11-5-966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1:25.723"/>
    </inkml:context>
    <inkml:brush xml:id="br0">
      <inkml:brushProperty name="width" value="0.05" units="cm"/>
      <inkml:brushProperty name="height" value="0.05" units="cm"/>
      <inkml:brushProperty name="color" value="#7030A0"/>
      <inkml:brushProperty name="fitToCurve" value="1"/>
    </inkml:brush>
  </inkml:definitions>
  <inkml:trace contextRef="#ctx0" brushRef="#br0">55 64 222 0,'0'0'298'0,"0"0"-57"0,0 0-36 16,0 0-18-16,0 0-19 0,0 0-13 0,0 0-10 16,0 0-6-16,0 0-5 0,0 0-2 15,-6 14-2-15,6-14-2 0,0 0-9 0,0 0 1 16,0 0-5-16,0 0-1 0,0 0-9 0,0 0-6 16,0 0-9-16,0 0-8 0,0 0-11 15,0 0-14-15,0 0-7 0,0 0-7 0,0 0-3 16,0 0-7-16,0 0-4 0,0 0-5 15,14-7 0-15,-14 7-4 0,0 0-1 0,0 0-2 16,0 0 1-16,0 0 4 0,9-11 4 16,-9 11 5-16,0 0 10 0,0 0 17 0,0 0 10 15,0 0 15-15,0 0 9 0,0 0 6 0,0 0-4 16,0 0-9-16,0 0-9 0,0 0-10 16,0 0-8-16,0 0-8 0,0 0-12 0,0 0 3 15,0 0-1-15,0 0-4 0,0 0-3 16,0 0-3-16,-15 7-2 0,15-7-3 0,0 0 2 15,-12 9-1-15,12-9-4 0,0 0-3 16,-14 11-3-16,14-11-3 0,0 0-1 0,-10 9-3 16,10-9-3-16,0 0-2 0,0 0-2 15,-12 11-3-15,12-11-1 0,0 0-4 0,0 0-1 16,0 0-3-16,0 0-3 0,-9 12-2 0,9-12 2 16,0 0 2-16,0 0-1 0,0 0 2 15,0 0 2-15,0 0 2 0,0 0 2 0,0 0-2 16,0 0 0-16,0 0-2 0,0 0-7 15,21-1 6-15,-21 1 0 0,0 0 4 0,16-8-1 16,-16 8-4-16,12-8-4 0,-12 8-1 0,12-8 2 16,-12 8 0-16,14-10 1 0,-14 10-1 15,13-12-1-15,-13 12 3 0,11-9 1 0,-11 9 4 16,11-10 1-16,-11 10 1 0,0 0 2 16,11-12 2-16,-11 12 0 0,0 0 1 0,9-10 0 15,-9 10 3-15,0 0 1 0,0 0 1 16,9-11 3-16,-9 11-3 0,0 0 0 0,0 0 4 15,0 0-2-15,0 0 4 0,0 0 3 16,0 0-2-16,0 0-2 0,0 0-2 0,0 0 5 16,0 0-2-16,-10-8-2 0,10 8-1 0,0 0 0 15,0 0 1-15,-19 7 1 0,19-7-3 16,0 0 3-16,-18 9-3 0,18-9 1 0,-14 9-2 16,14-9 2-16,-13 10-1 0,13-10 3 15,-13 9-6-15,13-9 0 0,-11 9-2 0,11-9-3 16,0 0 0-16,-12 11-3 0,12-11 1 0,0 0-2 15,-11 11-1-15,11-11-3 0,0 0 0 16,0 0-3-16,-9 12 1 0,9-12-4 16,0 0 0-16,0 0-3 0,0 0-1 0,0 0-1 15,-8 13 1-15,8-13 1 0,0 0-1 0,0 0 3 16,0 0 0-16,0 0 4 0,0 0 1 16,0 0-1-16,0 0-3 0,0 0-11 0,19 2 6 15,-19-2 0-15,0 0 6 0,13-6 2 16,-13 6-4-16,0 0-2 0,17-10-2 0,-17 10 1 15,0 0 1-15,17-11 2 0,-17 11 2 0,0 0-1 16,14-13 2-16,-14 13 2 0,0 0 2 16,12-12 2-16,-12 12 2 0,0 0 2 0,12-10 2 15,-12 10 1-15,0 0 0 0,0 0 4 16,10-10 4-16,-10 10 0 0,0 0 4 16,0 0 4-16,0 0-1 0,0 0 1 0,8-11 2 15,-8 11-4-15,0 0 1 0,0 0 1 0,0 0 1 16,0 0-1-16,0 0-1 0,0 0 0 0,0 0 2 15,0 0 5-15,0 0-2 0,0 0-4 16,0 0-1-16,0 0-1 0,0 0-73 0,0 0 87 16,0 0-7-16,-17-2-1 0,17 2-2 15,0 0-5-15,0 0-3 0,-17 9-3 0,17-9 0 16,0 0-1-16,-14 9-3 0,14-9-1 16,0 0-1-16,-10 8-4 0,10-8 0 0,0 0-1 15,0 0-5-15,-10 9-6 0,10-9-7 16,0 0-4-16,0 0-2 0,0 0 0 0,0 0 0 15,0 0 2-15,-10 10 10 0,10-10 4 0,0 0 4 16,0 0-3-16,0 0 4 0,0 0-1 16,0 0 0-16,0 0 0 0,0 0 2 0,0 0-10 15,16-7-8-15,-16 7-18 0,0 0-21 16,0 0-12-16,14-11-6 0,-14 11 11 0,0 0-9 16,13-11-20-16,-13 11-17 0,0 0-13 15,13-14-23-15,-13 14-33 0,0 0-54 0,14-14-50 16,-14 14-43-16,0 0-107 0,9-17-237 0,-9 17-182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2:19.900"/>
    </inkml:context>
    <inkml:brush xml:id="br0">
      <inkml:brushProperty name="width" value="0.03528" units="cm"/>
      <inkml:brushProperty name="height" value="0.03528" units="cm"/>
      <inkml:brushProperty name="color" value="#4C4ED5"/>
      <inkml:brushProperty name="fitToCurve" value="1"/>
    </inkml:brush>
  </inkml:definitions>
  <inkml:trace contextRef="#ctx0" brushRef="#br0">302 78 645 0,'0'0'575'0,"0"0"-94"16,0 0-39-16,10-10-29 0,-10 10-6 16,0 0-23-16,0 0-23 0,0 0-35 0,4-15-37 15,-4 15-47-15,0 0-25 0,0 0-21 16,-4-14-19-16,4 14-17 0,0 0-10 0,-12-13-13 15,12 13-17-15,-10-8-5 0,10 8 1 16,-15-7 21-16,15 7-8 0,-21-6-20 0,21 6-14 16,-24-1-3-16,24 1 2 0,-29 2-4 15,12 1-10-15,2 2-7 0,-3 0-10 0,0 2-9 16,1 3-5-16,0 0-6 0,-2 2-3 0,4 0-7 16,1 2-7-16,2 0-7 0,2-1-2 15,1 3-5-15,1-2-1 0,4 2-4 0,-1 0-2 16,3 0 0-16,2-16-3 0,-1 29-1 15,2-13-9-15,3-1-13 0,1 0-17 0,0 0-28 16,2-2-33-16,1 0-45 0,1-2-50 16,1-1-66-16,-10-10-92 0,19 14-129 0,-19-14-89 15,24 7-88-15,-24-7-724 0,24 4-983 0</inkml:trace>
  <inkml:trace contextRef="#ctx0" brushRef="#br0" timeOffset="589">435 161 5 0,'0'0'564'16,"0"0"-104"-16,0 0-48 0,0 0-37 16,0 0-15-16,0 0-22 0,0 0-19 0,0 0-12 15,0 0-17-15,0 0-26 0,0 0-18 16,0 0-16-16,-3-13-23 0,3 13-23 0,0 0-14 16,0 0-10-16,-23 3 0 0,23-3-15 0,-17 6-10 15,17-6-12-15,-18 8-16 0,18-8-12 16,-23 13-15-16,8-5-11 0,3 0-8 15,0 3-6-15,0 0-5 0,0 0-4 0,0 3 1 16,1 0-1-16,-1 2 0 0,3-1 1 0,0 0 0 16,2 0-6-16,0 1 0 0,4 1-5 15,-2-2-3-15,3 1 17 0,2-16-4 0,-2 29-6 16,2-29-7-16,4 26-5 0,-4-26-1 16,7 23-4-16,-7-23-4 0,10 19-3 0,-10-19-5 15,16 16 0-15,-16-16-4 0,19 9 1 16,-19-9-4-16,20 2-2 0,-20-2-2 0,25-4 0 15,-25 4-1-15,25-11 5 0,-10 2-4 0,-1 0 0 16,-2-3-3-16,3-1 1 0,-2-2 4 16,-2 0-2-16,-1-2-2 0,2 1 1 0,-3 0 0 15,-3 0 1-15,2-1 0 0,-2 0-3 16,-1 1 2-16,-1 0-4 0,0 0-5 0,-4 16-3 16,2-27-5-16,-2 27-11 0,0-25-6 0,0 25-22 15,-5-21-25-15,5 21-27 0,-7-17-49 16,7 17-47-16,-12-13-65 0,12 13-74 0,0 0-36 15,-22-5-58-15,22 5-84 0,-14 6-48 16,14-6-515-16,-16 10-702 0</inkml:trace>
  <inkml:trace contextRef="#ctx0" brushRef="#br0" timeOffset="1186">590 434 532 0,'0'0'613'0,"0"0"-102"0,0 0-59 15,0 0-52-15,0 0-49 0,0 0-25 0,0 0-41 16,0 0-25-16,0 0-21 0,0 0-19 0,0 0-18 16,0 0-23-16,0 0-14 0,0 0-11 15,18 4-9-15,-18-4-10 0,0 0-16 0,10 10-16 16,-10-10-17-16,0 0-11 0,13 10-11 16,-13-10-12-16,0 0-7 0,11 13-8 0,-11-13-5 15,0 0-1-15,8 9-3 0,-8-9 0 16,0 0-2-16,0 0 0 0,10 11 3 15,-10-11 4-15,0 0 3 0,0 0 6 0,0 0-2 0,0 0 3 16,0 0-2-16,0 0 1 0,0 0-5 16,0 0-3-16,-4 15-1 0,4-15-3 15,0 0-2-15,0 0-2 0,-25 3-5 0,25-3-3 16,0 0 4-16,-27 1 1 0,27-1 4 0,-20 2-2 16,20-2 5-16,-21 2-3 0,21-2 19 15,-18 3 6-15,18-3-3 0,-15 5-6 0,15-5-10 16,0 0-4-16,-20 7-6 0,20-7-1 15,0 0-3-15,-15 12 0 0,15-12 3 0,0 0 3 16,-8 17 5-16,8-17 1 0,0 0 4 16,-1 20 1-16,1-20 0 0,4 14 2 0,-4-14-7 15,5 15-4-15,-5-15-4 0,10 15-4 0,-10-15-4 16,12 13-8-16,-12-13-15 16,13 13-26-16,-13-13-38 0,14 11-55 0,-14-11-77 0,15 7-94 15,-15-7-136-15,15 4-147 0,-15-4-110 16,0 0-142-16,25-2-443 0,-25 2-883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2:30.380"/>
    </inkml:context>
    <inkml:brush xml:id="br0">
      <inkml:brushProperty name="width" value="0.03528" units="cm"/>
      <inkml:brushProperty name="height" value="0.03528" units="cm"/>
      <inkml:brushProperty name="color" value="#4C4ED5"/>
      <inkml:brushProperty name="fitToCurve" value="1"/>
    </inkml:brush>
  </inkml:definitions>
  <inkml:trace contextRef="#ctx0" brushRef="#br0">86 18 237 0,'0'0'215'0,"0"0"-33"16,0 0-20-16,0 0-12 0,0 0-5 16,0 0 2-16,-2-16-3 0,2 16 6 0,0 0 20 15,0 0 14-15,0 0 11 0,0 0 6 16,0 0-4-16,0 0-7 0,0 0-12 0,0 0-14 16,0 0-11-16,0 0 4 0,0 0 1 15,0 0 8-15,-6 12 0 0,6-12-9 0,-6 14-15 16,6-14-21-16,-7 19-8 0,7-19-14 0,-10 22-12 15,10-22-10-15,-10 26-7 0,6-13-4 16,-3 1-2-16,7-14-10 0,-8 23-7 0,8-23-8 16,-8 21-8-16,8-21-5 0,-8 17-8 15,8-17-5-15,-6 13-6 0,6-13-2 0,0 0-4 16,-4 13 2-16,4-13-1 0,0 0 1 16,0 0 0-16,0 0 0 0,0 0 1 0,0 0-1 15,0 0 0-15,8-13-2 0,-8 13 1 16,6-12 0-16,-6 12-1 0,12-15-1 15,-12 15 1-15,13-15-1 0,-13 15-1 0,12-15 2 0,-12 15-1 16,14-15-1-16,-14 15 1 0,15-11-1 16,-15 11 2-16,12-10-1 0,-12 10 2 0,0 0 6 15,12-10 5-15,-12 10 6 0,0 0 3 16,0 0 2-16,0 0 2 0,19-2 1 0,-19 2-2 16,0 0-3-16,0 0-4 0,12 12-1 15,-12-12-3-15,0 0-1 0,3 18 0 0,-3-18-3 16,0 0 1-16,0 22-2 0,0-22 0 15,-3 16-2-15,3-16-1 0,-2 17-1 0,2-17 0 16,-5 16-1-16,5-16 1 0,-5 14-1 16,5-14-2-16,0 0-2 0,-4 19-2 0,4-19-2 15,0 0-6-15,0 0-5 0,-6 16 0 16,6-16-1-16,0 0 3 0,0 0 3 0,0 0 2 16,0 0 3-16,0 0 2 0,0 0 0 0,0 0 1 15,22-2 1-15,-22 2-1 0,17-8 1 16,-17 8 0-16,19-10 1 0,-19 10-1 0,20-9 1 15,-20 9 0-15,21-11 0 0,-21 11 0 16,22-9-1-16,-22 9 1 0,17-6 0 0,-17 6 1 16,14-5 0-16,-14 5 7 0,0 0 6 15,18-5 5-15,-18 5 4 0,0 0 1 0,0 0 0 16,19 6-2-16,-19-6 0 0,0 0 0 0,9 12-3 16,-9-12-2-16,0 0-3 0,1 18 1 15,-1-18-5-15,0 0 0 0,-1 22-3 0,1-22-12 16,-5 16-21-16,5-16-28 0,-6 17-38 15,6-17-61-15,-8 17-94 0,8-17-75 0,-7 17-59 16,7-17-77-16,-7 15-39 0,7-15-74 16,-5 13-302-16,5-13-424 0</inkml:trace>
  <inkml:trace contextRef="#ctx0" brushRef="#br0" timeOffset="1149">493 349 208 0,'0'0'393'0,"0"0"-87"0,0 0-31 15,0 0-25-15,0 0-20 0,0 0-19 16,0 0-14-16,0 0-11 0,13-9-16 0,-13 9-13 16,0 0-4-16,0 0-2 0,0 0-2 15,0 0 3-15,0-19-2 0,0 19-3 0,0 0-3 16,0 0-5-16,-6-17-4 0,6 17-3 0,0 0-7 15,-10-12-5-15,10 12-10 0,0 0-11 16,-13-9-10-16,13 9-9 0,0 0-4 16,-16-5-6-16,16 5 0 0,0 0-8 0,0 0-7 15,-25 1-7-15,25-1-9 0,0 0-4 0,-19 10-4 16,19-10-3-16,-14 9-7 0,14-9-2 16,-12 12-2-16,12-12-2 0,-10 12-1 0,10-12-3 15,-7 12-1-15,7-12-4 0,0 0-4 16,-4 20-2-16,4-20 1 0,0 0-1 0,2 17 1 15,-2-17 0-15,0 0 2 0,10 15-3 16,-10-15-1-16,0 0 3 0,17 8-1 0,-17-8 0 16,0 0 0-16,21 3-2 0,-21-3 3 0,0 0 0 15,22-2-1-15,-22 2 1 0,0 0 0 16,19-5 0-16,-19 5 2 0,0 0 0 0,18-6 3 16,-18 6-1-16,0 0 2 0,13-8 0 15,-13 8 2-15,0 0 4 0,0 0 3 0,14-6 3 16,-14 6 6-16,0 0 3 0,0 0 6 15,0 0 4-15,0 0 3 0,0 0-6 0,0 0-3 16,0 0-7-16,0 0-5 0,18 2-5 16,-18-2-5-16,0 0-3 0,0 0-1 0,0 0-2 15,5 17-3-15,-5-17-1 0,0 0-2 0,4 13 1 16,-4-13-1-16,0 0-1 0,10 14 0 16,-10-14 1-16,10 11-1 0,-10-11-1 0,12 6 1 15,-12-6 0-15,15 6-2 0,-15-6 2 16,0 0-2-16,21 5 0 0,-21-5 0 0,0 0 1 15,22 0 3-15,-22 0 1 0,0 0 1 16,19-5 1-16,-19 5-1 0,0 0 1 0,14-7 0 16,-14 7 0-16,0 0 2 0,0 0 1 0,17-10 4 15,-17 10 6-15,0 0 3 0,0 0 6 16,0 0 3-16,0 0 10 0,12-6 0 0,-12 6 2 16,0 0-13-16,0 0-6 0,0 0-3 15,0 0-3-15,-2 16-1 0,2-16-6 0,0 0 5 16,-7 22 4-16,7-22-3 0,-5 19 0 15,5-19-4-15,-7 20 2 0,7-20-3 0,-6 22-1 16,6-22-1-16,-6 25-3 0,6-25 0 16,-6 25 1-16,6-25 0 0,-6 25-2 0,6-25 3 15,-7 26 1-15,7-26 2 0,-10 26 4 0,4-13-1 16,6-13 1-16,-11 23 2 0,6-12-1 16,5-11-1-16,-15 20 2 0,15-20-5 15,-14 18 5-15,14-18-1 0,-17 14-1 0,17-14-2 16,-16 11-1-16,16-11-9 0,-17 7-10 0,17-7-12 15,0 0-18-15,-25 1-27 0,25-1-24 16,-16-5-31-16,16 5-46 0,-18-10-41 0,18 10-75 16,-13-15-64-16,13 15-45 0,-8-15-82 15,8 15-39-15,-5-18-37 0,5 18-416 0,0 0-553 16</inkml:trace>
  <inkml:trace contextRef="#ctx0" brushRef="#br0" timeOffset="1405">753 415 718 0,'0'0'722'15,"5"-15"-122"-15,-5 15-87 0,0 0-57 0,0 0-33 16,5-16-33-16,-5 16-43 0,0 0-50 15,0 0-53-15,0 0-40 0,0 0-37 0,4-15-31 16,-4 15-26-16,0 0-35 0,0 0-47 16,0 0-61-16,0 0-74 0,0 0-106 0,0 0-107 15,0 0-85-15,0 0-103 0,0 0-55 0,0 0-460 16,0 0-634-16</inkml:trace>
  <inkml:trace contextRef="#ctx0" brushRef="#br0" timeOffset="2130">876 435 41 0,'0'0'607'0,"0"0"-163"16,0 0-84-16,0 0-45 0,0 0-19 15,0 0-20-15,0 0-33 0,0 0-12 16,0 0-2-16,0 0-1 0,0 0 5 0,0 0-2 15,0 0-13-15,0 0-13 0,0 0-6 16,0 0-21-16,0 0-15 0,0 0-20 0,-19-4-14 16,19 4-15-16,0 0-9 0,-20 1-14 0,20-1-11 15,0 0-9-15,-21 6-11 0,21-6-3 16,-14 7-6-16,14-7-7 0,-15 11-6 0,15-11-3 16,-14 13-5-16,14-13-1 0,-10 16-3 15,10-16-5-15,-8 18-4 0,8-18 0 0,-4 17-2 16,4-17-5-16,0 0-2 0,0 25-2 15,0-25-1-15,4 14-2 0,-4-14 1 0,6 13-3 16,-6-13-1-16,11 9 0 0,-11-9-3 0,0 0 1 16,18 8 0-16,-18-8-1 0,0 0 3 15,21-3 0-15,-21 3 1 0,14-7-1 0,-14 7 2 16,15-10 0-16,-15 10-1 0,12-14-1 16,-12 14 1-16,12-12 2 0,-12 12-1 0,10-14 0 15,-10 14 2-15,0 0 1 0,9-17 1 16,-9 17 4-16,0 0 2 0,8-13 6 0,-8 13 0 15,0 0 0-15,0 0 0 0,0 0-2 16,6-13-1-16,-6 13-5 0,0 0-1 0,0 0-4 16,0 0 0-16,0 0-2 0,0 0 0 0,0 0-1 15,-6 19-1-15,6-19 2 0,0 0 0 16,-5 18-4-16,5-18 4 0,-2 15-2 0,2-15 0 16,0 0-1-16,-3 23-1 0,3-23 2 15,0 0-2-15,0 23-1 0,0-23-1 0,0 0 0 16,0 18-2-16,0-18 0 0,0 0-1 15,0 0 0-15,3 18 2 0,-3-18-3 0,0 0 7 16,0 0 1-16,0 0 3 0,0 0 2 16,0 0 2-16,14 5 0 0,-14-5 1 0,0 0-2 15,14-10 1-15,-14 10-1 0,10-10-2 0,-10 10 2 16,12-11-1-16,-12 11 1 0,12-10 3 16,-12 10-2-16,12-10 1 0,-12 10-1 15,13-7-1-15,-13 7-2 0,0 0 0 0,18-10-2 16,-18 10-11-16,0 0-24 0,20-5-43 0,-20 5-56 15,0 0-71-15,22 0-115 0,-22 0-117 16,16 7-117-16,-16-7-69 0,20 8-585 0,-20-8-814 16</inkml:trace>
  <inkml:trace contextRef="#ctx0" brushRef="#br0" timeOffset="3061">1047 862 278 0,'0'0'413'16,"0"0"-42"-16,0 0-28 0,0 0-23 0,-2-19-11 15,2 19-10-15,0 0-21 0,0 0-4 16,0 0-3-16,-7-16-8 0,7 16-11 0,0 0-15 16,0 0-16-16,-10-13-14 0,10 13-29 15,0 0-15-15,-14-7-16 0,14 7-15 0,0 0-7 16,-22-4-8-16,22 4-9 0,0 0-11 16,-29 0 1-16,29 0-9 0,-21 1-11 0,21-1-10 15,-23 5-12-15,23-5-10 0,-22 9-6 16,22-9-7-16,-21 9-3 0,21-9-9 0,-16 13-5 15,16-13-7-15,-15 14-1 0,15-14-2 16,-12 16-5-16,12-16-2 0,-8 18 0 0,8-18-2 16,-2 16-2-16,2-16-2 0,0 0-1 0,5 20-4 15,-5-20-6-15,12 13-4 0,-12-13-1 16,15 8 2-16,-15-8-1 0,17 5 0 0,-17-5 2 16,19 2 0-16,-19-2 2 0,24-2 4 15,-24 2 2-15,24-5 3 0,-24 5 3 0,24-8-1 16,-24 8 3-16,20-6 1 0,-20 6 2 15,19-5 5-15,-19 5 2 0,14-7 1 0,-14 7 10 16,0 0 3-16,17-7 7 0,-17 7 5 0,0 0 4 16,0 0 2-16,16-7-5 0,-16 7-2 15,0 0 0-15,0 0 1 0,0 0-2 0,0 0 3 16,0 0 3-16,0 0 2 0,0 0-2 16,0 0 1-16,0 0-5 0,0 0 1 0,-23 2-5 15,23-2-2-15,0 0-2 0,-17 11 2 16,17-11-1-16,-10 10-5 0,10-10-3 0,-10 14-8 15,10-14 0-15,-8 17 18 0,8-17-4 16,-4 16-8-16,4-16-2 0,0 0-10 0,2 24-2 16,-2-24-2-16,4 16-1 0,-4-16-1 0,9 14 3 15,-9-14-4-15,10 10 1 0,-10-10 2 16,12 7-2-16,-12-7 5 0,0 0 11 0,24 2-2 16,-24-2-1-16,15-3-1 0,-15 3-5 15,16-8 2-15,-16 8-3 0,16-12-3 0,-16 12 0 16,10-15-4-16,-10 15 1 0,10-16-2 0,-10 16-6 15,5-17-4-15,-5 17-9 0,0-17-3 16,0 17-12-16,-4-20-9 0,4 20-9 16,-6-19-10-16,6 19-17 0,-8-16-18 0,8 16-25 15,-9-15-22-15,9 15-25 0,-9-10-52 16,9 10-74-16,0 0-20 0,-15-12-33 0,15 12-75 16,0 0-28-16,0 0-5 0,0 0-21 15,0 0-356-15,-14 6-380 0</inkml:trace>
  <inkml:trace contextRef="#ctx0" brushRef="#br0" timeOffset="3502">1157 930 657 0,'19'7'578'0,"-19"-7"-87"0,0 0-51 0,0 0-60 0,0 0-54 16,0 0-27-16,10 10-35 0,-10-10-28 15,0 0-19-15,0 0-15 0,0 0-7 16,-2 18-12-16,2-18-10 0,-7 13-13 0,7-13-13 15,-10 14-1-15,10-14-10 0,-10 16-18 0,10-16-13 16,-10 15-13-16,10-15-12 0,-11 14-12 16,11-14-12-16,-8 10-11 0,8-10-13 0,0 0-9 15,-8 15-10-15,8-15-7 0,0 0-8 16,0 0 2-16,0 0 0 0,0 0 3 16,0 0 9-16,0 0-2 0,0 0 1 0,0 0-2 15,0 0-3-15,0 0 0 0,0 0 0 0,16-12-2 16,-16 12 0-16,15-11 0 0,-15 11 0 15,16-11-1-15,-16 11 0 0,19-10 1 0,-19 10 1 16,18-9 0-16,-18 9 0 0,19-7 6 16,-19 7 4-16,14-5 6 0,-14 5 5 0,0 0 2 15,22 0 9-15,-22 0 2 0,0 0 1 0,17 5 4 16,-17-5 0-16,0 0-6 0,12 12-2 16,-12-12 14-16,0 0-18 0,5 17-2 0,-5-17-5 15,0 0-9-15,-6 22-13 0,6-22-17 16,-6 17-18-16,6-17-28 0,-13 16-40 0,13-16-45 15,-9 15-41-15,9-15-47 0,-12 15-89 16,12-15-78-16,-8 11-54 0,8-11-99 0,0 0-35 16,-4 15-479-16,4-15-683 0</inkml:trace>
  <inkml:trace contextRef="#ctx0" brushRef="#br0" timeOffset="4560">1433 1116 132 0,'0'0'735'0,"0"0"-175"0,12-8-83 0,-12 8 0 16,0 0-94-16,0 0-62 0,9-12-22 16,-9 12-23-16,0 0-24 0,0 0-17 0,0 0-16 15,0 0-27-15,0 0-14 0,0 0-24 16,-1-18-15-16,1 18-5 0,0 0-7 0,0 0-5 16,-18-5-12-16,18 5-15 0,0 0-13 15,0 0-12-15,-24 2-8 0,24-2-2 0,0 0-7 16,-22 8-10-16,22-8-3 0,-14 9-5 0,14-9-5 15,-14 11-4-15,14-11 1 0,-13 15 0 16,13-15-4-16,-6 16 0 0,6-16-3 0,-6 17-1 16,6-17-1-16,0 16-5 0,0-16 6 15,2 17-3-15,-2-17 1 0,8 17-1 16,-8-17 4-16,10 14-5 0,-10-14 3 0,15 13-2 16,-15-13 3-16,16 8-5 0,-16-8 3 0,21 5-3 15,-21-5 0-15,25 4-2 0,-25-4-2 16,24-1-1-16,-24 1-3 0,27-3-3 0,-27 3 2 15,24-6-4-15,-24 6-1 0,26-7-2 0,-26 7 5 16,22-9-3-16,-22 9 0 0,22-13 17 16,-22 13-6-16,19-14-1 0,-19 14-2 0,17-13-3 15,-17 13-3-15,12-14 1 0,-12 14-2 16,12-15 4-16,-12 15 4 0,7-14-1 0,-7 14 1 16,0 0-1-16,8-18-1 0,-8 18-4 15,0 0 1-15,0 0 0 0,0-20-1 0,0 20 4 16,0 0-2-16,-10-10 2 0,10 10 9 15,0 0 0-15,-15-6-2 0,15 6 0 0,0 0 1 16,-20 3-3-16,20-3 4 0,-15 6-1 16,15-6 5-16,-16 10-3 0,16-10 0 0,-14 15 4 15,14-15 0-15,-14 17 5 0,14-17-1 0,-10 20-4 16,10-20-2-16,-7 23 0 0,7-23-1 16,-5 23-2-16,5-23-2 0,0 24-3 0,0-24 0 15,2 21-5-15,-2-21-3 0,8 21 0 16,-8-21-3-16,7 18-10 0,-7-18-9 0,10 15-11 15,-10-15-3-15,13 13-6 0,-13-13-10 16,11 9-2-16,-11-9-1 0,0 0 3 0,19 6 2 16,-19-6 2-16,0 0 7 0,22-3 7 0,-22 3-1 15,14-8 3-15,-14 8 4 0,14-12 3 16,-14 12 1-16,13-15 8 0,-13 15 3 0,12-16 1 16,-12 16 3-16,10-16 0 0,-10 16 3 15,10-15 2-15,-10 15 1 0,6-13 7 0,-6 13 5 16,0 0 2-16,9-16 1 0,-9 16 1 15,0 0 0-15,8-11-1 0,-8 11-6 0,0 0 11 16,0 0 1-16,5-11 6 0,-5 11 1 16,0 0 5-16,0 0 3 0,0 0-1 0,0 0-5 15,0 0 0-15,0 0-1 0,0 0-3 16,14 10-4-16,-14-10-1 0,0 0-2 0,0 20-3 16,0-20 0-16,0 0 0 0,-2 25-1 0,2-25 2 15,0 0 0-15,-3 24-5 0,3-24-2 16,0 0-3-16,-4 21-3 0,4-21-2 0,0 0-2 15,0 0-8-15,0 21-7 0,0-21-5 16,0 0 0-16,0 0 0 0,0 0 0 0,0 0 7 16,0 0 2-16,0 0 3 0,0 0 3 15,0 0 2-15,0 0 0 0,0 0 0 0,0 0 2 16,20-5-1-16,-20 5 3 0,14-11-1 0,-14 11-1 16,16-12 0-16,-16 12 0 0,15-10 1 15,-15 10 0-15,15-9 2 0,-15 9 1 0,14-8 7 16,-14 8 9-16,0 0 8 0,19-7 6 15,-19 7 2-15,0 0 0 0,0 0 2 0,21 2 2 16,-21-2 0-16,0 0 0 0,10 10-7 16,-10-10-1-16,0 0-5 0,6 18-6 0,-6-18-3 15,0 0-6-15,2 22-16 0,-2-22-25 16,0 0-41-16,-3 22-63 0,3-22-69 0,-3 16-92 16,3-16-125-16,-4 16-175 0,4-16-184 15,0 0-745-15,-4 22-1155 0</inkml:trace>
  <inkml:trace contextRef="#ctx0" brushRef="#br0" timeOffset="5409">2019 1073 238 0,'0'0'334'0,"6"-17"-49"0,-6 17-18 0,0 0-6 16,0 0 7-16,0 0 15 0,4-16 9 0,-4 16-5 15,0 0 4-15,0 0 2 0,0 0-11 16,0 0-13-16,0 0-20 0,0 0-17 0,0 0-12 16,0 0-24-16,-8 16-21 0,8-16-17 31,-6 19-18-31,6-19-17 0,-10 23-16 0,5-9-14 0,1 0-17 0,-2 1-14 0,0-1-14 15,0 0-8-15,-1 1-11 0,4-2-12 0,3-13-20 16,-9 23-26-16,9-23-29 0,-6 21-27 16,6-21-37-16,-6 18-60 0,6-18-82 0,0 0-47 15,-3 21-49-15,3-21-59 0,0 0-24 16,0 0-19-16,0 22-441 0,0-22-470 0</inkml:trace>
  <inkml:trace contextRef="#ctx0" brushRef="#br0" timeOffset="5634">1935 1199 313 0,'0'0'676'0,"0"0"-135"0,-6-18-89 16,6 18-60-16,0 0-52 0,0 0-16 16,-4-16-11-16,4 16-17 0,0 0-21 0,0 0-28 15,5-14-32-15,-5 14-35 0,0 0-27 16,17-5-27-16,-17 5-24 0,0 0-21 0,20 0-18 15,-20 0-32-15,0 0-43 0,23 2-55 16,-23-2-84-16,18 5-92 0,-18-5-74 0,20 5-109 16,-20-5-57-16,20 7-53 0,-20-7-370 0,19 8-472 15</inkml:trace>
  <inkml:trace contextRef="#ctx0" brushRef="#br0" timeOffset="6023">2140 1205 212 0,'0'0'631'0,"0"0"-128"0,0 0-71 15,0 0-38-15,0 0-48 0,0 0-42 16,0 0-37-16,-10 11-37 0,10-11-28 0,0 0-23 16,0 0-14-16,-6 18-14 0,6-18-14 15,0 0-8-15,-5 19-14 0,5-19-18 0,-5 18-13 16,5-18-12-16,-5 17-8 0,5-17-10 15,-5 15-7-15,5-15-11 0,0 0-9 0,-5 21-4 16,5-21-6-16,0 0-5 0,-3 16-3 0,3-16-3 16,0 0-4-16,0 0-1 0,-5 15-1 15,5-15 3-15,0 0 4 0,0 0 9 0,0 0 10 16,0 0 9-16,0 0 4 0,0 0 4 16,0 0 1-16,0 0 0 0,0 0-4 0,0 0-1 15,10-14-4-15,-10 14-4 0,0 0-3 16,10-18-6-16,-10 18-5 0,0 0-3 0,10-17-4 15,-10 17-5-15,7-11-9 0,-7 11-13 0,0 0-23 16,12-15-29-16,-12 15-47 0,0 0-72 16,12-12-82-16,-12 12-54 0,0 0-95 15,16-4-81-15,-16 4-77 0,0 0-340 16,0 0-487-16</inkml:trace>
  <inkml:trace contextRef="#ctx0" brushRef="#br0" timeOffset="6557">2356 1298 209 0,'0'0'666'15,"0"0"-148"-15,0 0-85 0,0 0-43 16,9-14-44-16,-9 14-19 0,0 0-19 0,0 0-21 16,0 0-26-16,0 0-20 0,2-16-20 0,-2 16-22 15,0 0-24-15,0 0-14 0,0 0-11 16,0 0-20-16,-15-7-17 0,15 7-13 15,0 0-12-15,-16 5-11 0,16-5-9 0,-12 6-8 16,12-6-10-16,-15 9-8 0,15-9-7 0,-14 14-7 16,14-14-6-16,-13 16-7 0,13-16 0 15,-12 17-2-15,12-17-2 0,-9 17-2 0,9-17-3 16,-7 18-2-16,7-18-1 0,-3 17-2 16,3-17 1-16,0 0-1 0,3 21-1 0,-3-21 2 15,6 14-1-15,-6-14 1 0,10 9 0 16,-10-9-1-16,12 7-2 0,-12-7 0 0,0 0 0 15,27 2 0-15,-27-2 0 0,21-6 0 16,-21 6-2-16,20-9-2 0,-20 9 3 0,22-12-2 16,-22 12 0-16,19-13 1 0,-19 13-1 0,17-13 2 15,-17 13 1-15,12-12 0 0,-12 12 2 16,11-8 2-16,-11 8 11 0,0 0 6 0,14-13 6 16,-14 13 2-16,0 0 1 0,0 0 1 15,0 0 1-15,0 0-5 0,0 0-7 0,0 0-1 16,0 0-3-16,0 0-2 0,0 0-1 15,0 0-2-15,-4 23-2 0,4-23-7 0,-8 16 3 16,8-16-2-16,-5 19-6 0,5-19-16 16,-2 20-21-16,2-20-26 0,-4 20-33 0,4-20-40 15,6 17-44-15,-6-17-62 0,7 17-64 16,-7-17-31-16,12 13-37 0,-12-13-53 0,14 6-10 16,-14-6-7-16,0 0-33 0,27 1-292 15,-27-1-289-15</inkml:trace>
  <inkml:trace contextRef="#ctx0" brushRef="#br0" timeOffset="7058">2649 1377 91 0,'8'-16'640'0,"-8"16"-108"0,0 0-63 0,2-17-31 15,-2 17-49-15,0 0-8 0,0 0-21 0,-2-19-34 16,2 19-28-16,0 0-25 0,0 0-25 16,0 0-30-16,-10-10-17 0,10 10-11 0,0 0-14 15,0 0-10-15,-20 6-15 0,20-6-9 16,-12 9-3-16,12-9-12 0,-14 13-1 0,14-13-14 15,-12 17-16-15,12-17-12 0,-12 17-9 0,12-17-11 16,-9 20-15-16,9-20-10 0,-6 19-9 16,6-19-10-16,-2 18-8 0,2-18-5 15,2 16-4-15,-2-16-4 0,7 13-5 0,-7-13-6 16,11 9 6-16,-11-9-2 0,16 5-3 0,-16-5-2 16,19 0-1-16,-19 0 0 0,24-5-1 15,-11 0 0-15,2-2 4 0,-1-2 0 0,1 1-2 16,-2-1 2-16,1 0 1 0,0-1-2 15,-2 1 6-15,0 0-1 0,-3 0 3 0,-9 9 1 16,18-15 3-16,-18 15 2 0,14-10 12 16,-14 10 7-16,11-8 9 0,-11 8 2 0,0 0 1 15,13-11 2-15,-13 11-6 0,0 0-2 0,0 0-6 16,0 0 0-16,0 0-5 0,0 0-2 16,0 0-1-16,0 0 2 0,0 0-4 0,-7 18-1 15,7-18 6-15,-6 15 5 0,6-15-4 16,-6 19 1-16,6-19-1 0,-5 22-4 0,5-22-2 15,-3 25-3-15,3-25-2 0,-2 24-3 16,2-24-2-16,0 22 0 0,0-22-6 0,5 21-15 16,-5-21-19-16,7 19-28 0,-7-19-30 15,8 16-25-15,-8-16-25 0,12 11-28 0,-12-11-43 16,0 0-47-16,20 5-76 0,-20-5-76 0,15-4-61 16,-15 4-73-16,17-9-63 0,-17 9-443 15,15-15-674-15</inkml:trace>
  <inkml:trace contextRef="#ctx0" brushRef="#br0" timeOffset="7232">2899 1283 1196 0,'0'0'713'0,"-12"-8"-111"0,12 8-99 0,0 0-67 16,-17-10-64-16,17 10-63 0,0 0-64 15,-12-8-69-15,12 8-66 0,0 0-68 0,0 0-63 16,0 0-89-16,0 0-85 0,0 0-90 15,0 0-106-15,0 0-87 0,4 15-108 0,-4-15-247 16,10 15-371-16</inkml:trace>
  <inkml:trace contextRef="#ctx0" brushRef="#br0" timeOffset="7624">3035 1389 854 0,'0'0'618'0,"0"0"-86"0,0 0-57 0,0 0-59 16,-15-7-34-16,15 7-33 0,0 0-27 16,0 0-33-16,-18-2-42 0,18 2-35 0,0 0-25 15,0 0-17-15,-24 2-18 0,24-2-14 0,-16 7-15 16,16-7-9-16,-15 11-11 0,15-11-10 0,-17 13-12 16,17-13-5-16,-14 20-8 0,14-20-7 15,-13 22-10-15,13-22-10 0,-7 23-10 16,7-23-6-16,-2 26-4 0,2-26-3 15,4 25-5-15,-4-25-2 0,9 24-1 0,-9-24-4 0,13 20-2 16,-13-20-6-16,16 14 3 0,-16-14 0 16,17 8-3-16,-17-8 2 0,0 0-2 0,25 0 2 15,-25 0 2-15,17-8 0 0,-17 8-4 16,17-13 4-16,-17 13 0 0,11-16 1 0,-11 16 1 16,9-18-1-16,-9 18-1 0,3-22 1 15,-3 22-3-15,-2-22-4 0,2 22-6 0,-6-23-16 16,6 23-14-16,-12-24-27 0,12 24-41 15,-13-23-54-15,13 23-38 0,-12-17-74 0,12 17-103 16,-12-13-104-16,12 13-110 0,0 0-113 16,-16-8-315-16,16 8-627 0</inkml:trace>
  <inkml:trace contextRef="#ctx0" brushRef="#br0" timeOffset="7824">3058 1175 1641 0,'0'0'885'0,"0"0"-151"0,0 0-91 0,0 0-82 16,0 0-77-16,0 0-70 0,0 0-78 15,0 0-71-15,0 0-67 0,0 0-69 0,0 0-71 16,-3 18-61-16,3-18-51 0,0 0-51 16,0 0-68-16,-2 20-66 0,2-20-117 0,0 0-117 15,-3 23-138-15,3-23-154 0,-6 20-352 16,6-20-734-16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3:04.663"/>
    </inkml:context>
    <inkml:brush xml:id="br0">
      <inkml:brushProperty name="width" value="0.03528" units="cm"/>
      <inkml:brushProperty name="height" value="0.03528" units="cm"/>
      <inkml:brushProperty name="color" value="#5CF55F"/>
      <inkml:brushProperty name="fitToCurve" value="1"/>
    </inkml:brush>
  </inkml:definitions>
  <inkml:trace contextRef="#ctx0" brushRef="#br0">186 1285 253 0,'0'0'571'0,"0"0"-138"15,0 0-94-15,0 0-52 0,0 0-35 16,0 0-32-16,0 0-35 0,0 0-18 0,0 0-13 16,0 0-11-16,0 0-4 0,0 0 2 15,0 0 11-15,0 0 10 0,0 0 7 0,0 0 1 16,0 0-8-16,15 10-16 0,-15-10-12 16,0 0-24-16,18 10-16 0,-18-10-13 0,17 11-13 15,-17-11-7-15,19 12-11 0,-6-5-5 0,-13-7-5 16,22 15-2-16,-22-15-4 0,20 14-6 15,-20-14-1-15,19 12-3 0,-19-12-4 0,16 12-2 16,-16-12-3-16,12 8-3 0,-12-8-3 16,0 0-3-16,16 10-1 0,-16-10-2 0,0 0-2 15,0 0 0-15,12 8-1 0,-12-8 2 16,0 0-1-16,0 0 0 0,0 0-1 0,0 0-1 16,0 0 1-16,-13-11-1 0,13 11 9 15,-12-10-1-15,12 10-2 0,-14-15-1 0,14 15-1 16,-16-17-2-16,16 17 0 0,-17-22 0 15,9 10 0-15,1 1 0 0,7 11 0 0,-13-20-1 16,13 20 0-16,-10-16-2 0,10 16 1 0,-7-15-1 16,7 15 0-16,0 0 1 0,-8-16-1 15,8 16 1-15,0 0 1 0,0 0 1 0,-4-18 2 16,4 18-1-16,0 0 0 0,0 0 1 16,10-11 0-16,-10 11-1 0,0 0 1 0,17-4-2 15,-17 4 3-15,0 0 0 0,22 4 0 16,-22-4 1-16,19 7-1 0,-19-7 0 0,19 9 2 15,-19-9-2-15,19 10-2 0,-19-10 3 16,19 13 1-16,-19-13-1 0,15 12-1 0,-15-12 1 16,14 9-1-16,-14-9-2 0,0 0-3 0,16 10-2 15,-16-10 0-15,0 0-3 0,11 9-1 16,-11-9-4-16,0 0 4 0,0 0-1 0,0 0 4 16,0 0 1-16,0 0 1 15,0 0-1-15,0 0 0 0,0 0 2 0,8-14 1 0,-8 14 0 16,0 0 0-16,-5-21-1 0,5 21 1 15,-5-16-1-15,5 16 0 0,-3-19 0 0,3 19-2 16,-5-21 3-16,5 21 0 0,-2-20-1 0,2 20 1 16,-1-17-1-16,1 17 0 0,0 0-3 15,0-24 3-15,0 24-1 0,0 0 1 16,2-20 1-16,-2 20 1 0,0 0 1 0,8-15 0 16,-8 15-1-16,0 0 1 0,12-12 0 15,-12 12 0-15,0 0 0 0,16-5 1 0,-16 5-1 16,0 0 0-16,21 0-1 0,-21 0 1 0,0 0-3 15,21 8-3-15,-21-8-2 0,16 8-9 16,-16-8-13-16,14 10-23 0,-14-10-22 0,15 12-35 16,-15-12-61-16,12 13-51 0,-12-13-42 15,10 11-57-15,-10-11-64 0,0 0-40 0,12 10-18 16,-12-10-417-16,0 0-405 0</inkml:trace>
  <inkml:trace contextRef="#ctx0" brushRef="#br0" timeOffset="979">553 1088 644 0,'0'0'480'0,"0"0"-100"0,0 0-75 0,0 0-49 16,0 0-39-16,0 0-28 0,0 0-15 15,6-17-5-15,-6 17-13 0,0 0-18 0,10-11-14 16,-10 11-9-16,8-10-6 0,-8 10-5 15,9-12-1-15,-9 12 1 0,7-12-1 0,-7 12-13 16,7-13-7-16,-7 13-9 16,0 0 1-16,4-21-7 0,-4 21-6 0,0 0-9 0,2-20-10 15,-2 20-7-15,0 0-5 0,-3-18-3 16,3 18-4-16,0 0-5 0,-7-17-2 0,7 17-1 16,0 0-3-16,-10-14 0 0,10 14 1 0,0 0 1 15,-14-9 3-15,14 9 5 0,0 0 7 16,-13-7 3-16,13 7-3 0,0 0 2 15,0 0 2-15,0 0-1 0,-22 0 7 0,22 0 1 16,0 0-2-16,0 0-3 0,-13 12-3 0,13-12-5 16,0 0-4-16,-4 17 6 0,4-17 2 15,0 0 2-15,1 20-4 0,-1-20-4 0,3 14-3 16,-3-14-2-16,8 17-4 0,-8-17-5 16,10 16-1-16,-10-16-3 0,14 14 1 0,-14-14-3 15,18 11-2-15,-18-11-1 0,22 9 0 16,-22-9-2-16,24 4 1 0,-24-4-1 0,23 2-2 15,-23-2 1-15,23-2-2 0,-23 2 2 16,22-5 1-16,-22 5-3 0,20-8 3 0,-20 8-1 16,17-9 1-16,-17 9-1 0,13-12 2 0,-13 12-1 15,9-14 0-15,-9 14 0 0,3-15-1 16,-3 15 0-16,-2-20 0 0,2 20-3 16,-5-21 0-16,5 21 0 0,-10-22 2 0,4 10 1 15,6 12-2-15,-14-21 1 0,14 21 1 0,-13-18 0 16,13 18 1-16,-14-16 2 0,14 16 0 15,-11-13 1-15,11 13 2 0,-10-10 2 0,10 10 1 16,0 0 2-16,-11-12 2 0,11 12 2 16,0 0 1-16,0 0-4 0,-9-10 0 0,9 10-8 15,0 0 2-15,0 0-1 0,0 0-2 16,0 0-2-16,0 0 1 0,16 6-1 0,-16-6-1 16,0 0 1-16,20 11-3 0,-20-11 2 15,17 8 1-15,-17-8-2 0,20 9 1 0,-20-9 0 16,20 9-1-16,-20-9 1 0,22 8 0 0,-22-8-1 15,17 8 1-15,-17-8-3 0,15 5 0 16,-15-5-2-16,0 0-1 0,18 6 2 0,-18-6-1 16,0 0 2-16,0 0 4 0,0 0 1 15,0 0 2-15,13-6 0 0,-13 6 1 0,0 0-2 16,-7-17-1-16,7 17-2 0,-9-15 2 16,9 15-1-16,-10-17 1 0,10 17 0 0,-11-18-1 15,11 18 2-15,-11-20 0 0,11 20 1 0,-10-20-2 16,10 20 1-16,-8-20 0 0,8 20-1 15,-6-18 0-15,6 18 1 0,-6-18-2 0,6 18 1 16,-3-16-1-16,3 16 1 0,0 0 1 16,-1-21 18-16,1 21 0 0,0 0 0 0,3-17 0 15,-3 17-1-15,0 0-1 0,11-11 2 16,-11 11-1-16,0 0-1 0,18-4-2 0,-18 4-3 16,0 0 1-16,24 5-2 0,-24-5-1 15,18 6-2-15,-18-6-1 0,17 8 0 0,-17-8-3 16,15 11-3-16,-15-11-11 0,15 11-14 15,-15-11-26-15,12 12-35 0,-12-12-36 0,9 11-47 16,-9-11-71-16,8 11-76 0,-8-11-55 0,0 0-64 16,12 13-86-16,-12-13-33 0,0 0-382 15,12 11-506-15</inkml:trace>
  <inkml:trace contextRef="#ctx0" brushRef="#br0" timeOffset="1759">932 545 734 0,'0'0'525'0,"0"0"-111"0,0 0-54 15,-10-11-29-15,10 11-26 0,0 0-11 0,0 0-19 16,0 0-23 0,0 0-22-16,-12-9-30 0,12 9-18 0,0 0-18 0,0 0-17 0,0 0-13 15,-10 10-10-15,10-10-5 0,0 0-9 0,-3 17-10 16,3-17-10-16,0 0-10 0,0 22-11 15,0-22-10-15,5 15-5 0,-5-15-6 16,5 18-8-16,-5-18-7 0,9 15-7 0,-9-15-4 16,13 17-4-16,-13-17-4 0,17 11-4 0,-17-11-3 15,19 10-3-15,-19-10-1 0,20 6-4 16,-20-6 1-16,19 1 0 0,-19-1 0 0,20-3 0 16,-20 3 0-16,18-9 1 0,-18 9 2 15,14-12 0-15,-14 12-1 0,10-16 19 0,-10 16-4 16,7-17-1-16,-7 17-2 0,1-17-2 15,-1 17-1-15,-2-19-2 0,2 19 4 0,-8-20-3 16,8 20 2-16,-10-17-2 0,10 17 0 0,-13-16-1 16,13 16 0-16,-17-12-1 0,17 12-1 15,-17-11 2-15,17 11 2 0,-18-8 2 0,18 8-2 16,-15-3 4-16,15 3 0 0,0 0 1 16,-20-3-1-16,20 3-2 0,0 0 5 0,0 0-2 15,-20 3 0-15,20-3-2 0,0 0-2 16,0 0-2-16,-9 8-5 0,9-8 2 0,0 0-2 15,0 0-2-15,7 16-3 0,-7-16-1 0,0 0-1 16,17 10 0-16,-17-10 0 0,18 8-1 16,-18-8 1-16,21 5 1 0,-21-5-2 0,21 3 2 15,-21-3-1-15,23 0-2 0,-23 0-3 16,22-1-1-16,-22 1-1 0,22-2-2 0,-22 2 1 16,17-4-2-16,-17 4 1 0,15-3 2 15,-15 3 1-15,0 0 1 0,20-7 2 16,-20 7 1-16,0 0 2 0,15-6 0 0,-15 6 1 15,0 0 2-15,0 0 1 0,15-5-1 0,-15 5 0 16,0 0 5-16,0 0 2 0,0 0 1 16,0 0 1-16,0 0 0 0,13-7 1 0,-13 7-1 15,0 0-1-15,0 0 2 0,0 0 0 16,-14-10 6-16,14 10-1 0,0 0 4 0,-19-10-2 16,19 10 0-16,-16-11-2 0,16 11 5 15,-16-11 0-15,16 11-1 0,-17-13 3 0,17 13 2 16,-15-14-3-16,15 14-2 0,-13-14-2 15,13 14 0-15,-12-14-3 0,12 14-2 0,-10-13 0 16,10 13-4-16,-6-12-1 0,6 12-2 0,0 0 0 16,-6-18-3-16,6 18-19 0,0 0-28 15,0 0-47-15,2-20-62 0,-2 20-82 0,0 0-141 16,8-13-131-16,-8 13-135 0,0 0-714 16,17-10-957-16</inkml:trace>
  <inkml:trace contextRef="#ctx0" brushRef="#br0" timeOffset="3235">31 2182 256 0,'0'0'389'16,"0"0"-65"-16,0 0-20 0,0 0-33 0,0 0-12 16,0 0-14-16,0 0-13 0,0 0-16 0,0 0-4 15,0 0 5-15,0 0 6 0,0 0 6 16,0 0-3-16,0 0-19 0,0 0-20 0,0 0-23 15,0 0-11-15,0 0-13 0,0 0-17 16,0 0-13-16,-16 7-11 0,16-7-10 0,0 0-4 16,-8 20-10-16,8-20-10 0,-5 17-4 15,5-17-4-15,-2 21-4 0,2-21-6 0,0 19-9 16,0-19-4-16,4 20-5 0,-4-20-6 16,7 19-5-16,-7-19-4 0,10 17-7 0,-10-17-3 15,12 12-2-15,-12-12-3 0,15 8 0 16,-15-8 0-16,0 0-1 0,25 2-1 0,-25-2 2 15,18-5 0-15,-18 5 0 0,18-10 1 16,-18 10 0-16,16-13-1 0,-16 13 1 0,16-17-1 16,-16 17-1-16,13-20-1 0,-13 20 2 0,12-21 18 15,-12 21-5-15,9-19-1 0,-9 19-5 16,8-18-3-16,-8 18 3 0,6-16-1 0,-6 16-1 16,0 0 5-16,6-18 2 0,-6 18 7 15,0 0 2-15,0 0 3 0,6-17-3 0,-6 17-3 16,0 0-1-16,0 0 0 0,0 0 1 15,0 0-2-15,0 0-1 0,0 0 1 0,0 0 1 16,0 0 3-16,0 0 4 0,0 0 1 16,0 0-4-16,0 0-3 0,-15 7-2 0,15-7-2 15,0 0-4-15,4 15-1 0,-4-15-3 16,0 0-1-16,10 17 0 0,-10-17-1 0,11 12-3 16,-11-12-1-16,15 11-1 0,-15-11-5 15,17 7 4-15,-17-7-1 0,19 4-2 0,-19-4 3 16,0 0 0-16,28-1-1 0,-28 1-1 0,20-6-2 15,-20 6 0-15,18-8-1 0,-18 8 0 16,14-11 2-16,-14 11 0 0,10-13 1 0,-10 13 2 16,3-14-1-16,-3 14 4 0,0 0 2 15,-1-22-1-15,1 22 3 0,-7-14 0 0,7 14 1 16,-10-14 1-16,10 14-1 0,-14-10 0 16,14 10 1-16,-18-8-3 0,18 8 1 0,-17-5 1 15,17 5 1-15,0 0-3 0,-27-1-6 16,27 1-3-16,-18 4-5 0,18-4-10 0,-14 6-16 15,14-6-23-15,-11 8-27 0,11-8-27 16,-9 11-44-16,9-11-45 0,0 0-63 0,-1 18-43 16,1-18-38-16,5 12-74 0,-5-12-35 0,12 11-11 15,-12-11-451-15,15 9-487 0</inkml:trace>
  <inkml:trace contextRef="#ctx0" brushRef="#br0" timeOffset="3703">327 2059 83 0,'0'0'688'0,"0"0"-173"0,0 0-81 16,0 0-56-16,0 0-61 0,0 0-52 0,0 0-37 16,0 0-34-16,0 0-30 0,0 0-25 15,0 0-17-15,14 15-14 0,-14-15-4 0,14 8 2 16,-14-8 0-16,17 10-3 0,-17-10-4 0,15 11-7 15,-15-11-9-15,15 10-13 0,-15-10-12 16,0 0-16-16,15 9-9 0,-15-9-8 0,0 0-4 16,0 0-5-16,15 4 0 0,-15-4 0 15,0 0-1-15,0 0-1 0,0 0-2 0,0 0 5 16,-3-17-2-16,3 17-3 0,-7-14-1 16,7 14-1-16,-9-19-2 0,9 19 2 0,-9-19 0 15,9 19 4-15,-9-22 4 0,9 22 5 16,-8-21 0-16,8 21 2 0,-6-23-2 0,6 23-3 15,-5-20 1-15,5 20 0 0,-2-19 4 0,2 19 5 16,0 0 2-16,2-23 0 0,-2 23 5 16,0 0 1-16,9-18 1 0,-9 18 2 15,0 0 1-15,14-13-1 0,-14 13-2 0,0 0-4 16,18-4-7-16,-18 4 2 0,0 0-5 0,23 4-4 16,-23-4-5-16,17 9-2 0,-17-9-5 15,17 11-14-15,-17-11-23 0,16 15-30 0,-16-15-33 16,13 16-33-16,-13-16-66 0,11 14-76 15,-11-14-61-15,10 15-96 0,-10-15-73 0,0 0-33 16,10 13-407-16,-10-13-511 0</inkml:trace>
  <inkml:trace contextRef="#ctx0" brushRef="#br0" timeOffset="4743">532 1814 197 0,'0'0'623'0,"-8"-15"-125"0,8 15-69 15,0 0-28-15,-8-13-31 0,8 13-31 16,0 0-21-16,0 0-34 0,-7-12-31 0,7 12-30 16,0 0-27-16,0 0-27 0,0 0-16 15,0 0-11-15,0 0-3 0,0 0-7 0,0 0-8 16,0 22-12-16,0-22-5 0,5 14 8 16,-5-14-9-16,7 16-14 0,-7-16-12 0,8 18-11 15,-8-18-10-15,10 16-12 0,-10-16-10 16,11 12-11-16,-11-12-9 0,14 10-2 0,-14-10-3 15,18 8-3-15,-18-8-4 0,18 3 0 16,-18-3-2-16,21-3-1 0,-21 3 0 0,20-8-2 16,-20 8 2-16,20-11 0 0,-10 1 0 0,-3 0 2 15,1-1-2-15,0-2-1 0,-2 0-5 16,-2-2 5-16,0 0-2 0,-1 0 2 0,-3 15 1 16,2-31 0-16,-2 31 0 0,-2-29-1 15,2 29 1-15,-5-27-1 0,5 27 3 0,-8-24 0 16,8 24 3-16,-7-23 1 0,7 23 4 15,-9-18 1-15,9 18-1 0,-11-14 2 0,11 14-4 16,-11-10 0-16,11 10 1 0,0 0-1 16,-17-9 0-16,17 9 3 0,0 0 1 15,0 0-5-15,-21 3 3 0,21-3-2 0,0 0 1 16,-13 12 2-16,13-12 1 0,0 0 1 0,-7 19 0 16,7-19-1-16,-1 17-2 0,1-17 5 15,1 16-1-15,-1-16-3 0,7 19-3 0,-7-19-1 16,10 19-3-16,-10-19 0 0,15 17-3 0,-15-17-2 15,19 14-1-15,-19-14-1 0,23 11-1 16,-23-11-1-16,26 7 1 0,-26-7 0 0,26 4 0 16,-26-4-1-16,26-1-1 0,-26 1-2 15,24-3-3-15,-24 3-2 0,23-9-1 0,-23 9 1 16,19-11 1-16,-19 11-5 0,13-14 7 16,-13 14 2-16,12-18 1 0,-12 18-1 0,7-18-1 15,-7 18 0-15,1-19 2 0,-1 19 0 16,-3-21-3-16,3 21 6 0,-8-21 0 0,8 21 1 15,-11-20-1-15,11 20 2 0,-14-19-1 0,14 19-1 16,-13-19 1-16,13 19 0 0,-13-16 1 16,13 16-1-16,-11-14 1 0,11 14 2 0,-10-13 0 15,10 13 1-15,0 0 2 0,-10-13 1 16,10 13 4-16,0 0 2 0,0 0 3 0,-9-12-2 16,9 12-1-16,0 0-3 0,0 0 0 15,0 0-7-15,0 0 4 0,0 0-1 0,24 4-1 16,-24-4 2-16,16 5-3 0,-16-5-1 15,17 8 0-15,-17-8-2 0,19 8 2 0,-19-8-1 16,18 9 0-16,-18-9 0 0,19 9-2 0,-19-9 1 16,14 7-1-16,-14-7-7 0,0 0 4 15,18 8-3-15,-18-8-5 0,0 0-5 0,14 6-2 16,-14-6 1-16,0 0 1 0,0 0 3 16,0 0 5-16,0 0 0 0,0 0 3 0,0 0 0 15,12-7 1-15,-12 7 2 0,0 0 0 16,-7-15 1-16,7 15 0 0,-8-17-1 0,8 17 2 15,-7-20-1-15,7 20 1 0,-10-22-1 16,10 22 3-16,-8-24-2 0,8 24 1 0,-7-24 0 16,7 24 0-16,-5-23 0 0,5 23-2 0,-3-19 4 15,3 19 2-15,0 0 4 0,1-22 4 16,-1 22-1-16,0 0 5 0,7-15-1 0,-7 15-2 16,0 0-1-16,15-6-1 0,-15 6-4 15,0 0 2-15,20 4-1 0,-20-4-4 0,15 7 0 16,-15-7-1-16,17 10-3 0,-17-10-7 15,15 13-9-15,-15-13-18 0,16 13-24 0,-16-13-22 16,15 14-34-16,-15-14-37 0,13 14-42 16,-13-14-68-16,11 12-76 0,-11-12-62 0,0 0-91 15,14 13-33-15,-14-13 4 0,0 0-433 0,0 0-536 16</inkml:trace>
  <inkml:trace contextRef="#ctx0" brushRef="#br0" timeOffset="5024">891 1173 759 0,'0'0'547'0,"-11"-10"-108"0,11 10-60 0,0 0-42 16,-10-12-26-16,10 12-14 0,0 0-22 16,0 0-21-16,0 0-44 0,-8-11-35 0,8 11-15 15,0 0-3-15,0 0-11 0,0 0-3 16,19 8-7-16,-19-8-11 0,17 10 9 0,-5-2-12 15,1 0-18-15,0 1-18 0,2 0-17 16,0 0-13-16,2 2-12 0,-2-2-11 0,1 1-14 16,-1-1-24-16,0-1-30 0,-1-1-28 0,-1-1-33 15,-13-6-38-15,21 10-58 0,-21-10-60 16,20 7-33-16,-20-7-45 0,0 0-51 0,21 5-23 16,-21-5-12-16,0 0-45 0,0 0-320 15,0 0-300-15</inkml:trace>
  <inkml:trace contextRef="#ctx0" brushRef="#br0" timeOffset="5230">989 1286 472 0,'-22'5'655'16,"22"-5"-147"-16,0 0-92 0,-18 4-67 0,18-4-43 15,0 0-4-15,0 0-2 0,-15-4-25 16,15 4-37-16,0 0-39 0,0 0-34 0,0 0-29 15,2-20-31-15,-2 20-34 0,7-11-58 16,-7 11-91-16,11-14-96 0,-11 14-92 0,15-15-113 16,-5 5-80-16,-10 10-115 0,19-18-241 15,-10 8-349-15</inkml:trace>
  <inkml:trace contextRef="#ctx0" brushRef="#br0" timeOffset="5643">1053 1038 827 0,'-14'-7'650'0,"14"7"-115"0,0 0-92 16,0 0-75-16,0 0-21 0,0 0-33 0,0 0-41 15,0 0-39-15,23 2-36 0,-23-2-34 16,0 0-39-16,24 5-21 0,-24-5-17 0,22 3-14 15,-22-3-13-15,23 6-10 0,-23-6-8 0,23 4-8 16,-23-4-9-16,22 5-4 0,-22-5-4 16,19 4-4-16,-19-4-1 0,15 3-3 0,-15-3-2 15,0 0-3-15,18 5 0 0,-18-5 0 16,0 0-3-16,0 0 1 0,18 3 1 0,-18-3 3 16,0 0 2-16,0 0 1 0,0 0-2 15,0 0 1-15,0 0 1 0,0 0-1 0,0 0 2 16,-14-12 3-16,14 12 2 0,0 0 3 15,-19-11 4-15,19 11 0 0,-15-11 2 0,15 11-4 16,-17-12-4-16,17 12-2 0,-18-15-5 0,18 15 1 16,-17-15-4-16,17 15-9 0,-14-17-12 15,14 17-13-15,-14-20-30 0,14 20-57 0,-10-20-88 16,10 20-92-16,-4-19-83 16,4 19-111-16,2-17-46 0,-2 17-460 0,8-17-594 0</inkml:trace>
  <inkml:trace contextRef="#ctx0" brushRef="#br0" timeOffset="6216">1247 757 598 0,'0'0'505'0,"0"0"-90"0,-4-15-58 16,4 15-30-16,0 0-35 0,0 0-31 0,0 0-24 16,0 0-21-16,0 0-19 0,0 0-9 0,-10-9-8 15,10 9-8-15,0 0-18 0,0 0-15 16,0 0-5-16,0 0-19 0,-13 7-8 0,13-7-16 16,0 0-16-16,-5 14-7 0,5-14-7 15,0 0-8-15,-2 23-2 0,2-23-7 0,2 20-8 16,-2-20-5-16,4 22-3 0,-4-22-1 15,8 23 0-15,-8-23 2 0,10 22-1 0,-10-22 1 16,12 19-5-16,-12-19-3 0,16 17-5 16,-16-17-4-16,15 12-2 0,-15-12-3 0,17 8 1 15,-17-8-8-15,0 0 5 0,23 2 0 16,-23-2-2-16,15-5 0 0,-15 5-1 0,12-10-2 16,-12 10 0-16,9-16-1 0,-9 16-2 0,6-18-1 15,-6 18-4-15,2-20-2 0,-2 20-2 16,-1-20 2-16,1 20-3 0,-4-20 2 0,4 20 1 15,-4-16-1-15,4 16 3 0,-5-15 4 16,5 15 3-16,0 0 7 0,-6-18 9 0,6 18 7 16,0 0 3-16,0 0 9 0,-6-16 6 15,6 16-3-15,0 0-1 0,0 0-4 0,0 0 4 16,0 0 2-16,0 0 5 0,0 0 0 16,16 6 3-16,-16-6 3 0,0 0 3 15,16 10 1-15,-16-10-3 0,15 8-4 0,-15-8-9 0,17 8-8 16,-17-8-6-16,18 5-8 0,-18-5-24 15,22 5-37-15,-22-5-56 0,21 1-74 0,-21-1-113 16,22-3-156-16,-22 3-170 0,23-6-198 16,-23 6-313-16,23-9-741 0</inkml:trace>
  <inkml:trace contextRef="#ctx0" brushRef="#br0" timeOffset="7041">1400 524 513 0,'-4'-15'467'0,"4"15"-44"0,0 0-44 16,0 0-26-16,0 0-33 0,0 0-20 0,0 0-16 15,0 0-16-15,-20 3-28 0,20-3-28 16,0 0-22-16,-7 15-18 0,7-15-19 0,0 0-14 16,-4 21-7-16,4-21-4 0,0 0-9 15,0 26-9-15,0-26-3 0,4 21-7 16,-4-21-7-16,8 20-12 0,-8-20-6 0,10 19-8 15,-10-19-10-15,12 17-10 0,-12-17-12 0,15 14-4 16,-15-14-6-16,18 9-5 0,-18-9-3 16,17 5-6-16,-17-5-2 0,0 0-3 0,25-4 0 15,-25 4-3-15,16-8-3 0,-16 8 0 0,16-16-2 16,-16 16 1-16,10-21-2 0,-10 21-1 16,9-25 15-16,-9 25-1 0,4-28-5 15,-4 28-3-15,2-28-1 0,-2 28-2 0,-2-29-1 16,2 29 0-16,-3-26-1 0,3 26 0 0,-5-23 3 15,5 23 2-15,-5-21 4 0,5 21 4 16,-7-15 5-16,7 15 7 0,0 0 6 0,-6-18 2 16,6 18-1-16,0 0 5 0,0 0-3 15,-7-13-1-15,7 13 2 0,0 0 3 0,0 0-1 16,0 0-6-16,0 0 1 0,0 0 4 16,0 0 0-16,0 0 1 0,3 17-3 0,-3-17-10 15,0 0 1-15,11 17-2 0,-11-17 6 0,13 12-4 16,-13-12-2-16,14 12-3 0,-14-12 0 15,17 12-2-15,-17-12 0 0,17 9-4 0,-17-9-3 16,19 7-6-16,-19-7 4 0,18 5-3 16,-18-5-2-16,0 0-3 0,25 2-5 0,-25-2-8 15,0 0-13-15,23-3-16 0,-23 3-20 16,0 0-22-16,18-9-30 0,-18 9-39 0,0 0-48 16,11-15-73-16,-11 15-97 0,0 0-56 15,4-18-76-15,-4 18-54 0,0 0-85 0,-3-23-281 16,3 23-495-16</inkml:trace>
  <inkml:trace contextRef="#ctx0" brushRef="#br0" timeOffset="7215">1449 295 936 0,'0'0'769'0,"0"0"-128"15,-15 5-139-15,15-5-90 0,0 0-76 16,0 0-62-16,-16 4-59 0,16-4-51 15,0 0-64-15,0 0-83 0,0 0-95 0,0 0-97 16,0 0-100-16,0 0-129 0,0 0-79 0,0 0-442 16,0 0-500-16</inkml:trace>
  <inkml:trace contextRef="#ctx0" brushRef="#br0" timeOffset="7655">1619 221 67 0,'0'0'733'0,"0"0"-173"0,0 0-104 0,0 0-57 15,0 0-54-15,0 0-21 0,0 0-23 16,0 0-25-16,0 0-23 0,0 0-31 0,0 0-34 16,0 0-23-16,0 0-19 0,-2 21-16 15,2-21-13-15,0 0-16 0,-4 19-10 0,4-19-7 16,0 0-8-16,0 25-10 0,0-25-10 15,4 19-8-15,-4-19-8 0,8 21-8 0,-8-21-2 16,11 20-3-16,-2-10-4 0,0 0-2 16,2 0-3-16,0-2-1 0,1 0-5 0,-12-8-1 15,23 12-3-15,-23-12 1 0,24 7 0 0,-24-7 0 16,21 1 0-16,-21-1-1 0,19-1-1 16,-19 1 2-16,18-7 0 0,-18 7 0 15,12-11 0-15,-12 11-1 0,6-12 1 0,-6 12-3 16,0 0 1-16,1-25-1 0,-1 25-3 15,-5-20 2-15,5 20-2 0,-9-19 2 0,9 19-1 16,-13-15 0-16,13 15 0 0,-16-14 1 16,16 14 0-16,-20-9-5 0,20 9-3 0,-21-5-4 15,21 5-13-15,-22-1-15 0,22 1-25 0,-22 5-34 16,22-5-35-16,-20 7-66 0,20-7-97 16,-16 11-72-16,16-11-107 0,-10 16-56 0,10-16-86 15,-5 15-266-15,5-15-435 0</inkml:trace>
  <inkml:trace contextRef="#ctx0" brushRef="#br0" timeOffset="7882">1504 0 1696 0,'0'0'967'0,"0"0"-146"15,0 0-76-15,0 0-119 0,0 0-88 0,0 0-82 16,0 0-80-16,-5 14-80 0,5-14-67 16,0 0-79-16,0 0-88 0,0 0-113 0,5 15-115 15,-5-15-97-15,0 0-108 0,10 14-163 0,-10-14-141 16,13 14-126-16,-13-14-498 0,17 18-902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3:31.535"/>
    </inkml:context>
    <inkml:brush xml:id="br0">
      <inkml:brushProperty name="width" value="0.07938" units="cm"/>
      <inkml:brushProperty name="height" value="0.07938" units="cm"/>
      <inkml:brushProperty name="color" value="#FF0505"/>
      <inkml:brushProperty name="fitToCurve" value="1"/>
    </inkml:brush>
  </inkml:definitions>
  <inkml:trace contextRef="#ctx0" brushRef="#br0">477 590 351 0,'0'0'305'0,"0"0"-37"16,6-19-13-16,-6 19-4 0,0 0-10 0,0-19-7 16,0 19-1-16,0 0-10 0,-6-17-12 15,6 17-6-15,0 0-17 0,-12-12-20 0,12 12-15 16,0 0-1-16,-19-4-17 0,19 4-11 15,0 0-8-15,-26 5-15 0,26-5-11 0,-20 10 0 32,7-3-15-32,2 2-9 0,0 1-8 0,-1 1-9 0,2-1-9 0,-1 3-5 15,2-1-9-15,-1 0-5 0,2 0-5 0,2 0-3 0,6-12-4 16,-10 21-3-16,10-21-3 0,-8 20-1 16,8-20-2-16,-5 14-2 0,5-14-5 0,0 0-3 15,-2 19-6-15,2-19 5 0,0 0 3 16,0 0 1-16,7 14 4 0,-7-14 0 0,0 0-3 15,15-7 1-15,-15 7-7 0,18-15-6 16,-8 3 1-16,2 1 0 0,3-5 0 0,-1-1-2 16,1-1 4-16,-1 0 1 0,0 0 0 15,1-1 2-15,-2 0 4 0,-1 0 2 0,1 2 1 16,-2-1 4-16,-2 3 3 0,-2 2 9 0,0 0 17 16,-7 13 15-16,10-21 8 0,-10 21 6 15,5-18-2-15,-5 18-6 0,0 0-3 0,-3-16-7 16,3 16-8-16,0 0-7 0,0 0-5 15,-24 3-1-15,24-3 2 0,-22 14 1 0,8-4-2 16,-1 3-2-16,0 3 5 0,0 1-3 16,-1 0 1-16,3 2 0 0,-2 0-2 0,1 0-5 15,3 0-2-15,-1 0-1 0,2-2-5 16,1-1 0-16,1-2-2 0,3-1-2 0,5-13-2 16,-10 21-1-16,10-21-5 0,-6 19 1 0,6-19-3 15,0 0 4-15,0 0-1 0,1 20 3 16,-1-20-2-16,0 0 1 0,0 0-1 0,22-7-2 15,-22 7 0-15,19-15-3 0,-8 5 4 16,2-2-1-16,-1-1 1 0,1-2-2 0,-1 0 3 16,0-2 1-16,1 2 0 0,-4 0 4 15,-1 2 1-15,0-2 1 0,-2 2 7 0,-6 13 6 16,6-22 6-16,-6 22 3 0,0-20 4 16,0 20 4-16,-5-14-3 0,5 14-3 0,-15-10 1 15,15 10-5-15,-18-1 1 0,18 1-3 16,-27 6 0-16,10 1 0 0,1 0-1 0,-3 5-1 15,0 1 2-15,1 0-2 0,0 4-3 16,1-1-1-16,0 1-4 0,1 0-2 0,2 0-2 16,2-1 0-16,2-1-4 15,1-3-2-15,2 2-1 0,0-1-3 0,7-13-2 0,-7 19-7 16,7-19 0-16,-4 16 1 0,4-16-4 0,0 0 0 16,1 16 1-16,-1-16 4 0,0 0 1 15,0 0 4-15,20 3-2 0,-20-3-1 0,18-9 1 16,-18 9-2-16,24-17 3 0,-12 7 2 15,0-1 0-15,4-3 0 0,-3 0 0 0,1-2-1 16,-1 1 1-16,1 0 3 0,-3-1-1 0,-1 2 0 16,0 0 2-16,-1 1 2 0,-1 0 0 15,-2 0 2-15,-6 13 5 0,9-21 6 0,-9 21 5 16,5-19 0-16,-5 19-1 0,0 0 0 16,-3-22 0-16,3 22 6 0,0 0 0 0,-7-15-4 15,7 15-4-15,0 0-3 0,-16-5-2 16,16 5-4-16,-13 7-3 0,13-7 3 0,-19 14-2 15,9-2 4-15,0 0 3 0,-1 5 4 16,0 1 0-16,0 2 1 0,0 1 3 0,-1 0 2 16,2-1-2-16,2 0 1 0,-2 0-4 15,1-1-1-15,3-3-2 0,-1 0-2 0,2-2-1 16,-1 0-3-16,6-14 0 0,-9 20-1 0,9-20-2 16,-7 17 3-16,7-17 1 0,0 0 0 15,-6 17 2-15,6-17 2 0,0 0-2 0,0 0-1 16,0 0-5-16,0 0 0 0,0 0-2 15,0 0-1-15,10-17 1 0,-10 17-2 0,15-23-2 16,-5 9 1-16,1-4 0 0,2-2 3 16,4-3-2-16,2-1 1 0,4-4-3 0,1-2 0 15,4 0-2-15,1 1-2 0,-1 0-3 0,2-1 0 16,-1 2 0-16,-1 1 2 0,2 1-1 16,-1 0 1-16,-2 2-3 0,-3 5 2 0,-1 1-1 15,-1 0 4-15,-3 4-2 0,-3 0 0 16,1 3 2-16,-5 1 2 0,0 1 0 15,-12 9 3-15,20-14 2 0,-20 14 2 0,16-12 6 16,-16 12 4-16,12-9 3 0,-12 9 2 0,0 0 1 16,12-11 0-16,-12 11-5 0,0 0-4 15,0 0-2-15,0 0-4 0,0 0 0 0,0 0-3 16,0 0 1-16,-15 5-5 0,15-5 3 16,-21 12-2-16,6-3 4 0,-1 3 0 0,-3 0 3 15,-5 3 4-15,0 1 3 0,0 3 3 16,-3 0 1-16,-3 4 2 0,1-1 2 0,1 2 2 15,4-2-3-15,1 0-4 0,1-1-3 0,2 1 0 16,3-1-6-16,2-4-2 0,2 1-3 16,4-4-3-16,0 0 0 0,3 0-4 0,6-14-3 15,-10 22-2-15,10-22-3 0,-5 17 1 16,5-17-1-16,0 0 2 0,0 18 3 0,0-18 1 16,0 0 1-16,0 0-2 0,20 5 2 0,-20-5-2 15,20-10 3-15,-6 2-3 0,1-2 0 16,0-2-1-16,3-3 4 0,0 0-2 0,2-3 0 15,1-2-1-15,-1 0 0 0,2-4-1 16,-2 1-1-16,5-4-1 0,-1-1 2 0,-4 3-3 16,1 2 2-16,-2-1-1 0,1 1 5 15,-1 1 0-15,-2 1 2 0,-2 4-2 0,0 1 2 16,-3 2-1-16,-1 2 2 0,-1 1 1 16,-10 11 1-16,16-16 3 0,-16 16 4 0,11-14 4 15,-11 14 2-15,10-11 7 0,-10 11 1 16,0 0-1-16,10-12 2 0,-10 12-4 0,0 0-1 15,0 0-3-15,0 0-1 0,0 0-4 0,0 0-1 16,-11 9-3-16,11-9 0 0,-19 17-1 16,6-5 1-16,-2 2-2 0,-5 4 10 15,-1 3 0-15,-3 1 2 0,-1 4 0 0,-3 1 0 16,0 3 1-16,2-2-1 0,-1 3-1 0,2-2 0 16,1 1-3-16,5-5-1 0,3 0-4 15,0-1-8-15,5-4 3 0,2 0-4 0,1-4-4 16,3-1-6-16,5-15-2 0,-5 24-3 15,5-24 0-15,1 20 2 0,-1-20-2 0,9 13 4 16,-9-13 2-16,16 4 1 0,-16-4 1 16,24-3 3-16,-7-3 1 0,2-2 2 0,1-3-1 15,1-2 2-15,2-2 0 0,2-1-1 16,-2-2-1-16,1-1 2 0,-1-1-3 0,0-1 1 16,0-1 1-16,-3 1 0 0,0 0 0 0,-2 1 2 15,-2 2 1-15,-4 1 2 0,0 0 2 16,-3 5 3-16,-1 0 6 0,-8 12-1 0,10-20 7 15,-10 20-4-15,0 0-1 0,2-17-5 16,-2 17-1-16,0 0-5 0,0 0 1 0,-24 6-1 16,10 1-1-16,0 2-1 0,-3 4 0 15,-1 2 2-15,-4 3 0 0,0 2-1 0,-5 5 4 16,1 1-3-16,-1 1 6 0,0 2 4 0,2-1-3 16,-1 0-1-16,3 0-1 0,3-4-2 15,1-1-2-15,2-1-2 0,3-3 0 0,2-1-1 16,2-4-2-16,1 0-4 0,1-3-6 15,8-11-6-15,-12 20-5 0,12-20-3 0,-9 16 1 16,9-16 3-16,0 0 6 0,-6 14 3 16,6-14 4-16,0 0 2 0,0 0 1 0,0 0 0 15,24-8 0-15,-24 8 2 0,20-18-2 0,-8 6 1 16,2-2 0-16,2-2 2 0,-2-1-3 16,2 0-3-16,-1 0 1 0,0 0-3 0,-1-1 3 15,-1 1 1-15,0 0 3 0,-3 4 0 16,-1 0 4-16,-1 2 3 0,-8 11 5 0,12-19 12 15,-12 19 5-15,10-15-2 0,-10 15-7 16,0 0-3-16,0 0-5 0,0 0-3 0,0 0 0 16,0 0-4-16,0 0 2 0,0 0 0 15,-27 10 1-15,17-1 3 0,-2 2 1 0,-1 4-1 16,-2 0 6-16,0 1-3 0,0 3 1 0,1-1 2 16,-1 1-1-16,2 1 0 0,1-1 0 15,-1 1-2-15,3-2 0 0,0 1-4 16,4-2-3-16,-1-1 0 0,3-1 0 0,-2-1-3 15,6-14 1-15,-5 24-1 0,5-24-1 0,-5 22-1 16,5-22-2-16,-2 18 5 0,2-18-1 31,0 0-1-31,-2 21-2 0,2-21 1 0,0 0-2 0,-3 16 2 0,3-16 0 0,0 0-1 16,0 0 1-16,0 0 4 0,0 0-1 0,0 0 1 16,2 17 0-16,-2-17-1 0,0 0-4 15,0 0 4-15,8-10 2 0,-8 10-3 0,8-13-1 16,-8 13 2-16,9-17-2 0,-9 17-3 0,10-19 0 15,-10 19 0-15,9-22 0 0,-9 22-1 16,8-23 1-16,-8 23 0 0,6-21 2 0,-6 21 0 16,7-21 1-16,-7 21 0 0,3-17 1 15,-3 17 1-15,0 0-1 0,5-19 0 0,-5 19-3 16,0 0 0-16,0 0-2 0,4-18-1 16,-4 18-2-16,0 0 0 0,0 0 4 0,0 0 0 15,0 0 1-15,0 0 0 0,0 0 1 16,-3 17 2-16,3-17-4 0,0 0 4 0,-3 24 1 15,3-24 0-15,-3 19 2 0,3-19-1 16,-3 18 0-16,3-18 0 0,-2 21-1 16,2-21 2-16,-2 16 1 0,2-16 2 0,0 0-1 0,-4 23-1 15,4-23-1-15,0 0 1 0,-3 17 2 16,3-17-1-16,0 0-1 0,0 0 0 0,-3 18 1 16,3-18-1-16,0 0 1 0,0 0-1 15,0 0 2-15,0 0 0 0,-4 18 2 0,4-18 2 16,0 0-2-16,0 0-1 0,0 0-1 15,0 0-1-15,0 0-1 0,0 0-3 0,-19 2 1 16,19-2 0-16,0 0-1 0,-14-7-1 16,14 7-2-16,-12-7 3 0,12 7-2 0,-14-8-3 15,14 8 5-15,-15-9-1 0,15 9 1 0,-17-11-2 16,17 11 3-16,-17-8-2 0,17 8 1 16,-17-11 2-16,17 11 3 0,-18-8-1 0,18 8 0 15,-15-8 3-15,15 8-4 0,-18-7 2 16,18 7-1-16,-17-6-3 0,17 6 3 0,-15-5 0 15,15 5 0-15,-17-5-2 0,17 5 1 16,0 0-1-16,-23-5 1 0,23 5 0 0,0 0 0 16,-20-4-1-16,20 4-2 0,0 0 0 0,-17-3 0 15,17 3 0-15,0 0-2 0,0 0-1 16,-16-3-1-16,16 3 0 0,0 0-3 0,0 0 0 16,0 0 1-16,0 0-3 0,0 0 4 15,0 0-1-15,-19-3 0 0,19 3-1 0,0 0 1 16,0 0 2-16,0 0 0 0,0 0-1 15,0 0 3-15,0 0-1 0,0 0 0 0,10 11-2 16,-10-11 4-16,0 0 0 0,16 9 0 16,-16-9 0-16,14 6 0 0,-14-6 1 0,19 7-1 15,-19-7-2-15,18 5 1 0,-18-5-2 16,15 5 0-16,-15-5 0 0,0 0 3 0,20 6 0 16,-20-6 4-16,0 0-3 0,14 4 5 15,-14-4 0-15,0 0 3 0,0 0-2 0,0 0 3 16,17 4-2-16,-17-4 3 0,0 0 0 0,0 0 0 15,0 0-4-15,0 0 0 0,0 0-1 16,0 0 0-16,0 0-3 0,0 0 0 0,0 0 0 16,0 0 1-16,0 0-3 0,-20-1 4 15,20 1-2-15,0 0-2 0,-19 0-2 0,19 0 2 16,0 0-1-16,-25-1-3 0,25 1 4 16,0 0 1-16,-26 1-2 0,26-1 2 0,0 0-2 15,-25 0 1-15,25 0 1 0,0 0-1 0,-22 1 2 16,22-1-1-16,0 0 0 0,0 0-2 15,-23 0 2-15,23 0 1 0,0 0-2 0,0 0-5 16,0 0 6-16,0 0-1 0,-23 0 2 16,23 0 0-16,0 0 4 0,0 0 0 0,0 0 2 15,0 0 2-15,0 0 0 0,0 0 3 16,0 0-4-16,0 0 1 0,-17-1-3 0,17 1-1 16,0 0-1-16,0 0-3 0,0 0-2 15,0 0-2-15,0 0 1 0,0 0-2 0,2-22-1 16,-2 22 1-16,5-13 0 15,-5 13 0-15,9-16 2 0,-9 16-2 0,14-20 2 0,-7 8 0 16,1-1-2-16,1 0 0 0,1 0 1 0,0-1 2 16,1-2-2-16,1 0-2 0,1-1 4 15,1 2-1-15,-1-1 0 0,2-1 0 0,-1 1 0 16,1-1 0-16,0 0 0 0,3 0 0 16,1-2-3-16,1 0 0 0,1 1-2 0,0 1 0 15,0 0-2-15,-2 2-3 0,1 2 0 0,-1-2-4 16,0 2 5-16,0 1-2 0,0 1 2 15,-2 1-1-15,-1 0 0 0,0 3 1 16,-3-1 0-16,0 2-1 0,-13 6 3 0,21-11-1 16,-21 11 5-16,17-8-1 0,-17 8 4 0,13-7-1 15,-13 7 3-15,0 0 2 0,15-8 4 16,-15 8-1-16,0 0 1 0,0 0-1 0,12-6 0 16,-12 6-1-16,0 0-2 0,0 0 0 15,0 0-6-15,0 0 5 0,0 0-2 0,0 0 1 16,-17 4 1-16,17-4-3 0,-15 7 1 15,15-7-1-15,-22 10 1 0,7-4-2 0,0 1 1 16,-1 0-1-16,-1 1 0 0,-2 2 0 0,1 0 3 16,-1 0 1-16,-1 1-4 0,2 1 7 15,-1 1-1-15,0 1 0 0,1 1 0 0,2 0 1 16,-2 3-2-16,0 1 2 0,2 2-1 16,-1 1 2-16,4-2-3 0,0 1-1 0,1 0 0 15,2 0-1-15,0 0-1 0,1-1-1 0,1 1 1 16,1-3-1-16,1-1-1 0,1-1 2 15,0 0 0-15,1-2-1 0,4-14-1 0,-6 24-1 16,6-24 0-16,-4 20-1 0,4-20 0 16,-4 15 0-16,4-15 2 0,0 0 1 0,-1 18 0 15,1-18 4-15,0 0-1 0,0 0 0 16,6 15-2-16,-6-15 5 0,0 0-1 0,0 0-1 16,20-3-1-16,-20 3 0 0,15-9-1 15,-15 9-1-15,18-11-2 0,-18 11-1 0,17-12 0 16,-17 12-3-16,18-14 0 0,-18 14 2 15,15-14-1-15,-15 14 1 0,13-12-4 0,-13 12 7 16,12-11-1-16,-12 11 0 0,0 0 3 16,13-11-2-16,-13 11 0 0,0 0 0 0,10-9-2 15,-10 9 0-15,0 0-3 0,0 0-2 0,0 0 0 16,11-9-2-16,-11 9 0 0,0 0 2 16,0 0 1-16,0 0 1 0,0 0 1 0,8 13 1 15,-8-13-2-15,0 0 2 0,4 17 2 16,-4-17-1-16,0 0 1 0,6 20-4 0,-6-20 3 15,4 14 2-15,-4-14-1 0,0 0-1 16,6 18 1-16,-6-18 0 0,0 0 3 0,5 15 0 16,-5-15 2-16,0 0 0 0,0 0 2 15,5 13 2-15,-5-13 3 0,0 0 2 0,0 0 1 16,0 0-4-16,0 0 4 0,0 0-1 0,0 0-4 16,0 0-2-16,0 0 1 0,0 0-3 15,0 0 0-15,0 0-1 0,0 0-2 0,0 0 1 16,0 0-2-16,-21-2 1 0,21 2-1 15,0 0-1-15,-16-7 0 0,16 7 0 0,0 0-2 16,-17-9-1-16,17 9 0 0,0 0-2 16,-18-7-1-16,18 7 1 0,0 0-3 0,-20-5 2 15,20 5 1-15,0 0 0 0,-19-4 0 0,19 4-1 16,0 0 4-16,-19-3-2 0,19 3-1 16,0 0 1-16,0 0 0 0,-22-1-4 15,22 1 5-15,0 0 1 0,0 0 0 0,-22 1-1 16,22-1 2-16,0 0 0 0,0 0 0 0,-18 2 0 15,18-2 2-15,0 0-1 0,0 0 0 16,0 0 0-16,-20 3 1 0,20-3-1 0,0 0 2 16,0 0-5-16,0 0 5 0,0 0 0 15,0 0 0-15,-19 2 2 0,19-2-2 0,0 0 1 16,0 0 0-16,0 0-1 0,0 0 1 16,0 0 0-16,0 0 1 0,0 0 0 0,0 0-2 15,-18-3-1-15,18 3 0 0,0 0 0 0,0 0 2 16,0 0-1-16,0 0 1 0,0 0-2 15,0 0 1-15,-12-7-2 0,12 7-2 0,0 0 3 16,0 0-6-16,0 0 4 0,0 0 0 16,-10-12 1-16,10 12-2 15,0 0 1-15,0 0 0 0,-6-14 1 0,6 14-2 0,0 0 4 16,0 0-3-16,-7-16 1 0,7 16-1 0,0 0 0 16,0 0-1-16,-5-16 1 0,5 16-5 15,0 0 5-15,0 0-1 0,-3-15-1 0,3 15 1 16,0 0-1-16,0 0 0 0,0 0 1 0,0-20-1 15,0 20 2-15,0 0-1 0,0 0 0 16,4-16 0-16,-4 16 1 0,0 0 0 0,7-15 0 16,-7 15-2-16,0 0 3 0,9-16-2 15,-9 16 0-15,7-11 1 0,-7 11 1 0,11-14-1 16,-11 14 0-16,10-13-2 0,-10 13 3 16,13-13-2-16,-13 13 1 0,12-14 1 0,-12 14 1 15,14-14-1-15,-14 14-2 0,15-14 1 16,-15 14 0-16,14-13-6 0,-14 13 3 0,15-12-1 15,-15 12-3-15,12-10-1 0,-12 10 4 16,0 0-2-16,14-13-1 0,-14 13 1 0,0 0 0 16,10-9 1-16,-10 9-2 0,0 0 2 15,0 0 2-15,0 0-1 0,13-9 0 0,-13 9-2 16,0 0 5-16,0 0 2 0,0 0 0 16,0 0-2-16,0 0 0 0,0 0 2 0,-9 16 0 15,9-16 2-15,-9 11-2 0,9-11 0 0,-12 14 2 16,12-14-2-16,-15 18 2 0,5-8-1 15,1 2 0-15,-1 0 5 0,-1 0-1 0,1 0 3 16,-2 1 2-16,2 1-4 0,-1-2 3 16,0 2-1-16,1-1-3 0,0 0 2 0,0 0-6 15,1 0-2-15,0-1 4 0,1 0 0 0,1-1-3 16,7-11 2-16,-12 19-2 0,12-19 1 16,-9 17-2-16,9-17 0 0,-7 14-1 0,7-14 1 15,0 0 0-15,-9 15 0 0,9-15 1 16,0 0 1-16,-7 14-4 0,7-14 3 0,0 0 2 15,0 0 0-15,-7 13 0 0,7-13 1 16,0 0 1-16,0 0 2 0,0 0 1 0,0 0 4 16,0 0-1-16,-6 12 2 0,6-12-1 15,0 0 1-15,0 0-3 0,0 0 2 0,0 0-5 16,0 0 2-16,0 0-2 0,0 0 0 0,0 0-2 16,0 0-1-16,0 0 0 0,5-17-3 15,-5 17 3-15,7-13-4 0,-7 13 2 0,8-15-2 16,-8 15 1-16,10-19-1 0,-10 19 1 15,12-18-1-15,-12 18 0 0,13-22 1 0,-13 22-3 16,15-22 3-16,-8 10 0 0,-7 12 0 0,14-22 3 16,-14 22-3-16,13-19 1 0,-13 19-1 15,12-19 0-15,-12 19-1 0,13-19 0 0,-13 19 0 16,11-18 1-16,-11 18-1 0,12-17 1 16,-12 17 0-16,12-16-3 0,-12 16 4 15,12-15-1-15,-12 15 0 0,11-16 0 0,-11 16 0 16,12-14 0-16,-12 14 0 0,11-14 1 0,-11 14 0 15,12-15-2-15,-12 15 0 0,12-13 0 16,-12 13-1-16,11-13 1 0,-11 13 0 0,11-13 0 16,-11 13 0-16,13-13 0 0,-13 13-1 15,13-13 1-15,-13 13 1 0,17-12 0 0,-17 12 1 16,16-13-2-16,-16 13-1 0,19-15 23 16,-8 7-28-16,0 1 3 0,3-1 0 0,-2 0 1 15,1 0 2-15,-1 0-1 0,2 0-1 0,-2 2 3 16,1-3-2-16,-1 2 1 0,2 0-1 15,-14 7 2-15,21-12-2 0,-21 12 2 0,19-9-6 16,-19 9 5-16,15-9-2 0,-15 9-1 16,0 0 1-16,17-8 1 0,-17 8-1 0,0 0-1 15,13-7 3-15,-13 7-3 0,0 0 0 0,0 0 1 16,0 0 2-16,0 0-2 0,0 0 1 16,0 0 1-16,0 0 0 0,0 0 1 15,0 0-2-15,-7 16-1 0,7-16 0 0,-16 12 3 16,5-4-1-16,-1 1-1 0,-1 2 1 0,-1-1 1 15,-3 1 0-15,1 2-2 0,-2-1 2 16,0 2-1-16,1-2 1 0,0 2 3 0,-1 0-3 16,1 0 2-16,1 1-3 15,-1-1 6-15,1 1-1 0,1-1 0 0,0-1 0 0,2 1-2 16,1-1 1-16,0-2-1 0,1 2-1 16,1-2 0-16,0 0 0 0,0-1 1 0,10-10-1 15,-17 17 1-15,17-17 0 0,-15 14 2 16,15-14 2-16,-11 12-2 0,11-12 1 0,-9 9 2 15,9-9 2-15,0 0 0 0,-11 11 5 16,11-11 0-16,0 0 0 0,0 0-1 0,-11 10 1 16,11-10 0-16,0 0-3 0,0 0-4 0,0 0-1 15,0 0-1-15,0 0-3 0,0 0-1 16,-13-9 0-16,13 9-1 0,0 0-1 0,0 0 2 16,2-24-1-16,-2 24 0 0,3-15 0 15,-3 15-6-15,7-20 6 0,-7 20-1 0,9-21-2 16,-9 21 1-16,12-24-1 0,-5 13 0 15,2-2 1-15,0 2 1 0,0-2-2 0,1 1 0 16,1 0 1-16,1-1 0 0,1 0 0 0,2-1 2 16,-1 1-1-16,3-1-5 0,-1 2 6 15,1-2 1-15,1 1-3 0,0 1 2 0,-1-1 0 16,1 1 0-16,1-1-2 0,-1 1 2 16,0 1-2-16,-1 0 2 0,0 0 0 0,-1 2-3 15,-2 0 3-15,2 0-1 0,-3 1-4 16,1-1 0-16,-1 3-1 0,-1-1 0 0,-12 7 0 15,20-11-1-15,-20 11 1 0,16-8 0 16,-16 8 0-16,14-7 0 0,-14 7 0 0,0 0 2 16,15-8 0-16,-15 8 1 0,0 0 3 0,0 0-2 15,15-7 0-15,-15 7-1 0,0 0 2 16,0 0 2-16,0 0 1 0,0 0-3 0,-5 17 0 16,5-17 1-16,-12 12 0 0,12-12 0 15,-17 18-6-15,6-8 6 0,-2 3 1 0,-4 0-2 16,1 2 2-16,-5 2-1 0,-1 1 0 15,0-1 0-15,0 1 0 0,-1 0 3 0,2 1-1 16,-1-1-3-16,0-1 2 0,4-3-1 0,2 0 3 16,-1-1-3-16,2 1 2 0,2-4-2 15,2-1 4-15,0-1-5 0,11-8 0 0,-16 13-1 16,16-13-1-16,-13 11 1 0,13-11-1 16,0 0 1-16,-14 12 1 0,14-12 0 0,0 0 0 15,0 0 1-15,0 0 0 0,0 0-2 16,0 0 1-16,0 0 2 0,-15-7-4 0,15 7 4 15,0 0-3-15,9-21 0 0,-9 21-1 16,14-19 2-16,-5 7 0 0,1-2 0 0,1 2-1 16,2-5 1-16,1 1-2 0,2 0 1 0,2-1 1 15,2-2 1-15,0 0-2 0,0 1 0 16,0-1-4-16,1 2 6 0,-2 2 0 0,0 1 0 16,-2-1-1-16,2 1 0 0,0 1 0 15,-1 0 1-15,0 1 0 0,-2 0 0 0,2 0 2 16,-1 1-3-16,-4 2 0 0,1 0 1 15,1 1 0-15,-3 0 0 0,0 0-4 16,-12 8 5-16,20-12 0 0,-20 12 1 0,18-10-1 0,-18 10 1 16,13-9 0-16,-13 9 1 0,0 0 0 15,17-10-1-15,-17 10 0 0,0 0 1 0,12-7 0 16,-12 7 1-16,0 0-1 0,0 0 1 16,13-7 2-16,-13 7 0 0,0 0-1 0,0 0-3 15,0 0 2-15,0 0-3 0,0 0 0 16,0 0-1-16,0 0-3 0,0 0 5 0,-12 15-2 15,12-15-1-15,-17 17 1 0,3-6 0 16,0 1 0-16,-2 1 2 0,0 1 0 0,-2 0-1 16,-1 1-6-16,-3 2 7 0,3-3 1 15,-2 1 1-15,3-2 2 0,-1 1-1 0,3-2 0 16,-2 0-5-16,4-2 4 0,2-1 0 0,1-1-1 16,11-8 0-16,-19 13-2 0,19-13 0 15,-15 11 0-15,15-11-1 0,-11 8 1 0,11-8-1 16,0 0 3-16,-14 9 0 0,14-9 0 15,0 0 2-15,0 0 0 0,-13 9-2 0,13-9 1 16,0 0 1-16,0 0-3 0,0 0-1 16,0 0 2-1,0 0-3-15,0 0-1 0,0 0 0 0,0 0-1 0,5-24 2 0,-5 24-1 16,16-19 0-16,-6 7-2 0,1 0 3 0,2-1-1 16,2-2 0-16,-1 0 0 0,2-1-4 15,1 0 4-15,-1 1-1 0,1 0 2 0,0 0-1 16,-1 1 0-16,1 1 0 0,-2 0-1 0,-1 3 1 15,0-1 0-15,-1 2 0 0,0 0 0 16,-1 0-1-16,0 1 2 0,-12 8-2 0,19-13 1 16,-19 13-3-16,17-11 3 0,-17 11 1 15,13-8 1-15,-13 8 0 0,0 0 0 0,16-10 1 16,-16 10 1-16,0 0 1 0,11-8-3 16,-11 8 2-16,0 0-1 0,0 0 1 0,12-8 0 15,-12 8 0-15,0 0 1 0,0 0 0 16,0 0 0-16,0 0-1 0,0 0-1 0,0 0-1 15,0 0 0-15,0 0 2 0,-7 13-2 0,7-13-1 16,-18 16-3-16,7-6 3 0,-3 1 1 16,-2 2 0-16,-3 2 2 0,-3 2 0 0,-1 0 5 15,-1 2-1-15,-1-1 1 0,0 0 2 16,-1 0 2-16,2-1-2 0,0-1 2 0,1 1-3 16,4-5 1-16,2 1-1 0,1-2-7 0,2-1 3 15,2-2-2-15,12-8-4 0,-19 13-1 16,19-13-1-16,-15 12-4 0,15-12-4 15,-13 8-3-15,13-8-1 0,0 0 1 0,-12 8-1 16,12-8 5-16,0 0 2 0,0 0 3 0,0 0-1 16,0 0 0-16,0 0 5 0,0 0 0 15,0 0 0-15,15-13-1 0,-15 13 0 0,17-13 2 16,-17 13 0-16,25-17-1 0,-13 8 1 0,1-2-4 16,2 2 3-16,2-3 2 0,-1 1-2 15,1-1 2-15,-3 2-1 0,1 1-1 16,-1 0 1-16,0 0 0 0,-1 0 0 0,-1 1-1 15,0 1-1-15,-12 7 2 0,23-13 0 0,-23 13 2 16,18-12-7-16,-18 12 5 0,20-11 1 16,-20 11-2-16,18-11 1 0,-18 11 0 0,18-9 1 15,-18 9 0-15,17-9-1 0,-17 9-2 16,16-10 2-16,-16 10 1 0,15-6 0 0,-15 6 0 16,13-7 0-16,-13 7-2 0,13-7 1 15,-13 7 0-15,0 0 0 0,18-8 0 0,-18 8-1 16,0 0-1-16,18-6 1 0,-18 6-1 15,0 0 0-15,14-7-1 0,-14 7 1 0,0 0 1 16,0 0 0-16,16-5 1 0,-16 5-3 0,0 0 2 16,0 0 1-16,0 0 1 0,14-5-5 15,-14 5 3-15,0 0 2 16,0 0-1-16,0 0 1 0,0 0 1 0,0 0-2 0,17-6 1 16,-17 6 0-16,0 0 0 0,0 0-1 0,0 0 1 15,0 0 0-15,18-6 0 0,-18 6 1 0,0 0-2 16,0 0-3-16,0 0 4 0,0 0 1 15,16-5 0-15,-16 5 1 0,0 0 0 0,0 0-2 16,0 0 1-16,0 0-2 0,0 0 1 16,0 0 0-16,0 0 2 0,16-5-2 15,-16 5 1-15,0 0-2 0,0 0 0 0,0 0-3 16,0 0 6-16,0 0-3 0,0 0 0 0,11-7 1 16,-11 7 0-16,0 0-1 0,0 0 0 15,0 0 2-15,0 0-1 0,0 0 1 0,0 0 0 16,0 0-1-16,0 0 0 0,12-9 0 15,-12 9-1-15,0 0 2 0,0 0-2 0,0 0 0 16,0 0-2-16,0 0 1 0,0 0 1 16,0 0-2-16,0 0 0 0,0 0-1 0,0 0-4 15,0 0 6-15,0 0-1 0,0 0-3 0,0 0 2 16,0 0-2-16,0 0 1 0,0 0 0 16,0 0 0-16,0 0 1 0,0 0 2 0,0 0 1 15,0 0 0-15,19 6 1 0,-19-6-1 16,0 0 0-16,0 0-4 0,13 12 6 0,-13-12 0 15,0 0 0-15,15 13 1 0,-15-13-1 16,11 10 0-16,-11-10 0 0,11 13 2 0,-11-13 0 16,12 12 1-16,-12-12 3 0,11 13-3 0,-11-13 4 15,10 12-3-15,-10-12 2 0,10 12-1 16,-10-12-2-16,8 10 1 0,-8-10 1 0,0 0-2 16,11 16 1-16,-11-16 0 0,0 0-4 15,11 13 3-15,-11-13 0 0,0 0 0 0,9 13 2 16,-9-13 0-16,0 0 0 0,0 0 2 15,10 15-3-15,-10-15 3 0,0 0 0 0,0 0-2 16,6 13 6-16,-6-13 1 0,0 0 0 16,0 0-1-16,0 0 1 0,5 17-4 0,-5-17-2 15,0 0 3-15,0 0-3 0,-3 18-2 16,3-18 0-16,0 0-3 0,-5 15 5 0,5-15-5 16,0 0-1-16,-8 15-4 0,8-15 5 15,-7 12-2-15,7-12 3 0,-10 13-2 0,10-13 1 16,-9 14-2-16,9-14-3 0,-11 14 4 15,11-14 0-15,-9 13 0 0,9-13 0 0,-9 12-1 16,9-12-1-16,0 0 2 0,-10 13-1 0,10-13 0 16,0 0-1-16,-9 12-1 0,9-12 2 15,0 0-1-15,0 0 0 0,-10 10-1 0,10-10 0 16,0 0-2-16,0 0-3 0,0 0 5 16,0 0 0-16,0 0-5 0,0 0 1 0,0 0-3 15,0 0 2-15,0 0 0 0,0 0 0 0,-13-11-5 16,13 11 2-16,0 0 1 0,0-24-3 15,0 24 0-15,0-24-4 0,0 24 2 0,-1-26-2 16,1 26 2-16,-2-29 0 0,2 29 4 16,-4-28 4-16,4 28 0 0,-3-25 3 0,3 25 1 15,-4-21 2-15,4 21 3 0,-5-19 0 16,5 19 1-16,-4-15-3 0,4 15-1 0,0 0-3 16,-8-14-3-16,8 14 1 0,0 0 0 15,0 0 1-15,0 0-1 0,-20-1 2 0,20 1-2 16,0 0 2-16,-15 13-2 0,15-13 1 0,-12 13 1 15,12-13 1-15,-10 16-2 0,10-16 0 16,-7 17 2-16,7-17 1 0,-7 18-3 0,7-18 0 16,-4 18-1-16,4-18-2 0,-3 17 3 15,3-17 2-15,0 0-1 0,3 22 1 0,-3-22-4 16,0 0 1-16,5 17 2 0,-5-17-3 0,0 0-2 16,12 13 0-16,-12-13 2 0,0 0-1 15,18 5 0-15,-18-5-1 0,0 0 3 16,24-3-5-16,-24 3 6 0,19-7 0 0,-19 7 1 15,19-10 2-15,-19 10-1 0,17-13 0 0,-17 13 2 16,14-17 1-16,-14 17 2 0,11-18-3 16,-11 18 1-16,9-17 1 0,-9 17 1 0,4-17-1 15,-4 17 0-15,0 0 1 0,-1-23-1 16,1 23 1-16,0 0-2 0,-10-17-1 0,10 17 2 16,-12-8-3-16,12 8-1 0,0 0 1 15,-23-5-5-15,23 5 6 0,-20 4-2 0,20-4 0 16,-22 7 1-16,22-7-1 0,-24 12 0 15,11-4-1-15,1 1 0 0,1-1 2 0,-1 2-1 16,2-1 0-16,10-9 0 0,-19 18-1 0,19-18-1 16,-13 16 0-16,13-16-5 0,-12 14 4 15,12-14 0-15,-8 12 0 0,8-12-1 0,0 0-1 16,-8 13-3-16,8-13 2 0,0 0-1 16,0 0 1-16,0 0 2 0,0 0 1 0,0 0 1 15,0 0 3-15,0 0-2 0,0 0 1 16,19-7-3-16,-19 7 3 0,11-14 0 0,-11 14 0 15,10-16 0-15,-10 16 2 0,10-19-2 0,-10 19 2 16,6-19-1-16,-6 19 1 0,4-20 1 16,-4 20 1-16,1-18-1 0,-1 18 0 15,0 0 1-15,-1-24 0 0,1 24-1 0,0 0 1 16,-7-18-6-16,7 18 2 0,0 0-1 0,-11-10 1 16,11 10-2-16,0 0 0 0,0 0 0 15,-21 2 0-15,21-2-1 0,-15 11 2 0,15-11-1 16,-14 16-1-16,6-5 3 0,0 1-1 15,1 0-1-15,1 0 1 0,-1 1-3 0,2 0 3 16,5-13 1-16,-8 24 0 0,8-24-1 16,-4 23 1-16,4-23 0 0,-3 21-1 15,3-21 1 1,4 19 0-16,-4-19-1 0,6 17-1 0,-6-17 0 0,10 13 3 0,-10-13-1 0,16 10-1 16,-16-10-2-16,17 7 1 0,-17-7-2 0,19 3 2 15,-19-3 1-15,18 0 1 0,-18 0-3 16,20-3 2-16,-20 3-1 15,20-4-4-15,-20 4 6 0,19-7 0 0,-19 7 0 0,17-8 0 16,-17 8 0-16,16-9 0 0,-16 9 0 0,12-7 0 16,-12 7 1-16,0 0 0 0,14-11 0 15,-14 11 0-15,0 0 1 0,12-8-1 0,-12 8 0 16,0 0-3-16,0 0 2 0,11-7 2 0,-11 7-5 16,0 0 1-16,0 0-2 0,0 0 0 15,0 0-3-15,0 0 2 0,15-7-1 0,-15 7 0 16,0 0-1-16,0 0 3 0,0 0 0 15,0 0 2-15,0 0 1 0,0 0 1 0,0 0-1 16,0 0 4-16,0 0 0 0,0 0 3 16,0 0 2-16,0 0-2 0,0 0 0 0,0 0 1 15,0 0-2-15,0 0-1 0,0 0 0 16,0 0 0-16,0 0 0 0,0 0 0 16,0 0-3-16,0 0 1 0,-2 17 1 0,2-17-5 0,0 0 3 15,0 0 1-15,0 0 0 0,-13 11-1 16,13-11-1-16,0 0 0 0,0 0-2 15,-10 10 4-15,10-10-2 0,0 0 1 0,0 0 0 16,-11 12 0-16,11-12 1 0,0 0-3 0,-9 10 3 16,9-10-4-16,0 0 5 0,-9 10-1 15,9-10 0-15,0 0-2 0,0 0 1 0,-10 9 0 16,10-9-2-16,0 0 1 0,0 0-3 16,0 0-2-16,0 0-6 0,-9 10-3 0,9-10-4 15,0 0-2-15,0 0 2 0,0 0 1 16,0 0 3-16,0 0 2 0,0 0 1 0,0 0 3 15,0 0-1-15,0 0 1 0,0 0-1 0,0 0 2 16,13-10-4-16,-13 10 7 0,0 0 1 16,0 0-2-16,15-9 2 0,-15 9 0 0,0 0 1 15,13-8-1-15,-13 8 1 0,0 0 1 16,0 0-1-16,14-9 2 0,-14 9-1 0,0 0 1 16,0 0 1-16,15-8 0 0,-15 8-3 15,0 0 5-15,0 0 0 0,0 0 4 0,0 0 3 16,13-7 0-16,-13 7 3 0,0 0 3 15,0 0 0-15,0 0 2 0,0 0-1 0,0 0 0 16,0 0-1-16,0 0-3 0,0 0-3 0,0 0 3 16,0 0-3-16,0 0-2 0,0 0 0 15,0 0-4-15,-13 8 2 0,13-8-3 0,-15 9 2 16,15-9 1-16,-19 13 0 0,7-5 4 16,-1 1-1-16,-1 1 4 0,-2 0 2 0,-1 3 2 15,0 0 1-15,1 1-1 16,-3-1 0-16,1 1-4 0,0 0 0 0,1 1 3 0,0-1-5 15,-1 1 0-15,0 0 0 0,2-2-6 0,-1 2 2 16,0 0-6-16,2 0 3 0,-1 0 3 16,1-1-2-16,0 1-3 0,1 0 0 0,1-1 2 15,-2 0 0-15,3 0-1 0,1-2-5 16,0 0 0-16,1 1 4 0,0-1 1 0,0 0-1 16,0 1 1-16,1-1 0 0,0 0-1 15,1 0-1-15,-1-1 1 0,1 1-2 0,8-12 1 16,-13 20 0-16,13-20-1 0,-11 19 1 15,11-19 1-15,-10 17-2 0,10-17-1 0,-9 13 2 16,9-13 0-16,0 0 0 0,-9 16 0 16,9-16 0-16,0 0-2 0,-8 12 1 0,8-12-4 15,0 0 8-15,0 0-1 0,-6 12-1 0,6-12 2 16,0 0 0-16,0 0 1 0,0 0 1 16,0 0-3-16,0 0 0 0,0 0 1 0,0 0-1 15,0 0 0-15,0 0-2 0,0 0-3 16,0 0-2-16,0 0-3 0,-4-20 3 0,4 20-2 15,5-16 1-15,-5 16-2 0,8-22 2 0,-3 8-3 16,2-1-1-16,-2 0 0 0,4-1 2 16,-1-3 0-16,2 1 1 0,0 0 1 15,1-2 0-15,1 1 2 0,1 0 2 0,0 0-3 16,0 1 4-16,1 0-2 0,0 0 1 0,2 1-2 16,-1-1 2-16,1 2-1 0,-1 0 1 15,2 0 0-15,-1 0 1 0,-1 2-1 0,2-1 0 16,-2 2 0-16,2-2 1 0,-3 2 0 15,0 2-1-15,-1 0 0 0,-1 1-2 16,0 0-2-16,0 1 5 0,-1 1 1 0,-11 8-2 0,19-16 3 16,-19 16-2-16,16-15 1 0,-16 15-3 15,16-13 4-15,-16 13-2 0,13-13 3 16,-13 13-1-16,13-13-1 0,-13 13-1 0,14-14 0 16,-14 14 2-16,10-14-5 0,-10 14 5 0,11-13 0 15,-11 13 1-15,9-14-2 0,-9 14 1 16,8-12 1-16,-8 12-3 0,0 0 2 0,10-17-1 15,-10 17 1-15,0 0-1 0,6-17 0 16,-6 17 2-16,0 0-4 0,6-15 1 0,-6 15 1 16,0 0-2-16,5-15-2 0,-5 15-3 15,0 0 1-15,4-15-3 0,-4 15 1 0,0 0-1 16,3-16 2-16,-3 16-1 0,0 0 4 0,0 0 0 16,3-19 1-16,-3 19 1 0,0 0 1 15,0 0 0-15,0 0 0 0,4-19 1 0,-4 19 0 16,0 0 0-16,0 0 1 0,0 0-1 15,0 0-1-15,0 0 1 0,2-19-1 0,-2 19-3 16,0 0 4-16,0 0 1 0,0 0 0 16,0 0-1-16,0 0-2 0,0-20-1 0,0 20 1 15,0 0 1-15,0 0-1 0,0 0 1 16,-1-18 1-16,1 18-1 0,0 0 1 0,0 0 1 16,-5-15 0-16,5 15 1 0,0 0-1 15,0 0 1-15,-5-15-1 0,5 15 1 0,0 0-1 16,0 0-1-16,-8-12 3 0,8 12-1 15,0 0 0-15,0 0 0 0,-11-13 1 0,11 13 0 16,0 0 2-16,0 0-1 0,-12-12-1 0,12 12 1 16,0 0-1-16,-11-8-3 0,11 8 3 15,0 0 2-15,0 0-2 0,-15-9-2 0,15 9 0 16,0 0 0-16,0 0-3 0,0 0 3 16,-13-8 1-16,13 8-1 0,0 0 0 0,0 0-1 15,0 0-1-15,0 0-1 0,0 0 0 16,0 0-6-16,-12-7-1 0,12 7-2 0,0 0-6 15,0 0-9-15,0 0-10 0,0 0-15 0,0 0-16 16,0 0-16-16,0 0-21 0,0 0-23 16,0 0-31-16,0 0-45 0,0 0-80 0,0 0-63 15,0 0-71-15,-16-4-72 0,16 4-20 16,0 0-499-16,0 0-613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20:13:43.483"/>
    </inkml:context>
    <inkml:brush xml:id="br0">
      <inkml:brushProperty name="width" value="0.07938" units="cm"/>
      <inkml:brushProperty name="height" value="0.07938" units="cm"/>
      <inkml:brushProperty name="color" value="#7F0B24"/>
      <inkml:brushProperty name="fitToCurve" value="1"/>
    </inkml:brush>
  </inkml:definitions>
  <inkml:trace contextRef="#ctx0" brushRef="#br0">140 25 313 0,'0'0'342'15,"0"0"-49"-15,0 0-17 0,0 0-25 16,0 0-16-16,0 0-17 0,0 0-19 0,0 0-16 16,0 0-26-16,0 0-10 0,0 0-8 0,0 0-10 15,0 0-7-15,0 0-5 0,0 0-8 16,0 0-2-16,-14 5-2 0,14-5-1 15,0 0 1-15,0 0 3 0,0 0 3 0,0 0-7 16,10 12-15-16,-10-12-11 0,0 0 6 0,7 9 1 16,-7-9-1-16,0 0-11 0,16 11-5 15,-16-11-9-15,13 8-6 0,-13-8-4 0,16 10-8 16,-16-10-3-16,18 12-8 0,-18-12-2 16,18 9-5-16,-18-9 1 15,17 10-4-15,-17-10-3 0,19 8 1 0,-19-8-2 0,17 8-1 0,-17-8 2 16,16 8-4-16,-16-8-2 0,0 0 1 15,18 10-4-15,-18-10 2 0,0 0-3 0,19 6 0 16,-19-6 0-16,0 0-1 0,14 6-1 16,-14-6 3-16,0 0-2 0,0 0-2 0,19 5 1 15,-19-5-1-15,0 0-1 0,0 0 2 16,0 0-2-16,19 2-1 0,-19-2-1 16,0 0 2-16,0 0-2 0,0 0 0 15,0 0 1-15,0 0-1 0,22-2 1 0,-22 2 0 0,0 0 1 16,0 0 1-16,0 0 1 0,0 0 1 15,0 0 2-15,0 0 0 0,0 0 2 0,0 0 2 16,0 0 2-16,0 0 1 0,0 0 0 0,0 0 3 16,0 0 2-16,0 0 2 0,17 2 0 15,-17-2 2-15,0 0 1 0,0 0 1 0,0 0-5 16,0 0-1-16,0 0-1 0,0 0-3 16,0 0-3-16,0 0-2 0,-7 11 1 0,7-11-2 15,0 0 2-15,-7 14 2 0,7-14 0 16,0 0-3-16,-13 16-1 0,13-16 1 0,-6 11 1 15,6-11 1-15,-8 13-2 0,8-13-1 16,-7 13-2-16,7-13-2 0,-6 14 0 0,6-14 0 16,-4 15-4-16,4-15 4 0,-6 14-2 15,6-14 0-15,-4 17-1 0,4-17 0 0,-2 15 2 16,2-15-2-16,-2 17 1 0,2-17 0 0,-2 17-1 16,2-17 3-16,0 16 0 0,0-16-2 15,0 0 0-15,-3 25 2 0,3-25 0 0,0 0-2 16,3 25 3-16,-3-25-2 0,0 18 1 15,0-18-2-15,0 0 0 0,2 26-2 0,-2-26 3 16,0 18 0-16,0-18-1 0,2 18 0 16,-2-18 0-16,1 17-1 0,-1-17 0 0,1 18-1 15,-1-18 0-15,2 18 0 0,-2-18 0 16,4 18-1-16,-4-18 0 0,2 17 0 0,-2-17-1 16,2 18 1-16,-2-18-1 0,4 16 1 0,-4-16 0 15,2 16-1-15,-2-16 1 0,4 16-1 16,-4-16 2-16,5 15-1 0,-5-15-3 0,4 16 3 15,-4-16 0-15,6 16-1 0,-6-16 1 16,5 17-1-16,-5-17 1 0,7 18-1 0,-7-18-1 16,7 16 1-16,-7-16 1 0,4 18 0 15,-4-18 1-15,8 16-2 0,-8-16 0 0,6 17 1 16,-6-17-2-16,8 16 1 0,-8-16 0 0,6 12 2 16,-6-12-2-16,0 0 1 0,9 19 0 15,-9-19-2-15,0 0 2 0,7 15 0 0,-7-15-1 16,0 0-2-16,7 13 2 0,-7-13 1 15,0 0-2-15,0 0 1 0,8 13 1 0,-8-13 0 16,0 0-1-16,0 0 0 0,0 0 2 16,0 0-2-16,7 14 1 0,-7-14-1 0,0 0 2 15,0 0-2-15,0 0 1 0,0 0-1 0,5 14 2 16,-5-14-2-16,0 0 0 0,0 0 0 16,0 0 0-16,0 0-1 0,7 15-1 0,-7-15 2 15,0 0 1-15,0 0-1 0,0 0 1 16,0 0-2-16,7 16 1 0,-7-16 0 15,0 0 0-15,0 0-3 0,0 0 5 0,0 0-1 16,0 0 0-16,0 0 0 0,7 13-1 0,-7-13 0 16,0 0-2-16,0 0 4 0,0 0-1 15,0 0 0-15,0 0-1 0,0 0 2 0,0 0 1 16,0 0-3-16,0 0 3 0,0 0-1 16,0 0 2-16,0 0-1 0,0 0 0 0,0 0 3 15,0 0 0-15,0 0-1 0,0 0-1 16,0 0 1-16,0 0-1 0,0 0 2 0,0 0-2 15,0 0 0-15,0 0 0 0,0 0 0 0,0 0 0 16,0 0-1-16,0 0 3 0,0 0-1 16,0 0-1-16,0 0 0 0,0 0 1 0,0 0-1 15,0 0 1-15,0 0-4 0,0 0-2 16,0 0 3-16,0 0 1 0,0 0-1 0,0 0-1 16,0 0 1-16,0 0 0 0,0 0 1 15,0 0-2-15,0 0 1 0,0 0 0 0,0 0 1 16,0 0-2-16,0 0 2 0,0 0-1 15,0 0 1-15,0 0-1 0,0 0 0 0,0 0 1 16,0 0-2-16,0 0 0 0,0 0 0 0,0 0 1 16,0 0-1-16,0 0 0 0,0 0-1 15,0 0 0-15,0 0 0 0,0 0 0 0,0 0-1 16,0 0 1-16,0 0 0 0,0 0-1 16,0 0 1-16,0 0-1 0,0 0 0 0,0 0-1 15,0 0 1-15,0 0 1 0,0 0-1 16,0 0-1-16,0 0-2 0,0 0-1 0,0 0 5 15,0 0 0-15,0 0-3 0,0 0-2 0,0 0-2 16,0 0-3-16,0 0 0 0,0 0-1 16,0 0-1-16,0 0 0 0,0 0-1 0,2 15 1 15,-2-15 1-15,0 0-2 0,0 0 0 16,0 0 4-16,0 0-2 0,0 0 4 0,0 0 0 16,0 0 0-16,0 0 3 0,0 0-1 15,0 0 1-15,0 0 1 0,0 0 0 0,0 0 1 16,0 0 0-16,0 0 2 0,0 0-1 15,0 0 0-15,0 0 1 0,0 0 0 0,0 0 0 16,0 0 0-16,0 0 0 0,0 0 1 16,0 0 0-16,0 0-1 0,0 0 3 0,0 0-4 15,0 0 5-15,0 0-1 0,0 0 0 16,0 0 1-16,0 0-1 0,0 0-1 0,0 0 1 16,0 0-1-16,0 0 0 0,0 0 1 0,0 0 3 15,0 0-1-15,0 0-1 0,0 0 2 16,0 0-1-16,0 0 4 0,0 0 0 0,-12 8-2 15,12-8 0-15,0 0-2 0,0 0 0 16,0 0 0-16,0 0 1 0,-15 5 0 0,15-5-2 16,0 0 1-16,0 0-2 0,0 0 0 15,-16 5 0-15,16-5 0 0,0 0-1 0,0 0 3 16,-19 4 1-16,19-4-4 0,0 0 6 0,0 0 0 16,-16 4-3-16,16-4 2 0,0 0-1 15,0 0-1-15,-17 3 2 0,17-3 1 0,0 0-1 16,0 0 0-16,0 0 0 0,-18 2-1 15,18-2-1-15,0 0 0 0,0 0-1 0,0 0-4 16,0 0 5-16,-19 1-3 0,19-1 2 16,0 0-1-16,0 0 0 0,0 0-1 0,0 0 0 15,-22-1 1-15,22 1 2 0,0 0-2 16,0 0 0-16,0 0-2 0,-21 0 2 0,21 0-2 16,0 0 1-16,0 0-1 0,-19-1 0 15,19 1 0-15,0 0-1 0,0 0 1 0,-18-2-2 16,18 2 2-16,0 0-2 0,0 0 2 15,-22-2 0-15,22 2-1 0,0 0-1 0,0 0 2 16,-21-3-1-16,21 3 1 0,0 0 1 0,0 0-1 16,-21-3-2-16,21 3-4 0,0 0 5 15,0 0 2-15,-19-4-1 0,19 4-2 0,0 0 2 16,0 0 0-16,-19-4-3 0,19 4 2 16,0 0-1-16,0 0 1 0,-20-5 0 0,20 5-1 15,0 0 2-15,0 0-1 0,-19-5-2 16,19 5-3-16,0 0 5 0,0 0-1 0,-14-5 0 15,14 5 1-15,0 0 0 0,0 0-1 16,0 0 0-16,-17-7-1 0,17 7 1 0,0 0 0 16,0 0 0-16,0 0 0 0,0 0-1 0,-14-8 1 15,14 8 1-15,0 0 0 0,0 0-1 16,0 0 1-16,0 0 0 0,0 0 1 0,-12-6-2 16,12 6 0-16,0 0 0 0,0 0 1 15,0 0-5-15,0 0 3 0,-10-11 2 0,10 11-2 16,0 0 0-16,0 0 0 0,-8-14 0 15,8 14-1-15,0 0 1 0,-6-13 1 0,6 13-1 16,0 0 0-16,-5-18-1 0,5 18 0 0,0 0-1 16,-7-22 0-16,7 22-2 0,-3-15 1 15,3 15 1-15,-3-20-1 0,3 20 2 0,-2-22-1 16,2 22 1-16,-3-22 0 0,3 22 0 16,-1-23 0-16,1 23 0 0,0-25 2 0,0 25-3 31,0-25 0-31,0 25 0 0,0-26 0 0,0 26 1 0,1-25 0 0,-1 25 0 15,1-25-1-15,-1 25 2 0,2-26-1 0,-2 26 1 0,0-26 0 16,0 26 0-16,2-25 0 0,-2 25-3 16,0-26-2-16,0 26 5 0,0-25-2 15,0 25-1-15,3-26 0 0,-3 26 0 0,0-24-7 16,0 24-4-16,1-23 2 0,-1 23 1 0,2-25 3 16,-2 25-2-16,2-23-4 0,-2 23 1 15,2-22 1-15,-2 22 2 0,5-21-2 0,-5 21 2 16,2-21 0-16,-2 21 1 0,3-18-1 15,-3 18-1-15,4-18-1 0,-4 18 2 0,5-17 0 16,-5 17 1-16,3-15 1 0,-3 15 0 16,5-15 4-16,-5 15-2 0,5-14 0 0,-5 14 0 15,0 0 0-15,6-19 2 16,-6 19-1-16,0 0-1 0,8-18 3 0,-8 18-1 0,0 0 1 16,6-16-1-16,-6 16 2 0,0 0-1 0,6-14 1 15,-6 14 0-15,0 0 2 0,0 0 2 16,8-16-2-16,-8 16 2 0,0 0-1 0,0 0 1 15,0 0 0-15,7-14 0 0,-7 14 1 16,0 0-1-16,0 0 1 0,0 0 0 0,0 0 0 16,0 0-1-16,5-15 1 0,-5 15 0 0,0 0-1 15,0 0 0-15,0 0 2 0,0 0-1 16,0 0-1-16,4-16 1 0,-4 16 0 0,0 0 0 16,0 0 1-16,0 0 1 0,0 0 1 15,0 0-1-15,0 0 1 0,0 0 3 0,0 0-1 16,0 0 5-16,0 0 0 0,0 0 2 15,3-15 1-15,-3 15-4 0,0 0 1 0,0 0-3 16,0 0-3-16,0 0-2 0,0 0-2 16,0 0-2-16,0 0-3 0,0 0 1 0,-10 15 0 15,10-15 2-15,0 0-2 0,-6 18 1 0,6-18 2 16,-3 17-2-16,3-17 0 0,-3 19 1 16,3-19 1-16,-3 17-3 0,3-17 0 15,0 0-1-15,0 25 1 0,0-25-2 0,0 0-1 16,0 18 2-16,0-18-4 0,0 0-2 0,0 0 0 15,0 18 1-15,0-18 4 0,0 0 2 16,0 0 3-16,0 0 1 0,0 0 1 0,0 0-1 16,0 0 0-16,0 0 1 0,15-6-1 15,-15 6 1-15,0 0 0 0,5-17 0 0,-5 17 0 16,0 0 1-16,7-20-1 0,-7 20 0 16,0 0 1-16,2-21 0 0,-2 21 1 0,0 0-1 15,-2-20 1-15,2 20 1 0,0 0 3 0,0-17 3 16,0 17 3-16,0 0 1 0,0 0 2 15,-5-15 0-15,5 15-4 0,0 0-4 0,0 0-3 16,0 0-4-16,0 0-2 0,0 0-2 16,0 0 0-16,-17 9 0 0,17-9 2 0,-7 15 0 15,7-15-1-15,-6 20 1 0,6-20-1 0,-6 26-1 16,6-26 1-16,-7 31 0 0,6-15-1 16,-1 1 3-16,2 0 0 0,0-17-2 0,-2 32 0 15,2-32 1-15,0 28-2 0,0-28 0 16,2 27-2-16,-2-27-2 0,4 24-2 0,-4-24-4 15,6 19-4-15,-6-19-1 0,6 14-2 16,-6-14 1-16,0 0 6 0,12 14 3 0,-12-14 3 16,0 0 2-16,0 0 2 0,18-3 0 15,-18 3 2-15,10-12 0 0,-10 12 0 0,12-17 0 16,-12 17 0-16,12-23 0 0,-8 10 0 16,2 0 2-16,-2-1-2 0,1-1 1 0,0 1 1 15,-5 14 0-15,5-25 1 0,-5 25 2 16,4-23 5-16,-4 23 8 0,4-19 8 0,-4 19 7 15,0 0 3-15,2-20-2 0,-2 20-9 0,0 0-5 16,0 0-8-16,0 0-3 16,0 0-1-16,0 0-4 0,0 0 1 0,-19 11-2 0,19-11-1 15,-8 24 2-15,3-9-1 0,0 1 5 16,1 2-1-16,0 1 1 0,2 0-3 0,-1 0-1 16,2 1 1-16,-1-2-2 0,2-1-3 15,0-17 2-15,0 30-4 0,0-30 0 0,0 26-7 16,0-26 0-16,4 20-2 0,-4-20-1 0,8 16 2 15,-8-16 3-15,0 0 2 0,12 9 3 16,-12-9 0-16,0 0 1 0,17-8 0 0,-17 8 1 16,12-14 0-16,-12 14-1 0,14-22 3 15,-8 9-2-15,1-2 3 0,0 0-1 0,-1-2 0 16,-2-1 1-16,2-1-2 0,-2 1 0 16,1-1 1-16,-3 0-1 0,0 0 0 0,-1-1 1 15,1 3 1-15,-2 17-1 0,0-30 2 16,0 30 0-16,1-25 7 0,-1 25 6 0,-1-20 2 15,1 20 0-15,0 0-6 0,-2-21-4 0,2 21-3 16,0 0-6-16,0 0 1 0,0 0 0 16,0 0 0-16,-15 2-3 0,15-2 1 0,-10 17 1 15,10-17-2-15,-9 20 3 0,3-6-4 16,2 0 3-16,0 1 0 0,-1 0 0 0,5-15 0 16,-3 30 0-16,3-30-3 0,-2 26 0 15,2-26-2-15,0 23-2 0,0-23-3 0,2 21-5 16,-2-21-5-16,4 16-4 0,-4-16 2 15,0 0-1-15,10 17 4 0,-10-17 2 0,0 0 4 16,12 8 4-16,-12-8 1 0,0 0 2 0,0 0 1 16,17-6 5-16,-17 6-1 0,10-10 0 15,-10 10 1-15,10-17-1 0,-10 17 0 0,6-20 2 16,-6 20 0 15,8-22-1-31,-8 22 0 0,5-25 1 0,-5 25 1 0,3-26 1 0,-3 26-2 0,0-26 1 0,0 26 2 0,0-24 0 16,0 24 2-16,-3-22 3 0,3 22 4 0,-5-17 4 15,5 17-2-15,-8-13 1 0,8 13-3 0,0 0 0 16,-16-10-5-16,16 10-2 0,0 0 0 16,-22 3-3-16,22-3-1 0,-19 9 0 0,19-9-2 15,-18 15 0-15,9-4-1 0,-1 1-1 16,2 1 2-16,1 1-2 0,0 1 1 0,0 1 1 16,2 2 1-16,3 0-1 0,-4 0 0 15,4 0-1-15,1 0-1 0,0 0-2 0,1-18-3 16,1 29-6-16,-1-29-6 0,4 25-5 15,-4-25-1-15,7 22 1 0,-7-22 2 16,10 15 6-16,-10-15 3 0,0 0 3 0,14 8 3 0,-14-8 3 16,0 0 0-16,19-10 2 0,-19 10 1 15,12-18 1-15,-5 6 0 0,1-2 0 0,-2-2 2 16,1-1-1-16,-3 0 0 0,2-1 1 16,-2 0-1-16,0-1 2 0,-2 1-1 0,0-2 3 15,0 4 5-15,-2 16 2 0,0-31 7 16,0 31 3-16,-4-27 3 0,4 27 7 0,-6-21 1 15,6 21-4-15,-6-18-5 0,6 18-4 0,0 0-7 16,-16-9-6-16,16 9-1 0,0 0-3 16,-20 12 0-16,20-12-2 0,-16 24 1 0,6-6-2 15,2 0-2-15,-1 6 7 0,2-1-3 16,0 7 1-16,1 1-2 0,2 0-1 0,-1 2 0 16,3 0 0-16,-1-3 0 0,1-1-2 15,1 1 1-15,2-3 0 0,1 0-2 0,1-1-1 16,-1-6 0-16,0-1-3 0,3-2-3 15,0-1-2-15,0-1-1 0,-5-15-1 0,10 20 1 16,-10-20 2-16,10 17 0 0,-10-17 4 16,0 0 2-16,16 9 1 0,-16-9 3 0,0 0-1 15,19-6 0-15,-19 6 1 0,10-13 1 0,-10 13 0 16,11-20 0-16,-11 20 0 16,9-26 0-16,-9 26 0 0,6-33 0 0,-4 17 1 15,-2-1 1-15,2 0 0 0,-4-1 0 0,2-1 2 16,-3 3 2-16,0 0-3 0,-1 1 10 0,4 15 6 15,-8-23 5-15,8 23 3 0,-10-17-1 16,10 17-4-16,-10-12-8 0,10 12-4 0,0 0-1 16,0 0-4-16,-25 4-2 0,25-4 0 15,-14 15 0-15,14-15-1 0,-13 25 0 0,8-10-1 16,-1 1-2-16,2 1-1 0,-1 2 0 0,3 0-1 16,-1 2 3-16,3-3-4 0,-2 1 1 15,4 0 0 1,1-1-2-16,-1-1 1 0,3-2-2 0,-3 1-4 15,6-3-3-15,-4 0-1 0,-4-13-1 0,12 19-1 0,-12-19 3 0,15 15-2 16,-15-15 3-16,14 10 2 0,-14-10 0 16,0 0 3-16,19 5 2 0,-19-5 1 0,0 0 2 15,23-8 1-15,-23 8 1 0,15-17-1 16,-15 17 0-16,14-24 1 0,-10 11 1 0,2-2-1 16,-2 0 0-16,0 0-2 0,-2-1 5 0,-2 16-2 15,2-28 2-15,-2 28 2 0,0-26 1 16,0 26 0-16,-4-21 6 0,4 21 8 15,-6-18 2-15,6 18-1 0,-8-12-5 0,8 12-2 16,0 0-7-16,-15-5-2 0,15 5 0 0,0 0-3 16,-18 14-2-16,18-14 1 0,-12 21-1 15,6-9 0-15,0 3 0 0,2 1-1 0,0 1 0 16,2 1-2-16,0 0-1 0,-1-1 0 16,3-17 1-16,3 34 0 0,-3-34 0 0,4 32-1 15,-4-32-1-15,6 28-1 0,-6-28-1 0,6 23-5 16,-6-23-3-16,10 21-2 0,-10-21-2 15,8 16-1-15,-8-16 1 0,10 12 5 0,-10-12 1 16,0 0 4-16,12 9 3 0,-12-9 4 16,0 0-2-16,0 0 1 0,17-9 2 0,-17 9 0 15,9-16 0-15,-9 16 0 0,7-22 1 16,-7 22 1-16,4-23 1 0,-4 23-1 0,1-25 1 16,-1 25 1-16,-2-25 1 0,2 25 0 15,-5-23 2-15,5 23 3 0,-8-20 5 0,8 20-1 16,-11-18 4-16,11 18 0 0,-12-11-3 15,12 11-2-15,-14-7-5 0,14 7-4 0,0 0-2 16,-26 0-3-16,26 0 1 0,-19 7 0 0,19-7-3 16,-16 14 1-16,16-14-2 0,-16 19 2 15,7-6-1-15,4-2 1 0,-2 3-1 0,7-14 0 16,-5 26 2-16,5-26-3 0,-5 25 1 16,5-25-1-16,0 23-1 0,0-23 2 0,5 21-4 15,-5-21-2-15,7 18-1 0,-7-18-1 16,9 13-2-16,-9-13 4 0,11 9 0 0,-11-9 2 15,0 0 0-15,19 6 2 0,-19-6 3 16,0 0 2-16,19-7-2 0,-19 7 2 0,12-9-1 16,-12 9 1-16,12-15 0 0,-12 15 0 15,10-17 2-15,-10 17-1 0,8-21 2 0,-8 21 0 16,5-21-1-16,-5 21 1 0,1-20 0 0,-1 20 2 16,-1-22 0-16,1 22-2 0,-7-21 0 15,7 21 1-15,-10-19 3 0,10 19 2 0,-13-16 2 16,13 16 0-16,-15-13 2 0,15 13 0 15,-12-7-3-15,12 7-4 0,0 0-4 0,-19-2-1 16,19 2-1-16,0 0-3 0,-19 13 2 0,19-13 0 16,-7 17-2-16,7-17-2 0,-8 22 4 15,8-22-1-15,-2 25 1 0,2-25-1 0,2 26-1 16,-2-26 1-16,8 27 0 0,-8-27-1 16,8 25 2-16,-8-25 0 0,14 22-1 0,-14-22 2 15,14 17-2-15,-14-17 2 0,17 14-1 16,-17-14-1-16,16 10 3 0,-16-10 0 0,16 6 2 15,-16-6 0-15,0 0 1 0,21 3-1 16,-21-3 2-16,0 0-2 0,20-8 1 0,-20 8 1 16,10-9-1-16,-10 9 1 0,9-14-2 0,-9 14 1 15,8-17-3-15,-8 17 0 0,4-19 0 16,-4 19 0-16,0-21 1 0,0 21 0 0,0-22 0 16,0 22 0-16,-4-20 3 0,4 20 0 15,-9-19-1-15,9 19 0 0,-6-15 1 0,6 15 2 16,-8-11-3-16,8 11 0 0,0 0-1 15,-10-11-6-15,10 11-5 0,0 0 0 0,0 0 1 16,0 0 1-16,-11 9 1 0,11-9 0 0,0 0 1 16,0 20 1-16,0-20 0 0,5 18 1 15,-5-18-1-15,6 20 1 0,-6-20 1 0,10 19-1 16,-10-19 0-16,8 18 1 0,-8-18 1 16,9 17 0-16,-9-17 0 0,10 13-1 0,-10-13 1 15,10 11-1-15,-10-11 0 0,0 0 1 16,12 14 1-16,-12-14-1 0,0 0 0 0,9 12 1 15,-9-12-1-15,0 0 1 0,10 10 2 16,-10-10-3-16,0 0 2 0,10 10-2 0,-10-10 1 16,0 0 0-16,0 0-1 0,10 10-1 15,-10-10-1-15,0 0 0 0,0 0 1 0,0 0-1 16,0 0 1-16,11 7 4 0,-11-7 1 0,0 0 3 16,0 0 1-16,0 0 4 0,0 0 1 15,0 0 2-15,0 0 0 0,0 0 3 0,0 0 0 16,0 0 0-16,0 0-1 0,0 0 1 15,0 0-2-15,0 0-2 0,0 0-6 0,0 0 2 16,0 0-3-16,0 0 4 16,0 0 3-16,0 0 1 0,-9 11-5 0,9-11 1 0,0 0 4 15,-17-2 2-15,17 2-3 0,0 0 0 0,-21-6-4 16,21 6 0-16,-20-6-4 0,20 6-1 16,-19-8-1-16,19 8 0 0,-24-10-2 0,24 10 0 15,-22-13-2-15,22 13-1 0,-22-15 0 16,22 15-2-16,-20-18-1 0,11 8-1 0,9 10 0 15,-14-18 2-15,14 18 0 0,-10-19-1 16,10 19 2-16,-8-20 0 0,8 20 0 0,-6-19-1 16,6 19 1-16,-3-20 0 0,3 20-1 15,-1-19 0-15,1 19 1 0,0-20-1 0,0 20 2 16,2-22-3-16,-2 22 3 0,6-22 0 0,-6 22 0 16,4-24-1-16,-4 24 0 0,5-25 0 15,-5 25-2-15,7-25 0 0,-7 25 1 0,6-26-4 16,-2 13 0-16,-4 13-1 0,7-27 1 15,-7 27 1-15,6-27 1 0,-6 27-1 0,4-26 1 16,-4 26-1-16,4-26-2 0,-4 26-5 16,5-25 1-16,-5 25-1 0,5-26 1 0,-5 26-2 15,3-27 0-15,-3 27-2 0,3-27-3 0,-3 27-1 16,4-26 0-16,-4 26 1 0,4-24-1 16,-4 24 3-16,2-23 4 0,-2 23 2 0,2-18 2 15,-2 18 6-15,0 0 1 0,2-22 3 16,-2 22 4-16,0 0 3 0,3-16 5 0,-3 16 2 15,0 0 1-15,0 0 1 0,0 0 1 16,3-19-3-16,-3 19 0 0,0 0-6 0,0 0 0 16,0 0-3-16,0 0 0 0,0 0-2 15,0 0-2-15,0 0 1 0,-22 8 0 0,22-8 3 16,-10 16-2-16,10-16 0 0,-12 22 1 16,6-9 4-16,-1 1 0 0,0 2 3 0,2 0 0 15,-2 1-3-15,2 1-2 0,1-1 0 16,-1 1-3-16,2-2-1 0,1 1-1 0,-1 0 0 15,0-1-1-15,3-16-1 0,-2 27 0 0,2-27-2 16,-1 24-3-16,1-24 1 0,-1 18-6 16,1-18 1-16,0 0-2 0,0 22-1 0,0-22 2 15,0 0 3-15,0 0 3 0,0 19 4 16,0-19 2-16,0 0 1 0,0 0 0 0,0 0-2 16,0 0 1-16,4-15-1 0,-4 15 0 0,3-18 0 15,-3 18 0-15,3-23 2 0,-3 23 0 16,3-28 0-16,-3 28 0 0,2-34-1 0,-1 16 0 15,0-1 0-15,0 1 0 0,-1-2-1 16,0 2-1-16,0 0 0 0,0-1-1 0,2 1 0 16,-4 0-1-16,2 18 0 0,2-32 0 15,-2 32-4-15,0-28 3 0,0 28-1 0,0-28-1 16,0 28 1-16,2-25-1 31,-2 25 0-31,0-21 0 16,0 21 2-16,0-20-1 0,0 20-1 15,2-18 2-15,-2 18 0 0,0 0-1 0,0-24 2 0,0 24 0 0,0 0 0 0,2-22 2 0,-2 22-1 0,0 0 0 0,0-18 1 0,0 18 0 16,0 0 0-16,0 0 0 0,0-21 2 16,0 21-1-16,0 0 1 0,0 0 1 0,0 0-1 15,0-18 1-15,0 18-1 0,0 0 3 16,0 0 0-16,0 0 1 0,0 0 1 0,0 0 1 16,-2-16 2-16,2 16-2 0,0 0-1 15,0 0 4 1,0 0 2-16,0 0-3 0,0 0 0 15,0 0-3-15,-14-5 1 0,14 5-3 0,0 0 1 0,0 0-1 0,-17 9-3 0,17-9 2 16,-10 12-3-16,10-12 1 0,-11 17-1 0,11-17-1 16,-10 25 1-16,4-11 1 0,2 2-2 15,-2 0 2-15,2 1 1 0,-1 0-1 0,2 1 0 16,1-1 2-16,0-1-3 0,-1 1 1 31,3-17-1-31,-2 26 0 0,2-26-1 0,-4 26 1 0,4-26 0 0,-1 22-1 0,1-22 1 16,-2 18 0-16,2-18-2 0,0 0 2 0,-1 21-2 15,1-21 2-15,0 0-2 0,0 0-3 16,-1 22-1-16,1-22-5 0,0 0-3 0,0 0-2 16,0 0-1-16,-1 17-1 0,1-17 1 0,0 0 3 15,0 0 3 1,0 0 1-16,0 0-1 0,0 0-2 0,0 0-3 16,5-17 0-16,-5 17-1 0,0 0 0 0,5-22 1 0,-5 22 0 15,2-20 1-15,-2 20 3 0,3-22 2 0,-3 22 4 16,2-24-1-16,-2 24 0 0,3-25 3 15,-3 25 0-15,2-25 0 0,-2 25 1 0,3-26 2 16,-3 26-2-16,2-24 2 0,-2 24 0 16,2-20 1-16,-2 20 0 0,0 0 1 0,0-25-1 15,0 25 2-15,0 0 1 0,1-19 0 0,-1 19 1 16,0 0 3-16,0 0 3 0,1-19 2 16,-1 19 3-16,0 0 1 0,0 0 3 0,0 0 3 15,0 0 2-15,1-19-1 0,-1 19-3 16,0 0-3-16,0 0-4 0,0 0-3 0,0 0 1 15,0 0-4-15,0 0-4 0,-13 14 3 0,13-14 0 16,-7 17 2-16,7-17 1 0,-7 20-2 16,7-20 3-16,-9 26 2 0,4-12 4 0,0 2-1 15,0 0-1-15,0 1-4 0,0 1 0 16,1 1 0-16,-1-1 4 0,2 1-3 0,-1 3-2 16,-1 1 1-16,2 0-2 0,-2 0-1 15,3 1 0-15,-1 1 0 0,1-1-2 16,-1 1-1-16,1 0 0 0,2-3-1 0,0 1-1 15,0-1-1-15,0 1-1 0,0-1 0 0,0-2 1 16,1 0-1-16,0 0 1 0,2-1-1 16,-1-2-1-16,-2-17 0 0,3 30 0 0,-3-30-7 15,2 24 1-15,-2-24-4 0,3 19-3 16,-3-19-4-16,0 0-1 0,2 21-3 0,-2-21 2 16,0 0 5-16,0 0 2 0,3 16 6 0,-3-16 1 15,0 0 1-15,0 0-1 0,0 0 3 16,10-16-1-16,-10 16 0 0,5-18 0 0,-5 18 0 15,6-24-2-15,-2 9-1 0,-2-2 1 16,2 1 0-16,-2 0-1 0,1-2 3 0,-2 1 2 16,1-1-2-16,0 2 3 0,-2-2 1 0,0 18 0 15,1-28 3-15,-1 28 0 0,0-25 2 16,0 25 3-16,0-18 5 0,0 18 5 0,0 0 5 16,0-23 1-16,0 23-1 0,0 0-3 15,0 0-6-15,-1-18-6 0,1 18-3 0,0 0 0 16,0 0-2-16,0 0-1 0,-10 14 1 15,10-14-1-15,-5 17-2 0,5-17 1 0,-5 25 1 16,5-25 2-16,-2 35 3 0,2-17 1 0,0 3 0 16,0-2 0-16,2 1 1 0,-1 1-5 15,3-1 4-15,-1 0-3 0,1-1-1 0,1-1-2 16,0-2 0-16,2-1 0 0,-2-1-2 16,2-1-1-16,-7-13-1 0,13 20 0 15,-13-20 1-15,12 17-3 0,-12-17 3 0,12 11 1 16,-12-11 2-16,0 0-1 0,19 9 1 0,-19-9 2 15,0 0-1-15,17-2 0 0,-17 2 1 16,0 0 0-16,16-12-1 0,-16 12-1 0,10-11 0 16,-10 11 2-16,8-18 2 0,-8 18-3 15,4-20 1-15,-4 20-1 0,3-20 1 0,-3 20 1 16,-3-22-1-16,3 22-2 0,-6-20 4 0,6 20 5 16,-8-20 5-16,8 20 5 0,-8-15 1 15,8 15 2-15,-6-12 0 0,6 12 1 0,0 0-5 16,-13-10-4-16,13 10-7 0,0 0-4 15,0 0-1-15,-16 4-2 0,16-4-3 0,0 0-3 16,-10 16 4-16,10-16-3 0,-3 16 2 0,3-16-2 16,0 21 1-16,0-21-1 0,3 23 0 15,-3-23-1-15,10 22-1 0,-10-22 2 16,9 20 0-16,-9-20 1 0,15 18-1 0,-15-18-1 16,17 15 0-16,-17-15-3 0,19 12 6 0,-19-12-2 15,17 8 0-15,-17-8 0 0,17 5 2 16,-17-5 0-16,0 0 3 0,24 0 0 0,-24 0 1 15,16-5 1-15,-16 5-2 0,14-9-2 16,-14 9 2-16,13-12-1 0,-13 12 1 0,11-15 0 16,-11 15 1-16,10-17-2 0,-10 17 3 15,4-18-2-15,-4 18 0 0,6-15 0 0,-6 15 1 16,0 0 2-16,4-19-1 0,-4 19 2 16,0 0 5-16,5-13 0 0,-5 13 3 0,0 0 0 15,0 0 0-15,0 0 1 0,5-17-2 16,-5 17-9-16,0 0 1 0,0 0-1 0,0 0-2 15,0 0-1-15,0 0-2 0,7 12 1 0,-7-12-5 16,0 0 4-16,5 22-1 0,-5-22 2 16,7 19-1-16,-7-19-1 0,6 18 2 0,-6-18-3 15,8 17 2-15,-8-17-1 0,8 16 1 16,-8-16 0-16,9 14 1 0,-9-14-2 0,8 11 0 16,-8-11 0-16,0 0-1 0,8 15 1 0,-8-15-1 15,0 0 1-15,0 0 0 0,9 13 1 16,-9-13 2-16,0 0-1 0,0 0 1 15,0 0 1-15,8 12-1 0,-8-12 3 0,0 0 1 16,0 0 2-16,0 0 4 0,0 0 6 16,0 0 7-16,0 0 1 0,0 0-9 0,0 0 2 15,0 0-3-15,0 0-2 0,-3 16-1 0,3-16-7 16,0 0 3-16,0 0-3 0,0 0 0 16,-22 2-2-16,22-2-7 0,0 0-14 0,-21 0-17 15,21 0-29-15,0 0-31 0,-27-1-33 0,27 1-44 16,-20-1-66-16,20 1-105 0,-20-2-70 15,20 2-119-15,-19 0-114 0,19 0-535 16,-22 0-793-16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1:35.616"/>
    </inkml:context>
    <inkml:brush xml:id="br0">
      <inkml:brushProperty name="width" value="0.05" units="cm"/>
      <inkml:brushProperty name="height" value="0.05" units="cm"/>
      <inkml:brushProperty name="color" value="#FFFF00"/>
      <inkml:brushProperty name="fitToCurve" value="1"/>
    </inkml:brush>
  </inkml:definitions>
  <inkml:trace contextRef="#ctx0" brushRef="#br0">41 125 282 0,'-20'-1'254'0,"20"1"-40"0,0 0-29 0,0 0-16 16,0 0-10-16,0 0-19 0,0 0-11 15,-9-10-7-15,9 10-4 0,0 0 5 0,0 0 6 16,0 0 5-16,0 0 2 0,0 0-9 0,0 0-3 16,0 0-7-16,-6-13-7 0,6 13-11 15,0 0-8-15,0 0-9 0,0 0-5 0,0 0-5 16,0 0-4-16,0 0-6 0,0 0-5 15,0 0-8-15,0 0-8 0,0 0-9 0,0 0-7 16,0 0-4-16,0 0-3 0,1 16-2 16,-1-16-2-16,0 0 0 0,3 22-1 0,-3-22 5 15,2 16 4-15,-2-16-1 0,2 16-3 0,-2-16-4 16,3 17-2-16,-3-17-1 16,3 17-1-16,-3-17-2 0,0 0 0 0,3 22-3 0,-3-22-2 15,0 0-1-15,3 17-3 0,-3-17-4 16,0 0-3-16,0 0-4 0,4 15-1 0,-4-15 0 15,0 0 4-15,0 0 2 0,0 0 3 16,0 0 1-16,0 0 2 0,0 0 2 0,0 0-1 16,0 0 3-16,0 0-2 0,0 0 0 15,0 0-1-15,0 0 0 0,2-20 0 0,-2 20-1 16,0 0 0-16,-1-24 3 0,1 24 0 0,-3-18-2 16,3 18 0-16,-2-22 0 0,2 22-2 15,-3-21 0-15,3 21 1 0,-2-19-1 16,2 19 0-16,-3-16 2 0,3 16-1 0,0 0 1 15,-3-21 1-15,3 21 2 0,0 0 1 0,0 0 3 16,-3-19 1-16,3 19 3 16,0 0-2-16,0 0 2 0,0 0 1 0,-2-16 2 0,2 16 2 15,0 0 2-15,0 0-3 0,0 0-2 16,0 0-4-16,0 0-1 0,0 0-3 0,0 0 1 16,0 0-2-16,0 0 2 0,2 23 4 0,-2-23 5 15,1 17 1-15,-1-17 3 0,2 21 1 16,-2-21 2-16,3 22-3 0,-3-22-3 0,4 23 0 15,-4-23 0-15,3 20-5 0,-3-20-1 16,2 20-3-16,-2-20-1 0,3 16-1 0,-3-16 1 16,0 0-3-16,3 19 2 0,-3-19-2 15,0 0-1-15,0 0-1 0,2 19-1 16,-2-19-1-16,0 0 0 0,0 0 0 0,0 0-1 16,0 0 1-16,0 0 1 0,0 0 1 0,0 0-1 15,0 0 0-15,0 0 0 0,0 0-1 16,0 0 2-16,0 0-2 0,0 0-4 15,0 0-6-15,0 0-2 0,0-21-3 0,0 21 1 0,0 0-3 16,0-25 2-16,0 25-1 0,-2-22 3 16,2 22-1-16,-1-23 2 0,1 23 2 0,-1-21 2 15,1 21 1-15,-1-20 1 0,1 20 2 16,-3-17 0-16,3 17 1 0,0 0 2 0,-3-22 0 16,3 22 1-16,0 0-1 0,-2-17 1 15,2 17-1-15,0 0 3 0,0 0 0 0,-2-18-1 16,2 18 1-16,0 0 0 0,0 0-1 0,0 0 1 15,0 0-1-15,-3-18 0 0,3 18 0 16,0 0-1-16,0 0 2 0,0 0-2 0,0 0 0 16,0 0 0-16,0 0-1 0,-4-15-1 15,4 15-2-15,0 0-2 0,0 0-3 16,0 0 1-16,0 0 2 0,0 0-1 0,0 0 1 0,0 0 1 16,0 0 0-16,0 0 2 0,0 0-1 15,-5-13 2-15,5 13 0 0,0 0 0 16,0 0 1-16,0 0 2 0,0 0-2 0,0 0 2 15,0 0-1-15,0 0 1 0,0 0 0 0,0 0-1 16,0 0 0-16,0 0 1 0,0 0 0 16,0 0-1-16,0 0 2 0,0 0-1 0,0 0 1 15,0 0 0-15,0 0 0 0,0 0 0 16,0 0 0-16,0 0-1 0,0 0 0 0,0 0 2 16,0 0-2-16,0 0 1 0,0 0 0 15,0 0 1-15,-8-11-2 0,8 11 1 0,0 0 1 16,0 0-2-16,0 0 1 0,0 0 2 0,0 0 4 15,0 0 1-15,0 0 1 0,0 0 0 16,0 0-1-16,0 0-2 0,0 0-3 0,0 0 0 16,0 0-1-16,0 0-2 0,0 0 2 15,0 0-2-15,0 0 0 0,0 0-1 0,0 0 1 16,1 19 1-16,-1-19 0 0,0 0 2 16,0 0 5-16,2 18 3 0,-2-18-1 0,0 0 5 15,1 19 8-15,-1-19 5 0,0 0 6 0,3 24 4 16,-3-24 3-16,1 18-3 0,-1-18-3 15,3 22 2-15,-3-22 4 0,1 21-3 0,-1-21-7 16,2 21 0-16,-2-21-2 0,1 18-3 16,-1-18-5-16,2 20 1 0,-2-20 4 0,0 21-2 15,0-21-4-15,3 21-2 0,-3-21-1 16,0 23 0-16,0-23 1 0,1 22-4 0,-1-22-1 16,0 24-3-16,0-24 5 0,0 24-1 15,0-24-3-15,0 25 1 0,0-25-1 0,0 25-3 16,0-25 1-16,-1 25-1 0,1-25 2 0,0 26 4 15,0-26 0-15,-3 24-2 0,3-24-2 16,-1 22-2-16,1-22-2 0,-1 19-1 0,1-19-2 16,-2 17 1-16,2-17 1 0,0 0-3 15,-1 20 1-15,1-20 1 0,0 0-3 0,0 0 1 16,-2 20-1-16,2-20-1 16,0 0 0-16,0 0 0 0,0 0-3 0,-2 17-2 0,2-17-3 15,0 0 0-15,0 0-6 0,0 0-1 16,0 0 2-16,0 0-1 0,0 0-1 0,0 0 0 15,0 0-1-15,0 0 2 0,0 0 0 0,0 0 1 16,0 0 0-16,-2-19-4 0,2 19-3 16,0 0-10-16,0-26 2 0,0 26 3 0,1-21 6 15,-1 21-2-15,0-24-1 0,0 24 6 0,0-25 0 16,0 25 0-16,0-22 2 0,0 22 1 16,-1-20 6-16,1 20 0 0,0-19-1 15,0 19 3-15,0 0-1 0,0-24 3 0,0 24-1 16,0 0-1-16,-1-18 0 0,1 18 0 0,0 0 2 15,0 0 1-15,0-18-2 0,0 18 1 16,0 0 1-16,0 0 1 0,0 0 4 16,0 0 4-16,0 0-4 0,0 0 0 0,0 0 4 15,0 0 11-15,0 0 1 0,0 0 2 0,7 15 4 16,-7-15-4-16,2 18 6 0,-2-18-9 16,2 22 2-16,-2-22-2 0,1 26-3 0,-1-26-1 15,3 32 1-15,-3-14 0 0,1 0 0 16,-1-1 3-16,0 1-4 0,0 1 0 0,0-1 0 15,0-18 0-15,0 35 1 0,0-35 3 0,0 30-2 16,0-30-2-16,-1 29-1 0,1-29-1 16,0 25-4-16,0-25 2 0,-2 21-4 0,2-21-1 15,0 0-2-15,-1 24 1 0,1-24-2 16,0 0-1-16,0 19-2 0,0-19-4 0,0 0-2 16,0 0 1-16,-2 18-2 0,2-18-2 15,0 0 1-15,0 0-2 0,0 0 1 16,0 0 0-16,0 0 1 0,0 0 1 0,0 0 3 0,0 0-1 15,0 0 2-15,0 0 0 0,0 0 0 16,0 0-4-16,2-25-2 0,-2 25-4 0,3-25 1 16,-3 25-3-16,1-33-2 0,-1 15 2 15,1 0 2-15,0-1 3 0,0 0 0 0,0 0 3 16,0 0 0-16,0 0 0 0,0 0 2 16,1 3 3-16,-2 16-2 0,0-29 1 0,0 29 2 15,1-25 0-15,-1 25 0 0,1-21 1 0,-1 21 0 16,0 0 0-16,1-24 0 0,-1 24 1 15,0 0 0-15,2-17 1 0,-2 17-1 0,0 0 4 16,0 0-3-16,0 0 0 0,2-17 4 16,-2 17 0-16,0 0 3 0,0 0 0 0,0 0 1 15,0 0 2-15,6 20 1 0,-6-20 0 16,1 19 7-16,-1-19 1 0,1 25-4 0,-1-25 1 16,1 31 0-16,-1-31 1 0,0 36-4 15,0-18 0-15,-1 1-1 0,1 1-3 0,0 0-2 16,0-1 1-16,-1 0-3 0,0 2-1 0,1-3 2 15,0 1-4-15,0 0 0 0,-1-2 1 16,1-17-2-16,0 30-2 0,0-30 2 0,-1 29-2 16,1-29 2-16,0 24-2 15,0-24-1-15,0 19 1 0,0-19-2 0,0 0-2 0,0 23-2 16,0-23-4-16,0 0 0 0,0 0-2 16,-1 22-3-16,1-22 3 0,0 0-1 0,0 0 1 15,0 0 0-15,0 0 3 0,0 0 5 16,0 0 3-16,0 0-1 0,0 0 1 0,0 0-5 15,0 0 1-15,0 0-3 0,-3-26 0 0,3 26-4 16,1-26-5-16,-1 26 2 0,2-33-2 16,-2 14-1-16,0 0 0 0,0-2-1 0,0-1 1 15,0 0 0-15,1-1 3 0,-1 1 2 0,-1 1 2 16,1-1 5-16,0 2 1 0,0 1-3 16,0 1 6-16,0 18 0 0,0-31-1 15,0 31 1-15,0-27-2 0,0 27 2 0,-2-20 1 16,2 20 4-16,0 0 7 0,2-24 1 15,-2 24-5-15,0 0 3 0,0 0 1 0,0-18 2 16,0 18-1-16,0 0-2 0,0 0 1 0,0 0 2 16,5 18 5-16,-5-18 6 0,5 19-2 15,-5-19-3-15,1 24 2 0,-1-24 3 0,4 31 1 16,-4-31 2-16,3 33-2 0,-1-15-3 16,-1-1-2-16,0 2 0 0,1-1-3 0,-1 1 1 15,0 0-6-15,0 0-3 0,0 1 0 0,1 0 0 16,-2 0 0-16,1 0 4 0,-1 0-5 15,0 1 2-15,0-1-2 0,0 0 2 0,0 0-1 16,0-2-2-16,0 1 3 0,-1-2-1 16,1-17 0-16,0 30-2 0,0-30-1 0,-2 28 0 15,2-28-1-15,-1 24 1 0,1-24-3 16,-1 19 0-16,1-19-1 0,0 0 0 0,-1 22-1 16,1-22-4-16,0 0 0 0,0 18-4 15,0-18 0-15,0 0-3 0,0 0-1 0,-1 17-4 16,1-17 0-16,0 0 0 0,0 0 0 0,0 0 2 15,0 0 2-15,0 0 2 0,0 0 2 16,0 0 0-16,0 0 1 0,0 0-4 0,-4-20-3 16,4 20-3-16,0-23-2 0,0 23 6 15,-3-29-1-15,3 12-5 0,-1-2-4 0,0 1 2 16,0-1 7-16,0-1-9 0,0 1 3 0,0 1 4 16,0 0 3-16,1 18 1 0,0-28 3 15,0 28 2-15,-3-26 2 0,3 26 1 16,-2-21 2-16,2 21 0 0,0 0-1 0,-1-24 4 15,1 24 3-15,0 0 1 0,-1-18 0 0,1 18 1 16,0 0 1-16,0 0-3 0,0 0 1 16,1-20-2-16,-1 20 0 0,0 0 1 0,0 0-1 15,0 0 0-15,0 0 4 0,0 0 1 16,3 21 5-16,-3-21 5 0,4 18-1 0,-4-18-1 16,2 24-1-16,-2-24 1 0,2 29-1 15,0-12-1-15,-1 1 0 0,1 0 0 0,-1 0 0 16,0 1 0-16,1 1-2 0,-2-2 0 0,1 2-2 15,0 0-1-15,0-1 0 0,0 0 1 16,1 1-2-16,-2-1 3 0,1-1-4 0,-1 0 3 16,0-1-1-16,0-17 0 0,1 31-1 15,-1-31 3-15,0 29-3 0,0-29 0 0,0 25-3 16,0-25 0-16,0 21-2 0,0-21 0 0,-1 19-1 16,1-19-1-16,0 0-2 0,0 21-3 15,0-21-2-15,0 0-5 0,0 0-2 16,1 20-3-16,-1-20-5 0,0 0 2 0,0 0 3 15,0 0 2-15,0 0 5 0,0 0 1 0,0 0 1 16,0 0 1-16,0 0 3 0,0 0 0 16,0 0 0-16,-1-19-1 0,1 19-2 0,1-24-3 15,-1 24-1-15,1-29-1 0,0 11-3 16,-1-1 2-16,1 0 0 0,-1-1 1 0,1 0 0 16,-1 0 7-16,1-1-3 0,-1 1 3 15,0-1-2-15,-1 1-1 0,1 1 1 0,0 0 1 16,-1 2-1-16,1 17 2 0,0-29 2 0,0 29-1 15,0-27 1-15,0 27-2 0,-1-25 2 16,1 25 0-16,-1-20 3 0,1 20-3 0,0 0 1 16,0-23 1-16,0 23 0 0,0 0 2 15,0-19 0-15,0 19 4 0,0 0 1 0,0 0 0 16,0 0-2-16,0 0-1 0,0-17-3 0,0 17 1 16,0 0-1-16,0 0 0 0,0 0 0 15,0 0 2-15,2 23 0 0,-2-23 5 16,0 18 4-16,0-18 1 0,1 21 0 0,-1-21-2 15,1 26 2-15,-1-26 0 0,0 29 0 0,0-29 0 16,1 34-1-16,1-16 4 0,-2 2-2 16,1-1 1-16,0 0 3 0,0 3 0 15,-1-2-4-15,0 1 2 0,1 1-5 0,0-1 1 16,-1 0 1-16,0 0 0 0,1 0-1 0,-1 0 0 16,1-1 0-16,-1 1 1 0,0-3 0 0,0 1-3 15,0 1-1-15,0-2-3 0,1 1 2 16,-1-19 2-16,0 33-3 0,0-33 0 0,0 30-2 15,0-30 1-15,-1 27 2 0,1-27-1 16,0 24-1-16,0-24 0 0,0 21-2 0,0-21 0 16,0 0-1-16,0 23-1 0,0-23 0 15,0 0-3-15,0 18-3 0,0-18-2 0,0 0-3 16,0 0-2-16,0 0-1 0,-2 19-1 0,2-19 2 16,0 0 0-16,0 0 3 0,0 0 3 15,0 0-1-15,0 0 1 0,0 0 0 16,0 0-2-16,-4-20-2 0,4 20-2 0,-1-20-6 15,1 20 0-15,-3-25 3 0,3 25 0 0,0-30 1 16,0 30 1-16,-1-30-1 0,1 30 2 16,-1-30 2-16,1 30 2 0,0-28 0 0,0 28 2 15,0-25 1-15,0 25 2 0,0-21 0 16,0 21 1-16,0 0 1 0,0-24 2 0,0 24-2 16,0 0 1-16,1-19 1 0,-1 19 0 0,0 0 0 15,0 0 2-15,1-17 2 0,-1 17 0 16,0 0-1-16,0 0 1 0,0 0-2 0,0 0 1 15,0 0 0-15,0 0 1 0,0 0 0 16,0 0 0-16,0 0 0 0,0 0 1 0,5 14 4 16,-5-14 5-16,1 18 0 0,-1-18-2 0,1 23-1 15,-1-23 2-15,1 26-1 0,-1-26-1 16,0 28-2-16,0-28 0 0,2 31 0 0,-2-31-4 16,0 32 3-16,0-14 0 0,0-18-2 15,0 32 0-15,0-14-1 0,0-18 0 16,0 31-1-16,0-31-2 0,0 31 2 0,0-31-1 15,0 29 0-15,0-29 0 0,-1 29-1 0,1-29-1 16,-1 25-1-16,1-25-1 0,0 24 2 16,0-24-2-16,0 23-1 0,0-23 1 0,0 17 1 15,0-17-1-15,0 0-1 0,0 25 1 0,0-25 0 16,0 0-1-16,0 17 0 0,0-17 0 16,0 0-1-16,0 0-3 0,0 18 1 0,0-18-3 15,0 0-4-15,0 0 1 0,0 0-2 16,0 0-2-1,0 0 2-15,-1 18 0 0,1-18 2 0,0 0 1 0,0 0 3 0,0 0-1 0,0 0 3 16,0 0 0-16,0 0-1 0,-2-20 0 16,2 20 4-16,0 0-3 0,0-25-6 15,0 25 1-15,0-20-1 0,0 20 1 0,0-20 2 16,0 20 1-16,0-19 1 0,0 19 1 16,0 0 1-16,0-25 0 0,0 25 2 0,0 0 1 15,0-19 1-15,0 19 1 0,0 0 5 0,0 0 1 16,0-19 5-16,0 19 0 0,0 0 1 15,0 0-2-15,0 0 1 0,0 0-2 0,0 0 1 16,0-18 0-16,0 18-4 0,0 0 0 16,0 0-4-16,0 0-1 0,0 0 0 0,0 0 1 15,0 20 0-15,0-20-1 0,0 0 4 0,0 22 2 16,0-22 7-16,0 18-4 0,0-18-1 16,0 22-2-16,0-22 1 0,0 21-1 0,0-21-2 15,0 23 0-15,0-23-2 0,1 22-1 16,-1-22 0-16,0 22-1 0,0-22 0 0,1 21-1 15,-1-21 0-15,1 20 1 0,-1-20-1 16,0 20 1-16,0-20 2 0,1 18-1 0,-1-18 0 16,1 16 0-16,-1-16-2 0,0 0 2 15,4 23-3-15,-4-23 0 0,0 0 0 0,0 18 0 16,0-18-1-16,0 0 0 0,0 0-1 0,1 19 1 16,-1-19 1-16,0 0-2 0,0 0 0 15,0 0 0-15,0 0-2 0,1 20 0 0,-1-20-5 16,0 0-3-16,0 0-1 0,0 0-5 0,0 0-1 15,0 0-3-15,0 0 1 0,0 0 3 16,0 0 1-16,0 0 4 0,0 0 3 0,0 0 1 16,0 0 2-16,0 0 1 0,0 0 1 15,0 0 1-15,0 0-5 0,-1-21-2 0,1 21 1 16,0 0 2-16,0-21 1 0,0 21-1 16,0 0 1-16,-1-21 0 0,1 21 1 0,0 0 3 15,0 0 1-15,0-21 1 0,0 21 1 16,0 0 4-16,0 0 4 0,0 0 0 0,0 0 3 15,0-19-1-15,0 19 1 0,0 0-3 16,0 0 1-16,0 0-3 0,0 0-2 0,0 0 0 16,0 0-2-16,0 0-2 0,0 0-1 0,0 0 3 15,0 0 1-15,0 0-2 0,0 0 0 16,0 0 0-16,-6 19 2 16,6-19-1-16,0 0-1 0,-1 20 4 0,1-20-2 0,0 0 0 15,-1 22-1-15,1-22 1 0,0 0-1 0,0 23 0 16,0-23-1-16,0 0-1 0,0 22 0 15,0-22 1-15,0 0-1 0,0 21 0 0,0-21 0 16,0 0 2-16,2 20 2 0,-2-20-1 0,0 0 0 16,1 19-1-16,-1-19 0 0,0 0 0 15,2 17-1-15,-2-17 1 0,0 0 0 0,0 0-2 16,3 18-1-16,-3-18 1 0,0 0-1 16,0 0-2-16,0 0 1 0,2 19 2 0,-2-19-4 15,0 0 2-15,0 0 0 0,0 0 0 16,0 0-1-16,3 16 1 0,-3-16-1 15,0 0 0-15,0 0 1 0,0 0-1 0,0 0-1 0,0 0 1 16,0 0 0-16,0 0-1 0,0 0 0 16,0 0-1-16,0 0 1 0,4 15-2 0,-4-15-2 15,0 0-1-15,0 0-1 0,0 0-2 16,0 0-2-16,0 0 0 0,0 0-2 0,0 0 3 16,0 0 0-16,0 0 1 0,0 0 2 15,0 0 2-15,0 0 3 0,0 0 0 0,0 0 1 16,0 0 2-16,-3-18-2 0,3 18 0 15,0 0 1-15,-1-18-4 0,1 18-2 0,0 0-1 16,-1-21 0-16,1 21 1 0,0 0 2 0,0-21 1 16,0 21-1-16,0 0 2 0,-1-20 0 15,1 20 2-15,0 0-1 0,0-18 0 0,0 18-1 16,0 0 1-16,0 0-1 0,-1-19 0 16,1 19 0-16,0 0 1 0,0 0-1 0,0 0-1 15,1-17 1-15,-1 17-1 0,0 0 2 0,0 0 1 16,0 0-2-16,0 0 1 0,0 0-1 15,0 0-1-15,0 0 1 0,0 0 1 0,0 0 0 16,2-16 1-16,-2 16 0 0,0 0 0 16,0 0 2-16,0 0-1 0,0 0 0 0,0 0 1 15,0 0 0-15,0 0 0 16,0 0-1-16,0 0 1 0,9 13 1 0,-9-13-1 0,0 0 1 16,0 0 0-16,6 13 1 0,-6-13 2 15,0 0-3-15,0 0 1 0,6 16-1 0,-6-16 2 16,0 0-1-16,0 0-1 0,7 16 0 0,-7-16 0 15,0 0-2-15,0 0 1 0,0 0-1 16,7 15-1-16,-7-15 2 0,0 0 0 0,0 0 1 16,0 0 2-16,6 13-1 0,-6-13 0 15,0 0 0-15,0 0-2 0,0 0 1 0,0 0 1 16,7 12-3-16,-7-12 2 0,0 0 1 16,0 0-1-16,0 0 0 15,0 0-1-15,0 0 0 0,0 0 0 0,6 13 2 0,-6-13 0 0,0 0 1 16,0 0-1-16,0 0 2 0,0 0 0 15,0 0 0-15,0 0 1 0,0 0-1 16,0 0 0-16,0 0 2 0,0 0 1 0,0 0-2 16,0 0 2-16,0 0-1 0,0 0 2 15,0 0 0-15,0 0 1 0,0 0-1 0,0 0 2 16,0 0 0-16,0 0 2 0,0 0-1 0,0 0 0 16,0 0 0-16,0 0-2 0,0 0 0 0,0 0 1 15,0 0-2-15,0 0-1 0,0 0 1 16,0 0-5-16,0 0 3 0,0 0-1 0,0 0-1 15,0 0-1-15,0 0 0 0,0 0-1 16,0 0-1-16,0 0 0 0,0 0 18 0,0 0-23 16,0 0 1-16,0 0-1 0,0 0 0 0,0 0 0 15,0 0 2-15,0 0-2 0,0 0 1 16,0 0 0-16,0 0-1 0,0 0 0 0,0 0-2 16,0 0 3-16,0 0-7 15,0 0-4-15,0 0-9 0,0 0-8 0,0 0-18 0,-18-3-19 16,18 3-29-16,0 0-47 0,0 0-65 15,0 0-55-15,-8-12-60 0,8 12-98 0,0 0-67 16,0 0-532-16,-7-17-627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1:53.334"/>
    </inkml:context>
    <inkml:brush xml:id="br0">
      <inkml:brushProperty name="width" value="0.05" units="cm"/>
      <inkml:brushProperty name="height" value="0.05" units="cm"/>
      <inkml:brushProperty name="color" value="#92D050"/>
      <inkml:brushProperty name="fitToCurve" value="1"/>
    </inkml:brush>
  </inkml:definitions>
  <inkml:trace contextRef="#ctx0" brushRef="#br0">170 360 211 0,'0'0'273'0,"0"0"-41"16,0 0-23-16,0 0-6 0,0 0-5 0,0 0-11 16,0 0 3-16,0 0 1 0,0 0 6 15,0 0 1-15,15-5-13 16,-15 5-2-16,0 0-1 0,0 0-1 0,0 0-8 0,0 0-18 0,0 0-20 15,0 0-20-15,0 0-20 0,0 0-14 16,0 0-13-16,0 0-11 0,-15 10-11 0,15-10-3 16,0 0-7-16,-12 13-5 0,12-13-6 15,-11 10 3-15,11-10-3 0,-8 14-7 0,8-14-3 16,-9 13-3-16,9-13-1 0,-7 11-6 16,7-11-5-16,0 0-8 0,-8 14-11 0,8-14-8 15,0 0-2-15,0 0-5 0,-6 14 5 16,6-14 1-16,0 0 5 0,0 0 2 15,0 0 1-15,0 0 4 0,0 0 1 0,0 0 2 0,0 0 2 16,22-3 2-16,-22 3 0 0,0 0 3 16,14-11 1-16,-14 11 3 0,0 0-1 0,14-12 0 15,-14 12 1-15,0 0 4 0,14-12 1 16,-14 12 2-16,0 0 9 0,0 0 12 0,10-11 14 16,-10 11 13-16,0 0 16 0,0 0 5 15,0 0 1-15,0 0-8 0,0 0-6 0,0 0-12 16,0 0-7-16,0 0-3 0,0 0-8 0,0 0-8 15,0 0-4-15,0 0-1 0,0 0-3 16,-16 10-4-16,16-10 0 0,-9 11-2 0,9-11-1 16,-13 11-1-16,13-11 0 0,-10 14-6 15,10-14 1-15,-10 13-2 0,10-13 0 0,-8 12-3 16,8-12-6-16,0 0-10 0,-9 14-15 16,9-14-7-16,0 0-1 0,0 0 3 0,-8 12 0 15,8-12 2-15,0 0 2 0,0 0 4 16,0 0 2-16,0 0 10 0,0 0 5 0,0 0 2 15,0 0 4-15,0 0 2 0,15-6 1 0,-15 6 1 16,0 0-2-16,12-16-5 0,-12 16-1 16,8-14 2-16,-8 14-1 0,10-15-6 0,-10 15 1 15,8-15 4-15,-8 15 3 16,6-13 2-16,-6 13 3 0,0 0 7 0,8-17 9 0,-8 17 16 16,0 0 12-16,0 0 5 0,6-15-1 0,-6 15-4 15,0 0-11-15,0 0-9 0,0 0-4 16,0 0-5-16,0 0-3 0,0 0-4 15,0 0-2-15,0 0 5 0,0 0-2 0,-20 0-1 16,20 0 0-16,0 0-1 0,-12 13-1 0,12-13 9 16,0 0-11-16,-12 12 2 0,12-12-1 15,0 0-2-15,-12 15-2 0,12-15-3 0,0 0-6 16,-9 14-12-16,9-14-6 0,0 0-8 16,0 0-7-16,-8 15-3 0,8-15-4 0,0 0 1 15,0 0 2-15,0 0 5 0,0 0 5 16,0 0 5-16,-4 15 5 0,4-15 7 0,0 0 5 15,0 0 4-15,0 0 1 16,0 0-1-16,0 0-3 0,0 0 2 0,12-9 5 0,-12 9 0 16,0 0 3-16,0 0 1 0,10-12-1 0,-10 12 1 15,0 0 1-15,0 0 1 0,8-15 1 16,-8 15 4-16,0 0 1 0,0 0 3 0,0 0 1 16,7-13 3-16,-7 13 4 0,0 0 6 15,0 0 4-15,0 0-2 0,0 0-3 0,0 0 2 16,0 0-3-16,0 0-4 0,0 0-3 15,-8-13 1-15,8 13-5 0,0 0-6 0,0 0-2 16,0 0 0-16,-16 5 1 0,16-5 2 0,0 0 4 16,0 0-5-16,-14 7-2 0,14-7 1 15,0 0-3-15,0 0-2 0,-12 10-1 0,12-10-2 16,0 0-5-16,0 0 0 0,-9 11-2 16,9-11 1-16,0 0-2 0,0 0-5 0,0 0-5 15,0 0-2-15,0 0 2 0,-4 15 1 16,4-15-5-16,0 0-1 0,0 0 2 0,0 0 0 15,0 0-2-15,0 0-1 0,0 0 0 0,0 0 3 16,0 0 2-16,0 0 4 0,0 0 2 16,0 0 3-16,0 0 2 0,0 0 2 0,0 0 2 15,0 0 3-15,0 0 2 0,0 0 3 16,0 0 1-16,0 0 3 0,0 0 2 0,18-3 2 16,-18 3-2-16,0 0 3 0,0 0 8 0,0 0 3 15,0 0-2-15,0 0 2 0,0 0 14 16,-8-11 6-16,8 11-5 0,0 0-4 0,0 0 0 15,0 0 1-15,0 0-2 0,0 0-4 16,-14-6 2-16,14 6-2 0,0 0-1 16,0 0 1-16,0 0-5 0,0 0-1 0,0 0-2 15,0 0-2-15,-19 4-1 0,19-4-4 0,0 0 1 16,0 0-3-16,0 0-2 0,0 0 0 16,-10 11-1-16,10-11-2 15,0 0 0-15,0 0-2 0,0 0 0 0,-4 15-1 0,4-15-3 16,0 0-11-16,0 0-8 0,0 0-10 0,0 0-5 15,0 0-2-15,0 0-3 0,0 0-2 0,0 17 1 16,0-17 2-16,0 0 4 0,0 0 5 16,0 0 3-16,0 0 6 0,0 0 5 0,0 0 4 15,0 0 5-15,0 0 3 0,0 0 2 16,0 0 3-16,0 0 2 0,0 0 2 0,0 0 2 16,0 0 1-16,0 0-1 0,0 0 4 15,8-11 4-15,-8 11 4 0,0 0 1 0,0 0 3 16,0 0 10-16,0 0 3 0,0 0 0 15,0 0 4-15,-7-13 2 0,7 13 0 0,0 0 0 16,0 0-3-16,0 0-3 0,0 0-4 0,0 0-2 16,0 0-5-16,0 0-5 0,0 0-3 15,-19 4-3-15,19-4-2 0,0 0-2 0,0 0 1 16,-9 14-3-16,9-14-1 0,0 0 0 16,0 0 0-16,-6 17-2 0,6-17 0 0,0 0-1 15,0 0 0-15,-3 17-2 0,3-17-3 16,0 0-4-16,0 0-4 0,0 0-2 0,1 18-1 15,-1-18-1-15,0 0 4 0,0 0 0 0,0 0-1 16,7 15 0-16,-7-15 1 0,0 0 1 16,0 0 0-16,0 0-1 0,9 11-1 0,-9-11 1 15,0 0-5-15,0 0-1 0,0 0 2 16,0 0 0-16,0 0 0 0,19 1 1 0,-19-1-2 16,0 0 3-16,0 0 2 0,0 0 1 15,14-8 2-15,-14 8 1 0,0 0 0 0,0 0-1 16,12-10 1-16,-12 10 0 0,0 0-1 0,8-11 1 15,-8 11 1-15,0 0 0 0,9-12-1 16,-9 12-2-16,0 0 0 0,10-13 2 0,-10 13 3 16,0 0-1-16,7-12 0 0,-7 12-2 15,0 0 0-15,7-14-2 0,-7 14 0 16,0 0 1-16,7-15-1 0,-7 15 2 0,0 0 1 16,8-13 0-16,-8 13 1 0,0 0 4 0,8-13 0 15,-8 13 2-15,0 0 0 0,6-12-1 16,-6 12 1-16,0 0-1 0,6-13 0 0,-6 13 1 15,0 0 0-15,0 0 0 0,6-12 1 0,-6 12-1 16,0 0 2-16,0 0 1 0,0 0 1 16,7-13 2-16,-7 13 1 0,0 0 4 0,0 0 5 15,0 0 2-15,0 0-1 0,0 0 1 16,0 0-1-16,0 0-1 0,0 0-2 0,0 0-2 16,0 0-2-16,0 0-1 0,0 0 1 15,0 0 3 1,0 0 5-16,0 0-1 0,-19 3-4 0,19-3-2 0,0 0-1 0,-12 11 1 0,12-11 0 15,0 0 0-15,-12 8-1 0,12-8-2 16,0 0 1-16,-11 8-4 0,11-8 0 0,0 0 1 16,0 0-1-16,-14 10-1 0,14-10-1 15,0 0-1-15,0 0 1 0,0 0-2 0,-12 8-1 16,12-8-1-16,0 0-2 0,0 0-1 16,0 0 0-16,0 0-1 0,0 0-2 0,0 0 2 15,0 0 0-15,0 0 2 0,0 0 1 16,0 0 1-16,0 0 1 0,0 0 0 0,0 0 0 15,0 0 3-15,0 0-1 0,0 0 1 0,0 0 0 16,0 0 0-16,15-7 0 0,-15 7 0 16,0 0 1-16,12-10-1 0,-12 10 0 0,0 0-1 15,14-11 2-15,-14 11-3 0,10-9 1 16,-10 9-1-16,10-10-1 0,-10 10-1 0,0 0 1 16,15-13 0-16,-15 13 1 0,0 0 0 15,12-15-1-15,-12 15 2 0,0 0-1 0,11-15 0 16,-11 15 0-16,0 0 0 0,12-13 0 15,-12 13 0-15,0 0-1 0,10-14 1 0,-10 14 0 16,0 0 0-16,10-11 0 0,-10 11 0 0,0 0 2 16,0 0-2-16,10-14 2 0,-10 14 1 15,0 0 1-15,0 0 2 0,0 0 3 0,0 0 5 16,9-12 5-16,-9 12 6 0,0 0 3 16,0 0 0-16,0 0-2 0,0 0-2 0,0 0-2 15,0 0-6-15,0 0 0 0,0 0 1 16,0 0-3-16,0 0-2 0,0 0-1 0,0 0 3 15,0 0 6-15,0 0 1 0,-11 11-4 0,11-11 2 16,0 0-3-16,-12 12-1 0,12-12-1 16,-8 11 1-16,8-11 0 0,-11 11 1 15,11-11 4-15,-12 12 1 0,12-12-1 0,-13 13-5 16,13-13-1-16,-12 12-2 0,12-12 1 0,-13 14 0 16,13-14-2-16,-11 11 0 0,11-11-4 0,-12 10 0 15,12-10 1-15,0 0-1 0,-15 13 1 16,15-13-2-16,0 0-2 0,-11 11 0 0,11-11-4 15,0 0-2-15,0 0-5 0,-11 9-4 16,11-9-5-16,0 0 1 0,0 0-4 0,0 0-2 16,0 0 2-16,-11 10 0 0,11-10 1 15,0 0 4-15,0 0 2 0,0 0 4 0,0 0 0 16,0 0 3-16,0 0 1 0,0 0 1 16,0 0 1-16,11-9 1 0,-11 9 0 0,0 0-1 15,12-10 2-15,-12 10-1 0,11-10 2 16,-11 10-1-16,14-11 1 0,-14 11-4 0,14-14-1 15,-14 14 1-15,16-13 0 0,-16 13 0 0,14-14 1 16,-14 14 1-16,13-14-1 0,-13 14 1 16,14-14 3-16,-14 14-2 0,13-13 2 0,-13 13-1 15,10-13 2-15,-10 13-3 0,10-13-5 16,-10 13 2-16,10-11-1 0,-10 11 2 0,0 0-1 16,12-15 0-16,-12 15-1 0,0 0 2 15,11-14-1-15,-11 14 2 0,0 0-1 16,7-10 0-16,-7 10 0 0,0 0 2 0,0 0-1 0,8-13 2 15,-8 13 0-15,0 0 2 0,0 0-1 16,0 0 1-16,0 0 1 0,6-12 1 0,-6 12-1 16,0 0 2-16,0 0 1 0,0 0 5 15,0 0-1-15,0 0 3 0,0 0-2 0,0 0-1 16,0 0 0-16,0 0-4 0,0 0 0 16,0 0 1-16,0 0 9 0,0 0-1 0,0 0 0 15,-12 8-3-15,12-8-4 0,0 0 2 16,-12 14 0-16,12-14 3 0,-11 10 6 0,11-10 3 15,-11 13-3-15,11-13-3 0,-13 14 0 0,13-14-1 16,-13 15 0-16,13-15 3 0,-14 15 4 16,14-15 0-16,-14 14-2 0,14-14-6 0,-12 14-1 15,12-14-1-15,-13 13-2 0,13-13-3 16,-11 11 0-16,11-11-2 0,0 0-1 0,-12 14-2 16,12-14 1-16,0 0-1 0,-10 11-3 15,10-11-3-15,0 0-2 0,0 0-4 0,-10 10 0 16,10-10-4-16,0 0 0 0,0 0-1 0,0 0-1 15,0 0 1-15,-10 11 2 0,10-11 0 16,0 0 2-16,0 0 2 0,0 0 2 0,0 0 1 16,0 0 4-16,0 0 0 0,0 0-1 15,0 0 3-15,0 0 0 0,0 0-1 0,13-7 1 16,-13 7 1-16,0 0 0 0,12-10 1 16,-12 10-1-16,0 0 1 0,15-11-3 0,-15 11 1 15,12-11 0-15,-12 11-1 0,11-10 2 0,-11 10 0 16,12-11 0-16,-12 11 0 0,12-12-1 15,-12 12 0-15,13-10 1 0,-13 10-1 0,11-13 1 16,-11 13-1-16,10-11 2 0,-10 11-1 16,10-11-1-16,-10 11-7 0,12-12 0 0,-12 12 0 15,9-12 4-15,-9 12-4 0,9-12 0 16,-9 12 1-16,11-12-1 0,-11 12 0 0,6-13 0 16,-6 13-2-16,8-11 1 0,-8 11-4 15,8-12 1-15,-8 12-2 0,0 0 0 0,11-15-1 16,-11 15 2-16,0 0 1 0,10-12 3 0,-10 12 0 15,0 0 2-15,0 0 2 0,8-13 0 16,-8 13 4-16,0 0-1 0,0 0 1 0,0 0 0 16,8-12 1-16,-8 12 0 0,0 0 0 15,0 0 1-15,0 0 3 0,0 0 5 0,0 0 5 16,0 0 5-16,0 0 0 0,0 0 0 16,0 0 1-16,0 0-3 0,0 0-3 0,0 0 0 15,0 0-3-15,0 0 1 0,0 0-4 16,0 0-1-16,0 0-2 0,0 0-2 0,-9 10 2 15,9-10-2-15,0 0-1 0,-11 13 1 0,11-13 7 16,-10 12 4-16,10-12-1 0,-10 13-3 16,10-13 0-16,-10 15 0 0,10-15-5 0,-9 13 2 15,9-13 4-15,-11 14-7 0,11-14-1 16,-9 11-1-16,9-11 0 0,0 0 1 0,-9 14-2 16,9-14-1-16,0 0 0 0,-9 11 0 15,9-11-1-15,0 0-2 0,0 0 0 0,-9 12-3 16,9-12-1-16,0 0 0 0,0 0-2 0,0 0-1 15,0 0 1-15,0 0 0 0,-9 11-2 16,9-11-1-16,0 0 2 0,0 0 1 0,0 0 6 16,0 0-2-16,0 0 1 0,0 0 2 15,0 0 0-15,0 0 1 0,8-13-1 16,-8 13 1-16,0 0 2 0,10-14-8 0,-10 14 2 16,7-12 0-16,-7 12 2 0,10-15 1 0,-10 15 0 15,8-15 0-15,-8 15 2 0,8-13-1 0,-8 13 0 16,9-14 0-16,-9 14 1 0,8-12 1 15,-8 12 0-15,0 0 0 0,8-18 1 0,-8 18-2 16,0 0-1-16,6-17 0 0,-6 17 0 16,0 0 1-16,8-17-2 0,-8 17 1 0,0 0 0 15,7-16 2-15,-7 16-2 0,0 0 1 16,3-15-1-16,-3 15 2 0,0 0-1 0,5-14 1 16,-5 14-1-16,0 0 1 0,0 0 1 15,4-16-4-15,-4 16 2 0,0 0 1 0,0 0 1 16,0 0 0-16,4-17 0 0,-4 17 3 0,0 0-5 15,0 0 1-15,0 0 0 0,0 0 0 16,0 0 2-16,0 0 2 0,0 0 3 0,0 0 1 16,0 0 2-16,0 0-4 0,0 0-1 15,0 0-2-15,0 0 0 0,0 0-2 0,0 0 1 16,0 0 0-16,0 0-1 0,0 0-2 16,0 0 1-16,0 0 0 0,-6 12 1 0,6-12-1 15,0 0 0-15,-7 15-2 16,7-15 2-16,0 0-2 0,-8 18 0 0,8-18 0 0,-5 12 0 15,5-12-1-15,-7 14 1 0,7-14 1 0,-7 15-2 16,7-15 3-16,-5 15-2 0,5-15 1 16,-8 14-2-16,8-14 1 0,-4 15 2 0,4-15-2 15,0 0 0-15,-10 16-1 0,10-16-1 16,0 0-3-16,-5 14 1 0,5-14-4 0,0 0-4 16,0 0-3-16,-8 14-1 0,8-14-2 15,0 0 1-15,0 0-1 0,0 0 4 0,0 0 0 16,-4 13 1-16,4-13 3 0,0 0 2 0,0 0-1 15,0 0 1-15,0 0 1 0,0 0 2 16,0 0 0-16,0 0 2 0,0 0 2 0,0 0-1 16,0 0 3-16,0 0 0 0,0 0 2 15,0 0-1-15,0 0-7 0,0 0 3 0,0 0 0 16,10-12 1-16,-10 12 2 0,0 0 1 16,7-11 1-16,-7 11 1 0,0 0 0 0,10-12-1 15,-10 12 4-15,0 0 1 0,5-12 2 0,-5 12-1 16,0 0-2-16,7-12 0 0,-7 12-4 15,0 0 0-15,0 0-2 0,8-14 1 0,-8 14-1 16,0 0 2-16,0 0 0 0,0 0 2 16,9-15 1-16,-9 15 0 0,0 0 2 0,0 0 1 15,4-12-2-15,-4 12 2 0,0 0 0 16,0 0-3-16,6-15-1 0,-6 15-1 0,0 0 1 16,0 0-1-16,6-16 0 0,-6 16-1 15,0 0 0-15,0 0-2 0,6-15 2 0,-6 15-1 16,0 0 0-16,0 0-1 0,4-17 2 0,-4 17-2 31,0 0 1-31,0 0-1 0,0 0 0 0,6-15 0 0,-6 15 0 0,0 0-1 0,0 0 1 16,0 0 0-16,3-14 0 0,-3 14-1 15,0 0 0-15,0 0 2 0,0 0-1 0,0 0-1 16,6-15 2-16,-6 15-2 0,0 0 0 0,0 0 0 16,0 0 0-16,0 0 1 0,0 0 0 15,0 0-2-15,3-17 1 0,-3 17-1 0,0 0 1 16,0 0 0-16,0 0 0 0,0 0 0 15,0 0 0-15,0 0 0 0,0 0 0 0,3-14-1 16,-3 14 1-16,0 0 0 0,0 0-1 16,0 0 1-16,0 0-1 0,0 0-1 0,0 0 0 15,0 0 2-15,0 0-1 0,0 0-1 16,0 0 2-16,0 0-2 0,0 0 0 0,0 0 0 16,0 0 3-16,6-15-3 0,-6 15 1 15,0 0 1-15,0 0 0 0,0 0 2 0,0 0-2 16,0 0 1-16,0 0 0 0,0 0 3 0,0 0-3 15,0 0-2-15,0 0 2 0,0 0-2 16,0 0 1-16,0 0-1 0,0 0-1 0,0 0 2 16,0 0-1-16,0 0 0 0,0 0 0 15,0 0-1-15,0 0 1 0,0 0 1 0,0 0-1 16,0 0 0-16,0 0-1 0,0 0 1 16,0 0 0-16,0 0 1 0,0 0 0 0,0 0-1 15,0 0 2-15,0 0 1 0,0 0 0 0,0 0 1 16,0 0 2-16,0 0 0 0,0 0-1 15,0 0 2-15,0 0-1 0,0 0 0 0,0 0 0 16,0 0-2-16,0 0 2 0,0 0-2 16,0 0-1-16,0 0 2 0,0 0 0 0,0 0 1 15,0 0 1-15,0 0-1 0,0 0 1 16,0 0 2-16,0 0 0 0,0 0-2 0,0 0 0 16,0 0-1-16,0 0 0 0,0 0-1 15,0 0-1-15,0 0 0 0,0 0 0 0,0 0 1 16,0 0-3-16,0 0 1 0,0 0 0 0,0 0-2 15,0 0 3-15,0 0-1 0,0 0 3 16,0 0 0-16,0 0 1 0,0 0 1 16,0 0 1-16,0 0-2 0,0 0-3 0,0 0 2 15,0 0 1-15,0 0 2 0,0 0-1 0,0 0-1 16,0 0 2-16,0 0 4 0,0 0-7 16,0 0 0-16,0 0-2 0,0 0 1 0,0 0-3 15,0 0 4-15,0 0-2 0,0 0 3 16,0 0-5-16,0 0 1 0,0 0 0 0,0 0-2 15,0 0 2-15,0 0-1 0,0 0-1 0,0 0 3 16,0 0-3-16,0 0 2 0,0 0-4 16,0 0 4-16,0 0-3 0,0 0 2 0,0 0 0 15,0 0 0-15,0 0-1 0,0 0 0 16,0 0 1-16,0 0 0 0,0 0 1 0,0 0 0 16,0 0 0-16,0 0 2 0,0 0-3 15,0 0 2-15,0 0 0 0,14 4-2 16,-14-4 3-16,0 0-1 0,0 0 0 0,0 0-3 0,0 0 3 15,0 0 0-15,0 0-1 0,0 0 1 16,0 0 2-16,0 0-4 0,0 0-1 0,0 0-1 16,0 0 0-16,0 0 2 0,0 0-1 15,0 0 1-15,0 0 1 0,0 0-1 0,0 0-1 16,0 0 0-16,15 4 2 0,-15-4-2 16,0 0-1-16,0 0 0 0,0 0 4 0,0 0-4 15,0 0 2-15,0 0-1 0,0 0 0 16,0 0 1-16,0 0-2 0,0 0 3 0,0 0-3 15,0 0 2-15,0 0-1 0,0 0 2 16,0 0 0-16,0 0-1 0,0 0 1 0,0 0-1 16,0 0-1-16,0 0 1 0,18 3 1 0,-18-3-1 15,0 0-1-15,0 0 0 0,0 0 2 16,0 0-2-16,0 0 0 0,0 0-1 0,0 0 0 16,0 0 1-16,0 0-2 0,0 0 6 15,0 0-3-15,0 0 0 0,0 0-1 0,0 0-2 16,0 0 1-16,0 0 1 0,0 0 1 0,0 0-5 15,0 0 5-15,0 0-1 0,0 0 0 16,16 4 1-16,-16-4-2 0,0 0 0 0,0 0 1 16,0 0 1-16,0 0-1 0,0 0 1 15,0 0 0-15,0 0-2 0,0 0 2 0,0 0 0 16,0 0-1-16,0 0 3 0,0 0-1 16,0 0 0-16,0 0-2 0,0 0 1 0,0 0 0 15,16 3 0-15,-16-3-1 0,0 0 2 16,0 0 3-16,0 0-1 0,0 0-2 0,0 0 0 15,0 0 0-15,0 0 2 0,0 0 4 16,0 0-2-16,0 0 5 0,0 0-7 0,0 0-1 16,0 0-3-16,13 6 1 0,-13-6 2 15,0 0 1-15,0 0-1 0,0 0-2 0,0 0 2 16,0 0-1-16,0 0-1 0,0 0-1 0,0 0 1 16,0 0-2-16,0 0 1 0,0 0 0 15,0 0 0-15,0 0 0 0,12 7 0 0,-12-7 0 16,0 0 0-16,0 0 0 0,0 0-1 15,0 0 2-15,0 0-1 0,0 0 1 0,0 0-1 16,0 0-1-16,0 0 1 0,0 0 0 16,0 0 1-16,0 0-1 0,0 0 3 0,0 0 0 15,0 0-1-15,11 8-1 0,-11-8-1 0,0 0 0 16,0 0 2-16,0 0 0 0,0 0 0 16,0 0-1-16,0 0 2 0,0 0-2 0,10 9 1 15,-10-9 1-15,0 0 1 0,0 0-2 16,0 0 1-16,0 0 1 0,0 0-1 0,0 0 1 15,0 0 0-15,0 0-1 0,10 10-1 16,-10-10 0-16,0 0-1 0,0 0 1 0,0 0-2 16,0 0 1-16,0 0 1 0,0 0 0 0,0 0-1 15,0 0-1-15,0 0 1 0,0 0-1 16,0 0 3-16,8 10-1 16,-8-10 1-16,0 0-2 0,0 0 0 0,0 0 1 0,0 0-2 15,0 0 1-15,0 0-1 0,0 0 0 0,0 0 1 16,0 0 0-16,0 0 0 0,0 0 0 0,0 0 0 15,0 0-1-15,0 0 0 0,9 12-2 16,-9-12 2-16,0 0 3 0,0 0-2 0,0 0 1 16,0 0-1-16,0 0 0 0,0 0 1 15,0 0-1-15,0 0-2 0,0 0 0 0,7 12 3 16,-7-12-3-16,0 0 1 0,0 0 1 16,0 0 1-16,0 0-2 0,0 0 0 0,0 0 0 15,0 0 1-15,0 0 0 0,0 0 0 16,7 14 0-16,-7-14 1 0,0 0 0 0,0 0-1 15,0 0 1-15,0 0-1 0,0 0-1 16,0 0 2-16,0 0 0 0,0 0-1 0,0 0 1 16,7 12-2-16,-7-12 1 0,0 0 2 0,0 0-1 15,0 0 0-15,0 0 2 0,0 0-2 16,0 0 0-16,0 0 1 0,8 13-1 0,-8-13 0 16,0 0 0-16,0 0-2 0,0 0 2 15,0 0 1-15,0 0-3 0,0 0 2 0,0 0-1 16,4 12 1-16,-4-12-1 0,0 0 0 0,0 0-1 15,0 0 2-15,0 0-3 0,0 0 3 16,0 0-2-16,0 0 2 0,0 0 1 0,6 14-3 16,-6-14 1-16,0 0 1 0,0 0-1 15,0 0-1-15,0 0 0 0,0 0 2 0,0 0-2 16,0 0 1-16,0 0 0 0,0 0 0 16,7 14 0-16,-7-14 0 0,0 0-2 0,0 0 2 15,0 0-1-15,0 0 1 0,0 0 1 16,0 0-2-16,0 0 2 0,3 15-2 0,-3-15 1 15,0 0 0-15,0 0 1 0,0 0-1 0,0 0-2 16,0 0 2-16,0 0-1 0,0 0 1 16,0 0-1-16,2 16 0 0,-2-16 0 0,0 0 1 15,0 0-1-15,0 0 1 0,0 0 1 16,0 0 0-16,0 0 0 0,0 0-1 0,0 0 1 16,0 0 1-16,5 16 2 15,-5-16-1-15,0 0-1 0,0 0-2 0,0 0 1 0,0 0 0 16,0 0-1-16,0 0 2 0,0 0-2 0,0 0 2 15,0 0-2-15,0 0 0 0,0 17 1 16,0-17-2-16,0 0 1 0,0 0-1 0,0 0 0 16,0 0 2-16,0 0-2 0,0 0 0 15,0 0 1-15,0 0 0 0,0 0 0 0,0 0 1 16,0 0-2-16,0 0-1 0,0 0 0 16,0 0 3-16,2 18-1 0,-2-18-1 0,0 0 2 15,0 0-1-15,0 0-1 0,0 0 2 0,0 0-2 16,0 0 2-16,0 0-1 0,0 0 0 15,-2 17 1-15,2-17-2 0,0 0 0 0,0 0 0 16,0 0 0-16,0 0 0 0,0 0 0 16,0 0 0-16,0 0 0 0,-3 18 1 0,3-18 0 15,0 0-1-15,0 0 0 0,0 0 0 16,0 0 2-16,0 0-3 0,0 0 2 0,-3 15-1 16,3-15-1-16,0 0 1 0,0 0 1 0,0 0 0 15,0 0-1-15,0 0 2 0,0 0-3 16,0 0 2-16,-4 16-1 0,4-16 0 0,0 0 0 15,0 0 0-15,0 0-2 0,0 0 2 16,0 0-1-16,0 0-1 0,0 0 2 0,-5 16 0 16,5-16-1-16,0 0 1 0,0 0 1 0,0 0-1 15,0 0 0-15,0 0-1 0,0 0 1 16,0 0 0-16,0 0 0 0,-3 15 0 0,3-15 1 16,0 0-2-16,0 0 2 0,0 0-1 15,0 0 0-15,0 0 2 0,0 0-3 0,0 0 0 16,0 0 3-16,-5 15-2 0,5-15 1 15,0 0-1-15,0 0-1 0,0 0 1 0,0 0 0 16,0 0 0-16,0 0 1 0,0 0-1 0,0 0 0 16,-2 16 2-16,2-16-2 0,0 0 0 15,0 0 0-15,0 0-1 0,0 0 0 0,0 0 1 16,0 0-1-16,0 0 1 0,-5 14 0 16,5-14-1-16,0 0 1 0,0 0 0 0,0 0 0 15,0 0 0-15,0 0 0 0,0 0-1 16,0 0 1-16,-5 16-1 0,5-16 0 0,0 0-1 15,0 0 2-15,0 0-1 0,0 0 0 0,0 0 1 16,0 0 0-16,0 0-1 0,-2 15 2 16,2-15-2-16,0 0 2 0,0 0-2 0,0 0 1 15,0 0 0-15,0 0 1 0,0 0-2 16,0 0 1-16,-5 15 2 0,5-15-1 0,0 0-1 16,0 0 2-16,0 0 0 0,0 0-2 0,0 0 0 15,-4 15 1-15,4-15-1 0,0 0 1 16,0 0 1-16,0 0-3 0,-6 14 0 15,6-14 1-15,0 0 1 0,0 0-1 0,-6 14 2 16,6-14-2-16,0 0 0 0,0 0-1 0,-8 15-1 16,8-15 3-16,0 0-1 0,-7 11-1 15,7-11 0-15,0 0 0 16,0 0 0-16,-7 15-1 0,7-15-3 0,0 0-1 0,0 0 0 16,-7 13 0-16,7-13-3 0,0 0-2 0,0 0-1 15,0 0-5-15,0 0-2 0,-6 11-2 0,6-11 1 16,0 0-5-16,0 0 1 0,0 0 1 15,0 0 2-15,0 0 0 0,0 0 6 0,0 0 5 16,0 0 1-16,0 0 1 0,0 0 1 16,0 0 3-16,0 0-2 0,-4-18-4 0,4 18 2 15,0 0-2-15,2-26 4 0,-2 26 0 16,2-24-5-16,-2 24 0 0,0-28 1 0,0 28-1 16,2-33-1-16,-2 14-3 0,0 1-4 0,0-1 3 15,0 19 3-15,0-32 3 0,0 32 3 16,-2-29 3-16,2 29 4 0,0-24 15 0,0 24 14 15,-2-19 6-15,2 19 2 0,0 0 0 16,0-22-4-16,0 22-4 0,0 0-3 0,0 0-7 16,-2-19-4-16,2 19-8 0,0 0-3 15,0 0 0-15,0 0-4 0,0 0 1 0,0 0 6 16,-12 8-1-16,12-8-1 0,-5 14 0 16,5-14 0-16,-5 18-1 0,5-18 1 0,-7 22 3 15,7-22-2-15,-7 23 2 0,7-23-3 0,-5 23 0 16,5-23 1-16,-7 21-2 0,7-21-3 15,-4 19 2-15,4-19-6 0,0 0-5 0,-6 21-8 16,6-21-8-16,0 0-7 0,-3 16-3 16,3-16-1-16,0 0 6 0,0 0 6 0,0 0 5 15,0 0 5-15,0 0 2 0,0 0 4 16,0 0 0-16,0 0 2 0,0 0-2 0,8-17-2 16,-8 17 0-16,5-20-1 0,-5 20-6 0,7-24 1 15,-3 9-6-15,1 0-2 0,-2 0-1 16,2-1 2-16,-3 2 5 0,-2 14 2 15,8-25 3-15,-8 25 6 0,2-21 15 0,-2 21 20 16,3-17 20-16,-3 17 13 0,0 0-5 0,3-19-3 16,-3 19-8-16,0 0-7 0,0 0-12 15,0 0-8-15,0 0-6 0,0 0-4 0,0 0-1 16,-18 5 3-16,18-5 0 0,-15 19-1 0,6-8-1 16,1 3 6-16,-2 1 1 0,-1 2-1 15,0 0 3-15,0 2 6 0,1-1-3 0,0 0-4 16,0-1-2-16,3-2-3 0,-1-1-4 15,2 0-2-15,6-14-6 0,-11 20-12 16,11-20-11-16,-8 17-15 0,8-17-7 16,0 0-1-16,-8 18 11 0,8-18 2 0,0 0 12 0,0 0 11 15,0 0-4-15,0 0 2 0,0 0 4 16,0 0 3-16,15-10 0 0,-15 10 2 0,10-18 0 16,-10 18 4-16,14-22-4 0,-8 8 0 0,3 0 1 15,-3-1-7-15,2 0 6 0,0 0-4 16,0-1 4-16,-2 1 0 0,2 0 2 0,-1 1-3 15,-7 14 3-15,9-23 4 0,-9 23 9 16,7-20 12-16,-7 20 10 0,5-15 5 0,-5 15-1 16,0 0-3-16,0 0-4 0,0-20-6 15,0 20-10-15,0 0-4 0,0 0-2 0,-17 4-1 16,17-4 4-16,-19 12-1 0,9-3 0 0,-2 2 4 16,1 1 4-16,-1 2 1 0,-3 2-3 15,3 0-3-15,-1 1 0 0,1 0-4 0,0 0 0 16,2-1-1-16,-1-2-4 0,4-1-2 15,-1-1-2-15,8-12-8 0,-12 20-12 0,12-20-13 16,-9 17-9-16,9-17-2 0,0 0 3 16,-8 16 5-16,8-16 6 0,0 0 5 0,0 0 8 15,0 0 4-15,0 0 2 0,0 0 3 0,15-11 0 16,-15 11 2-16,13-17 1 0,-13 17-2 16,14-23 4-16,-5 10 0 0,0-1 3 0,1-1-5 15,0-2 1-15,-3 2-3 0,3-1 4 16,-4 2 0-16,2 0 2 0,0 0 1 0,-8 14 8 15,11-22 18-15,-11 22 23 0,10-17 13 16,-10 17 9-16,4-13-4 0,-4 13-13 0,0 0-8 16,0 0-9-16,0 0-10 0,0 0-4 15,-4-15-5-15,4 15-5 0,0 0-2 0,-19 12 2 16,19-12 0-16,-18 17 1 0,9-7-1 0,-3 3 0 16,2-1 1-16,-2 5-2 0,-1-1 0 15,0 1 4-15,1 1 1 0,2 0 2 0,-2-1-3 16,2 1-7-16,1-3 0 0,1 0-5 0,1 0-1 15,1-2-3-15,6-13-6 0,-10 21-8 16,10-21-9-16,-8 18-3 0,8-18-5 0,-6 15 1 16,6-15-1-16,0 0 4 0,-4 16 3 15,4-16 5-15,0 0 6 0,0 0 3 0,0 0 1 16,0 0 6-16,0 0-2 0,0 0 1 16,20-7 3-16,-20 7-2 0,15-16 2 0,-6 5-1 15,1-1 2-15,2-1-3 0,0-3 1 16,0 0-3-16,0 0-4 0,1-1-4 0,-2 1-2 15,-1 3 1-15,-1 1 2 0,-2 1 4 0,-7 11 6 16,13-19 8-16,-13 19 14 0,10-16 8 16,-10 16 5-16,0 0 5 0,8-17-2 0,-8 17-5 15,0 0-4-15,0 0-6 0,0 0-6 16,2-16-3-16,-2 16-5 0,0 0-3 0,0 0-3 16,0 0 1-16,-20 6-3 0,20-6 1 0,-15 9 1 15,15-9-3-15,-18 13 0 0,9-4 0 16,-2 2 1-16,0-1-1 0,0 2 2 0,1-1 4 15,0 1 0-15,0 0-2 0,1 1-1 16,-1-1 0-16,1 2-2 0,2-2-2 0,0 0 2 16,-1 0-2-16,8-12-2 0,-10 19 0 15,10-19-3-15,-8 18-6 0,8-18-6 0,-5 14-8 16,5-14 0-16,0 0-3 0,-6 16 5 0,6-16 2 16,0 0 3-16,0 0 4 0,-4 15 2 15,4-15 2-15,0 0 4 0,0 0 4 0,0 0 2 16,0 0-1-16,0 0 3 0,14-4-1 15,-14 4 2-15,11-11-2 0,-11 11 0 0,14-15 1 16,-14 15-4-16,15-17-6 0,-6 7-1 16,-1-2-3-16,-8 12 3 0,14-18 2 0,-14 18 1 15,11-16 3-15,-11 16 6 0,9-14 5 0,-9 14 5 16,0 0 3-16,10-17 1 0,-10 17-3 16,0 0-2-16,0 0-2 0,0-17-4 15,0 17-7-15,0 0-4 0,0 0-1 0,-12-9 4 16,12 9 1-16,0 0 0 0,0 0-1 0,-23 5 4 15,23-5 3-15,-15 8-2 0,15-8 0 16,-16 11 2-16,16-11 4 0,-16 14-2 0,16-14 1 16,-16 15 2-16,16-15-1 0,-16 16-1 15,16-16 4-15,-11 15 3 0,11-15-6 0,-11 13-1 16,11-13-1-16,-7 18-2 0,7-18 1 0,-5 16-1 16,5-16-3-16,-4 16-2 0,4-16 1 15,0 0-1-15,-2 19 0 0,2-19-2 0,0 0-1 16,0 0 0-16,2 20 0 0,-2-20-3 15,0 0 2-15,0 0 2 0,0 0 2 0,6 15 1 16,-6-15 0-16,0 0 1 0,0 0 0 0,0 0 2 16,0 0-1-16,21-4 2 0,-21 4-2 15,0 0 0-15,14-13-2 0,-14 13-3 0,13-10-4 16,-13 10 1-16,10-14 3 0,-10 14-1 16,10-13 0-16,-10 13 1 0,8-11 2 0,-8 11-1 15,0 0 2-15,10-16 2 0,-10 16 1 16,0 0 1-16,7-12 1 0,-7 12 0 0,0 0 1 15,0 0-2-15,0 0-1 0,3-17-3 0,-3 17-3 16,0 0 0-16,0 0 0 0,0 0-1 16,0 0-2-16,0 0 1 0,-11-9 3 0,11 9 0 15,0 0 1-15,0 0 0 0,-15 5-2 16,15-5-1-16,0 0 2 0,-17 11 0 0,17-11 2 16,-13 11 2-16,13-11 1 0,-15 11 1 0,15-11-3 15,-13 15 3-15,13-15-2 0,-13 16-1 16,13-16 1-16,-13 16-1 0,13-16 0 15,-11 15-1-15,11-15-3 0,-7 14 1 0,7-14-2 16,0 0-2-16,-10 15-4 0,10-15-7 0,0 0-4 16,-7 13-1-16,7-13-1 0,0 0-1 15,0 0-3-15,0 0 3 0,-8 13 0 0,8-13-1 16,0 0 1-16,0 0 2 0,0 0 1 16,0 0 1-16,0 0-2 0,0 0-5 0,0 0 0 15,0 0 3-15,0 0 2 0,0 0 0 0,0 0-6 16,0 0 0-16,0 0 3 0,10-14 4 15,-10 14 2-15,0 0 3 0,0 0 3 0,6-16 2 16,-6 16 3-16,0 0 4 0,0 0 1 16,0 0-1-16,3-18 4 0,-3 18 3 0,0 0-1 15,0 0 0-15,0 0 2 0,0 0 0 16,0 0-1-16,0-18 0 0,0 18 1 0,0 0-1 16,0 0 0-16,0 0-1 0,0 0 0 0,0 0 1 15,0 0 1-15,0 0-2 0,0 0-1 16,0 0 0-16,0 0 6 0,0 0-2 0,0 0-1 15,0 0 0-15,0 0-1 0,0 0 1 16,0 0-1-16,0 0-1 0,0 0 1 0,0 0 0 16,0 0-1-16,0 0-1 0,0 0-1 0,0 0-4 15,0 0-15-15,0 0-25 0,0 0-40 16,-21 1-39-16,21-1-36 0,0 0-38 16,0 0-48-16,0 0-28 0,0 0 6 0,0 0 16 15,0 0 6-15,0 0-7 0,0 0-18 0,0 0-48 16,0 0-190-16,0 0-5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00.871"/>
    </inkml:context>
    <inkml:brush xml:id="br0">
      <inkml:brushProperty name="width" value="0.05" units="cm"/>
      <inkml:brushProperty name="height" value="0.05" units="cm"/>
      <inkml:brushProperty name="color" value="#92D050"/>
      <inkml:brushProperty name="fitToCurve" value="1"/>
    </inkml:brush>
  </inkml:definitions>
  <inkml:trace contextRef="#ctx0" brushRef="#br0">741 0 69 0,'0'0'249'0,"0"0"-56"0,0 0-29 0,0 0-26 15,0 0-13-15,0 0-8 0,0 0-5 0,0 0-6 16,0 0-10-16,0 0-5 16,0 0-7-16,0 0-7 0,0 0-4 0,0 0-2 0,0 0 0 15,-8 11 4-15,8-11 1 0,0 0 2 16,0 0 8-16,0 0 1 0,0 0 0 0,0 0-6 15,0 0-1-15,0 0-3 0,0 0 0 0,0 0-1 16,0 0-5-16,0 0-3 0,0 0-2 16,0 0-5-16,-8 14-11 0,8-14-6 0,0 0-3 15,0 0 1-15,0 0 2 0,0 0-1 16,0 0-2-16,-9 12-5 0,9-12-2 0,0 0 2 16,0 0 1-16,0 0-3 0,0 0-3 0,-9 12 0 15,9-12 1-15,0 0-2 0,0 0-2 16,0 0 2-16,0 0-2 0,0 0 0 15,-8 11 1-15,8-11-1 0,0 0 0 0,0 0 1 16,0 0 2-16,0 0-2 16,0 0-4-16,-8 12-2 0,8-12-1 0,0 0 2 0,0 0 0 15,0 0-2-15,0 0-1 0,0 0-2 0,0 0 1 16,-10 10 1-16,10-10 4 0,0 0-5 16,0 0 1-16,0 0 1 0,0 0-1 0,0 0 1 15,0 0-2-15,-9 12-2 0,9-12-1 16,0 0 0-16,0 0-2 0,0 0 2 0,0 0-3 15,0 0-1-15,0 0-1 0,0 0 0 0,-11 11 4 16,11-11 1-16,0 0-1 0,0 0-1 16,0 0 2-16,0 0 0 0,0 0 1 0,0 0-2 15,-10 9 1-15,10-9 0 0,0 0-3 16,0 0-3-16,0 0-1 0,0 0-3 0,0 0 0 16,0 0 0-16,-12 8-1 0,12-8 3 15,0 0-1-15,0 0 1 0,0 0 0 0,0 0 1 16,0 0-2-16,0 0 0 0,-13 8 2 0,13-8-3 15,0 0 1-15,0 0 0 0,0 0-1 16,0 0-1-16,0 0-1 0,0 0 0 0,-14 5 1 16,14-5-3-16,0 0 2 0,0 0 0 15,0 0 2-15,0 0-2 0,0 0 0 0,0 0-2 16,-16 5 1-16,16-5 0 0,0 0-1 16,0 0 4-16,0 0 2 0,0 0-3 0,0 0 1 15,0 0-1-15,0 0-1 0,0 0 1 0,-17 3 0 16,17-3-2-16,0 0 1 0,0 0-2 15,0 0-2-15,0 0 1 0,0 0-1 0,0 0 1 16,0 0-1-16,-19 4 1 0,19-4-1 16,0 0 0-16,0 0 1 0,0 0 0 0,0 0 2 15,0 0 0-15,-17 3-1 16,17-3-1-16,0 0-1 0,0 0 2 0,0 0-2 0,0 0-1 16,0 0 0-16,0 0 0 0,-18 2 0 15,18-2 2-15,0 0-2 0,0 0 0 0,0 0 1 16,0 0 1-16,0 0-1 0,0 0 3 0,0 0-3 15,-16 3 1-15,16-3-1 0,0 0 0 16,0 0-1-16,0 0 1 0,0 0 1 0,0 0-1 16,0 0 1-16,0 0 1 0,0 0-1 15,-21 4 0-15,21-4 0 0,0 0-2 0,0 0 1 16,0 0-2-16,0 0 2 0,0 0-3 0,0 0 2 16,0 0 1-16,0 0-2 0,-18 2 1 15,18-2 1-15,0 0-2 0,0 0 1 0,0 0 0 16,0 0 1-16,0 0-2 0,0 0 1 15,0 0 0-15,-17 3 0 0,17-3-1 16,0 0 2-16,0 0 0 0,0 0 1 0,0 0-2 16,0 0 0-16,0 0 0 0,0 0 0 0,0 0-6 15,0 0 7-15,-21 0-1 0,21 0 0 16,0 0 1-16,0 0 0 0,0 0-1 0,0 0 0 16,0 0 0-16,0 0 0 0,0 0 1 0,0 0-1 15,0 0 2-15,0 0-1 0,-20 1-2 16,20-1 2-16,0 0-1 0,0 0 0 0,0 0 0 15,0 0 0-15,0 0-1 0,0 0 2 16,0 0 0-16,0 0-1 0,0 0 0 0,0 0 0 16,0 0 1-16,-20 0-2 0,20 0 1 15,0 0 0-15,0 0 0 0,0 0-1 0,0 0 2 16,0 0-2-16,0 0 1 0,0 0-1 16,0 0 1-16,0 0 1 0,-19 1-1 0,19-1-1 15,0 0 1-15,0 0 1 0,0 0-2 0,0 0 1 16,0 0-1-16,0 0 1 0,0 0-1 15,0 0 1-15,0 0 0 0,0 0 1 0,0 0-2 16,-21-1 1-16,21 1 0 0,0 0 0 16,0 0-1-16,0 0 1 0,0 0-1 0,0 0 1 15,0 0 1-15,0 0-1 0,0 0 0 16,0 0 1-16,0 0-2 0,0 0 1 16,-20 0 0-16,20 0 0 0,0 0 0 0,0 0 0 0,0 0 0 15,0 0 1-15,0 0-2 0,0 0 1 16,0 0-1-16,0 0 2 0,0 0-1 0,0 0 1 15,0 0-1-15,0 0 0 0,-17-3 0 16,17 3 0-16,0 0-1 0,0 0-1 0,0 0 1 16,0 0 2-16,0 0-1 0,0 0-3 15,0 0 1-15,0 0 1 0,-14-5 1 0,14 5 0 16,0 0 1-16,0 0 1 0,0 0-1 0,0 0 0 16,0 0 0-16,0 0-1 0,0 0 0 15,0 0 0-15,0 0 0 0,0 0-1 0,-16-6 1 16,16 6-3-16,0 0 0 0,0 0 2 15,0 0 0-15,0 0-1 0,0 0 1 0,0 0-4 16,0 0 0-16,0 0 3 0,0 0-2 16,0 0 1-16,-13-6-1 0,13 6 3 0,0 0-1 15,0 0-1-15,0 0 0 0,0 0 0 16,0 0-2-16,0 0 1 0,-14-6 0 0,14 6-1 16,0 0 2-16,0 0-1 0,0 0 0 0,0 0-1 15,0 0 2-15,0 0 1 0,-17-5 0 16,17 5 2-16,0 0-1 0,0 0-1 0,0 0 2 15,0 0 0-15,0 0 0 0,0 0 0 16,0 0-1-16,0 0 1 0,0 0 0 0,0 0-1 16,0 0 1-16,-14-5-1 0,14 5 1 15,0 0-2-15,0 0 1 0,0 0-2 0,0 0 2 16,0 0-1-16,0 0 2 0,0 0 0 16,0 0-1-16,0 0-1 0,0 0 2 0,0 0-1 15,0 0 0-15,0 0 1 0,-18-3 1 16,18 3-2-16,0 0 1 0,0 0-1 0,0 0 0 15,0 0 1-15,0 0 0 0,0 0 0 0,0 0 0 16,0 0-3-16,0 0 2 0,0 0-2 0,0 0 0 16,0 0-1-16,0 0 2 0,0 0-1 15,0 0 2-15,0 0-1 0,0 0 1 0,-19 1 0 16,19-1 0-16,0 0 0 0,0 0-1 16,0 0 0-16,0 0 2 0,0 0-1 0,0 0 1 15,0 0-2-15,0 0 1 0,-18 4 0 16,18-4 1-16,0 0-1 0,0 0 0 0,0 0-1 15,0 0 1-15,0 0-1 0,0 0-1 16,0 0 3-16,0 0-2 0,0 0 1 0,-14 5-1 16,14-5 0-16,0 0 1 0,0 0-2 0,0 0 2 15,0 0 2-15,0 0-2 16,0 0 2-16,0 0-1 0,0 0 0 0,0 0-1 0,0 0 3 16,0 0-3-16,0 0 3 0,0 0-1 15,-14 8-1-15,14-8 1 0,0 0-2 0,0 0 1 16,0 0 0-16,0 0 0 0,0 0-1 15,0 0 0-15,0 0-1 0,0 0 1 0,-10 8 1 16,10-8 0-16,0 0 0 0,0 0 0 0,0 0 0 16,0 0 0-16,-12 12-1 0,12-12 1 15,0 0 1-15,0 0-1 0,0 0-1 0,0 0 2 16,-11 8-1-16,11-8 1 0,0 0-1 16,0 0 0-16,0 0 0 0,0 0 1 0,0 0-2 15,0 0 1-15,0 0 0 0,-10 10 1 0,10-10-2 16,0 0 1-16,0 0 0 0,0 0 0 15,0 0-1-15,0 0 2 0,0 0-2 0,0 0 3 16,0 0-1-16,-11 8-2 0,11-8 0 16,0 0 0-16,0 0-1 0,0 0 2 0,0 0 0 15,0 0 0-15,0 0 0 0,0 0-1 16,-11 9-1-16,11-9 1 0,0 0-1 0,0 0 2 16,0 0-2-16,0 0 2 0,0 0-1 15,0 0 2-15,-11 10-2 0,11-10 0 0,0 0 0 16,0 0 2-16,0 0-2 0,0 0 1 0,0 0 0 15,0 0-1-15,0 0 1 0,0 0 0 16,0 0 0-16,0 0-1 0,0 0 1 0,0 0 0 16,-11 8 0-16,11-8-1 0,0 0 2 0,0 0-1 15,0 0-1-15,0 0-1 0,0 0 0 16,0 0 0-16,0 0-2 0,0 0 1 0,0 0 0 16,0 0 1-16,0 0-1 0,0 0 0 15,0 0 1-15,0 0-1 0,0 0 0 0,0 0 0 16,0 0 3-16,-13 7-5 0,13-7 3 15,0 0-1-15,0 0-1 0,0 0-1 0,0 0 1 16,0 0 0-16,0 0-1 0,0 0 1 16,0 0 0-16,0 0 2 0,0 0-1 0,0 0 0 15,0 0 2-15,-4 15-3 0,4-15 4 0,0 0-2 16,0 0 0-16,0 0 2 0,0 0 0 16,0 0-2-16,0 0 0 0,0 0 1 0,2 18 0 15,-2-18 1-15,0 0-2 0,0 0 0 16,0 0 1-16,0 0 2 0,0 0-3 0,8 12 0 15,-8-12-6-15,0 0-2 0,0 0-1 16,0 0 1-16,0 0 3 0,0 0-3 0,14 9-2 16,-14-9-3-16,0 0-3 0,0 0-2 0,0 0 0 15,0 0 0-15,15 5-1 0,-15-5 4 16,0 0-2-16,0 0 4 0,0 0 4 0,0 0 0 16,0 0 2-16,0 0 1 0,0 0 3 15,16 2 5-15,-16-2-3 0,0 0 2 0,0 0 2 16,0 0 2-16,0 0-3 0,17-4 1 15,-17 4-1-15,0 0 0 0,0 0-4 0,0 0-2 16,15-9-2-16,-15 9 1 0,0 0-1 16,0 0 1-16,0 0 0 0,14-8 2 0,-14 8 1 15,0 0 1-15,0 0 3 0,0 0-2 0,0 0 1 16,9-12 1-16,-9 12-2 0,0 0 1 16,0 0-3-16,0 0-2 0,0 0-4 0,4-15-5 15,-4 15 1-15,0 0 0 0,0 0 0 16,0 0 0-16,1-17 0 0,-1 17 1 0,0 0 3 15,0 0 3-15,0 0 1 0,0 0 1 16,-1-20 1 0,1 20 0-16,0 0 4 0,0 0-3 0,0 0 2 0,0 0 0 0,0 0 1 15,-2-16 1-15,2 16 0 0,0 0 1 0,0 0 1 16,0 0 0-16,0 0 0 0,0 0 0 0,0 0 2 16,0 0 0-16,0 0 4 0,0 0 0 15,-5-14 1-15,5 14-2 0,0 0 1 16,0 0-3-16,0 0 1 0,0 0-2 0,0 0 2 15,0 0-2-15,0 0 2 0,0 0 1 0,0 0-2 16,0 0 5-16,0 0-1 0,-18 2-1 16,18-2-3-16,0 0 0 0,0 0 3 0,0 0 5 15,0 0 3-15,-15 8-2 0,15-8 0 16,0 0-4-16,0 0-3 0,0 0 0 0,-12 10-2 16,12-10-3-16,0 0 1 0,0 0 1 0,-10 9-5 15,10-9 2-15,0 0 0 0,0 0-2 16,-11 11 2-16,11-11 1 0,0 0-3 0,0 0-1 15,-11 13 1-15,11-13-2 0,0 0 2 16,0 0 0-16,-10 12 1 0,10-12 0 0,0 0-4 16,0 0-1-16,0 0 1 0,-8 10-3 0,8-10-1 15,0 0-7-15,0 0 0 0,0 0-3 16,0 0-2-16,0 0-1 0,0 0-1 0,0 0 2 16,0 0 1-16,-8 12 3 0,8-12 4 15,0 0-1-15,0 0 2 0,0 0 1 0,0 0-1 16,0 0-1-16,0 0-1 0,0 0 2 15,0 0 2-15,0 0 4 0,20-3-2 0,-20 3-2 16,0 0 3-16,11-7-2 0,-11 7-2 16,0 0-1-16,13-10 3 0,-13 10-3 0,0 0-1 15,12-13-3-15,-12 13 1 0,0 0 0 16,11-11 1-16,-11 11 3 0,0 0 1 0,10-11 2 16,-10 11 1-16,0 0 2 0,0 0 2 0,9-14-1 15,-9 14 1-15,0 0 1 0,0 0 1 16,5-14-2-16,-5 14 1 0,0 0 0 0,0 0 0 15,0 0 0-15,4-15 1 0,-4 15-2 16,0 0 1-16,0 0 0 0,0 0 0 0,0 0 0 16,0 0 2-16,0 0 0 0,2-16 1 15,-2 16-1-15,0 0 2 0,0 0-2 0,0 0 3 16,0 0 1-16,0 0 0 0,0 0 0 16,0 0 3-16,0 0 1 0,0 0 2 0,0 0-1 15,0 0 1-15,0 0-1 0,0 0-3 0,0 0 1 16,-7-12-4-16,7 12 1 0,0 0-1 15,0 0 1-15,0 0-1 0,0 0 0 0,0 0 6 16,0 0-1-16,-16 3 0 0,16-3 0 16,0 0-1-16,0 0-3 0,0 0-1 0,0 0 1 15,-16 5 2-15,16-5 4 0,0 0-2 16,0 0 0-16,0 0 2 0,0 0-2 0,-14 5 4 16,14-5 1-16,0 0-6 0,0 0-1 15,0 0-3-15,-13 7 0 0,13-7 1 0,0 0 3 16,0 0-1-16,0 0 2 0,0 0-3 0,-12 10-1 15,12-10 1-15,0 0-3 0,0 0 0 16,0 0 0-16,0 0 0 0,0 0-2 0,0 0 0 16,0 0-1-16,0 0 1 0,-11 9 1 15,11-9-2-15,0 0 0 0,0 0-1 0,0 0 4 16,0 0-5-16,0 0 1 16,0 0-3-16,0 0 3 0,-11 10 1 0,11-10-2 0,0 0 0 15,0 0 2-15,0 0 0 0,-9 13-1 0,9-13 0 16,0 0 2-16,0 0-2 0,0 0-1 15,-9 10 0-15,9-10 3 0,0 0-2 0,0 0-3 16,0 0 1-16,0 0 2 0,-9 11-2 16,9-11 1-16,0 0 0 0,0 0 0 0,0 0 2 15,0 0-3-15,0 0 2 0,0 0-1 16,-7 11 0-16,7-11-1 0,0 0 2 0,0 0-2 16,0 0 5-16,0 0-5 0,0 0 2 0,0 0-1 15,-5 15-2-15,5-15 2 0,0 0 0 16,0 0-2-16,0 0 1 0,0 0-1 0,0 0-2 15,0 0 2-15,0 0 1 0,0 0-1 16,0 0-1-16,0 0 2 0,0 0-1 16,0 0 0-16,-2 17 1 0,2-17 1 0,0 0-1 15,0 0 1-15,0 0 0 0,0 0 2 0,0 0-1 16,0 0 0-16,0 0-2 0,0 0 2 0,0 0 0 16,0 0 2-16,0 0-2 0,7 14 2 15,-7-14-1-15,0 0-1 0,0 0 0 0,0 0-2 16,0 0 6-16,0 0-5 0,0 0 3 15,0 0-1-15,0 0-1 0,7 12 5 0,-7-12-6 16,0 0-1-16,0 0 2 0,0 0-2 0,0 0 2 16,0 0 0-16,0 0-3 0,0 0 3 15,0 0-3-15,0 0 1 0,0 0 0 0,0 0-1 16,0 0 1-16,0 0 0 0,0 0-2 16,0 0 1-16,0 0 1 0,0 0-2 15,0 0 2-15,0 0-1 0,0 0 1 16,0 0 1-16,0 0-1 0,0 0 1 0,0 0 2 0,0 0-6 15,0 0 1-15,0 0 1 0,0 0-2 16,0 0-1-16,0 0 1 0,0 0 1 0,0 0 0 16,0 0 2-16,0 0-2 0,0 0 3 15,0 0-4-15,0 0-1 0,0 0-1 0,0 0-3 16,0 0 2-16,0 0-1 0,0 0 3 16,0 0-2-16,0 0-1 0,0 0-3 0,0 0-3 15,1-19 2-15,-1 19 2 0,0 0 1 0,0 0 4 16,0 0 0-16,0 0 2 0,0 0 0 15,0 0 0-15,0 0 1 0,0 0 0 0,-1-17 0 16,1 17 0-16,0 0 0 0,0 0 1 16,0 0-2-16,0 0 2 0,0 0-1 0,0 0 1 15,0 0 2-15,0 0-1 0,0 0-1 0,0 0 1 16,0 0 2-16,0 0 0 0,0 0-2 16,0 0 1-16,0 0-2 0,0 0 3 0,0 0-3 15,10 10 3-15,-10-10-1 0,0 0 1 16,0 0 0-16,0 0-1 0,9 14 1 0,-9-14-1 15,0 0 0-15,0 0-1 0,0 0-2 16,9 11 1-16,-9-11 1 0,0 0-1 0,0 0 4 16,0 0-2-16,11 9 0 0,-11-9 1 15,0 0 0-15,0 0 0 0,0 0-1 0,16 6 0 16,-16-6-2-16,0 0 2 0,0 0 1 16,0 0 2-16,0 0-1 0,22-3-2 0,-22 3 4 15,0 0-3-15,14-5 1 0,-14 5 2 16,0 0-4-16,17-7 2 0,-17 7-1 0,0 0 0 15,17-11-1-15,-17 11 0 0,12-7 1 16,-12 7 0-16,12-9 1 0,-12 9 0 0,11-8-2 16,-11 8 3-16,13-8 4 0,-13 8 5 0,0 0-1 15,15-10 2-15,-15 10-3 0,0 0-2 16,12-12-1-16,-12 12-1 0,0 0-1 0,11-8-1 16,-11 8 2-16,0 0 3 0,0 0 8 15,12-10 0-15,-12 10 2 0,0 0 3 0,0 0 1 16,0 0 0-16,0 0 0 0,10-9-1 0,-10 9-1 15,0 0-1-15,0 0 1 0,0 0-2 16,0 0-1-16,0 0-5 0,0 0 1 0,0 0 5 16,0 0-2-16,0 0-1 0,0 0-3 15,0 0-1-15,0 0-2 0,0 0-2 0,0 0 1 16,0 0-3-16,-8-11-2 0,8 11 2 16,0 0-1-16,0 0-1 0,0 0-1 0,0 0 1 15,-17 6-2-15,17-6 0 0,0 0 0 16,0 0 1-16,-12 8-2 0,12-8 1 0,0 0-1 15,0 0-1-15,-10 9-1 0,10-9-1 0,0 0-19 16,0 0 24-16,0 0-2 0,-7 12-1 16,7-12-1-16,0 0-2 0,0 0-4 0,0 0-5 15,0 0-1-15,0 0-2 0,2 17-3 16,-2-17-4-16,0 0 1 0,0 0 2 0,0 0 0 16,10 11 3-16,-10-11 6 0,0 0-6 0,0 0 0 15,0 0-2-15,18 5 3 0,-18-5 1 16,0 0-5-16,0 0 0 0,0 0 1 15,20 0 2-15,-20 0 3 0,0 0 1 0,0 0 0 16,16-7 3-16,-16 7-1 0,0 0 5 0,0 0 1 16,10-10 4-16,-10 10-1 0,0 0 2 15,0 0 3-15,0 0-1 0,3-17-1 0,-3 17 1 16,0 0 2-16,0 0 1 0,-7-15 0 16,7 15 6-16,0 0 6 0,0 0 2 0,-12-12 2 15,12 12 9-15,0 0-2 0,0 0 3 16,-14-9-9-16,14 9-2 0,0 0-6 0,0 0-1 15,0 0-4-15,-19-2-3 0,19 2 3 0,0 0 0 16,0 0-6-16,0 0 1 0,-17 5-2 16,17-5-2-16,0 0-2 0,0 0 3 0,-10 13 4 15,10-13-3-15,0 0 0 0,0 0 1 16,-5 15-1-16,5-15 0 0,0 0-1 0,0 0 2 16,1 18-1-16,-1-18-1 0,0 0 1 0,6 14-3 15,-6-14-1-15,0 0-4 0,9 12 4 16,-9-12 1-16,0 0 1 0,10 9 2 0,-10-9 0 15,0 0-1-15,0 0 1 0,15 7 2 16,-15-7-2-16,0 0-1 0,0 0 0 0,0 0 0 16,0 0 1-16,22-2-1 0,-22 2 1 15,0 0 0-15,0 0-2 0,12-11-1 0,-12 11 1 16,0 0 0-16,6-13-2 0,-6 13 1 16,0 0-1-16,0 0 2 0,3-21 1 0,-3 21-3 15,0 0 2-15,-5-17 0 0,5 17 0 0,0 0 1 16,-7-18-2-16,7 18 2 0,0 0-2 15,-11-16-1-15,11 16 1 0,0 0 2 0,-14-15 3 16,14 15 0-16,0 0-1 0,-14-10-2 0,14 10 0 16,0 0 4-16,-13-9 2 0,13 9-2 15,0 0-1-15,0 0-2 0,-17-6 0 16,17 6-1-16,0 0 1 0,0 0-1 0,0 0-2 16,0 0 0-16,-19 6 0 0,19-6 0 0,0 0 3 15,-5 12-3-15,5-12 2 0,0 0-1 16,-4 17 1-16,4-17-1 0,0 0 3 0,2 19 0 15,-2-19 1-15,0 0-2 0,7 16-2 16,-7-16 0-16,0 0-1 0,12 16 1 0,-12-16-3 16,13 9-1-16,-13-9-1 0,13 7 1 15,-13-7-2-15,14 5 0 0,-14-5-1 0,17 3-1 16,-17-3-1-16,0 0 0 0,24 2 0 0,-24-2 0 16,0 0-1-16,26-3 0 0,-26 3 2 15,14-5-4-15,-14 5 3 0,0 0 0 0,23-8 4 16,-23 8 2-16,0 0 1 0,14-8 0 15,-14 8-1-15,0 0 3 0,11-11 0 0,-11 11 0 16,0 0 1-16,9-10 2 0,-9 10-1 16,0 0-1-16,0 0 1 0,0 0 3 0,4-17-3 15,-4 17-4-15,0 0 2 0,0 0 1 0,0 0 1 16,-4-14-4-16,4 14 4 0,0 0-5 16,0 0 1-16,0 0-3 0,0 0 3 0,-14-5 1 15,14 5 2-15,0 0 2 0,0 0-1 16,-15 8-2-16,15-8 0 0,0 0 1 0,-10 10 4 15,10-10-3-15,0 0 0 0,-8 15-1 16,8-15 0-16,0 0-1 0,-5 18 0 0,5-18 1 16,0 0-2-16,0 18 1 0,0-18-2 0,0 0 2 15,6 18-1-15,-6-18 0 0,0 0 2 16,13 16 2-16,-13-16-4 0,0 0 3 0,16 10 0 16,-16-10 1-16,0 0 0 0,20 6-1 15,-20-6-3-15,0 0 0 0,23 0 0 0,-23 0 0 16,0 0-1-16,21-5 0 0,-21 5-1 0,0 0 2 15,19-9 0-15,-19 9 2 0,12-8-2 16,-12 8 0-16,0 0 1 0,13-13 1 16,-13 13 1-16,0 0 0 0,9-13 1 0,-9 13-2 15,0 0 4-15,3-15 0 0,-3 15 11 0,0 0-4 16,0 0 1-16,0 0 2 0,-1-19-4 16,1 19-2-16,0 0-3 0,0 0 2 0,-9-12 1 15,9 12 1-15,0 0-4 0,0 0-4 16,0 0 3-16,-15-6-3 0,15 6 0 0,0 0 0 15,0 0 0-15,-17 8-2 0,17-8 2 0,0 0 1 16,-11 11 1-16,11-11-1 0,0 0-3 16,-9 16 2-16,9-16-1 0,0 0-2 0,-3 17 0 15,3-17 0-15,0 0 2 0,1 17-1 16,-1-17 0-16,0 0 0 0,11 15 0 0,-11-15 3 16,0 0-2-16,14 11 1 0,-14-11 1 15,0 0-1-15,19 6 2 0,-19-6-1 0,0 0 0 16,23-1-1-16,-23 1 1 0,0 0-1 15,22-5 2-15,-22 5-1 0,14-6 1 0,-14 6-2 16,14-9 1-16,-14 9-1 0,11-10 2 0,-11 10 0 16,0 0 0-16,12-13-1 0,-12 13 1 15,0 0 1-15,5-16-2 0,-5 16 1 0,0 0 1 16,0 0-1-16,-1-19 0 0,1 19-2 0,0 0 2 16,-7-12-4-16,7 12 2 0,0 0-2 15,-14-9 0-15,14 9 0 0,0 0-2 0,-15-4-2 16,15 4 1-16,0 0 0 0,0 0 2 15,-25 3-2-15,25-3 2 0,0 0 0 0,-16 10-1 16,16-10 0-16,0 0 0 0,-15 14-1 16,15-14-2-1,0 0 1-15,-8 17 2 0,8-17-2 0,0 0 1 0,-3 21-1 0,3-21 1 0,0 0 3 16,3 17-1-16,-3-17 1 0,0 0 0 16,11 15 0-16,-11-15 1 0,0 0-2 0,16 11 0 15,-16-11 2-15,0 0 0 0,18 5 1 16,-18-5 1-16,0 0-1 0,22-2 0 0,-22 2 0 15,14-4 0-15,-14 4 1 0,17-9-3 16,-17 9 2-16,17-11-1 0,-17 11 1 0,14-14-1 16,-14 14 1-16,15-13-2 0,-15 13 2 0,11-17-1 15,-11 17 1-15,10-14 2 0,-10 14 1 16,6-12-1-16,-6 12-1 0,0 0 0 0,4-17 0 16,-4 17-2-16,0 0-1 0,0 0-6 15,-9-13-1-15,9 13 2 0,0 0-2 0,0 0 0 16,-20-4 1-16,20 4-1 0,0 0 2 15,-21 6 1-15,21-6-2 0,-14 6-1 0,14-6 1 16,-14 9 2-16,14-9 0 0,-14 12 1 16,14-12-1-16,-12 14 0 0,12-14 1 0,-7 14-2 15,7-14 1-15,-7 14 0 0,7-14 0 0,0 0 0 16,-2 19-1-16,2-19 2 0,0 0-3 16,3 17 3-16,-3-17 1 0,0 0 0 0,9 11 1 15,-9-11 2-15,0 0-1 0,14 6 1 16,-14-6 0-16,0 0 2 0,22-3-3 0,-22 3 1 15,18-8 1-15,-18 8-1 0,20-13 0 0,-9 4 0 16,2 1 0-16,-2-2 0 0,0-3 0 16,1 1 0-16,-1 0-1 0,0 0 1 15,-2 0 1-15,0 1-3 0,0-1 4 0,-9 12 1 16,13-18 5-16,-13 18 4 0,10-16 6 0,-10 16-2 16,6-13-3-16,-6 13-3 0,0 0-2 15,0 0-5-15,1-19-2 0,-1 19-2 0,0 0-1 16,0 0 1-16,-13-8-1 0,13 8-1 0,0 0-1 15,-18 3-2-15,18-3 2 0,-15 6-2 16,15-6 3-16,-16 10 2 0,16-10 4 0,-17 12 2 16,17-12-3-16,-18 16-1 0,18-16 1 15,-17 21-1-15,17-21 3 0,-15 20 3 0,15-20-1 16,-12 19-2-16,12-19-2 0,-9 17-3 16,9-17-2-16,-7 14 0 0,7-14-1 0,0 0 0 15,-2 17-1-15,2-17 2 0,0 0 0 16,0 0 1-16,0 0 1 0,7 14-1 0,-7-14 1 15,0 0 3-15,0 0-3 0,20-5 1 0,-20 5-2 16,14-8 1-16,-14 8 1 0,15-12-1 16,-15 12 1-16,14-16-1 0,-14 16 1 0,16-17-1 15,-7 6-2-15,-9 11-1 0,14-20-2 16,-14 20-1-16,13-19-3 0,-13 19-2 0,11-20-1 16,-11 20-1-16,10-16 1 0,-10 16-3 0,9-17 2 15,-9 17 2-15,5-12 1 0,-5 12 1 16,0 0-1-16,6-17 3 0,-6 17 0 15,0 0-3-15,0 0 1 0,6-18-4 0,-6 18-5 16,0 0 0-16,0 0 1 0,0 0 2 0,1-15 1 16,-1 15 0-16,0 0 1 0,0 0-2 15,0 0 0-15,0 0 0 0,0 0 5 0,0 0 1 16,0 0 2-16,0 0 0 0,0 0 1 0,-12-9-1 16,12 9 2-16,0 0-1 0,0 0 0 15,-13 13 2-15,13-13 0 0,0 0 3 0,-13 15 1 16,13-15 0-16,-10 13 0 0,10-13 0 15,-9 14 1-15,9-14-1 0,-11 13 1 0,11-13-2 16,-9 11 0-16,9-11 1 0,0 0 0 16,-11 15-3-16,11-15 0 0,0 0-2 0,-7 10 0 15,7-10-1-15,0 0 0 0,0 0-5 16,0 0 0-16,-9 13-3 0,9-13 3 0,0 0-3 16,0 0 1-16,0 0-3 0,0 0 6 0,0 0-2 15,0 0 2-15,0 0 3 0,0 0 1 16,0 0 2-16,0 0 2 0,0 0 0 0,0 0 0 15,0 0-1-15,0 0 1 0,0 0 1 16,9-11-3-16,-9 11 2 0,0 0 2 0,10-13-1 16,-10 13 0-16,0 0-1 0,7-13 0 0,-7 13 0 15,0 0 0-15,8-12 2 0,-8 12 2 16,0 0 0-16,0 0-2 0,8-12 0 0,-8 12 0 16,0 0 0-16,0 0 0 0,0 0-1 15,7-14 2-15,-7 14-2 0,0 0 1 0,0 0-2 16,0 0 1-16,0 0-1 0,0 0 0 15,5-15 0-15,-5 15-2 0,0 0-2 0,0 0 1 16,0 0 3-16,0 0-2 0,0 0 1 16,0 0-1-16,0 0 2 0,3-14 0 0,-3 14-1 15,0 0 0-15,0 0 3 0,0 0-2 0,0 0 1 16,0 0-1-16,0 0 0 0,0 0 0 16,0 0 0-16,0 0-1 0,0 0-4 0,0 0-13 15,0 0-16-15,0 0-20 0,0 0-26 16,0 0-41-16,0 0-42 0,0 0-47 0,0 0-52 15,0 0-55-15,0 0-6 0,0 0 0 0,0 0-3 16,10-12-65-16,-10 12-221 0,0 0-124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2-02-09T19:22:09.692"/>
    </inkml:context>
    <inkml:brush xml:id="br0">
      <inkml:brushProperty name="width" value="0.05" units="cm"/>
      <inkml:brushProperty name="height" value="0.05" units="cm"/>
      <inkml:brushProperty name="color" value="#92D050"/>
      <inkml:brushProperty name="fitToCurve" value="1"/>
    </inkml:brush>
  </inkml:definitions>
  <inkml:trace contextRef="#ctx0" brushRef="#br0">283 294 8 0,'0'0'509'0,"9"-9"-107"0,-9 9-34 0,0 0-34 15,0 0-22-15,0 0-32 0,0 0-45 16,0 0-38-16,0 0-39 0,0 0-19 0,0 0-28 15,0 0-17-15,0 0-6 0,0 0-5 16,0 0 5-16,-3 25 1 0,3-25-1 0,-7 18-5 16,7-18-9-16,-6 21-3 0,6-21-4 15,-4 21-12-15,4-21-8 0,-3 19-8 0,3-19-7 16,0 0-7-16,-3 24-5 0,3-24-5 0,0 0-5 16,3 18-1-16,-3-18-4 0,0 0 1 15,0 0 0-15,11 10 1 0,-11-10 0 0,0 0-1 16,15-7 0-16,-15 7-2 0,14-11 1 15,-14 11 2-15,13-15-1 0,-13 15-4 0,13-17 1 16,-13 17 0-16,13-19 0 0,-13 19 0 16,13-20 1-16,-13 20 0 0,10-20 5 0,-10 20-1 15,7-22 1-15,-7 22 0 0,5-21-11 16,-5 21 3-16,5-21 0 0,-5 21 11 0,2-16 5 16,-2 16 2-16,0 0-2 0,1-22 12 0,-1 22 6 15,0 0 3-15,0 0 2 0,-1-22-5 16,1 22-7-16,0 0-4 0,0 0-8 0,0 0-4 15,0 0 4-15,0 0-3 0,0 0-4 16,0 0-1-16,0 0-2 0,0 0-1 0,-12 12 2 16,12-12 0-16,0 0 2 0,-4 22-1 15,4-22 1-15,0 0 1 0,0 24-3 0,0-24-1 16,0 0-1-16,4 21-2 0,-4-21-3 0,0 0-2 16,7 18-3-16,-7-18 1 0,0 0-2 15,8 12 4-15,-8-12 0 0,0 0 4 0,0 0-2 16,17 4 0-16,-17-4 3 15,0 0-1-15,14-6-1 0,-14 6-1 0,0 0 1 0,15-13-3 16,-15 13-1-16,9-12-1 0,-9 12-1 0,7-14 0 16,-7 14 2-16,5-16-1 0,-5 16-1 15,3-17 1-15,-3 17 1 0,1-17-2 0,-1 17-1 16,0 0 0-16,-2-25-1 0,2 25 0 16,-4-15 1-16,4 15 1 0,0 0 4 0,-6-19-1 15,6 19 2-15,0 0 0 0,-6-14 0 16,6 14 4-16,0 0-2 0,0 0 0 0,-5-12-4 15,5 12 0-15,0 0 2 0,0 0-1 16,0 0 0-16,0 0 1 0,0 0 0 0,0 0 2 16,-12 9 5-16,12-9 3 0,0 0 3 0,0 0-3 15,-3 20-1-15,3-20-4 0,0 0-1 16,0 0-3-16,4 20 4 0,-4-20-1 16,0 0-1-16,0 0-3 0,5 17-2 0,-5-17-5 0,0 0 1 15,0 0-3-15,0 0 1 0,9 13 3 16,-9-13-1-16,0 0 4 0,0 0 2 0,0 0 1 15,0 0 2-15,0 0 1 0,0 0-2 16,0 0 4-16,0 0-3 0,0 0-2 0,14-12-3 16,-14 12-3-16,0 0 0 0,0-18-8 15,0 18 0-15,0 0-6 0,-3-22 3 0,3 22-2 16,-4-15 0-16,4 15 1 0,-6-15 5 16,6 15 1-16,-4-13 4 0,4 13 0 0,-7-13 1 15,7 13 9-15,0 0 2 0,-10-13 4 0,10 13-4 16,0 0-2-16,0 0-3 0,-10-12-4 15,10 12 2-15,0 0-3 0,0 0-1 0,0 0 0 16,0 0 0-16,0 0 0 0,0 0 3 16,-16 5-2-16,16-5 0 0,0 0 2 0,0 0 2 15,0 0-1-15,2 22 1 0,-2-22 1 0,0 0-2 16,5 15 8-16,-5-15 0 0,0 0-7 16,9 14-5-16,-9-14-10 0,0 0-2 15,12 11 2-15,-12-11-2 0,0 0-1 0,0 0 4 16,15 9 1-16,-15-9 4 0,0 0 4 15,0 0-8-15,0 0 3 0,17 4 3 0,-17-4 0 16,0 0-1-16,0 0-5 0,0 0 2 0,12-11 4 16,-12 11-3-16,0 0 1 0,0 0-1 15,5-19-1-15,-5 19 0 0,0 0 2 0,0 0 0 16,0-20 3-16,0 20 5 0,0 0 8 16,-3-17 5-16,3 17 1 0,0 0 0 0,-4-12 10 15,4 12 0-15,0 0 1 0,-10-11-2 0,10 11-3 16,0 0-2-16,0 0-1 0,-14-10 0 15,14 10-3-15,0 0 4 0,0 0 0 0,0 0-2 16,-15-6-4-16,15 6 1 0,0 0-6 16,0 0 0-16,0 0-2 0,0 0-2 0,-13 9 5 15,13-9-6-15,0 0 2 0,0 0-2 16,-2 19 4-16,2-19-1 0,0 0-1 0,2 17 0 16,-2-17 1-16,0 0 6 15,6 17-10-15,-6-17 7 0,0 0-6 0,8 14-7 0,-8-14 0 16,0 0-3-16,9 13-3 0,-9-13 0 0,0 0 0 15,0 0-4-15,11 9 14 0,-11-9-4 16,0 0 4-16,0 0 3 0,0 0 3 0,0 0-1 16,0 0-1-16,18-2-2 0,-18 2 1 0,0 0-2 15,0 0-3-15,4-16-7 0,-4 16-4 16,0 0-5-16,0 0 3 0,2-21-5 16,-2 21-2-16,0 0 7 0,-2-16 6 0,2 16 1 15,0 0 1-15,-7-19-4 0,7 19 2 0,0 0 6 16,-10-16 8-16,10 16 5 0,0 0 1 15,-12-12 0-15,12 12 2 0,0 0 3 0,-13-10 2 16,13 10 1-16,0 0 5 0,-14-7 0 16,14 7-2-16,0 0 0 0,0 0-2 0,-14-5-4 15,14 5-5-15,0 0 1 0,0 0-2 0,0 0 0 16,0 0-3-16,-19 4-3 0,19-4 4 16,0 0-2-16,0 0 0 0,0 0 0 0,-9 13-1 15,9-13 0-15,0 0-1 0,0 0 1 16,0 0 2-16,1 21-2 0,-1-21 1 0,0 0-2 15,0 0 0-15,5 16-1 0,-5-16-1 16,0 0-4-16,0 0 1 0,8 12 1 0,-8-12 0 16,0 0-3-16,0 0-3 0,0 0 2 0,10 9 1 15,-10-9 3-15,0 0 2 0,0 0 2 16,0 0 2-16,0 0-2 0,0 0 3 0,0 0-4 16,0 0-2-16,18-5-1 0,-18 5 0 15,0 0-1-15,0 0-2 0,7-14-1 0,-7 14-1 16,0 0-4-16,0 0 3 0,6-18 2 15,-6 18 0-15,0 0 2 0,0 0 2 0,1-18 1 16,-1 18 1-16,0 0 2 0,0 0 0 16,0 0 0-16,0-16 3 0,0 16 0 0,0 0-1 15,0 0 1-15,0 0 0 0,0 0 1 0,0 0 0 16,0 0 0-16,0 0-1 0,0 0 3 16,0-19-5-16,0 19-2 0,0 0 0 0,0 0-2 15,0 0 2-15,0 0-3 0,0 0-2 16,0 0-1-16,0 0 0 0,0 0 0 0,0 0 2 15,0 0-1-15,0 0 5 0,0 0-2 16,9 10 3-16,-9-10-2 0,0 0 2 0,0 0-2 16,9 15 2-16,-9-15-1 0,0 0 2 0,10 13-2 15,-10-13 0-15,0 0 2 0,5 11 1 16,-5-11-1-16,0 0 2 0,0 0-2 0,9 12 0 16,-9-12 1-16,0 0-1 0,0 0 7 15,0 0-7-15,7 11 3 0,-7-11-4 0,0 0 1 16,0 0-2-16,0 0 0 0,0 0-1 15,0 0 1-15,0 0 0 0,0 0 0 0,0 0 0 16,0 0 1-16,0 0-2 0,0 0-4 0,0 0 0 16,0 0-1-16,0 0 1 0,0 0-1 15,0 0-2-15,0 0-3 0,0 0-3 0,0 0-3 16,0 0-3-16,0 0 4 0,0 0 2 16,0 0 2-16,-7-14 2 0,7 14 1 0,0 0 1 15,0 0 4-15,0 0-2 0,0 0-1 16,0 0-1-16,-7-12 0 0,7 12 1 0,0 0-3 15,0 0-1-15,0 0-1 0,0 0 1 0,0 0-2 16,0 0 0-16,0 0 0 0,0 0 2 16,0 0 3-16,0 0 3 0,0 0 3 0,0 0 5 15,0 0 0-15,0 0 1 0,5 16 2 16,-5-16 3-16,0 0-2 0,4 13 2 0,-4-13 1 16,0 0 4-16,4 17-1 0,-4-17-1 15,0 0-1-15,0 0-2 0,2 20 11 0,-2-20-2 16,0 0-2-16,0 0-4 0,2 16-2 0,-2-16-1 15,0 0 0-15,0 0-3 0,0 0-4 16,0 0-12-16,0 0 5 0,2 15-3 0,-2-15-3 16,0 0-8-16,0 0 2 0,0 0 2 15,0 0-2-15,0 0 0 0,0 0 2 0,0 0 5 16,0 0-1-16,0 0 0 0,0 0-3 16,0 0-3-16,0 0-2 0,0-16 0 0,0 16-2 15,0 0 2-15,0 0 2 0,-2-20 2 0,2 20 4 16,0 0 1-16,0 0 3 0,-2-21 0 15,2 21 4-15,0 0 2 0,0 0 1 0,-2-17-1 16,2 17 1-16,0 0 1 0,0 0 0 16,0 0-1-16,0 0 1 0,-4-18-1 0,4 18-1 15,0 0 0-15,0 0-1 0,0 0-1 0,0 0 0 16,0 0-1-16,0 0-2 0,0 0 1 16,0 0-3-16,0 0-3 15,0 0 1-15,0 0 4 0,0 0 8 0,0 0 5 0,0 0 4 16,0 0 6-16,0 0 2 0,0 0 6 0,12 10 6 15,-12-10 2-15,0 0-1 0,6 15-5 16,-6-15-1-16,0 0-2 0,7 17-1 0,-7-17 2 16,0 0 4-16,5 17-1 0,-5-17-1 15,0 0 1-15,7 18 1 0,-7-18-2 0,0 0 2 16,5 15 3-16,-5-15-3 0,0 0-1 0,0 0 0 16,4 19-4-16,-4-19-5 0,0 0-1 15,0 0-6-15,0 0-1 0,5 18-1 0,-5-18-5 16,0 0-1-16,0 0 1 0,0 0-2 15,0 0-1-15,0 0 1 0,4 16-3 0,-4-16-2 16,0 0-1-16,0 0-3 0,0 0-5 16,0 0-11-16,0 0-2 0,0 0 0 0,0 0 2 15,0 0-3-15,0 0 1 16,0 0 1-16,0 0 3 0,0 0 1 0,0 0 1 0,0 0 2 16,0 0 6-16,0 0-3 0,0 0 2 0,0 0 2 15,0 0 3-15,0 0-1 0,0 0 3 16,0 0 1-16,0 0-10 0,0 0-4 0,1-16-4 15,-1 16 0-15,0 0-1 0,0-18 1 16,0 18 2-16,0 0 4 0,0-19 2 0,0 19 2 16,0 0 3-16,0 0 3 0,0-19 3 0,0 19 7 15,0 0 5-15,0 0 4 0,0 0 2 16,0 0-1-16,0 0-3 0,2-19 0 0,-2 19-2 16,0 0-2-16,0 0-3 0,0 0 1 15,0 0 1-15,0 0-5 0,0 0-1 0,0 0 3 16,0 0-1-16,0 0 3 0,2 18 14 15,-2-18 3-15,0 0-5 0,0 0 4 0,1 20-2 16,-1-20-5-16,0 0-1 0,0 0-2 16,2 19-3-16,-2-19 0 0,0 0-2 0,0 0 3 15,3 21-2-15,-3-21-3 0,0 0 1 0,0 0-2 16,2 21-1-16,-2-21-1 0,0 0 2 16,0 0 3-16,1 22 0 0,-1-22 1 0,0 0 1 15,1 16 1-15,-1-16 1 0,0 0-5 16,0 0 1-16,2 22 0 0,-2-22 0 0,0 0 1 15,0 0-3-15,0 17 0 0,0-17 2 16,0 0-2-16,0 0-2 0,0 0 2 0,3 17-1 16,-3-17 1-16,0 0-1 0,0 0-1 0,0 0 2 15,0 0 0-15,0 0-2 0,0 0 4 16,0 0-3-16,0 0-3 0,0 17-1 0,0-17 2 16,0 0-1-16,0 0 0 0,0 0 0 15,0 0-1-15,0 0 2 0,0 0-4 0,0 0 0 16,0 0 1-16,0 0-1 0,0 0 0 15,0 0 0-15,0 0-1 0,0 0-2 0,0 0 2 16,-4-14-2-16,4 14-1 0,0 0-2 16,-2-16-5-16,2 16 1 0,0 0 3 0,-1-19-4 15,1 19 4-15,0 0-1 0,-2-19 5 0,2 19-5 16,0 0 9-16,-6-20-8 0,6 20 2 16,0 0 3-16,-2-17 0 0,2 17 2 0,0 0 0 15,-3-17-1-15,3 17 2 0,0 0 1 16,0 0 0-16,-2-17 0 0,2 17 0 0,0 0 1 15,0 0-2-15,-4-16 3 0,4 16-2 16,0 0 0-16,0 0 0 0,-4-17 0 0,4 17-2 16,0 0 4-16,0 0-2 0,-5-14 1 0,5 14 0 15,0 0 1-15,0 0-1 0,0 0 0 16,-3-16 0-16,3 16 0 0,0 0 0 0,0 0 1 16,0 0-2-16,-7-13 0 0,7 13 1 15,0 0 1-15,0 0-2 0,0 0 1 0,0 0 0 16,-5-12-1-16,5 12 0 0,0 0 1 15,0 0 0-15,0 0 0 0,0 0-1 16,0 0 2-16,0 0-1 0,-9-12 1 0,9 12 0 0,0 0 0 16,0 0 0-16,0 0-2 0,0 0 1 15,0 0-2-15,0 0-1 0,0 0 0 0,0 0 1 16,0 0-3-16,-8-11-6 0,8 11 6 16,0 0-2-16,0 0-1 0,0 0 2 0,0 0 1 15,0 0 0-15,-10-10 1 0,10 10 4 16,0 0-1-16,0 0-4 0,0 0 1 0,-10-9 0 15,10 9 1-15,0 0 1 0,0 0 1 16,0 0-1-16,-10-8 1 0,10 8 1 0,0 0-1 16,0 0-1-16,0 0 1 0,-9-11-1 15,9 11 0-15,0 0-5 0,0 0 3 0,0 0-7 16,-12-8 2-16,12 8-1 0,0 0 4 0,0 0-1 16,0 0 1-16,-11-10 2 0,11 10 1 15,0 0-2-15,0 0 1 0,0 0 2 0,0 0-2 16,-10-9 5-16,10 9-4 0,0 0 1 0,0 0 1 15,0 0-2-15,0 0 1 0,-12-8-1 16,12 8 1-16,0 0-1 0,0 0 1 0,0 0 0 16,0 0 0-16,0 0 0 0,0 0 2 15,0 0-2-15,-13-7 1 0,13 7-2 0,0 0 0 16,0 0 4-16,0 0 3 0,0 0-5 16,0 0-5-16,0 0 3 0,0 0-1 0,0 0 2 15,0 0 1-15,0 0-2 0,-14-5 5 16,14 5-4-16,0 0-2 0,0 0 1 0,0 0-1 15,0 0-1-15,0 0 2 0,0 0 0 0,0 0-2 16,0 0 1-16,0 0 1 0,0 0-1 16,0 0 0-16,0 0 0 0,0 0 0 15,0 0-3-15,0 0 1 0,0 0-1 0,0 0 1 16,0 0-1-16,0 0 0 0,0 0-3 0,0 0 2 16,0 0 3-16,0 0-3 0,0 0 1 15,0 0 0-15,0 0 2 0,0 0 1 0,0 0 1 16,0 0 0-16,0 0 2 0,0 0 0 15,0 0 0-15,0 0 0 0,0 0 2 0,0 0 1 16,0 0 2-16,19 4 2 0,-19-4 1 16,0 0-2-16,0 0 2 0,15 6 0 0,-15-6-1 15,0 0 2-15,13 8 1 0,-13-8 0 0,0 0 1 16,12 10 0-16,-12-10-3 0,0 0 0 16,14 14-1-16,-14-14 0 0,8 10 1 0,-8-10-4 15,8 12 1-15,-8-12-2 0,10 10-1 0,-10-10 1 16,0 0 0-16,10 16-1 0,-10-16 1 15,0 0-1-15,9 16 0 0,-9-16 0 0,0 0 1 16,10 16 10-16,-10-16-5 0,0 0 0 16,7 17 0-16,-7-17-2 0,0 0 3 0,7 17-1 15,-7-17-1-15,0 0-2 0,3 16-2 16,-3-16 6-16,0 0-3 0,0 0 0 0,4 18-1 16,-4-18 3-16,0 0-8 0,0 0 1 15,0 0-1-15,1 20 1 0,-1-20-2 16,0 0 2-16,0 0 1 0,0 0 1 0,-1 18 0 0,1-18-1 15,0 0-4-15,0 0 3 0,0 0 0 16,0 0-1-16,0 0-2 0,0 0 2 0,0 0 5 16,-1 18-8-16,1-18 2 0,0 0-2 15,0 0 1-15,0 0-1 0,0 0 2 0,0 0 1 16,0 0 0-16,0 0-1 0,0 0-2 16,0 0-1-16,0 0 1 0,0 0 0 0,0 17 0 15,0-17 2-15,0 0-1 0,0 0 2 0,0 0 0 16,0 0 0-16,0 0 1 0,0 0 0 15,0 0-1-15,1 17-1 0,-1-17 4 0,0 0-2 16,0 0-1-16,0 0-1 0,0 0 2 16,3 18-1-16,-3-18 0 0,0 0 0 0,0 0 1 15,0 0-1-15,0 0 1 16,0 0-2-16,0 18 1 0,0-18-2 0,0 0-2 0,0 0-1 16,0 0-1-16,0 0-4 0,0 0-7 15,0 0-1-15,0 0-1 0,0 0-1 0,0 0-4 16,0 0-3-16,0 0 4 0,2 17 4 0,-2-17 0 15,0 0 3-15,0 0 2 0,0 0 2 16,0 0 0-16,0 0 2 0,0 0 3 16,0 0 2-16,0 0 0 0,0 0 0 0,0 0 1 15,0 0 0-15,12-8 0 0,-12 8 0 0,0 0 0 16,0 0 1-16,0 0 1 0,7-12 1 16,-7 12 1-16,0 0-4 0,0 0 4 0,0 0 0 15,8-15 0-15,-8 15 3 0,0 0-1 16,0 0-1-16,4-13 0 0,-4 13 2 0,0 0-1 15,0 0 2-15,0 0-1 0,1-18-1 16,-1 18 0-16,0 0-1 0,0 0 0 0,-1-17 1 16,1 17-2-16,0 0 2 0,0 0-2 0,-2-17 2 15,2 17 0-15,0 0-9 0,0 0 1 16,-4-17 4-16,4 17-1 0,0 0 1 0,0 0 0 16,-6-16 2-16,6 16 1 0,0 0-1 15,0 0 2-15,-4-16 0 0,4 16 0 0,0 0-1 16,0 0-2-16,0 0 1 0,-7-14 1 15,7 14-1-15,0 0-1 0,0 0 0 0,0 0 0 16,-6-15 0-16,6 15 1 0,0 0-2 0,0 0 3 16,0 0-1-16,-7-13 0 0,7 13 0 15,0 0 0-15,0 0 0 0,0 0 1 0,-6-12-2 16,6 12 1-16,0 0 0 0,0 0 1 16,0 0-1-16,-6-13-1 0,6 13-1 0,0 0 1 15,0 0 1-15,0 0-3 0,-8-12 1 0,8 12 0 16,0 0-2-16,0 0-1 0,0 0 2 15,0 0-1-15,-7-14 0 0,7 14 2 0,0 0 0 16,0 0-1-16,0 0-3 0,0 0 0 16,0 0 2-16,-7-14 1 0,7 14-1 0,0 0 1 15,0 0-1-15,0 0 1 0,0 0-2 16,0 0 2-16,0 0-1 0,-7-13 1 0,7 13-1 16,0 0 4-16,0 0 1 0,0 0-3 15,0 0 1-15,0 0 1 0,0 0 0 0,-6-15-1 16,6 15 1-16,0 0 0 0,0 0 0 0,0 0 2 15,0 0 0-15,0 0 0 0,0 0-1 16,-5-12-2-16,5 12 3 0,0 0-1 0,0 0 1 16,0 0-1-16,0 0-1 0,0 0 1 15,0 0 0-15,0 0 0 0,0 0 1 0,-8-13 0 16,8 13 1-16,0 0 0 0,0 0 2 0,0 0 0 16,0 0 1-16,0 0 3 0,0 0-2 15,0 0 1-15,0 0 2 0,0 0-6 0,0 0 2 16,0 0-1-16,0 0 3 0,-5-12 0 15,5 12 2-15,0 0 0 0,0 0 0 0,0 0-5 16,0 0 1-16,0 0-5 0,0 0-1 16,0 0 1-16,0 0 0 0,0 0 1 0,0 0 0 15,0 0 3-15,0 0 0 0,0 0 2 16,0 0 1-16,0 0 4 0,0 0 0 0,0 0-1 16,0 0 5-16,9 13-5 0,-9-13 2 15,0 0 1-15,8 14-2 0,-8-14-1 0,0 0-1 16,10 16-1-16,-10-16 4 0,4 15-2 0,-4-15-1 15,7 17 5-15,-7-17 8 0,6 18-4 16,-6-18-1-16,4 19-3 0,-4-19 0 0,5 18-1 16,-5-18 0-16,5 15 0 0,-5-15-5 0,1 16 1 15,-1-16-3-15,3 15 2 0,-3-15-2 16,0 0-1-16,4 22-1 0,-4-22 1 0,0 0-2 16,4 22 0-16,-4-22 1 0,0 0 0 15,0 21-2-15,0-21 0 0,0 0 2 16,0 21-2-16,0-21 1 0,0 0 0 0,-2 22 1 15,2-22 1-15,0 0-2 0,-4 22 0 0,4-22-3 16,-4 15 1-16,4-15 2 0,-4 15-3 16,4-15-1-16,-5 19 1 0,5-19 0 0,-6 19 0 15,6-19 1-15,-7 21-1 0,7-21-1 0,-7 20 2 16,7-20-1-16,-10 22-1 0,10-22-1 16,-8 22 2-16,8-22-1 0,-9 20 1 0,9-20-1 15,-9 20-1-15,9-20 0 0,-7 17 1 16,7-17-2-16,-8 13-3 0,8-13-4 0,0 0-4 15,-6 16-4-15,6-16-8 0,0 0-3 16,0 0-5-16,-9 14-1 0,9-14 4 0,0 0 1 16,0 0 5-16,0 0 5 0,0 0 5 15,0 0-2-15,0 0 3 0,0 0-1 0,0 0-12 16,0 0-4-16,-8-14-3 0,8 14 0 0,0 0 1 16,4-22-4-16,-4 22-2 0,4-21 3 15,-4 21 4-15,4-21 6 0,-4 21 1 0,7-23-1 16,-7 23-4-16,4-22 2 0,-4 22 5 15,6-19 4-15,-6 19 7 0,4-17 6 0,-4 17 12 16,0 0 10-16,4-19 14 0,-4 19 11 16,0 0 6-16,0 0 6 0,3-18 0 0,-3 18-3 15,0 0-10-15,0 0-8 0,0 0-6 0,0 0-6 16,0 0-5-16,0 0-4 0,-13-9 1 16,13 9-9-16,0 0 1 0,-15 12-1 0,15-12 0 15,-14 14-1-15,14-14 2 0,-17 20 4 16,9-9 3-16,-2 1-5 0,0 1 11 0,4-1 25 15,-4 0-6-15,2 2-7 0,0-4-7 16,8-10-4-16,-12 20-6 0,12-20-13 0,-10 15-16 16,10-15-17-16,0 0-6 0,-10 17 1 0,10-17 6 15,0 0 7-15,0 0 8 0,0 0 3 16,0 0 4-16,0 0 1 0,14-7 0 0,-14 7 1 16,15-16 3-16,-6 5 2 0,1-2 0 15,2 1 1-15,-2-2 0 0,0-2 7 0,0 2 19 16,1 0 9-16,-3 0 5 0,1 2 1 15,-2-1 3-15,-7 13 8 0,12-21 16 0,-12 21 18 16,10-16 11-16,-10 16-1 0,0 0-13 16,7-17-14-16,-7 17-13 0,0 0-13 0,0 0-11 15,0 0-9-15,0 0-3 0,-20-1-3 0,20 1-2 16,-19 11-2-16,8-2-3 0,-2 1-1 16,1 1-1-16,-4 3 1 0,2 0-3 0,-2 1 1 15,2 0 0-15,-1 1-1 0,1 0-2 16,1-1 1-16,-2 1-2 0,3-1 0 0,1-3-1 15,0 1 0-15,3-2 0 0,-2-1 0 16,10-10-8-16,-12 18-7 0,12-18-8 0,-12 13-8 16,12-13-7-16,-8 11-5 0,8-11-3 0,0 0 2 15,-9 11 5-15,9-11 5 0,0 0 8 16,0 0 6-16,0 0 3 0,0 0 4 0,0 0 5 16,11-14 0-16,-11 14 4 0,16-19 0 15,-6 5 2-15,-2 1 5 0,3-3 4 0,2-1 7 16,-1 0 2-16,0 0 0 0,1 1 0 15,-4 2-3-15,0 1 1 0,0 0 3 0,-1 1 6 16,-8 12 11-16,12-16 13 0,-12 16 8 16,9-14 3-16,-9 14-8 0,0 0-15 0,7-13-11 15,-7 13-7-15,0 0-7 0,0 0-4 0,0 0-4 16,-20 7 0-16,20-7-2 0,-21 15 1 16,8-5 1-16,-1 4-1 0,-2 0 0 0,0 3 0 15,-4 2 0-15,2 1 2 0,-2 0 2 16,2-1-1-16,-1 1 0 0,4-4-1 0,0 0 1 15,2-2 0-15,3-1-2 0,0-2-1 0,0-1-5 16,10-10-6-16,-13 17-9 16,13-17-6-16,-10 12-2 0,10-12 3 0,0 0 7 0,0 0 3 15,0 0 4-15,0 0 3 0,0 0 1 16,0 0 3-16,0 0 2 0,25-11 2 0,-14-2-1 16,4-2 3-16,0-2 0 0,5-3 6 15,-2-1 1-15,1-1 4 0,2 0 3 0,-2-1 0 16,0 1 0-16,0 1-6 0,-5 3 0 15,2 0-1-15,-4 2 0 0,0 1 5 0,-2 2 8 16,-1 3 11-16,-9 10 13 0,13-17 11 0,-13 17 3 16,11-13-12-16,-11 13-10 0,0 0-10 15,0 0-9-15,0 0-8 0,0 0-6 0,0 0-9 16,0 0-2-16,-25 3-3 0,12 7 0 0,-2 3 0 16,-2 3 3-16,-3 3-2 0,-1 3 2 15,0 0 0-15,-3 6 3 0,-1-2 0 0,1 1 0 16,5-3 3-16,-2-1 1 0,2-2 0 15,4 1 0-15,0-5-3 0,3-1 1 0,2-2-2 16,1 0-2-16,2-2-10 0,7-12-10 16,-10 19-9-16,10-19-5 0,0 0 2 0,-4 19 4 15,4-19 7-15,0 0 6 0,0 0 8 16,0 0 3-16,23 0 5 0,-23 0 1 0,22-15 5 16,-6 3 1-16,2-3 7 0,1-2 1 0,3-3 1 15,-2 0 3-15,3-2 1 0,-1 0-1 16,0 1-1-16,0 1-1 0,-1-1 1 0,0 2-3 15,-1 0-2-15,-6 3-1 0,2 3-2 16,-4 1 2-16,-1 2 1 0,-2 0 17 0,-9 10 11 16,16-15 8-16,-16 15 0 0,11-12 1 15,-11 12-8-15,0 0-11 0,10-9-12 16,-10 9-15-16,0 0-1 0,0 0 0 0,0 0-1 16,-17 10-3-16,17-10 1 0,-21 16 0 0,9-6-1 15,-2 2 0-15,-1 2 1 0,-2 0 0 0,1 2-2 16,-2 3-1-16,-2 1 0 0,1-2 2 15,2-1 1-15,1 0 1 0,0-1-1 0,1-1-3 16,1 0-4-16,3-3-2 0,1-1-5 16,1-2-9-16,9-9-16 0,-15 16-12 0,15-16-8 15,-13 14-4-15,13-14-1 0,-8 10 3 0,8-10 2 16,0 0 6-16,-8 11 7 0,8-11 10 16,0 0 10-16,0 0 6 0,0 0 9 0,0 0 9 15,0 0 4-15,0 0 5 0,24-9 7 16,-24 9 1-16,20-17 2 0,-6 6 2 0,1-5 0 15,2 3-2-15,4-6-2 0,0 0-3 16,0 1-2-16,0-1-2 0,0 4 1 0,-3 0-3 16,1 0-1-16,-5 3 2 0,-1 2-1 0,-1-1 1 15,-12 11 11-15,21-15 15 0,-21 15 13 16,12-11 3-16,-12 11-4 0,0 0-7 0,15-10-9 16,-15 10-5-16,0 0-5 0,0 0-6 15,0 0-1-15,-12 14-2 0,12-14-1 0,-17 18-3 16,4-6 0-16,0 3-2 15,-2 1-1-15,-2 1-3 0,-2 2 0 0,0 1 0 0,1 0 0 16,-2 0-1-16,4-2 3 0,0-2-2 0,2 0 1 16,0-1-1-16,2-2 0 0,2-2-4 15,1 1-4-15,9-12-8 0,-14 17-11 0,14-17-7 16,-12 14-5-16,12-14 3 0,0 0 5 16,-9 14 8-16,9-14 6 0,0 0 5 0,0 0 4 15,0 0 5-15,0 0 5 0,16 4 2 16,-16-4 4-16,16-9 4 0,-16 9 2 0,21-15 5 15,-8 5 3-15,1 0 0 0,1-4 0 16,2 0-3-16,0-1-2 0,0-1-4 0,0 0-1 16,0 3-2-16,-1-3-2 0,-1 2-1 0,-3 2-1 15,-1 2 1-15,0 0 11 0,-11 10 9 16,17-16 12-16,-17 16 9 0,12-12 4 0,-12 12 0 16,10-10-2-16,-10 10-4 0,0 0-10 15,10-10-7-15,-10 10-9 0,0 0-6 0,0 0-9 16,0 0-3-16,0 0 0 0,0 0-2 0,-18 12-8 15,18-12-8-15,-19 18 0 0,7-8 3 16,-2 3 3-16,-1 2 2 0,1-1 3 16,-3 1 0-16,2 1 4 0,-1-2-2 0,1 0 2 15,1 1 1-15,2-4-1 0,1 1 2 0,2-1-3 16,9-11-6-16,-19 17-8 0,19-17-15 16,-12 13-10-16,12-13-2 0,-9 10 1 0,9-10 6 15,0 0 8-15,0 0 6 0,0 0 8 0,0 0 5 16,0 0 1-16,0 0 7 0,0 0-1 15,0 0 3-15,26-8 2 0,-26 8 1 0,20-17 2 16,-7 5 2-16,1-1 0 31,2-2-2-31,-1-2 1 0,1 2-1 0,1-2-2 0,-1 0 1 0,0 1-1 0,-1 0 0 0,0 0 2 16,-2 1 0-16,-2 3 0 0,2 0 0 0,-6 2 4 16,3-1 0-16,-10 11 4 0,14-15 9 15,-14 15 10-15,11-12 6 0,-11 12 4 0,0 0-2 16,13-13-7-16,-13 13-6 0,0 0-8 0,0 0-8 15,0 0-4-15,0 0-8 0,0 0-7 16,0 0 1-16,-9 12 2 0,9-12 2 0,-14 18 0 16,6-8 2-16,-2 2 1 0,1 0 0 15,-1 0 1-15,0 1 0 0,0 0 0 0,0-1 1 16,1 0 0-16,-2 0-1 0,3-2 1 0,1 2 0 16,7-12-2-16,-14 17-1 0,14-17-4 15,-11 15-8-15,11-15-5 0,-8 11-7 0,8-11-7 16,0 0-5-16,-9 12-3 0,9-12 0 15,0 0 4-15,0 0 8 0,0 0 8 0,0 0 6 16,0 0 5-16,0 0 4 0,0 0 4 16,0 0 2-16,13-8 1 0,-13 8 0 0,14-18 1 15,-5 6-1-15,1 0 2 0,1-2-1 16,0 1-1-16,4-1 0 0,-6 0 0 0,3 2 0 16,-2-1-1-16,0 3 2 15,-1-1 3-15,-9 11 9 0,14-15 10 0,-14 15 7 0,11-14 7 16,-11 14 4-16,0 0-1 0,14-12-5 0,-14 12-5 15,0 0-6-15,0 0-7 0,0 0-1 16,0 0-3-16,0 0-3 0,0 0-4 0,0 0-1 16,0 0-2-16,-4 19 1 0,4-19-3 0,-10 17-1 15,10-17 0-15,-13 19 1 0,4-8 0 16,1 0-2-16,-1 1 1 0,-1 0-1 0,1-1-1 16,1 0-1-16,-1 0 0 0,-1-1 1 15,10-10-4-15,-16 18 1 0,16-18 0 0,-13 14-2 16,13-14-3-16,-11 13-5 0,11-13-5 15,-8 9-4-15,8-9-2 0,0 0-5 0,-10 12-1 47,10-12 1-47,0 0 0 0,0 0 4 0,-12 10 2 16,12-10 6-16,0 0 3 0,0 0 3 0,0 0 3 0,0 0 4 0,0 0 3 0,0 0-2 0,0 0 4 0,0 0 1 0,14-11 2 16,-14 11 0-16,15-16-2 0,-5 7 2 0,-2-3-1 15,4 2-1-15,-1-3 1 0,1 2 0 16,0-2-4-16,-2 1-3 0,2-1-2 0,-1 1-1 15,1 1-1-15,-1 0 2 0,-2-1 0 16,-1 2 2-16,-8 10 2 0,15-16 1 0,-15 16 2 16,12-14 2-16,-12 14 0 0,11-10 2 0,-11 10-2 15,0 0-1-15,10-14 1 0,-10 14 1 16,0 0-2-16,0 0 1 0,12-12 0 0,-12 12 1 16,0 0 1-16,0 0-1 0,0 0 0 15,0 0 1-15,0 0-1 0,0 0-1 0,0 0 1 16,0 0-1-16,0 0 0 0,0 0 0 0,0 0 2 15,0 0 0-15,0 0-1 0,-4 21 1 16,4-21 0-16,-8 13 4 0,8-13 0 0,-10 17 1 16,10-17 0-16,-12 17 2 0,12-17-1 15,-12 17 2-15,12-17-1 0,-12 19-1 0,12-19-3 16,-14 17 0-16,14-17-2 0,-12 18 1 16,12-18-1-16,-12 15-1 0,12-15 0 0,-10 14 0 15,10-14-1-15,-10 14-1 0,10-14 0 16,-9 10-1-16,9-10 0 0,0 0 1 0,-10 14-1 15,10-14 0-15,0 0-1 0,0 0-3 0,-10 12-4 16,10-12-2-16,0 0-5 0,0 0-3 16,0 0-2-16,-9 11 0 15,9-11-1-15,0 0 1 0,0 0 2 0,0 0 1 0,0 0 1 16,0 0 5-16,0 0 6 16,0 0 0-16,0 0 1 0,0 0 1 0,9-15 0 0,-9 15 0 15,8-11 0-15,-8 11-3 0,11-15-4 0,-11 15-1 16,12-15-2-16,-12 15-4 0,13-15-2 0,-13 15-2 15,14-16 3-15,-14 16 2 0,12-15 3 16,-12 15 4-16,12-13-1 0,-12 13 4 0,7-10 2 16,-7 10 0-16,0 0 2 0,11-13-2 15,-11 13 2-15,0 0 2 0,9-12-2 0,-9 12 1 16,0 0 0-16,0 0-1 0,10-13 2 0,-10 13-2 16,0 0 2-16,0 0 0 0,0 0-2 15,10-12 3-15,-10 12 0 0,0 0 0 0,0 0 0 16,0 0-1-16,0 0 3 0,0 0 2 15,0 0 2-15,9-10-1 0,-9 10 1 0,0 0 2 16,0 0-3-16,0 0 3 0,0 0-2 16,0 0 0-16,0 0-1 0,0 0-3 0,0 0 1 15,0 0-2-15,0 0 1 0,0 0-2 16,0 0 2-16,0 0 1 0,0 0-2 0,0 0 4 16,0 0 0-16,0 0 2 0,0 0 3 15,0 0 2-15,0 0 1 0,0 0 1 0,0 0-1 16,0 0 0-16,0 0-1 0,1 17 3 0,-1-17-1 15,0 0 1-15,0 0 0 0,0 0-1 16,-4 15 1-16,4-15-1 0,0 0-4 0,0 0 0 16,0 0-4-16,-7 15 1 0,7-15-2 15,0 0 2-15,0 0 0 0,-7 13 0 0,7-13 0 16,0 0-2-16,0 0 1 0,-10 14-2 0,10-14 0 16,0 0-1-16,-10 12 3 0,10-12-2 15,0 0 0-15,-11 12-1 0,11-12 0 16,0 0 0-16,-10 12-1 0,10-12-1 0,0 0 1 15,-10 10-2-15,10-10 0 0,0 0 0 0,0 0 0 16,-11 14-1-16,11-14 2 0,0 0-1 16,0 0 0-16,-10 10-1 0,10-10 0 0,0 0 0 15,0 0 0-15,0 0-1 0,0 0 0 0,-10 10 0 16,10-10-1-16,0 0 0 0,0 0 0 16,0 0-1-16,0 0-3 0,0 0 0 0,0 0-3 15,0 0-2-15,0 0 0 0,-10 10-2 16,10-10-2-16,0 0-1 0,0 0-3 0,0 0-1 15,0 0-1-15,0 0 0 0,0 0 1 16,0 0 3-16,0 0 0 0,0 0 3 0,0 0-1 16,0 0-4-16,0 0-3 0,0 0-3 0,0 0-5 15,10-13-8-15,-10 13-15 0,0 0-21 16,0 0-41-16,10-13-44 0,-10 13-41 0,0 0-61 16,0 0-86-16,9-16-67 0,-9 16-61 15,0 0-446-15,0 0-492 0</inkml:trace>
</inkml:ink>
</file>

<file path=word/theme/theme1.xml><?xml version="1.0" encoding="utf-8"?>
<a:theme xmlns:a="http://schemas.openxmlformats.org/drawingml/2006/main" name="Office Theme">
  <a:themeElements>
    <a:clrScheme name="Personalizado 2">
      <a:dk1>
        <a:sysClr val="windowText" lastClr="000000"/>
      </a:dk1>
      <a:lt1>
        <a:sysClr val="window" lastClr="FFFFFF"/>
      </a:lt1>
      <a:dk2>
        <a:srgbClr val="454551"/>
      </a:dk2>
      <a:lt2>
        <a:srgbClr val="F3ABD3"/>
      </a:lt2>
      <a:accent1>
        <a:srgbClr val="E32D91"/>
      </a:accent1>
      <a:accent2>
        <a:srgbClr val="C830CC"/>
      </a:accent2>
      <a:accent3>
        <a:srgbClr val="EE81BD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cronológico moderno</Template>
  <TotalTime>0</TotalTime>
  <Pages>1</Pages>
  <Words>1370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2022-02-10T14:58:00Z</dcterms:created>
  <dcterms:modified xsi:type="dcterms:W3CDTF">2022-02-12T12:42:00Z</dcterms:modified>
  <cp:category/>
</cp:coreProperties>
</file>