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995B" w14:textId="77777777" w:rsidR="009443D7" w:rsidRDefault="009443D7" w:rsidP="009443D7">
      <w:r>
        <w:t>FÍSICA I QUÍMICA TEMA 2</w:t>
      </w:r>
    </w:p>
    <w:p w14:paraId="34C42E72" w14:textId="77777777" w:rsidR="009443D7" w:rsidRDefault="009443D7" w:rsidP="009443D7">
      <w:pPr>
        <w:pStyle w:val="Ttulo1"/>
      </w:pPr>
      <w:r>
        <w:t>EL MOVIMENT</w:t>
      </w:r>
    </w:p>
    <w:p w14:paraId="6536A4F4" w14:textId="77777777" w:rsidR="009443D7" w:rsidRDefault="009443D7" w:rsidP="009443D7"/>
    <w:p w14:paraId="7C6300CD" w14:textId="77777777" w:rsidR="009443D7" w:rsidRPr="00DF717B" w:rsidRDefault="009443D7" w:rsidP="00DF717B">
      <w:pPr>
        <w:pStyle w:val="Ttulo2"/>
      </w:pPr>
      <w:r w:rsidRPr="00DF717B">
        <w:t>El moviment es relatiu</w:t>
      </w:r>
    </w:p>
    <w:p w14:paraId="7D22A258" w14:textId="77777777" w:rsidR="009443D7" w:rsidRDefault="009443D7" w:rsidP="009443D7">
      <w:pPr>
        <w:pStyle w:val="Prrafodelista"/>
        <w:numPr>
          <w:ilvl w:val="0"/>
          <w:numId w:val="12"/>
        </w:numPr>
        <w:jc w:val="left"/>
      </w:pP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50419" wp14:editId="1C1B31A3">
                <wp:simplePos x="0" y="0"/>
                <wp:positionH relativeFrom="column">
                  <wp:posOffset>2401873</wp:posOffset>
                </wp:positionH>
                <wp:positionV relativeFrom="paragraph">
                  <wp:posOffset>389255</wp:posOffset>
                </wp:positionV>
                <wp:extent cx="1148715" cy="368935"/>
                <wp:effectExtent l="0" t="0" r="0" b="0"/>
                <wp:wrapNone/>
                <wp:docPr id="18" name="CuadroText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59F60D-545F-4D07-B5EA-D1E39483DF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40EE62" w14:textId="77777777" w:rsidR="00BC4B48" w:rsidRPr="009443D7" w:rsidRDefault="00BC4B48" w:rsidP="00944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43D7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moviment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50419" id="_x0000_t202" coordsize="21600,21600" o:spt="202" path="m,l,21600r21600,l21600,xe">
                <v:stroke joinstyle="miter"/>
                <v:path gradientshapeok="t" o:connecttype="rect"/>
              </v:shapetype>
              <v:shape id="CuadroTexto 17" o:spid="_x0000_s1026" type="#_x0000_t202" style="position:absolute;left:0;text-align:left;margin-left:189.1pt;margin-top:30.65pt;width:90.45pt;height:29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" filled="f" stroked="f">
                <v:textbox style="mso-fit-shape-to-text:t">
                  <w:txbxContent>
                    <w:p w14:paraId="7F40EE62" w14:textId="77777777" w:rsidR="00BC4B48" w:rsidRPr="009443D7" w:rsidRDefault="00BC4B48" w:rsidP="009443D7">
                      <w:pPr>
                        <w:rPr>
                          <w:sz w:val="20"/>
                          <w:szCs w:val="20"/>
                        </w:rPr>
                      </w:pPr>
                      <w:r w:rsidRPr="009443D7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moviment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>MOVIMENT:</w:t>
      </w:r>
      <w:r>
        <w:t xml:space="preserve"> canvi de la </w:t>
      </w:r>
      <w:r>
        <w:rPr>
          <w:u w:val="single"/>
        </w:rPr>
        <w:t>posició</w:t>
      </w:r>
      <w:r>
        <w:t xml:space="preserve"> d’un cos (</w:t>
      </w:r>
      <w:r>
        <w:rPr>
          <w:b/>
          <w:bCs/>
        </w:rPr>
        <w:t>mòbil</w:t>
      </w:r>
      <w:r>
        <w:t xml:space="preserve">) a mesura que passa el </w:t>
      </w:r>
      <w:r>
        <w:rPr>
          <w:u w:val="single"/>
        </w:rPr>
        <w:t>temps</w:t>
      </w:r>
      <w:r>
        <w:t xml:space="preserve"> respecte a un </w:t>
      </w:r>
      <w:r>
        <w:rPr>
          <w:u w:val="single"/>
        </w:rPr>
        <w:t>sistema de referència</w:t>
      </w:r>
      <w:r>
        <w:t>.</w:t>
      </w:r>
    </w:p>
    <w:p w14:paraId="34BAFD22" w14:textId="77777777" w:rsidR="009443D7" w:rsidRDefault="009443D7" w:rsidP="009443D7">
      <w:pPr>
        <w:jc w:val="left"/>
      </w:pP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0C1C" wp14:editId="32797C78">
                <wp:simplePos x="0" y="0"/>
                <wp:positionH relativeFrom="column">
                  <wp:posOffset>1315805</wp:posOffset>
                </wp:positionH>
                <wp:positionV relativeFrom="paragraph">
                  <wp:posOffset>424815</wp:posOffset>
                </wp:positionV>
                <wp:extent cx="747395" cy="368935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F1CB-D28B-490D-A29E-3383BC1B70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8E57A" w14:textId="77777777" w:rsidR="00BC4B48" w:rsidRPr="009443D7" w:rsidRDefault="00BC4B48" w:rsidP="00944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43D7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17:00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C0C1C" id="CuadroTexto 12" o:spid="_x0000_s1027" type="#_x0000_t202" style="position:absolute;margin-left:103.6pt;margin-top:33.45pt;width:58.85pt;height:29.0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" filled="f" stroked="f">
                <v:textbox style="mso-fit-shape-to-text:t">
                  <w:txbxContent>
                    <w:p w14:paraId="78C8E57A" w14:textId="77777777" w:rsidR="00BC4B48" w:rsidRPr="009443D7" w:rsidRDefault="00BC4B48" w:rsidP="009443D7">
                      <w:pPr>
                        <w:rPr>
                          <w:sz w:val="20"/>
                          <w:szCs w:val="20"/>
                        </w:rPr>
                      </w:pPr>
                      <w:r w:rsidRPr="009443D7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17:00</w:t>
                      </w:r>
                    </w:p>
                  </w:txbxContent>
                </v:textbox>
              </v:shape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8C974" wp14:editId="5B455A61">
                <wp:simplePos x="0" y="0"/>
                <wp:positionH relativeFrom="column">
                  <wp:posOffset>3997710</wp:posOffset>
                </wp:positionH>
                <wp:positionV relativeFrom="paragraph">
                  <wp:posOffset>433705</wp:posOffset>
                </wp:positionV>
                <wp:extent cx="747395" cy="368935"/>
                <wp:effectExtent l="0" t="0" r="0" b="0"/>
                <wp:wrapNone/>
                <wp:docPr id="17" name="CuadroTex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43117-4D66-4B80-8EA0-4D42F34E75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9BD430" w14:textId="77777777" w:rsidR="00BC4B48" w:rsidRPr="009443D7" w:rsidRDefault="00BC4B48" w:rsidP="00944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43D7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17:30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8C974" id="CuadroTexto 16" o:spid="_x0000_s1028" type="#_x0000_t202" style="position:absolute;margin-left:314.8pt;margin-top:34.15pt;width:58.85pt;height:29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" filled="f" stroked="f">
                <v:textbox style="mso-fit-shape-to-text:t">
                  <w:txbxContent>
                    <w:p w14:paraId="1C9BD430" w14:textId="77777777" w:rsidR="00BC4B48" w:rsidRPr="009443D7" w:rsidRDefault="00BC4B48" w:rsidP="009443D7">
                      <w:pPr>
                        <w:rPr>
                          <w:sz w:val="20"/>
                          <w:szCs w:val="20"/>
                        </w:rPr>
                      </w:pPr>
                      <w:r w:rsidRPr="009443D7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17:30</w:t>
                      </w:r>
                    </w:p>
                  </w:txbxContent>
                </v:textbox>
              </v:shape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9232B" wp14:editId="09B6D9A1">
                <wp:simplePos x="0" y="0"/>
                <wp:positionH relativeFrom="column">
                  <wp:posOffset>2549744</wp:posOffset>
                </wp:positionH>
                <wp:positionV relativeFrom="paragraph">
                  <wp:posOffset>238760</wp:posOffset>
                </wp:positionV>
                <wp:extent cx="789305" cy="427010"/>
                <wp:effectExtent l="0" t="0" r="10795" b="11430"/>
                <wp:wrapNone/>
                <wp:docPr id="23" name="Elips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E20BA2-DE52-44A2-AB2B-F291D105CA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4270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24077" w14:textId="77777777" w:rsidR="00BC4B48" w:rsidRDefault="00BC4B48" w:rsidP="009443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FFFFFF" w:themeColor="light1"/>
                                <w:kern w:val="24"/>
                                <w:sz w:val="21"/>
                                <w:szCs w:val="21"/>
                              </w:rPr>
                              <w:t>mòbil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A9232B" id="Elipse 22" o:spid="_x0000_s1029" style="position:absolute;margin-left:200.75pt;margin-top:18.8pt;width:62.15pt;height:3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" fillcolor="#73d4ce [2164]" strokecolor="#37b6ae [3204]" strokeweight=".5pt">
                <v:fill color2="#55cbc3 [2612]" rotate="t" colors="0 #a2dcd7;.5 #95d4cf;1 #80d2cb" focus="100%" type="gradient">
                  <o:fill v:ext="view" type="gradientUnscaled"/>
                </v:fill>
                <v:stroke joinstyle="miter"/>
                <v:textbox>
                  <w:txbxContent>
                    <w:p w14:paraId="14024077" w14:textId="77777777" w:rsidR="00BC4B48" w:rsidRDefault="00BC4B48" w:rsidP="009443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FFFFFF" w:themeColor="light1"/>
                          <w:kern w:val="24"/>
                          <w:sz w:val="21"/>
                          <w:szCs w:val="21"/>
                        </w:rPr>
                        <w:t>mòbil</w:t>
                      </w:r>
                    </w:p>
                  </w:txbxContent>
                </v:textbox>
              </v:oval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7A106" wp14:editId="73792B1C">
                <wp:simplePos x="0" y="0"/>
                <wp:positionH relativeFrom="column">
                  <wp:posOffset>1979930</wp:posOffset>
                </wp:positionH>
                <wp:positionV relativeFrom="paragraph">
                  <wp:posOffset>238125</wp:posOffset>
                </wp:positionV>
                <wp:extent cx="1895475" cy="0"/>
                <wp:effectExtent l="0" t="76200" r="28575" b="114300"/>
                <wp:wrapNone/>
                <wp:docPr id="15" name="Conector recto de flecha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F985A7-6CCE-4F3A-BDAA-9B823BAC32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517F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155.9pt;margin-top:18.75pt;width:149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" strokecolor="black [3200]">
                <v:stroke endarrow="open"/>
                <o:lock v:ext="edit" shapetype="f"/>
              </v:shape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77B967" wp14:editId="2E104B02">
                <wp:simplePos x="0" y="0"/>
                <wp:positionH relativeFrom="column">
                  <wp:posOffset>1306830</wp:posOffset>
                </wp:positionH>
                <wp:positionV relativeFrom="paragraph">
                  <wp:posOffset>29210</wp:posOffset>
                </wp:positionV>
                <wp:extent cx="673100" cy="409575"/>
                <wp:effectExtent l="0" t="0" r="12700" b="28575"/>
                <wp:wrapNone/>
                <wp:docPr id="12" name="Elips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465D0D-4F40-4733-A81E-A1F1ADC50A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4095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65831" w14:textId="77777777" w:rsidR="00BC4B48" w:rsidRDefault="00BC4B48" w:rsidP="009443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FFFFFF" w:themeColor="light1"/>
                                <w:kern w:val="24"/>
                                <w:sz w:val="21"/>
                                <w:szCs w:val="21"/>
                              </w:rPr>
                              <w:t>COS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7B967" id="Elipse 11" o:spid="_x0000_s1030" style="position:absolute;margin-left:102.9pt;margin-top:2.3pt;width:5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" fillcolor="#73d4ce [2164]" strokecolor="#37b6ae [3204]" strokeweight=".5pt">
                <v:fill color2="#55cbc3 [2612]" rotate="t" colors="0 #a2dcd7;.5 #95d4cf;1 #80d2cb" focus="100%" type="gradient">
                  <o:fill v:ext="view" type="gradientUnscaled"/>
                </v:fill>
                <v:stroke joinstyle="miter"/>
                <v:textbox>
                  <w:txbxContent>
                    <w:p w14:paraId="1F565831" w14:textId="77777777" w:rsidR="00BC4B48" w:rsidRDefault="00BC4B48" w:rsidP="009443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FFFFFF" w:themeColor="light1"/>
                          <w:kern w:val="24"/>
                          <w:sz w:val="21"/>
                          <w:szCs w:val="21"/>
                        </w:rPr>
                        <w:t>COS</w:t>
                      </w:r>
                    </w:p>
                  </w:txbxContent>
                </v:textbox>
              </v:oval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A541C" wp14:editId="07197B7C">
                <wp:simplePos x="0" y="0"/>
                <wp:positionH relativeFrom="column">
                  <wp:posOffset>3878580</wp:posOffset>
                </wp:positionH>
                <wp:positionV relativeFrom="paragraph">
                  <wp:posOffset>29210</wp:posOffset>
                </wp:positionV>
                <wp:extent cx="742950" cy="409575"/>
                <wp:effectExtent l="0" t="0" r="19050" b="28575"/>
                <wp:wrapNone/>
                <wp:docPr id="20" name="Elips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F0707C-E371-497D-8300-3A8A6B6FEB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5133E" w14:textId="77777777" w:rsidR="00BC4B48" w:rsidRDefault="00BC4B48" w:rsidP="009443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FFFFFF" w:themeColor="light1"/>
                                <w:kern w:val="24"/>
                                <w:sz w:val="21"/>
                                <w:szCs w:val="21"/>
                              </w:rPr>
                              <w:t>COS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A541C" id="Elipse 19" o:spid="_x0000_s1031" style="position:absolute;margin-left:305.4pt;margin-top:2.3pt;width:58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" fillcolor="#73d4ce [2164]" strokecolor="#37b6ae [3204]" strokeweight=".5pt">
                <v:fill color2="#55cbc3 [2612]" rotate="t" colors="0 #a2dcd7;.5 #95d4cf;1 #80d2cb" focus="100%" type="gradient">
                  <o:fill v:ext="view" type="gradientUnscaled"/>
                </v:fill>
                <v:stroke joinstyle="miter"/>
                <v:textbox>
                  <w:txbxContent>
                    <w:p w14:paraId="6EF5133E" w14:textId="77777777" w:rsidR="00BC4B48" w:rsidRDefault="00BC4B48" w:rsidP="009443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FFFFFF" w:themeColor="light1"/>
                          <w:kern w:val="24"/>
                          <w:sz w:val="21"/>
                          <w:szCs w:val="21"/>
                        </w:rPr>
                        <w:t>COS</w:t>
                      </w:r>
                    </w:p>
                  </w:txbxContent>
                </v:textbox>
              </v:oval>
            </w:pict>
          </mc:Fallback>
        </mc:AlternateContent>
      </w:r>
    </w:p>
    <w:p w14:paraId="048DE23D" w14:textId="77777777" w:rsidR="009443D7" w:rsidRPr="009443D7" w:rsidRDefault="009443D7" w:rsidP="009443D7"/>
    <w:p w14:paraId="522CEC51" w14:textId="77777777" w:rsidR="009443D7" w:rsidRDefault="009443D7" w:rsidP="009443D7"/>
    <w:p w14:paraId="2072B512" w14:textId="77777777" w:rsidR="009443D7" w:rsidRDefault="009443D7" w:rsidP="009443D7">
      <w:pPr>
        <w:tabs>
          <w:tab w:val="left" w:pos="3690"/>
        </w:tabs>
        <w:jc w:val="both"/>
      </w:pPr>
    </w:p>
    <w:p w14:paraId="6B993E9D" w14:textId="77777777" w:rsidR="009443D7" w:rsidRDefault="009443D7" w:rsidP="009443D7">
      <w:pPr>
        <w:pStyle w:val="Prrafodelista"/>
        <w:numPr>
          <w:ilvl w:val="0"/>
          <w:numId w:val="12"/>
        </w:numPr>
        <w:jc w:val="both"/>
      </w:pPr>
      <w:r>
        <w:rPr>
          <w:b/>
          <w:bCs/>
        </w:rPr>
        <w:t>SISTEMA REFERENCAL (SR):</w:t>
      </w:r>
      <w:r>
        <w:t xml:space="preserve"> punt </w:t>
      </w:r>
      <w:r>
        <w:rPr>
          <w:u w:val="single"/>
        </w:rPr>
        <w:t>fixe</w:t>
      </w:r>
      <w:r>
        <w:t xml:space="preserve"> des d’el qual </w:t>
      </w:r>
      <w:r w:rsidRPr="009443D7">
        <w:t>considerem</w:t>
      </w:r>
      <w:r>
        <w:t xml:space="preserve"> si el cos es </w:t>
      </w:r>
      <w:r w:rsidRPr="009443D7">
        <w:rPr>
          <w:u w:val="single"/>
        </w:rPr>
        <w:t>mou</w:t>
      </w:r>
      <w:r>
        <w:t xml:space="preserve"> (mòbil) o no</w:t>
      </w:r>
      <w:r w:rsidR="00324A9D">
        <w:t xml:space="preserve"> (repòs)</w:t>
      </w:r>
      <w:r>
        <w:t xml:space="preserve"> i quin </w:t>
      </w:r>
      <w:r>
        <w:rPr>
          <w:u w:val="single"/>
        </w:rPr>
        <w:t>tipus de moviment</w:t>
      </w:r>
      <w:r>
        <w:t xml:space="preserve"> té.</w:t>
      </w:r>
      <w:r w:rsidR="00324A9D" w:rsidRPr="00324A9D">
        <w:t xml:space="preserve"> </w:t>
      </w:r>
    </w:p>
    <w:p w14:paraId="71040D62" w14:textId="77777777" w:rsidR="009443D7" w:rsidRDefault="00324A9D" w:rsidP="009443D7">
      <w:pPr>
        <w:jc w:val="both"/>
      </w:pP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A2F832" wp14:editId="42188030">
                <wp:simplePos x="0" y="0"/>
                <wp:positionH relativeFrom="column">
                  <wp:posOffset>2364105</wp:posOffset>
                </wp:positionH>
                <wp:positionV relativeFrom="paragraph">
                  <wp:posOffset>160020</wp:posOffset>
                </wp:positionV>
                <wp:extent cx="45719" cy="1543050"/>
                <wp:effectExtent l="0" t="0" r="31115" b="19050"/>
                <wp:wrapNone/>
                <wp:docPr id="14" name="Cerra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430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8757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4" o:spid="_x0000_s1026" type="#_x0000_t88" style="position:absolute;margin-left:186.15pt;margin-top:12.6pt;width:3.6pt;height:12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" adj="53" strokecolor="#37b6ae [3204]" strokeweight=".5pt">
                <v:stroke joinstyle="miter"/>
              </v:shape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A8C2D" wp14:editId="66E072E9">
                <wp:simplePos x="0" y="0"/>
                <wp:positionH relativeFrom="column">
                  <wp:posOffset>1692275</wp:posOffset>
                </wp:positionH>
                <wp:positionV relativeFrom="paragraph">
                  <wp:posOffset>542290</wp:posOffset>
                </wp:positionV>
                <wp:extent cx="447675" cy="294005"/>
                <wp:effectExtent l="0" t="0" r="0" b="0"/>
                <wp:wrapNone/>
                <wp:docPr id="43" name="CuadroTexto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D09E31-C357-4D2B-A77B-A51AE6082D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4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ECDB86" w14:textId="77777777" w:rsidR="00BC4B48" w:rsidRPr="00324A9D" w:rsidRDefault="00BC4B48" w:rsidP="00944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8C2D" id="CuadroTexto 42" o:spid="_x0000_s1032" type="#_x0000_t202" style="position:absolute;left:0;text-align:left;margin-left:133.25pt;margin-top:42.7pt;width:35.2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" filled="f" stroked="f">
                <v:textbox>
                  <w:txbxContent>
                    <w:p w14:paraId="7BECDB86" w14:textId="77777777" w:rsidR="00BC4B48" w:rsidRPr="00324A9D" w:rsidRDefault="00BC4B48" w:rsidP="009443D7">
                      <w:pPr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SR</w:t>
                      </w:r>
                    </w:p>
                  </w:txbxContent>
                </v:textbox>
              </v:shape>
            </w:pict>
          </mc:Fallback>
        </mc:AlternateContent>
      </w:r>
      <w:r w:rsidRPr="009443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5494F" wp14:editId="1EFA2E6C">
                <wp:simplePos x="0" y="0"/>
                <wp:positionH relativeFrom="column">
                  <wp:posOffset>478155</wp:posOffset>
                </wp:positionH>
                <wp:positionV relativeFrom="paragraph">
                  <wp:posOffset>521970</wp:posOffset>
                </wp:positionV>
                <wp:extent cx="626536" cy="314325"/>
                <wp:effectExtent l="0" t="0" r="0" b="0"/>
                <wp:wrapNone/>
                <wp:docPr id="42" name="CuadroTexto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5ADC5-D32D-4482-9718-DAF651708A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6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818A3" w14:textId="77777777" w:rsidR="00BC4B48" w:rsidRPr="00324A9D" w:rsidRDefault="00BC4B48" w:rsidP="00944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94F" id="CuadroTexto 41" o:spid="_x0000_s1033" type="#_x0000_t202" style="position:absolute;left:0;text-align:left;margin-left:37.65pt;margin-top:41.1pt;width:49.3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" filled="f" stroked="f">
                <v:textbox>
                  <w:txbxContent>
                    <w:p w14:paraId="6D4818A3" w14:textId="77777777" w:rsidR="00BC4B48" w:rsidRPr="00324A9D" w:rsidRDefault="00BC4B48" w:rsidP="009443D7">
                      <w:pPr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cos</w:t>
                      </w:r>
                    </w:p>
                  </w:txbxContent>
                </v:textbox>
              </v:shape>
            </w:pict>
          </mc:Fallback>
        </mc:AlternateContent>
      </w:r>
      <w:r w:rsidR="009443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D3AD16" wp14:editId="19A42C9D">
                <wp:simplePos x="0" y="0"/>
                <wp:positionH relativeFrom="column">
                  <wp:posOffset>1125854</wp:posOffset>
                </wp:positionH>
                <wp:positionV relativeFrom="paragraph">
                  <wp:posOffset>521970</wp:posOffset>
                </wp:positionV>
                <wp:extent cx="1038225" cy="0"/>
                <wp:effectExtent l="0" t="76200" r="28575" b="11430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0927F" id="Conector recto de flecha 4" o:spid="_x0000_s1026" type="#_x0000_t32" style="position:absolute;margin-left:88.65pt;margin-top:41.1pt;width:81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" strokecolor="#37b6ae [3204]">
                <v:stroke endarrow="open"/>
              </v:shape>
            </w:pict>
          </mc:Fallback>
        </mc:AlternateContent>
      </w:r>
      <w:r w:rsidR="009443D7" w:rsidRPr="009443D7">
        <w:rPr>
          <w:noProof/>
        </w:rPr>
        <w:drawing>
          <wp:anchor distT="0" distB="0" distL="114300" distR="114300" simplePos="0" relativeHeight="251665408" behindDoc="0" locked="0" layoutInCell="1" allowOverlap="1" wp14:anchorId="4A50542F" wp14:editId="06BA5E0D">
            <wp:simplePos x="0" y="0"/>
            <wp:positionH relativeFrom="column">
              <wp:posOffset>473710</wp:posOffset>
            </wp:positionH>
            <wp:positionV relativeFrom="paragraph">
              <wp:posOffset>160020</wp:posOffset>
            </wp:positionV>
            <wp:extent cx="647700" cy="647700"/>
            <wp:effectExtent l="0" t="0" r="0" b="0"/>
            <wp:wrapNone/>
            <wp:docPr id="35" name="Gráfico 34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307C28DD-0C3F-43C5-A206-596E08AD7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áfico 34" descr="Coche">
                      <a:extLst>
                        <a:ext uri="{FF2B5EF4-FFF2-40B4-BE49-F238E27FC236}">
                          <a16:creationId xmlns:a16="http://schemas.microsoft.com/office/drawing/2014/main" id="{307C28DD-0C3F-43C5-A206-596E08AD7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3D7" w:rsidRPr="009443D7">
        <w:rPr>
          <w:noProof/>
        </w:rPr>
        <w:drawing>
          <wp:anchor distT="0" distB="0" distL="114300" distR="114300" simplePos="0" relativeHeight="251667456" behindDoc="0" locked="0" layoutInCell="1" allowOverlap="1" wp14:anchorId="36B6DD6F" wp14:editId="2059B475">
            <wp:simplePos x="0" y="0"/>
            <wp:positionH relativeFrom="column">
              <wp:posOffset>1626235</wp:posOffset>
            </wp:positionH>
            <wp:positionV relativeFrom="paragraph">
              <wp:posOffset>-1905</wp:posOffset>
            </wp:positionV>
            <wp:extent cx="647700" cy="647700"/>
            <wp:effectExtent l="0" t="0" r="0" b="0"/>
            <wp:wrapNone/>
            <wp:docPr id="40" name="Gráfico 39" descr="Palmera">
              <a:extLst xmlns:a="http://schemas.openxmlformats.org/drawingml/2006/main">
                <a:ext uri="{FF2B5EF4-FFF2-40B4-BE49-F238E27FC236}">
                  <a16:creationId xmlns:a16="http://schemas.microsoft.com/office/drawing/2014/main" id="{A7A5A1E6-E1CB-4428-B7A0-0AC7D32DA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áfico 39" descr="Palmera">
                      <a:extLst>
                        <a:ext uri="{FF2B5EF4-FFF2-40B4-BE49-F238E27FC236}">
                          <a16:creationId xmlns:a16="http://schemas.microsoft.com/office/drawing/2014/main" id="{A7A5A1E6-E1CB-4428-B7A0-0AC7D32DA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26EA6" w14:textId="77777777" w:rsidR="00324A9D" w:rsidRPr="00324A9D" w:rsidRDefault="00324A9D" w:rsidP="00324A9D"/>
    <w:p w14:paraId="7DDBAE7E" w14:textId="77777777" w:rsidR="00324A9D" w:rsidRPr="00324A9D" w:rsidRDefault="00324A9D" w:rsidP="00324A9D"/>
    <w:p w14:paraId="6FC20FF5" w14:textId="77777777" w:rsidR="00324A9D" w:rsidRDefault="00324A9D" w:rsidP="00324A9D"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6CAAC5" wp14:editId="5FE01F3B">
                <wp:simplePos x="0" y="0"/>
                <wp:positionH relativeFrom="column">
                  <wp:posOffset>2166620</wp:posOffset>
                </wp:positionH>
                <wp:positionV relativeFrom="paragraph">
                  <wp:posOffset>5715</wp:posOffset>
                </wp:positionV>
                <wp:extent cx="1743075" cy="542925"/>
                <wp:effectExtent l="0" t="0" r="0" b="0"/>
                <wp:wrapNone/>
                <wp:docPr id="11" name="Cuadro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42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9AE72A" w14:textId="77777777" w:rsidR="00BC4B48" w:rsidRPr="00324A9D" w:rsidRDefault="00BC4B48" w:rsidP="00324A9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cos: moviment</w:t>
                            </w:r>
                          </w:p>
                          <w:p w14:paraId="52A326CD" w14:textId="77777777" w:rsidR="00BC4B48" w:rsidRPr="00324A9D" w:rsidRDefault="00BC4B48" w:rsidP="00324A9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SR: repòs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AAC5" id="CuadroTexto 43" o:spid="_x0000_s1034" type="#_x0000_t202" style="position:absolute;left:0;text-align:left;margin-left:170.6pt;margin-top:.45pt;width:137.2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" filled="f" stroked="f">
                <v:textbox>
                  <w:txbxContent>
                    <w:p w14:paraId="759AE72A" w14:textId="77777777" w:rsidR="00BC4B48" w:rsidRPr="00324A9D" w:rsidRDefault="00BC4B48" w:rsidP="00324A9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cos: moviment</w:t>
                      </w:r>
                    </w:p>
                    <w:p w14:paraId="52A326CD" w14:textId="77777777" w:rsidR="00BC4B48" w:rsidRPr="00324A9D" w:rsidRDefault="00BC4B48" w:rsidP="00324A9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18"/>
                          <w:szCs w:val="18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SR: repòs</w:t>
                      </w:r>
                    </w:p>
                  </w:txbxContent>
                </v:textbox>
              </v:shape>
            </w:pict>
          </mc:Fallback>
        </mc:AlternateContent>
      </w:r>
    </w:p>
    <w:p w14:paraId="02EB1156" w14:textId="77777777" w:rsidR="00324A9D" w:rsidRDefault="00324A9D" w:rsidP="00324A9D"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B0834" wp14:editId="0C1690B4">
                <wp:simplePos x="0" y="0"/>
                <wp:positionH relativeFrom="column">
                  <wp:posOffset>1666240</wp:posOffset>
                </wp:positionH>
                <wp:positionV relativeFrom="paragraph">
                  <wp:posOffset>584200</wp:posOffset>
                </wp:positionV>
                <wp:extent cx="447675" cy="294005"/>
                <wp:effectExtent l="0" t="0" r="0" b="0"/>
                <wp:wrapNone/>
                <wp:docPr id="10" name="Cuadro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4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32528B" w14:textId="77777777" w:rsidR="00BC4B48" w:rsidRPr="00324A9D" w:rsidRDefault="00BC4B48" w:rsidP="00324A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0834" id="_x0000_s1035" type="#_x0000_t202" style="position:absolute;left:0;text-align:left;margin-left:131.2pt;margin-top:46pt;width:35.2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" filled="f" stroked="f">
                <v:textbox>
                  <w:txbxContent>
                    <w:p w14:paraId="2332528B" w14:textId="77777777" w:rsidR="00BC4B48" w:rsidRPr="00324A9D" w:rsidRDefault="00BC4B48" w:rsidP="00324A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cos</w:t>
                      </w:r>
                    </w:p>
                  </w:txbxContent>
                </v:textbox>
              </v:shape>
            </w:pict>
          </mc:Fallback>
        </mc:AlternateContent>
      </w: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0CC0" wp14:editId="748806E6">
                <wp:simplePos x="0" y="0"/>
                <wp:positionH relativeFrom="column">
                  <wp:posOffset>452120</wp:posOffset>
                </wp:positionH>
                <wp:positionV relativeFrom="paragraph">
                  <wp:posOffset>563880</wp:posOffset>
                </wp:positionV>
                <wp:extent cx="626110" cy="314325"/>
                <wp:effectExtent l="0" t="0" r="0" b="0"/>
                <wp:wrapNone/>
                <wp:docPr id="9" name="Cuadro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BDE95D" w14:textId="77777777" w:rsidR="00BC4B48" w:rsidRPr="00324A9D" w:rsidRDefault="00BC4B48" w:rsidP="00324A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0CC0" id="_x0000_s1036" type="#_x0000_t202" style="position:absolute;left:0;text-align:left;margin-left:35.6pt;margin-top:44.4pt;width:49.3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" filled="f" stroked="f">
                <v:textbox>
                  <w:txbxContent>
                    <w:p w14:paraId="6ABDE95D" w14:textId="77777777" w:rsidR="00BC4B48" w:rsidRPr="00324A9D" w:rsidRDefault="00BC4B48" w:rsidP="00324A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SR</w:t>
                      </w:r>
                    </w:p>
                  </w:txbxContent>
                </v:textbox>
              </v:shape>
            </w:pict>
          </mc:Fallback>
        </mc:AlternateContent>
      </w:r>
      <w:r w:rsidRPr="00324A9D">
        <w:rPr>
          <w:noProof/>
        </w:rPr>
        <w:drawing>
          <wp:anchor distT="0" distB="0" distL="114300" distR="114300" simplePos="0" relativeHeight="251675648" behindDoc="0" locked="0" layoutInCell="1" allowOverlap="1" wp14:anchorId="217DAE00" wp14:editId="6D8906FF">
            <wp:simplePos x="0" y="0"/>
            <wp:positionH relativeFrom="column">
              <wp:posOffset>1600200</wp:posOffset>
            </wp:positionH>
            <wp:positionV relativeFrom="paragraph">
              <wp:posOffset>40005</wp:posOffset>
            </wp:positionV>
            <wp:extent cx="647700" cy="647700"/>
            <wp:effectExtent l="0" t="0" r="0" b="0"/>
            <wp:wrapNone/>
            <wp:docPr id="19" name="Gráfico 39" descr="Palmera">
              <a:extLst xmlns:a="http://schemas.openxmlformats.org/drawingml/2006/main">
                <a:ext uri="{FF2B5EF4-FFF2-40B4-BE49-F238E27FC236}">
                  <a16:creationId xmlns:a16="http://schemas.microsoft.com/office/drawing/2014/main" id="{A7A5A1E6-E1CB-4428-B7A0-0AC7D32DA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áfico 39" descr="Palmera">
                      <a:extLst>
                        <a:ext uri="{FF2B5EF4-FFF2-40B4-BE49-F238E27FC236}">
                          <a16:creationId xmlns:a16="http://schemas.microsoft.com/office/drawing/2014/main" id="{A7A5A1E6-E1CB-4428-B7A0-0AC7D32DA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A9D">
        <w:rPr>
          <w:noProof/>
        </w:rPr>
        <w:drawing>
          <wp:anchor distT="0" distB="0" distL="114300" distR="114300" simplePos="0" relativeHeight="251674624" behindDoc="0" locked="0" layoutInCell="1" allowOverlap="1" wp14:anchorId="3CDE4C0A" wp14:editId="3717E896">
            <wp:simplePos x="0" y="0"/>
            <wp:positionH relativeFrom="column">
              <wp:posOffset>447675</wp:posOffset>
            </wp:positionH>
            <wp:positionV relativeFrom="paragraph">
              <wp:posOffset>201930</wp:posOffset>
            </wp:positionV>
            <wp:extent cx="647700" cy="647700"/>
            <wp:effectExtent l="0" t="0" r="0" b="0"/>
            <wp:wrapNone/>
            <wp:docPr id="16" name="Gráfico 34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307C28DD-0C3F-43C5-A206-596E08AD7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áfico 34" descr="Coche">
                      <a:extLst>
                        <a:ext uri="{FF2B5EF4-FFF2-40B4-BE49-F238E27FC236}">
                          <a16:creationId xmlns:a16="http://schemas.microsoft.com/office/drawing/2014/main" id="{307C28DD-0C3F-43C5-A206-596E08AD7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4AFF1" w14:textId="77777777" w:rsidR="00324A9D" w:rsidRDefault="00324A9D" w:rsidP="00324A9D">
      <w:pPr>
        <w:jc w:val="both"/>
      </w:pP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428AE0" wp14:editId="32D678AF">
                <wp:simplePos x="0" y="0"/>
                <wp:positionH relativeFrom="column">
                  <wp:posOffset>2166620</wp:posOffset>
                </wp:positionH>
                <wp:positionV relativeFrom="paragraph">
                  <wp:posOffset>941705</wp:posOffset>
                </wp:positionV>
                <wp:extent cx="1743075" cy="542925"/>
                <wp:effectExtent l="0" t="0" r="0" b="0"/>
                <wp:wrapNone/>
                <wp:docPr id="28" name="Cuadro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42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68D8AC" w14:textId="77777777" w:rsidR="00BC4B48" w:rsidRPr="00324A9D" w:rsidRDefault="00BC4B48" w:rsidP="00324A9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cos: </w:t>
                            </w: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repòs</w:t>
                            </w:r>
                          </w:p>
                          <w:p w14:paraId="6D4D11BA" w14:textId="77777777" w:rsidR="00BC4B48" w:rsidRPr="00324A9D" w:rsidRDefault="00BC4B48" w:rsidP="00324A9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SR: repòs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8AE0" id="_x0000_s1037" type="#_x0000_t202" style="position:absolute;left:0;text-align:left;margin-left:170.6pt;margin-top:74.15pt;width:137.2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" filled="f" stroked="f">
                <v:textbox>
                  <w:txbxContent>
                    <w:p w14:paraId="4C68D8AC" w14:textId="77777777" w:rsidR="00BC4B48" w:rsidRPr="00324A9D" w:rsidRDefault="00BC4B48" w:rsidP="00324A9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cos: </w:t>
                      </w: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repòs</w:t>
                      </w:r>
                    </w:p>
                    <w:p w14:paraId="6D4D11BA" w14:textId="77777777" w:rsidR="00BC4B48" w:rsidRPr="00324A9D" w:rsidRDefault="00BC4B48" w:rsidP="00324A9D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left"/>
                        <w:rPr>
                          <w:sz w:val="18"/>
                          <w:szCs w:val="18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SR: repòs</w:t>
                      </w:r>
                    </w:p>
                  </w:txbxContent>
                </v:textbox>
              </v:shape>
            </w:pict>
          </mc:Fallback>
        </mc:AlternateContent>
      </w: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E0AC16" wp14:editId="0E36B205">
                <wp:simplePos x="0" y="0"/>
                <wp:positionH relativeFrom="column">
                  <wp:posOffset>2354580</wp:posOffset>
                </wp:positionH>
                <wp:positionV relativeFrom="paragraph">
                  <wp:posOffset>753110</wp:posOffset>
                </wp:positionV>
                <wp:extent cx="45719" cy="904875"/>
                <wp:effectExtent l="0" t="0" r="31115" b="28575"/>
                <wp:wrapNone/>
                <wp:docPr id="27" name="Cerrar llav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04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2400" id="Cerrar llave 27" o:spid="_x0000_s1026" type="#_x0000_t88" style="position:absolute;margin-left:185.4pt;margin-top:59.3pt;width:3.6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" adj="91" strokecolor="#37b6ae [3204]" strokeweight=".5pt">
                <v:stroke joinstyle="miter"/>
              </v:shape>
            </w:pict>
          </mc:Fallback>
        </mc:AlternateContent>
      </w:r>
      <w:r w:rsidRPr="00324A9D">
        <w:rPr>
          <w:noProof/>
        </w:rPr>
        <w:drawing>
          <wp:anchor distT="0" distB="0" distL="114300" distR="114300" simplePos="0" relativeHeight="251683840" behindDoc="0" locked="0" layoutInCell="1" allowOverlap="1" wp14:anchorId="63581E1D" wp14:editId="4688367F">
            <wp:simplePos x="0" y="0"/>
            <wp:positionH relativeFrom="column">
              <wp:posOffset>439420</wp:posOffset>
            </wp:positionH>
            <wp:positionV relativeFrom="paragraph">
              <wp:posOffset>1008380</wp:posOffset>
            </wp:positionV>
            <wp:extent cx="647700" cy="647700"/>
            <wp:effectExtent l="0" t="0" r="0" b="0"/>
            <wp:wrapNone/>
            <wp:docPr id="25" name="Gráfico 34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307C28DD-0C3F-43C5-A206-596E08AD7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áfico 34" descr="Coche">
                      <a:extLst>
                        <a:ext uri="{FF2B5EF4-FFF2-40B4-BE49-F238E27FC236}">
                          <a16:creationId xmlns:a16="http://schemas.microsoft.com/office/drawing/2014/main" id="{307C28DD-0C3F-43C5-A206-596E08AD7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9F788E" wp14:editId="6AE0D84B">
                <wp:simplePos x="0" y="0"/>
                <wp:positionH relativeFrom="column">
                  <wp:posOffset>443865</wp:posOffset>
                </wp:positionH>
                <wp:positionV relativeFrom="paragraph">
                  <wp:posOffset>1370330</wp:posOffset>
                </wp:positionV>
                <wp:extent cx="626110" cy="314325"/>
                <wp:effectExtent l="0" t="0" r="0" b="0"/>
                <wp:wrapNone/>
                <wp:docPr id="22" name="Cuadro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0A86D0" w14:textId="77777777" w:rsidR="00BC4B48" w:rsidRPr="00324A9D" w:rsidRDefault="00BC4B48" w:rsidP="00324A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788E" id="_x0000_s1038" type="#_x0000_t202" style="position:absolute;left:0;text-align:left;margin-left:34.95pt;margin-top:107.9pt;width:49.3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" filled="f" stroked="f">
                <v:textbox>
                  <w:txbxContent>
                    <w:p w14:paraId="6F0A86D0" w14:textId="77777777" w:rsidR="00BC4B48" w:rsidRPr="00324A9D" w:rsidRDefault="00BC4B48" w:rsidP="00324A9D">
                      <w:pPr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cos</w:t>
                      </w:r>
                    </w:p>
                  </w:txbxContent>
                </v:textbox>
              </v:shape>
            </w:pict>
          </mc:Fallback>
        </mc:AlternateContent>
      </w:r>
      <w:r w:rsidRPr="00324A9D">
        <w:rPr>
          <w:noProof/>
        </w:rPr>
        <w:drawing>
          <wp:anchor distT="0" distB="0" distL="114300" distR="114300" simplePos="0" relativeHeight="251684864" behindDoc="0" locked="0" layoutInCell="1" allowOverlap="1" wp14:anchorId="4ED6A710" wp14:editId="1BD3E75B">
            <wp:simplePos x="0" y="0"/>
            <wp:positionH relativeFrom="column">
              <wp:posOffset>1591945</wp:posOffset>
            </wp:positionH>
            <wp:positionV relativeFrom="paragraph">
              <wp:posOffset>846455</wp:posOffset>
            </wp:positionV>
            <wp:extent cx="647700" cy="647700"/>
            <wp:effectExtent l="0" t="0" r="0" b="0"/>
            <wp:wrapNone/>
            <wp:docPr id="26" name="Gráfico 39" descr="Palmera">
              <a:extLst xmlns:a="http://schemas.openxmlformats.org/drawingml/2006/main">
                <a:ext uri="{FF2B5EF4-FFF2-40B4-BE49-F238E27FC236}">
                  <a16:creationId xmlns:a16="http://schemas.microsoft.com/office/drawing/2014/main" id="{A7A5A1E6-E1CB-4428-B7A0-0AC7D32DA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áfico 39" descr="Palmera">
                      <a:extLst>
                        <a:ext uri="{FF2B5EF4-FFF2-40B4-BE49-F238E27FC236}">
                          <a16:creationId xmlns:a16="http://schemas.microsoft.com/office/drawing/2014/main" id="{A7A5A1E6-E1CB-4428-B7A0-0AC7D32DA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A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5F6008" wp14:editId="04F3E1CF">
                <wp:simplePos x="0" y="0"/>
                <wp:positionH relativeFrom="column">
                  <wp:posOffset>1658350</wp:posOffset>
                </wp:positionH>
                <wp:positionV relativeFrom="paragraph">
                  <wp:posOffset>1390650</wp:posOffset>
                </wp:positionV>
                <wp:extent cx="447675" cy="294005"/>
                <wp:effectExtent l="0" t="0" r="0" b="0"/>
                <wp:wrapNone/>
                <wp:docPr id="24" name="Cuadro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4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315AEB" w14:textId="77777777" w:rsidR="00BC4B48" w:rsidRPr="00324A9D" w:rsidRDefault="00BC4B48" w:rsidP="00324A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4A9D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6008" id="_x0000_s1039" type="#_x0000_t202" style="position:absolute;left:0;text-align:left;margin-left:130.6pt;margin-top:109.5pt;width:35.25pt;height:2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" filled="f" stroked="f">
                <v:textbox>
                  <w:txbxContent>
                    <w:p w14:paraId="72315AEB" w14:textId="77777777" w:rsidR="00BC4B48" w:rsidRPr="00324A9D" w:rsidRDefault="00BC4B48" w:rsidP="00324A9D">
                      <w:pPr>
                        <w:rPr>
                          <w:sz w:val="20"/>
                          <w:szCs w:val="20"/>
                        </w:rPr>
                      </w:pPr>
                      <w:r w:rsidRPr="00324A9D"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SR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2A7FF1" wp14:editId="487B0DCD">
                <wp:simplePos x="0" y="0"/>
                <wp:positionH relativeFrom="column">
                  <wp:posOffset>1123950</wp:posOffset>
                </wp:positionH>
                <wp:positionV relativeFrom="paragraph">
                  <wp:posOffset>341630</wp:posOffset>
                </wp:positionV>
                <wp:extent cx="1038225" cy="0"/>
                <wp:effectExtent l="0" t="76200" r="28575" b="1143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304F6" id="Conector recto de flecha 21" o:spid="_x0000_s1026" type="#_x0000_t32" style="position:absolute;margin-left:88.5pt;margin-top:26.9pt;width:81.7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" strokecolor="#37b6ae [3204]">
                <v:stroke endarrow="open"/>
              </v:shape>
            </w:pict>
          </mc:Fallback>
        </mc:AlternateContent>
      </w:r>
    </w:p>
    <w:p w14:paraId="41DE5DA9" w14:textId="77777777" w:rsidR="00324A9D" w:rsidRPr="00324A9D" w:rsidRDefault="00324A9D" w:rsidP="00324A9D"/>
    <w:p w14:paraId="0ABBF437" w14:textId="77777777" w:rsidR="00324A9D" w:rsidRPr="00324A9D" w:rsidRDefault="00324A9D" w:rsidP="00324A9D"/>
    <w:p w14:paraId="679490F5" w14:textId="77777777" w:rsidR="00324A9D" w:rsidRPr="00324A9D" w:rsidRDefault="00324A9D" w:rsidP="00324A9D"/>
    <w:p w14:paraId="498A02EF" w14:textId="77777777" w:rsidR="00324A9D" w:rsidRPr="00324A9D" w:rsidRDefault="00DD360C" w:rsidP="00324A9D"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D55BA" wp14:editId="675E9BC2">
                <wp:simplePos x="0" y="0"/>
                <wp:positionH relativeFrom="column">
                  <wp:posOffset>3038475</wp:posOffset>
                </wp:positionH>
                <wp:positionV relativeFrom="paragraph">
                  <wp:posOffset>73025</wp:posOffset>
                </wp:positionV>
                <wp:extent cx="71122" cy="5266693"/>
                <wp:effectExtent l="0" t="26035" r="0" b="226695"/>
                <wp:wrapNone/>
                <wp:docPr id="87" name="Conector: curv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1122" cy="5266693"/>
                        </a:xfrm>
                        <a:prstGeom prst="curvedConnector3">
                          <a:avLst>
                            <a:gd name="adj1" fmla="val 387928"/>
                          </a:avLst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34A8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9" o:spid="_x0000_s1026" type="#_x0000_t38" style="position:absolute;margin-left:239.25pt;margin-top:5.75pt;width:5.6pt;height:414.7pt;rotation:-9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" adj="83792" strokecolor="#70ad47 [3209]" strokeweight="1pt">
                <v:stroke endarrow="open" joinstyle="miter"/>
              </v:shape>
            </w:pict>
          </mc:Fallback>
        </mc:AlternateContent>
      </w:r>
    </w:p>
    <w:p w14:paraId="4E9F754C" w14:textId="77777777" w:rsidR="00324A9D" w:rsidRPr="00324A9D" w:rsidRDefault="00324A9D" w:rsidP="00324A9D"/>
    <w:p w14:paraId="5663C2B8" w14:textId="77777777" w:rsidR="00324A9D" w:rsidRDefault="00324A9D" w:rsidP="00324A9D"/>
    <w:p w14:paraId="4C31EC14" w14:textId="77777777" w:rsidR="00324A9D" w:rsidRDefault="00324A9D" w:rsidP="00324A9D"/>
    <w:p w14:paraId="323A8FF0" w14:textId="77777777" w:rsidR="00324A9D" w:rsidRDefault="00324A9D" w:rsidP="00324A9D">
      <w:pPr>
        <w:jc w:val="both"/>
      </w:pPr>
    </w:p>
    <w:p w14:paraId="0BB0A768" w14:textId="77777777" w:rsidR="00324A9D" w:rsidRPr="00DF717B" w:rsidRDefault="00324A9D" w:rsidP="00DF717B">
      <w:pPr>
        <w:pStyle w:val="Ttulo3"/>
      </w:pPr>
      <w:r w:rsidRPr="00DF717B">
        <w:t>PARÀMETRES QUE DEFINEIXEN EL MOVIMENT</w:t>
      </w:r>
    </w:p>
    <w:p w14:paraId="1313039F" w14:textId="77777777" w:rsidR="00324A9D" w:rsidRDefault="00324A9D" w:rsidP="00324A9D">
      <w:pPr>
        <w:pStyle w:val="Prrafodelista"/>
        <w:numPr>
          <w:ilvl w:val="0"/>
          <w:numId w:val="15"/>
        </w:numPr>
        <w:jc w:val="left"/>
      </w:pPr>
      <w:r>
        <w:rPr>
          <w:b/>
          <w:bCs/>
        </w:rPr>
        <w:t>POSICIÓ (x):</w:t>
      </w:r>
      <w:r>
        <w:t xml:space="preserve"> </w:t>
      </w:r>
      <w:r>
        <w:rPr>
          <w:u w:val="single"/>
        </w:rPr>
        <w:t>lloc</w:t>
      </w:r>
      <w:r>
        <w:t xml:space="preserve"> que ocupa el mòbil en un instant.</w:t>
      </w:r>
    </w:p>
    <w:p w14:paraId="5B7E9F23" w14:textId="77777777" w:rsidR="00324A9D" w:rsidRDefault="00DD360C" w:rsidP="00324A9D">
      <w:pPr>
        <w:pStyle w:val="Prrafodelista"/>
        <w:numPr>
          <w:ilvl w:val="0"/>
          <w:numId w:val="15"/>
        </w:numPr>
        <w:jc w:val="left"/>
      </w:pPr>
      <w:r>
        <w:rPr>
          <w:b/>
          <w:bCs/>
        </w:rPr>
        <w:t>TRAJECTÒRIA:</w:t>
      </w:r>
      <w:r>
        <w:t xml:space="preserve"> línia que descriu el mòbil en el seu moviment, </w:t>
      </w:r>
      <w:r>
        <w:rPr>
          <w:u w:val="single"/>
        </w:rPr>
        <w:t>camí</w:t>
      </w:r>
      <w:r>
        <w:t xml:space="preserve"> que recorre:</w:t>
      </w:r>
    </w:p>
    <w:p w14:paraId="23ABDA48" w14:textId="77777777" w:rsidR="00DD360C" w:rsidRPr="00DD360C" w:rsidRDefault="00DD360C" w:rsidP="00DD360C">
      <w:pPr>
        <w:pStyle w:val="Prrafodelista"/>
        <w:numPr>
          <w:ilvl w:val="1"/>
          <w:numId w:val="15"/>
        </w:numPr>
        <w:jc w:val="left"/>
        <w:rPr>
          <w:u w:val="single" w:color="FFC000" w:themeColor="accent4"/>
        </w:rPr>
      </w:pPr>
      <w:r w:rsidRPr="00DD360C">
        <w:rPr>
          <w:b/>
          <w:bCs/>
          <w:u w:val="single" w:color="FFC000" w:themeColor="accent4"/>
        </w:rPr>
        <w:t>rectilinia</w:t>
      </w:r>
    </w:p>
    <w:p w14:paraId="12E1CA76" w14:textId="77777777" w:rsidR="00DD360C" w:rsidRPr="00DD360C" w:rsidRDefault="00DD360C" w:rsidP="00DD360C">
      <w:pPr>
        <w:pStyle w:val="Prrafodelista"/>
        <w:numPr>
          <w:ilvl w:val="1"/>
          <w:numId w:val="15"/>
        </w:numPr>
        <w:jc w:val="left"/>
        <w:rPr>
          <w:u w:val="single" w:color="70AD47" w:themeColor="accent6"/>
        </w:rPr>
      </w:pPr>
      <w:r w:rsidRPr="00DD360C">
        <w:rPr>
          <w:b/>
          <w:bCs/>
          <w:u w:val="single" w:color="70AD47" w:themeColor="accent6"/>
        </w:rPr>
        <w:t>curvilinia</w:t>
      </w:r>
    </w:p>
    <w:p w14:paraId="7B20BD39" w14:textId="77777777" w:rsidR="00DD360C" w:rsidRDefault="00DD360C" w:rsidP="00DD360C">
      <w:pPr>
        <w:pStyle w:val="Prrafodelista"/>
        <w:numPr>
          <w:ilvl w:val="1"/>
          <w:numId w:val="15"/>
        </w:numPr>
        <w:jc w:val="left"/>
      </w:pP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8A3D7D" wp14:editId="5965C059">
                <wp:simplePos x="0" y="0"/>
                <wp:positionH relativeFrom="column">
                  <wp:posOffset>193040</wp:posOffset>
                </wp:positionH>
                <wp:positionV relativeFrom="paragraph">
                  <wp:posOffset>157480</wp:posOffset>
                </wp:positionV>
                <wp:extent cx="307975" cy="368935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77BDAA-1A03-44D8-9D2C-3282449722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E9645B" w14:textId="77777777" w:rsidR="00BC4B48" w:rsidRPr="00DD360C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60C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3D7D" id="CuadroTexto 4" o:spid="_x0000_s1040" type="#_x0000_t202" style="position:absolute;left:0;text-align:left;margin-left:15.2pt;margin-top:12.4pt;width:24.25pt;height:29.0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" filled="f" stroked="f">
                <v:textbox style="mso-fit-shape-to-text:t">
                  <w:txbxContent>
                    <w:p w14:paraId="5DE9645B" w14:textId="77777777" w:rsidR="00BC4B48" w:rsidRPr="00DD360C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D360C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90EB4D" wp14:editId="659FC20F">
                <wp:simplePos x="0" y="0"/>
                <wp:positionH relativeFrom="column">
                  <wp:posOffset>5535930</wp:posOffset>
                </wp:positionH>
                <wp:positionV relativeFrom="paragraph">
                  <wp:posOffset>163830</wp:posOffset>
                </wp:positionV>
                <wp:extent cx="323850" cy="368935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B6CFDC-9A79-4C88-902E-C0210F9BDF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1BAFCA" w14:textId="77777777" w:rsidR="00BC4B48" w:rsidRPr="00DD360C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60C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0EB4D" id="CuadroTexto 5" o:spid="_x0000_s1041" type="#_x0000_t202" style="position:absolute;left:0;text-align:left;margin-left:435.9pt;margin-top:12.9pt;width:25.5pt;height:2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" filled="f" stroked="f">
                <v:textbox style="mso-fit-shape-to-text:t">
                  <w:txbxContent>
                    <w:p w14:paraId="0A1BAFCA" w14:textId="77777777" w:rsidR="00BC4B48" w:rsidRPr="00DD360C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D360C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CE4B887" wp14:editId="2D87EF48">
                <wp:simplePos x="0" y="0"/>
                <wp:positionH relativeFrom="column">
                  <wp:posOffset>680720</wp:posOffset>
                </wp:positionH>
                <wp:positionV relativeFrom="paragraph">
                  <wp:posOffset>184785</wp:posOffset>
                </wp:positionV>
                <wp:extent cx="4638040" cy="266700"/>
                <wp:effectExtent l="38100" t="57150" r="0" b="57150"/>
                <wp:wrapNone/>
                <wp:docPr id="88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38040" cy="2667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F3D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2" o:spid="_x0000_s1026" type="#_x0000_t75" style="position:absolute;margin-left:52.9pt;margin-top:13.85pt;width:366.6pt;height:2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">
                <v:imagedata r:id="rId12" o:title=""/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367A2" wp14:editId="5EDBA0D2">
                <wp:simplePos x="0" y="0"/>
                <wp:positionH relativeFrom="column">
                  <wp:posOffset>519430</wp:posOffset>
                </wp:positionH>
                <wp:positionV relativeFrom="paragraph">
                  <wp:posOffset>287020</wp:posOffset>
                </wp:positionV>
                <wp:extent cx="5070475" cy="45085"/>
                <wp:effectExtent l="0" t="76200" r="15875" b="69215"/>
                <wp:wrapNone/>
                <wp:docPr id="8" name="Conector recto de flecha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D92EA4-CCAA-4587-9356-B5DD237F57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0475" cy="450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9680" id="Conector recto de flecha 7" o:spid="_x0000_s1026" type="#_x0000_t32" style="position:absolute;margin-left:40.9pt;margin-top:22.6pt;width:399.25pt;height:3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" strokecolor="#ffc000 [3207]" strokeweight="1pt">
                <v:stroke endarrow="open" joinstyle="miter"/>
              </v:shape>
            </w:pict>
          </mc:Fallback>
        </mc:AlternateContent>
      </w:r>
      <w:r w:rsidRPr="00DD360C">
        <w:rPr>
          <w:b/>
          <w:bCs/>
          <w:u w:val="single" w:color="37B6AE" w:themeColor="accent1"/>
        </w:rPr>
        <w:t>zig-zag</w:t>
      </w:r>
      <w:r>
        <w:rPr>
          <w:b/>
          <w:bCs/>
        </w:rPr>
        <w:t>...</w:t>
      </w:r>
      <w:r>
        <w:br w:type="page"/>
      </w:r>
    </w:p>
    <w:p w14:paraId="320821ED" w14:textId="77777777" w:rsidR="00DD360C" w:rsidRDefault="00DD360C" w:rsidP="00DD360C">
      <w:pPr>
        <w:pStyle w:val="Prrafodelista"/>
        <w:numPr>
          <w:ilvl w:val="0"/>
          <w:numId w:val="16"/>
        </w:numPr>
        <w:jc w:val="left"/>
      </w:pPr>
      <w:r w:rsidRPr="00DD36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B57281" wp14:editId="0DF68D04">
                <wp:simplePos x="0" y="0"/>
                <wp:positionH relativeFrom="column">
                  <wp:posOffset>4952365</wp:posOffset>
                </wp:positionH>
                <wp:positionV relativeFrom="paragraph">
                  <wp:posOffset>56515</wp:posOffset>
                </wp:positionV>
                <wp:extent cx="457200" cy="368935"/>
                <wp:effectExtent l="0" t="0" r="0" b="0"/>
                <wp:wrapNone/>
                <wp:docPr id="100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60DEE5" w14:textId="77777777" w:rsidR="00BC4B48" w:rsidRPr="00DD360C" w:rsidRDefault="00BC4B48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57281" id="_x0000_s1042" type="#_x0000_t202" style="position:absolute;left:0;text-align:left;margin-left:389.95pt;margin-top:4.45pt;width:36pt;height:29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" filled="f" stroked="f">
                <v:textbox style="mso-fit-shape-to-text:t">
                  <w:txbxContent>
                    <w:p w14:paraId="4C60DEE5" w14:textId="77777777" w:rsidR="00BC4B48" w:rsidRPr="00DD360C" w:rsidRDefault="00BC4B48" w:rsidP="00DD36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5m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8C973D" wp14:editId="1A92CF43">
                <wp:simplePos x="0" y="0"/>
                <wp:positionH relativeFrom="column">
                  <wp:posOffset>2783205</wp:posOffset>
                </wp:positionH>
                <wp:positionV relativeFrom="paragraph">
                  <wp:posOffset>158750</wp:posOffset>
                </wp:positionV>
                <wp:extent cx="457200" cy="368935"/>
                <wp:effectExtent l="0" t="0" r="0" b="0"/>
                <wp:wrapNone/>
                <wp:docPr id="99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2561B" w14:textId="77777777" w:rsidR="00BC4B48" w:rsidRPr="00DD360C" w:rsidRDefault="00BC4B48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C973D" id="_x0000_s1043" type="#_x0000_t202" style="position:absolute;left:0;text-align:left;margin-left:219.15pt;margin-top:12.5pt;width:36pt;height:29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" filled="f" stroked="f">
                <v:textbox style="mso-fit-shape-to-text:t">
                  <w:txbxContent>
                    <w:p w14:paraId="1922561B" w14:textId="77777777" w:rsidR="00BC4B48" w:rsidRPr="00DD360C" w:rsidRDefault="00BC4B48" w:rsidP="00DD36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25F77D" wp14:editId="04942817">
                <wp:simplePos x="0" y="0"/>
                <wp:positionH relativeFrom="column">
                  <wp:posOffset>5631180</wp:posOffset>
                </wp:positionH>
                <wp:positionV relativeFrom="paragraph">
                  <wp:posOffset>146685</wp:posOffset>
                </wp:positionV>
                <wp:extent cx="323850" cy="368935"/>
                <wp:effectExtent l="0" t="0" r="0" b="0"/>
                <wp:wrapNone/>
                <wp:docPr id="95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4799A9" w14:textId="77777777" w:rsidR="00BC4B48" w:rsidRPr="00DD360C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60C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F77D" id="_x0000_s1044" type="#_x0000_t202" style="position:absolute;left:0;text-align:left;margin-left:443.4pt;margin-top:11.55pt;width:25.5pt;height:29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" filled="f" stroked="f">
                <v:textbox style="mso-fit-shape-to-text:t">
                  <w:txbxContent>
                    <w:p w14:paraId="304799A9" w14:textId="77777777" w:rsidR="00BC4B48" w:rsidRPr="00DD360C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D360C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D2BE3E" wp14:editId="29D919BB">
                <wp:simplePos x="0" y="0"/>
                <wp:positionH relativeFrom="column">
                  <wp:posOffset>308610</wp:posOffset>
                </wp:positionH>
                <wp:positionV relativeFrom="paragraph">
                  <wp:posOffset>149860</wp:posOffset>
                </wp:positionV>
                <wp:extent cx="307975" cy="368935"/>
                <wp:effectExtent l="0" t="0" r="0" b="0"/>
                <wp:wrapNone/>
                <wp:docPr id="94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B33B0" w14:textId="77777777" w:rsidR="00BC4B48" w:rsidRPr="00DD360C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60C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2BE3E" id="_x0000_s1045" type="#_x0000_t202" style="position:absolute;left:0;text-align:left;margin-left:24.3pt;margin-top:11.8pt;width:24.25pt;height:29.0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" filled="f" stroked="f">
                <v:textbox style="mso-fit-shape-to-text:t">
                  <w:txbxContent>
                    <w:p w14:paraId="0CEB33B0" w14:textId="77777777" w:rsidR="00BC4B48" w:rsidRPr="00DD360C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D360C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8BCE02C" wp14:editId="50F0A52A">
                <wp:simplePos x="0" y="0"/>
                <wp:positionH relativeFrom="column">
                  <wp:posOffset>775970</wp:posOffset>
                </wp:positionH>
                <wp:positionV relativeFrom="paragraph">
                  <wp:posOffset>224790</wp:posOffset>
                </wp:positionV>
                <wp:extent cx="4638040" cy="266700"/>
                <wp:effectExtent l="38100" t="57150" r="0" b="57150"/>
                <wp:wrapNone/>
                <wp:docPr id="98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38040" cy="2667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4E25" id="Entrada de lápiz 12" o:spid="_x0000_s1026" type="#_x0000_t75" style="position:absolute;margin-left:60.4pt;margin-top:17pt;width:366.6pt;height:2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">
                <v:imagedata r:id="rId12" o:title=""/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FD2A67" wp14:editId="1D508BB6">
                <wp:simplePos x="0" y="0"/>
                <wp:positionH relativeFrom="column">
                  <wp:posOffset>3117215</wp:posOffset>
                </wp:positionH>
                <wp:positionV relativeFrom="paragraph">
                  <wp:posOffset>-2303145</wp:posOffset>
                </wp:positionV>
                <wp:extent cx="71120" cy="5266690"/>
                <wp:effectExtent l="0" t="26035" r="0" b="264795"/>
                <wp:wrapNone/>
                <wp:docPr id="97" name="Conector: curv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1120" cy="5266690"/>
                        </a:xfrm>
                        <a:prstGeom prst="curvedConnector3">
                          <a:avLst>
                            <a:gd name="adj1" fmla="val 441523"/>
                          </a:avLst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D104" id="Conector: curvado 9" o:spid="_x0000_s1026" type="#_x0000_t38" style="position:absolute;margin-left:245.45pt;margin-top:-181.35pt;width:5.6pt;height:414.7pt;rotation:-9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" adj="95369" strokecolor="#70ad47 [3209]" strokeweight="1pt">
                <v:stroke endarrow="open" joinstyle="miter"/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0C73E0" wp14:editId="16C6190A">
                <wp:simplePos x="0" y="0"/>
                <wp:positionH relativeFrom="column">
                  <wp:posOffset>614680</wp:posOffset>
                </wp:positionH>
                <wp:positionV relativeFrom="paragraph">
                  <wp:posOffset>346075</wp:posOffset>
                </wp:positionV>
                <wp:extent cx="5070475" cy="45085"/>
                <wp:effectExtent l="0" t="76200" r="15875" b="69215"/>
                <wp:wrapNone/>
                <wp:docPr id="9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0475" cy="450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9ED6" id="Conector recto de flecha 7" o:spid="_x0000_s1026" type="#_x0000_t32" style="position:absolute;margin-left:48.4pt;margin-top:27.25pt;width:399.25pt;height:3.5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" strokecolor="#ffc000 [3207]" strokeweight="1pt">
                <v:stroke endarrow="open" joinstyle="miter"/>
              </v:shape>
            </w:pict>
          </mc:Fallback>
        </mc:AlternateContent>
      </w:r>
      <w:r>
        <w:rPr>
          <w:b/>
          <w:bCs/>
        </w:rPr>
        <w:t>ESPAI RECORREGUT:</w:t>
      </w:r>
      <w:r>
        <w:t xml:space="preserve"> </w:t>
      </w:r>
      <w:r>
        <w:rPr>
          <w:u w:val="single"/>
        </w:rPr>
        <w:t>distància</w:t>
      </w:r>
      <w:r>
        <w:t xml:space="preserve"> que recorre el mòbil al llarg de la trajectòria.</w:t>
      </w:r>
    </w:p>
    <w:p w14:paraId="7D0A626D" w14:textId="77777777" w:rsidR="00DD360C" w:rsidRDefault="00DD360C" w:rsidP="00DD360C">
      <w:pPr>
        <w:jc w:val="left"/>
      </w:pP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BB651B" wp14:editId="582299CB">
                <wp:simplePos x="0" y="0"/>
                <wp:positionH relativeFrom="column">
                  <wp:posOffset>3106626</wp:posOffset>
                </wp:positionH>
                <wp:positionV relativeFrom="paragraph">
                  <wp:posOffset>180022</wp:posOffset>
                </wp:positionV>
                <wp:extent cx="457200" cy="368935"/>
                <wp:effectExtent l="0" t="0" r="0" b="0"/>
                <wp:wrapNone/>
                <wp:docPr id="101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2D26C1" w14:textId="77777777" w:rsidR="00BC4B48" w:rsidRPr="00DD360C" w:rsidRDefault="00BC4B48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B651B" id="_x0000_s1046" type="#_x0000_t202" style="position:absolute;margin-left:244.6pt;margin-top:14.15pt;width:36pt;height:29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" filled="f" stroked="f">
                <v:textbox style="mso-fit-shape-to-text:t">
                  <w:txbxContent>
                    <w:p w14:paraId="1E2D26C1" w14:textId="77777777" w:rsidR="00BC4B48" w:rsidRPr="00DD360C" w:rsidRDefault="00BC4B48" w:rsidP="00DD36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28"/>
                          <w:szCs w:val="28"/>
                        </w:rP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</w:p>
    <w:p w14:paraId="126EEDEE" w14:textId="77777777" w:rsidR="00DD360C" w:rsidRDefault="00DD360C" w:rsidP="00DD360C">
      <w:pPr>
        <w:jc w:val="left"/>
      </w:pPr>
    </w:p>
    <w:p w14:paraId="44AA8087" w14:textId="77777777" w:rsidR="00DD360C" w:rsidRDefault="0028541F" w:rsidP="00DD360C">
      <w:pPr>
        <w:pStyle w:val="Prrafodelista"/>
        <w:numPr>
          <w:ilvl w:val="0"/>
          <w:numId w:val="16"/>
        </w:numPr>
        <w:jc w:val="left"/>
      </w:pPr>
      <w:r w:rsidRPr="0028541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272EA8C" wp14:editId="4D9CC29E">
                <wp:simplePos x="0" y="0"/>
                <wp:positionH relativeFrom="column">
                  <wp:posOffset>1786890</wp:posOffset>
                </wp:positionH>
                <wp:positionV relativeFrom="paragraph">
                  <wp:posOffset>370840</wp:posOffset>
                </wp:positionV>
                <wp:extent cx="48006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330F2" w14:textId="77777777" w:rsidR="00BC4B48" w:rsidRDefault="00BC4B48">
                            <w:r>
                              <w:t>delta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2EA8C" id="Cuadro de texto 2" o:spid="_x0000_s1047" type="#_x0000_t202" style="position:absolute;left:0;text-align:left;margin-left:140.7pt;margin-top:29.2pt;width:37.8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" filled="f" stroked="f">
                <v:textbox style="mso-fit-shape-to-text:t">
                  <w:txbxContent>
                    <w:p w14:paraId="0C7330F2" w14:textId="77777777" w:rsidR="00BC4B48" w:rsidRDefault="00BC4B48">
                      <w:r>
                        <w:t>delta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E3055D" wp14:editId="4D516BB8">
                <wp:simplePos x="0" y="0"/>
                <wp:positionH relativeFrom="column">
                  <wp:posOffset>2478405</wp:posOffset>
                </wp:positionH>
                <wp:positionV relativeFrom="paragraph">
                  <wp:posOffset>378460</wp:posOffset>
                </wp:positionV>
                <wp:extent cx="190500" cy="257175"/>
                <wp:effectExtent l="0" t="0" r="19050" b="28575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7B156" id="Rectángulo 109" o:spid="_x0000_s1026" style="position:absolute;margin-left:195.15pt;margin-top:29.8pt;width:15pt;height:20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" filled="f" strokecolor="#a5a5a5 [3206]">
                <v:stroke joinstyle="round"/>
              </v:rect>
            </w:pict>
          </mc:Fallback>
        </mc:AlternateContent>
      </w:r>
      <w:r w:rsidR="00DD360C"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9E4EC1" wp14:editId="1F4024F2">
                <wp:simplePos x="0" y="0"/>
                <wp:positionH relativeFrom="column">
                  <wp:posOffset>1376249</wp:posOffset>
                </wp:positionH>
                <wp:positionV relativeFrom="paragraph">
                  <wp:posOffset>319405</wp:posOffset>
                </wp:positionV>
                <wp:extent cx="3645109" cy="657225"/>
                <wp:effectExtent l="0" t="0" r="0" b="9525"/>
                <wp:wrapNone/>
                <wp:docPr id="102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109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04367" w14:textId="77777777" w:rsidR="00BC4B48" w:rsidRPr="00DD360C" w:rsidRDefault="00BC4B48" w:rsidP="00DD360C">
                            <w:pPr>
                              <w:rPr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△X=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936A222" w14:textId="77777777" w:rsidR="00BC4B48" w:rsidRPr="00DD360C" w:rsidRDefault="00BC4B48" w:rsidP="00DD360C">
                            <w:pP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D360C">
                              <w:rPr>
                                <w:rFonts w:hAnsi="Gill Sans MT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Diferència posició = posició final – posició incial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E4EC1" id="Rectángulo 20" o:spid="_x0000_s1048" style="position:absolute;left:0;text-align:left;margin-left:108.35pt;margin-top:25.15pt;width:287pt;height:5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" fillcolor="#37b6ae [3204]" stroked="f">
                <v:fill opacity="32896f"/>
                <v:textbox>
                  <w:txbxContent>
                    <w:p w14:paraId="63504367" w14:textId="77777777" w:rsidR="00BC4B48" w:rsidRPr="00DD360C" w:rsidRDefault="00BC4B48" w:rsidP="00DD360C">
                      <w:pPr>
                        <w:rPr>
                          <w:color w:val="3B3838" w:themeColor="background2" w:themeShade="40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△X=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oMath>
                      </m:oMathPara>
                    </w:p>
                    <w:p w14:paraId="1936A222" w14:textId="77777777" w:rsidR="00BC4B48" w:rsidRPr="00DD360C" w:rsidRDefault="00BC4B48" w:rsidP="00DD360C">
                      <w:pPr>
                        <w:rPr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DD360C">
                        <w:rPr>
                          <w:rFonts w:hAnsi="Gill Sans MT"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Diferència posició = posició final – posició incial</w:t>
                      </w:r>
                    </w:p>
                  </w:txbxContent>
                </v:textbox>
              </v:rect>
            </w:pict>
          </mc:Fallback>
        </mc:AlternateContent>
      </w:r>
      <w:r w:rsidR="00DD360C">
        <w:rPr>
          <w:b/>
          <w:bCs/>
        </w:rPr>
        <w:t>DESPLAÇAMENT:</w:t>
      </w:r>
      <w:r w:rsidR="00DD360C">
        <w:t xml:space="preserve"> distància més curta (linia recta) entre la </w:t>
      </w:r>
      <w:r w:rsidR="00DD360C">
        <w:rPr>
          <w:u w:val="single"/>
        </w:rPr>
        <w:t>posició inicial i final</w:t>
      </w:r>
      <w:r w:rsidR="00DD360C">
        <w:t xml:space="preserve"> (diferència posició).</w:t>
      </w:r>
    </w:p>
    <w:p w14:paraId="5C11964E" w14:textId="77777777" w:rsidR="00DD360C" w:rsidRDefault="0028541F" w:rsidP="00DD360C">
      <w:pPr>
        <w:jc w:val="left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D621CA" wp14:editId="03DB4656">
                <wp:simplePos x="0" y="0"/>
                <wp:positionH relativeFrom="column">
                  <wp:posOffset>2175510</wp:posOffset>
                </wp:positionH>
                <wp:positionV relativeFrom="paragraph">
                  <wp:posOffset>107950</wp:posOffset>
                </wp:positionV>
                <wp:extent cx="304800" cy="0"/>
                <wp:effectExtent l="0" t="76200" r="19050" b="114300"/>
                <wp:wrapNone/>
                <wp:docPr id="111" name="Conector recto de flech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D884A" id="Conector recto de flecha 111" o:spid="_x0000_s1026" type="#_x0000_t32" style="position:absolute;margin-left:171.3pt;margin-top:8.5pt;width:24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" strokecolor="#a5a5a5 [3206]">
                <v:stroke endarrow="open"/>
              </v:shape>
            </w:pict>
          </mc:Fallback>
        </mc:AlternateContent>
      </w:r>
    </w:p>
    <w:p w14:paraId="29C01151" w14:textId="77777777" w:rsidR="00DD360C" w:rsidRDefault="00DD360C" w:rsidP="00DD360C">
      <w:pPr>
        <w:jc w:val="left"/>
      </w:pPr>
    </w:p>
    <w:p w14:paraId="4865283E" w14:textId="77777777" w:rsidR="00DD360C" w:rsidRDefault="00DD360C" w:rsidP="00DD360C">
      <w:pPr>
        <w:jc w:val="left"/>
      </w:pPr>
    </w:p>
    <w:p w14:paraId="6BC5A7DD" w14:textId="77777777" w:rsidR="00DD360C" w:rsidRPr="00DD360C" w:rsidRDefault="00DD360C" w:rsidP="00DD360C"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25FFC7" wp14:editId="62D2210D">
                <wp:simplePos x="0" y="0"/>
                <wp:positionH relativeFrom="column">
                  <wp:posOffset>4951934</wp:posOffset>
                </wp:positionH>
                <wp:positionV relativeFrom="paragraph">
                  <wp:posOffset>91440</wp:posOffset>
                </wp:positionV>
                <wp:extent cx="313690" cy="352425"/>
                <wp:effectExtent l="0" t="0" r="0" b="0"/>
                <wp:wrapNone/>
                <wp:docPr id="31" name="CuadroTexto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2B9585-1A4F-4431-9E41-0F1D6E993E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2771F7" w14:textId="77777777" w:rsidR="00BC4B48" w:rsidRPr="0028541F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541F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FFC7" id="CuadroTexto 30" o:spid="_x0000_s1049" type="#_x0000_t202" style="position:absolute;left:0;text-align:left;margin-left:389.9pt;margin-top:7.2pt;width:24.7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" filled="f" stroked="f">
                <v:textbox>
                  <w:txbxContent>
                    <w:p w14:paraId="162771F7" w14:textId="77777777" w:rsidR="00BC4B48" w:rsidRPr="0028541F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8541F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4ACC8F" wp14:editId="7A9665CF">
                <wp:simplePos x="0" y="0"/>
                <wp:positionH relativeFrom="column">
                  <wp:posOffset>463550</wp:posOffset>
                </wp:positionH>
                <wp:positionV relativeFrom="paragraph">
                  <wp:posOffset>63500</wp:posOffset>
                </wp:positionV>
                <wp:extent cx="561975" cy="295275"/>
                <wp:effectExtent l="0" t="0" r="0" b="0"/>
                <wp:wrapNone/>
                <wp:docPr id="30" name="CuadroText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466CC2-E7E0-4E82-8B17-F090A8206C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5CBACF" w14:textId="77777777" w:rsidR="00BC4B48" w:rsidRPr="0028541F" w:rsidRDefault="00BC4B48" w:rsidP="00DD360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541F">
                              <w:rPr>
                                <w:rFonts w:hAnsi="Gill Sans MT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CC8F" id="CuadroTexto 29" o:spid="_x0000_s1050" type="#_x0000_t202" style="position:absolute;left:0;text-align:left;margin-left:36.5pt;margin-top:5pt;width:44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" filled="f" stroked="f">
                <v:textbox>
                  <w:txbxContent>
                    <w:p w14:paraId="2F5CBACF" w14:textId="77777777" w:rsidR="00BC4B48" w:rsidRPr="0028541F" w:rsidRDefault="00BC4B48" w:rsidP="00DD360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8541F">
                        <w:rPr>
                          <w:rFonts w:hAnsi="Gill Sans MT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8C5C538" w14:textId="77777777" w:rsidR="00DD360C" w:rsidRPr="00DD360C" w:rsidRDefault="00DD360C" w:rsidP="00DD360C">
      <w:r w:rsidRPr="00DD360C">
        <w:rPr>
          <w:noProof/>
        </w:rPr>
        <w:drawing>
          <wp:anchor distT="0" distB="0" distL="114300" distR="114300" simplePos="0" relativeHeight="251714560" behindDoc="0" locked="0" layoutInCell="1" allowOverlap="1" wp14:anchorId="76CCAA8F" wp14:editId="24B8339A">
            <wp:simplePos x="0" y="0"/>
            <wp:positionH relativeFrom="column">
              <wp:posOffset>4683760</wp:posOffset>
            </wp:positionH>
            <wp:positionV relativeFrom="paragraph">
              <wp:posOffset>31750</wp:posOffset>
            </wp:positionV>
            <wp:extent cx="728345" cy="728345"/>
            <wp:effectExtent l="0" t="0" r="0" b="0"/>
            <wp:wrapNone/>
            <wp:docPr id="106" name="Gráfico 26" descr="Palmera">
              <a:extLst xmlns:a="http://schemas.openxmlformats.org/drawingml/2006/main">
                <a:ext uri="{FF2B5EF4-FFF2-40B4-BE49-F238E27FC236}">
                  <a16:creationId xmlns:a16="http://schemas.microsoft.com/office/drawing/2014/main" id="{4832B6A4-3EC0-4E3E-B973-61F69A260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áfico 26" descr="Palmera">
                      <a:extLst>
                        <a:ext uri="{FF2B5EF4-FFF2-40B4-BE49-F238E27FC236}">
                          <a16:creationId xmlns:a16="http://schemas.microsoft.com/office/drawing/2014/main" id="{4832B6A4-3EC0-4E3E-B973-61F69A260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60C">
        <w:rPr>
          <w:noProof/>
        </w:rPr>
        <w:drawing>
          <wp:anchor distT="0" distB="0" distL="114300" distR="114300" simplePos="0" relativeHeight="251715584" behindDoc="0" locked="0" layoutInCell="1" allowOverlap="1" wp14:anchorId="49A053F7" wp14:editId="26C20D57">
            <wp:simplePos x="0" y="0"/>
            <wp:positionH relativeFrom="column">
              <wp:posOffset>332096</wp:posOffset>
            </wp:positionH>
            <wp:positionV relativeFrom="paragraph">
              <wp:posOffset>31750</wp:posOffset>
            </wp:positionV>
            <wp:extent cx="795020" cy="795020"/>
            <wp:effectExtent l="0" t="0" r="5080" b="0"/>
            <wp:wrapNone/>
            <wp:docPr id="29" name="Gráfico 28" descr="Casa">
              <a:extLst xmlns:a="http://schemas.openxmlformats.org/drawingml/2006/main">
                <a:ext uri="{FF2B5EF4-FFF2-40B4-BE49-F238E27FC236}">
                  <a16:creationId xmlns:a16="http://schemas.microsoft.com/office/drawing/2014/main" id="{DD664063-2102-41A8-9700-CE8B1ECFA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áfico 28" descr="Casa">
                      <a:extLst>
                        <a:ext uri="{FF2B5EF4-FFF2-40B4-BE49-F238E27FC236}">
                          <a16:creationId xmlns:a16="http://schemas.microsoft.com/office/drawing/2014/main" id="{DD664063-2102-41A8-9700-CE8B1ECFA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BB99A" w14:textId="77777777" w:rsidR="00DD360C" w:rsidRPr="00DD360C" w:rsidRDefault="0028541F" w:rsidP="00DD360C"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867794" wp14:editId="2AA652B7">
                <wp:simplePos x="0" y="0"/>
                <wp:positionH relativeFrom="column">
                  <wp:posOffset>1478280</wp:posOffset>
                </wp:positionH>
                <wp:positionV relativeFrom="paragraph">
                  <wp:posOffset>27940</wp:posOffset>
                </wp:positionV>
                <wp:extent cx="3095625" cy="295275"/>
                <wp:effectExtent l="0" t="0" r="0" b="0"/>
                <wp:wrapNone/>
                <wp:docPr id="105" name="Cuadro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AF298E" w14:textId="77777777" w:rsidR="00BC4B48" w:rsidRPr="0028541F" w:rsidRDefault="00BC4B48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△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X=15km-5km=10km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7794" id="_x0000_s1051" type="#_x0000_t202" style="position:absolute;left:0;text-align:left;margin-left:116.4pt;margin-top:2.2pt;width:243.7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" filled="f" stroked="f">
                <v:textbox>
                  <w:txbxContent>
                    <w:p w14:paraId="63AF298E" w14:textId="77777777" w:rsidR="00BC4B48" w:rsidRPr="0028541F" w:rsidRDefault="00BC4B48" w:rsidP="00DD36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△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X=15km-5km=10km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7C34FF" w14:textId="77777777" w:rsidR="00DD360C" w:rsidRPr="00DD360C" w:rsidRDefault="00DD360C" w:rsidP="00DD360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C00A53" wp14:editId="6758F5CE">
                <wp:simplePos x="0" y="0"/>
                <wp:positionH relativeFrom="column">
                  <wp:posOffset>1211997</wp:posOffset>
                </wp:positionH>
                <wp:positionV relativeFrom="paragraph">
                  <wp:posOffset>114935</wp:posOffset>
                </wp:positionV>
                <wp:extent cx="3557905" cy="0"/>
                <wp:effectExtent l="0" t="0" r="0" b="0"/>
                <wp:wrapNone/>
                <wp:docPr id="107" name="Conector rec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790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9874D" id="Conector recto 10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5pt,9.05pt" to="37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" strokecolor="#a5a5a5 [3206]">
                <v:stroke dashstyle="dash"/>
              </v:line>
            </w:pict>
          </mc:Fallback>
        </mc:AlternateContent>
      </w:r>
    </w:p>
    <w:p w14:paraId="6609CB6A" w14:textId="77777777" w:rsidR="00DD360C" w:rsidRDefault="0028541F" w:rsidP="00DD360C"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DAD001" wp14:editId="176A8CFC">
                <wp:simplePos x="0" y="0"/>
                <wp:positionH relativeFrom="column">
                  <wp:posOffset>4325620</wp:posOffset>
                </wp:positionH>
                <wp:positionV relativeFrom="paragraph">
                  <wp:posOffset>83820</wp:posOffset>
                </wp:positionV>
                <wp:extent cx="1552575" cy="319405"/>
                <wp:effectExtent l="0" t="0" r="0" b="0"/>
                <wp:wrapNone/>
                <wp:docPr id="104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12AB50" w14:textId="77777777" w:rsidR="00BC4B48" w:rsidRPr="0028541F" w:rsidRDefault="002E4DDD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=15km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D001" id="CuadroTexto 33" o:spid="_x0000_s1052" type="#_x0000_t202" style="position:absolute;left:0;text-align:left;margin-left:340.6pt;margin-top:6.6pt;width:122.25pt;height:2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" filled="f" stroked="f">
                <v:textbox>
                  <w:txbxContent>
                    <w:p w14:paraId="3512AB50" w14:textId="77777777" w:rsidR="00BC4B48" w:rsidRPr="0028541F" w:rsidRDefault="002E4DDD" w:rsidP="00DD36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=15km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AF521F" wp14:editId="79EE6066">
                <wp:simplePos x="0" y="0"/>
                <wp:positionH relativeFrom="column">
                  <wp:posOffset>107106</wp:posOffset>
                </wp:positionH>
                <wp:positionV relativeFrom="paragraph">
                  <wp:posOffset>121285</wp:posOffset>
                </wp:positionV>
                <wp:extent cx="1188342" cy="314325"/>
                <wp:effectExtent l="0" t="0" r="0" b="0"/>
                <wp:wrapNone/>
                <wp:docPr id="32" name="CuadroText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FEE06A-0456-4A15-945D-96BB90B336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342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3FA358" w14:textId="77777777" w:rsidR="00BC4B48" w:rsidRPr="0028541F" w:rsidRDefault="002E4DDD" w:rsidP="00DD3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521F" id="CuadroTexto 31" o:spid="_x0000_s1053" type="#_x0000_t202" style="position:absolute;left:0;text-align:left;margin-left:8.45pt;margin-top:9.55pt;width:93.5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" filled="f" stroked="f">
                <v:textbox>
                  <w:txbxContent>
                    <w:p w14:paraId="2A3FA358" w14:textId="77777777" w:rsidR="00BC4B48" w:rsidRPr="0028541F" w:rsidRDefault="002E4DDD" w:rsidP="00DD36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D360C" w:rsidRPr="00DD360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F5340C" wp14:editId="01DA881B">
                <wp:simplePos x="0" y="0"/>
                <wp:positionH relativeFrom="column">
                  <wp:posOffset>243205</wp:posOffset>
                </wp:positionH>
                <wp:positionV relativeFrom="paragraph">
                  <wp:posOffset>104140</wp:posOffset>
                </wp:positionV>
                <wp:extent cx="5540375" cy="0"/>
                <wp:effectExtent l="0" t="38100" r="41275" b="38100"/>
                <wp:wrapNone/>
                <wp:docPr id="103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037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87AEBE" id="Conector recto 25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15pt,8.2pt" to="455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" strokecolor="#37b6ae [3204]" strokeweight="6pt">
                <v:stroke joinstyle="miter"/>
              </v:line>
            </w:pict>
          </mc:Fallback>
        </mc:AlternateContent>
      </w:r>
    </w:p>
    <w:p w14:paraId="20CD84DD" w14:textId="77777777" w:rsidR="00DD360C" w:rsidRDefault="00DD360C" w:rsidP="00DD360C"/>
    <w:p w14:paraId="076EE695" w14:textId="77777777" w:rsidR="0028541F" w:rsidRDefault="0028541F" w:rsidP="00DF717B">
      <w:pPr>
        <w:pStyle w:val="Ttulo3"/>
      </w:pP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A41BD2" wp14:editId="2DCC20FB">
                <wp:simplePos x="0" y="0"/>
                <wp:positionH relativeFrom="column">
                  <wp:posOffset>1906</wp:posOffset>
                </wp:positionH>
                <wp:positionV relativeFrom="paragraph">
                  <wp:posOffset>595630</wp:posOffset>
                </wp:positionV>
                <wp:extent cx="1428750" cy="980440"/>
                <wp:effectExtent l="0" t="0" r="0" b="0"/>
                <wp:wrapNone/>
                <wp:docPr id="108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80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413B7" w14:textId="77777777" w:rsidR="00BC4B48" w:rsidRPr="0028541F" w:rsidRDefault="00BC4B48" w:rsidP="0028541F">
                            <w:pPr>
                              <w:rPr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△X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73504C9" w14:textId="77777777" w:rsidR="00BC4B48" w:rsidRPr="0028541F" w:rsidRDefault="00BC4B48" w:rsidP="0028541F">
                            <w:pP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28541F">
                              <w:rPr>
                                <w:rFonts w:hAnsi="Gill Sans MT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Segons el SI,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3B3838" w:themeColor="background2" w:themeShade="40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3B3838" w:themeColor="background2" w:themeShade="40"/>
                                      <w:kern w:val="24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3B3838" w:themeColor="background2" w:themeShade="40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A41BD2" id="Rectángulo 3" o:spid="_x0000_s1054" style="position:absolute;left:0;text-align:left;margin-left:.15pt;margin-top:46.9pt;width:112.5pt;height:77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" fillcolor="#37b6ae [3204]" stroked="f">
                <v:fill opacity="32896f"/>
                <v:textbox>
                  <w:txbxContent>
                    <w:p w14:paraId="12C413B7" w14:textId="77777777" w:rsidR="00BC4B48" w:rsidRPr="0028541F" w:rsidRDefault="00BC4B48" w:rsidP="0028541F">
                      <w:pPr>
                        <w:rPr>
                          <w:color w:val="3B3838" w:themeColor="background2" w:themeShade="40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b/>
                                  <w:bCs/>
                                  <w:i/>
                                  <w:iCs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△X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14:paraId="073504C9" w14:textId="77777777" w:rsidR="00BC4B48" w:rsidRPr="0028541F" w:rsidRDefault="00BC4B48" w:rsidP="0028541F">
                      <w:pPr>
                        <w:rPr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28541F">
                        <w:rPr>
                          <w:rFonts w:hAnsi="Gill Sans MT"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Segons el SI,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m:t>s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>
        <w:t>VELOCITAT</w:t>
      </w:r>
    </w:p>
    <w:p w14:paraId="4490A2DE" w14:textId="77777777" w:rsidR="0028541F" w:rsidRDefault="0028541F" w:rsidP="0028541F">
      <w:pPr>
        <w:tabs>
          <w:tab w:val="left" w:pos="2460"/>
        </w:tabs>
        <w:ind w:left="2410" w:hanging="2410"/>
        <w:jc w:val="left"/>
      </w:pPr>
      <w:r>
        <w:tab/>
        <w:t xml:space="preserve">La velocitat mesura la </w:t>
      </w:r>
      <w:r>
        <w:rPr>
          <w:b/>
          <w:bCs/>
        </w:rPr>
        <w:t>rapidesa</w:t>
      </w:r>
      <w:r>
        <w:t xml:space="preserve"> amb què es desplaça un mòbil, el temps que       tarda en recòrrer una distància.</w:t>
      </w:r>
    </w:p>
    <w:p w14:paraId="7BC4F616" w14:textId="77777777" w:rsidR="0028541F" w:rsidRDefault="0028541F" w:rsidP="0028541F">
      <w:pPr>
        <w:tabs>
          <w:tab w:val="left" w:pos="2460"/>
        </w:tabs>
        <w:ind w:left="2410"/>
        <w:jc w:val="left"/>
        <w:rPr>
          <w:b/>
          <w:bCs/>
        </w:rPr>
      </w:pPr>
      <w:r>
        <w:rPr>
          <w:b/>
          <w:bCs/>
        </w:rPr>
        <w:t>PARÀMETRES:</w:t>
      </w:r>
    </w:p>
    <w:p w14:paraId="4E21A938" w14:textId="77777777" w:rsidR="0028541F" w:rsidRPr="0028541F" w:rsidRDefault="0028541F" w:rsidP="0028541F">
      <w:pPr>
        <w:pStyle w:val="Prrafodelista"/>
        <w:numPr>
          <w:ilvl w:val="0"/>
          <w:numId w:val="16"/>
        </w:numPr>
        <w:tabs>
          <w:tab w:val="left" w:pos="2460"/>
        </w:tabs>
        <w:ind w:firstLine="1690"/>
        <w:jc w:val="left"/>
        <w:rPr>
          <w:b/>
          <w:bCs/>
        </w:rPr>
      </w:pPr>
      <w:r w:rsidRPr="0028541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B1A17ED" wp14:editId="0314914E">
                <wp:simplePos x="0" y="0"/>
                <wp:positionH relativeFrom="column">
                  <wp:posOffset>2838031</wp:posOffset>
                </wp:positionH>
                <wp:positionV relativeFrom="paragraph">
                  <wp:posOffset>24765</wp:posOffset>
                </wp:positionV>
                <wp:extent cx="771525" cy="294640"/>
                <wp:effectExtent l="0" t="0" r="0" b="0"/>
                <wp:wrapNone/>
                <wp:docPr id="1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E569" w14:textId="77777777" w:rsidR="00BC4B48" w:rsidRPr="0028541F" w:rsidRDefault="00BC4B48" w:rsidP="002854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relació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17ED" id="_x0000_s1055" type="#_x0000_t202" style="position:absolute;left:0;text-align:left;margin-left:223.45pt;margin-top:1.95pt;width:60.75pt;height:23.2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" filled="f" stroked="f">
                <v:textbox>
                  <w:txbxContent>
                    <w:p w14:paraId="206AE569" w14:textId="77777777" w:rsidR="00BC4B48" w:rsidRPr="0028541F" w:rsidRDefault="00BC4B48" w:rsidP="002854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relació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170546" wp14:editId="59322127">
                <wp:simplePos x="0" y="0"/>
                <wp:positionH relativeFrom="column">
                  <wp:posOffset>2828290</wp:posOffset>
                </wp:positionH>
                <wp:positionV relativeFrom="paragraph">
                  <wp:posOffset>25400</wp:posOffset>
                </wp:positionV>
                <wp:extent cx="45719" cy="294640"/>
                <wp:effectExtent l="0" t="0" r="31115" b="10160"/>
                <wp:wrapNone/>
                <wp:docPr id="112" name="Cerrar llav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946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5E97B" id="Cerrar llave 112" o:spid="_x0000_s1026" type="#_x0000_t88" style="position:absolute;margin-left:222.7pt;margin-top:2pt;width:3.6pt;height:23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" adj="279" strokecolor="#37b6ae [3204]" strokeweight=".5pt">
                <v:stroke joinstyle="miter"/>
              </v:shape>
            </w:pict>
          </mc:Fallback>
        </mc:AlternateContent>
      </w:r>
      <w:r>
        <w:rPr>
          <w:b/>
          <w:bCs/>
        </w:rPr>
        <w:t>Desplaçament</w:t>
      </w:r>
    </w:p>
    <w:p w14:paraId="7C65B3AA" w14:textId="77777777" w:rsidR="0028541F" w:rsidRDefault="0028541F" w:rsidP="0028541F">
      <w:pPr>
        <w:pStyle w:val="Prrafodelista"/>
        <w:numPr>
          <w:ilvl w:val="0"/>
          <w:numId w:val="16"/>
        </w:numPr>
        <w:tabs>
          <w:tab w:val="left" w:pos="2460"/>
        </w:tabs>
        <w:ind w:firstLine="1690"/>
        <w:jc w:val="left"/>
        <w:rPr>
          <w:b/>
          <w:bCs/>
        </w:rPr>
      </w:pPr>
      <w:r>
        <w:rPr>
          <w:b/>
          <w:bCs/>
        </w:rPr>
        <w:t>Temps</w:t>
      </w:r>
    </w:p>
    <w:p w14:paraId="64AA774B" w14:textId="77777777" w:rsidR="0028541F" w:rsidRPr="00DF717B" w:rsidRDefault="0028541F" w:rsidP="00A0498D">
      <w:pPr>
        <w:pStyle w:val="Ttulo4"/>
      </w:pPr>
      <w:r w:rsidRPr="00DF717B">
        <w:t>VELOCITAT MITJANA I INSTANTÀNIA</w:t>
      </w:r>
    </w:p>
    <w:p w14:paraId="7AAF5FDE" w14:textId="77777777" w:rsidR="0028541F" w:rsidRDefault="0028541F" w:rsidP="0028541F">
      <w:pPr>
        <w:pStyle w:val="Prrafodelista"/>
        <w:numPr>
          <w:ilvl w:val="0"/>
          <w:numId w:val="17"/>
        </w:numPr>
        <w:jc w:val="left"/>
      </w:pPr>
      <w:r>
        <w:rPr>
          <w:b/>
          <w:bCs/>
        </w:rPr>
        <w:t>VELOCITAT INSTANTÀNIA:</w:t>
      </w:r>
      <w:r>
        <w:t xml:space="preserve"> velocitat que porta el mòbil en cada </w:t>
      </w:r>
      <w:r w:rsidRPr="0028541F">
        <w:rPr>
          <w:u w:val="single"/>
        </w:rPr>
        <w:t>instant</w:t>
      </w:r>
      <w:r>
        <w:t>.</w:t>
      </w:r>
    </w:p>
    <w:p w14:paraId="34FDCFDE" w14:textId="77777777" w:rsidR="0028541F" w:rsidRDefault="0028541F" w:rsidP="0028541F">
      <w:pPr>
        <w:pStyle w:val="Prrafodelista"/>
        <w:numPr>
          <w:ilvl w:val="0"/>
          <w:numId w:val="17"/>
        </w:numPr>
        <w:jc w:val="left"/>
      </w:pPr>
      <w:r>
        <w:rPr>
          <w:b/>
          <w:bCs/>
        </w:rPr>
        <w:t>VELOCITAT MITJANA:</w:t>
      </w:r>
      <w:r>
        <w:t xml:space="preserve"> s’ha calculat durant tot el </w:t>
      </w:r>
      <w:r>
        <w:rPr>
          <w:u w:val="single"/>
        </w:rPr>
        <w:t>temps</w:t>
      </w:r>
      <w:r>
        <w:t>.</w:t>
      </w:r>
    </w:p>
    <w:p w14:paraId="081C5A2F" w14:textId="77777777" w:rsidR="0028541F" w:rsidRPr="00DF717B" w:rsidRDefault="0028541F" w:rsidP="00A0498D">
      <w:pPr>
        <w:pStyle w:val="Ttulo4"/>
      </w:pPr>
      <w:r w:rsidRPr="00DF717B">
        <w:t>VELOCITAT VECTORIAL</w:t>
      </w:r>
    </w:p>
    <w:p w14:paraId="42BC6B15" w14:textId="77777777" w:rsidR="0028541F" w:rsidRDefault="0028541F" w:rsidP="0028541F">
      <w:pPr>
        <w:jc w:val="left"/>
      </w:pPr>
      <w:r>
        <w:t xml:space="preserve">La velocitat és una </w:t>
      </w:r>
      <w:r>
        <w:rPr>
          <w:b/>
          <w:bCs/>
        </w:rPr>
        <w:t>magnitud vectorial</w:t>
      </w:r>
      <w:r>
        <w:t>, perquè per conèixer-la s’ha d’indicar:</w:t>
      </w:r>
    </w:p>
    <w:p w14:paraId="5164CC56" w14:textId="77777777" w:rsidR="0028541F" w:rsidRDefault="0028541F" w:rsidP="0028541F">
      <w:pPr>
        <w:pStyle w:val="Prrafodelista"/>
        <w:numPr>
          <w:ilvl w:val="0"/>
          <w:numId w:val="18"/>
        </w:numPr>
        <w:jc w:val="left"/>
      </w:pPr>
      <w:r>
        <w:rPr>
          <w:b/>
          <w:bCs/>
        </w:rPr>
        <w:t>MÒDUL:</w:t>
      </w:r>
      <w:r>
        <w:t xml:space="preserve"> valor o quantitat</w:t>
      </w:r>
    </w:p>
    <w:p w14:paraId="22FFD291" w14:textId="77777777" w:rsidR="0028541F" w:rsidRDefault="0028541F" w:rsidP="0028541F">
      <w:pPr>
        <w:pStyle w:val="Prrafodelista"/>
        <w:numPr>
          <w:ilvl w:val="0"/>
          <w:numId w:val="18"/>
        </w:numPr>
        <w:jc w:val="left"/>
      </w:pPr>
      <w:r>
        <w:rPr>
          <w:b/>
          <w:bCs/>
        </w:rPr>
        <w:t>DIRECCIÓ:</w:t>
      </w:r>
      <w:r>
        <w:t xml:space="preserve"> camí pel que es desplaça</w:t>
      </w:r>
    </w:p>
    <w:p w14:paraId="4B3DB78D" w14:textId="77777777" w:rsidR="0028541F" w:rsidRDefault="0028541F" w:rsidP="0028541F">
      <w:pPr>
        <w:pStyle w:val="Prrafodelista"/>
        <w:numPr>
          <w:ilvl w:val="0"/>
          <w:numId w:val="18"/>
        </w:numPr>
        <w:jc w:val="left"/>
      </w:pPr>
      <w:r>
        <w:rPr>
          <w:b/>
          <w:bCs/>
        </w:rPr>
        <w:t>SENTIT:</w:t>
      </w:r>
      <w:r>
        <w:t xml:space="preserve"> destí del moviment</w:t>
      </w:r>
    </w:p>
    <w:p w14:paraId="19B782E1" w14:textId="77777777" w:rsidR="0028541F" w:rsidRPr="0028541F" w:rsidRDefault="0028541F" w:rsidP="00A0498D">
      <w:pPr>
        <w:pStyle w:val="Ttulo4"/>
      </w:pP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2EB406" wp14:editId="61BD48BB">
                <wp:simplePos x="0" y="0"/>
                <wp:positionH relativeFrom="column">
                  <wp:posOffset>4067175</wp:posOffset>
                </wp:positionH>
                <wp:positionV relativeFrom="paragraph">
                  <wp:posOffset>244475</wp:posOffset>
                </wp:positionV>
                <wp:extent cx="241935" cy="368935"/>
                <wp:effectExtent l="0" t="0" r="0" b="0"/>
                <wp:wrapNone/>
                <wp:docPr id="41" name="CuadroTexto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0C3D14-44B9-46A8-8F12-C96A969C8B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532A04" w14:textId="77777777" w:rsidR="00BC4B48" w:rsidRDefault="00BC4B48" w:rsidP="002854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EB406" id="CuadroTexto 40" o:spid="_x0000_s1056" type="#_x0000_t202" style="position:absolute;left:0;text-align:left;margin-left:320.25pt;margin-top:19.25pt;width:19.05pt;height:29.0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" filled="f" stroked="f">
                <v:textbox style="mso-fit-shape-to-text:t">
                  <w:txbxContent>
                    <w:p w14:paraId="69532A04" w14:textId="77777777" w:rsidR="00BC4B48" w:rsidRDefault="00BC4B48" w:rsidP="0028541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9C2632" wp14:editId="42721418">
                <wp:simplePos x="0" y="0"/>
                <wp:positionH relativeFrom="column">
                  <wp:posOffset>4594225</wp:posOffset>
                </wp:positionH>
                <wp:positionV relativeFrom="paragraph">
                  <wp:posOffset>142240</wp:posOffset>
                </wp:positionV>
                <wp:extent cx="0" cy="1010920"/>
                <wp:effectExtent l="0" t="0" r="38100" b="36830"/>
                <wp:wrapNone/>
                <wp:docPr id="114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09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F7190" id="Conector recto 1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75pt,11.2pt" to="361.7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79C4F2" wp14:editId="338544CB">
                <wp:simplePos x="0" y="0"/>
                <wp:positionH relativeFrom="column">
                  <wp:posOffset>5125085</wp:posOffset>
                </wp:positionH>
                <wp:positionV relativeFrom="paragraph">
                  <wp:posOffset>142240</wp:posOffset>
                </wp:positionV>
                <wp:extent cx="0" cy="1010920"/>
                <wp:effectExtent l="0" t="0" r="38100" b="36830"/>
                <wp:wrapNone/>
                <wp:docPr id="115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09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19A50" id="Conector recto 1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55pt,11.2pt" to="403.5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ACE129" wp14:editId="7546AB52">
                <wp:simplePos x="0" y="0"/>
                <wp:positionH relativeFrom="column">
                  <wp:posOffset>5097145</wp:posOffset>
                </wp:positionH>
                <wp:positionV relativeFrom="paragraph">
                  <wp:posOffset>1487805</wp:posOffset>
                </wp:positionV>
                <wp:extent cx="949960" cy="0"/>
                <wp:effectExtent l="0" t="0" r="0" b="0"/>
                <wp:wrapNone/>
                <wp:docPr id="116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99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9C3DB" id="Conector recto 19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5pt,117.15pt" to="476.1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27694B" wp14:editId="09FF2982">
                <wp:simplePos x="0" y="0"/>
                <wp:positionH relativeFrom="column">
                  <wp:posOffset>5097145</wp:posOffset>
                </wp:positionH>
                <wp:positionV relativeFrom="paragraph">
                  <wp:posOffset>1152525</wp:posOffset>
                </wp:positionV>
                <wp:extent cx="346075" cy="0"/>
                <wp:effectExtent l="0" t="0" r="0" b="0"/>
                <wp:wrapNone/>
                <wp:docPr id="117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6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166CD" id="Conector recto 20" o:spid="_x0000_s1026" style="position:absolute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5pt,90.75pt" to="428.6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E809BD" wp14:editId="0CCA6344">
                <wp:simplePos x="0" y="0"/>
                <wp:positionH relativeFrom="column">
                  <wp:posOffset>3140075</wp:posOffset>
                </wp:positionH>
                <wp:positionV relativeFrom="paragraph">
                  <wp:posOffset>1487805</wp:posOffset>
                </wp:positionV>
                <wp:extent cx="1453515" cy="0"/>
                <wp:effectExtent l="0" t="0" r="0" b="0"/>
                <wp:wrapNone/>
                <wp:docPr id="118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35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62C66" id="Conector recto 21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25pt,117.15pt" to="361.7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4EE5BE" wp14:editId="2CD09326">
                <wp:simplePos x="0" y="0"/>
                <wp:positionH relativeFrom="column">
                  <wp:posOffset>3140075</wp:posOffset>
                </wp:positionH>
                <wp:positionV relativeFrom="paragraph">
                  <wp:posOffset>1152525</wp:posOffset>
                </wp:positionV>
                <wp:extent cx="1453515" cy="0"/>
                <wp:effectExtent l="0" t="0" r="0" b="0"/>
                <wp:wrapNone/>
                <wp:docPr id="119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35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B8870" id="Conector recto 22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25pt,90.75pt" to="361.7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  <w:r w:rsidRPr="0028541F">
        <w:rPr>
          <w:noProof/>
        </w:rPr>
        <w:drawing>
          <wp:anchor distT="0" distB="0" distL="114300" distR="114300" simplePos="0" relativeHeight="251740160" behindDoc="0" locked="0" layoutInCell="1" allowOverlap="1" wp14:anchorId="58A9EC93" wp14:editId="09E5A018">
            <wp:simplePos x="0" y="0"/>
            <wp:positionH relativeFrom="column">
              <wp:posOffset>4496435</wp:posOffset>
            </wp:positionH>
            <wp:positionV relativeFrom="paragraph">
              <wp:posOffset>1106805</wp:posOffset>
            </wp:positionV>
            <wp:extent cx="628015" cy="628015"/>
            <wp:effectExtent l="0" t="0" r="0" b="635"/>
            <wp:wrapNone/>
            <wp:docPr id="123" name="Gráfico 26" descr="Hombre">
              <a:extLst xmlns:a="http://schemas.openxmlformats.org/drawingml/2006/main">
                <a:ext uri="{FF2B5EF4-FFF2-40B4-BE49-F238E27FC236}">
                  <a16:creationId xmlns:a16="http://schemas.microsoft.com/office/drawing/2014/main" id="{A88A2074-A75E-4AAA-8193-D5DEB7ABB7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áfico 26" descr="Hombre">
                      <a:extLst>
                        <a:ext uri="{FF2B5EF4-FFF2-40B4-BE49-F238E27FC236}">
                          <a16:creationId xmlns:a16="http://schemas.microsoft.com/office/drawing/2014/main" id="{A88A2074-A75E-4AAA-8193-D5DEB7ABB7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41F">
        <w:rPr>
          <w:noProof/>
        </w:rPr>
        <w:drawing>
          <wp:anchor distT="0" distB="0" distL="114300" distR="114300" simplePos="0" relativeHeight="251742208" behindDoc="0" locked="0" layoutInCell="1" allowOverlap="1" wp14:anchorId="493B6048" wp14:editId="05E98067">
            <wp:simplePos x="0" y="0"/>
            <wp:positionH relativeFrom="column">
              <wp:posOffset>5267325</wp:posOffset>
            </wp:positionH>
            <wp:positionV relativeFrom="paragraph">
              <wp:posOffset>666115</wp:posOffset>
            </wp:positionV>
            <wp:extent cx="946150" cy="946150"/>
            <wp:effectExtent l="0" t="0" r="0" b="0"/>
            <wp:wrapNone/>
            <wp:docPr id="124" name="Gráfico 29" descr="Quiosco">
              <a:extLst xmlns:a="http://schemas.openxmlformats.org/drawingml/2006/main">
                <a:ext uri="{FF2B5EF4-FFF2-40B4-BE49-F238E27FC236}">
                  <a16:creationId xmlns:a16="http://schemas.microsoft.com/office/drawing/2014/main" id="{F3626D55-0E41-4396-8511-554BFFB5BB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áfico 29" descr="Quiosco">
                      <a:extLst>
                        <a:ext uri="{FF2B5EF4-FFF2-40B4-BE49-F238E27FC236}">
                          <a16:creationId xmlns:a16="http://schemas.microsoft.com/office/drawing/2014/main" id="{F3626D55-0E41-4396-8511-554BFFB5BB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EFA584" wp14:editId="29AD9857">
                <wp:simplePos x="0" y="0"/>
                <wp:positionH relativeFrom="column">
                  <wp:posOffset>2654935</wp:posOffset>
                </wp:positionH>
                <wp:positionV relativeFrom="paragraph">
                  <wp:posOffset>1431290</wp:posOffset>
                </wp:positionV>
                <wp:extent cx="1310640" cy="0"/>
                <wp:effectExtent l="38100" t="76200" r="22860" b="114300"/>
                <wp:wrapNone/>
                <wp:docPr id="121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344EF" id="Conector recto de flecha 34" o:spid="_x0000_s1026" type="#_x0000_t32" style="position:absolute;margin-left:209.05pt;margin-top:112.7pt;width:103.2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" strokecolor="#37b6ae [3204]">
                <v:stroke startarrow="open" endarrow="open"/>
              </v:shap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B9FDDA" wp14:editId="114C492C">
                <wp:simplePos x="0" y="0"/>
                <wp:positionH relativeFrom="column">
                  <wp:posOffset>3034665</wp:posOffset>
                </wp:positionH>
                <wp:positionV relativeFrom="paragraph">
                  <wp:posOffset>1153160</wp:posOffset>
                </wp:positionV>
                <wp:extent cx="551180" cy="276860"/>
                <wp:effectExtent l="0" t="0" r="0" b="0"/>
                <wp:wrapNone/>
                <wp:docPr id="36" name="CuadroTexto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57C024-C767-4669-B2B5-4A95802D06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701B1" w14:textId="77777777" w:rsidR="00BC4B48" w:rsidRDefault="00BC4B48" w:rsidP="002854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</w:rPr>
                              <w:t>sentit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9FDDA" id="CuadroTexto 35" o:spid="_x0000_s1057" type="#_x0000_t202" style="position:absolute;left:0;text-align:left;margin-left:238.95pt;margin-top:90.8pt;width:43.4pt;height:21.8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" filled="f" stroked="f">
                <v:textbox style="mso-fit-shape-to-text:t">
                  <w:txbxContent>
                    <w:p w14:paraId="5D9701B1" w14:textId="77777777" w:rsidR="00BC4B48" w:rsidRDefault="00BC4B48" w:rsidP="0028541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</w:rPr>
                        <w:t>sentit</w:t>
                      </w:r>
                    </w:p>
                  </w:txbxContent>
                </v:textbox>
              </v:shap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9FE092" wp14:editId="2E7714BC">
                <wp:simplePos x="0" y="0"/>
                <wp:positionH relativeFrom="column">
                  <wp:posOffset>4839970</wp:posOffset>
                </wp:positionH>
                <wp:positionV relativeFrom="paragraph">
                  <wp:posOffset>375285</wp:posOffset>
                </wp:positionV>
                <wp:extent cx="0" cy="622300"/>
                <wp:effectExtent l="95250" t="38100" r="57150" b="25400"/>
                <wp:wrapNone/>
                <wp:docPr id="38" name="Conector recto de flecha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BEDBE7-A78E-4B4E-926A-0BD4E4AA57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CBC84" id="Conector recto de flecha 37" o:spid="_x0000_s1026" type="#_x0000_t32" style="position:absolute;margin-left:381.1pt;margin-top:29.55pt;width:0;height:49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" strokecolor="#37b6ae [3204]">
                <v:stroke endarrow="open"/>
              </v:shap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634604" wp14:editId="6081D97F">
                <wp:simplePos x="0" y="0"/>
                <wp:positionH relativeFrom="column">
                  <wp:posOffset>4667885</wp:posOffset>
                </wp:positionH>
                <wp:positionV relativeFrom="paragraph">
                  <wp:posOffset>322580</wp:posOffset>
                </wp:positionV>
                <wp:extent cx="694055" cy="276860"/>
                <wp:effectExtent l="0" t="0" r="0" b="0"/>
                <wp:wrapNone/>
                <wp:docPr id="39" name="CuadroTexto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3654B-54EC-4A8E-8BB4-D06B3D85D5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940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E9D45F" w14:textId="77777777" w:rsidR="00BC4B48" w:rsidRDefault="00BC4B48" w:rsidP="002854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</w:rPr>
                              <w:t>direcció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4604" id="CuadroTexto 38" o:spid="_x0000_s1058" type="#_x0000_t202" style="position:absolute;left:0;text-align:left;margin-left:367.55pt;margin-top:25.4pt;width:54.65pt;height:21.8pt;rotation:-90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" filled="f" stroked="f">
                <v:textbox style="mso-fit-shape-to-text:t">
                  <w:txbxContent>
                    <w:p w14:paraId="07E9D45F" w14:textId="77777777" w:rsidR="00BC4B48" w:rsidRDefault="00BC4B48" w:rsidP="0028541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</w:rPr>
                        <w:t>direcció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VELOCITAT </w:t>
      </w:r>
      <w:r w:rsidRPr="00A0498D">
        <w:t>POSITIVA</w:t>
      </w:r>
      <w:r>
        <w:t xml:space="preserve"> I NEGATIVA</w:t>
      </w:r>
    </w:p>
    <w:p w14:paraId="30249F5F" w14:textId="77777777" w:rsidR="0028541F" w:rsidRDefault="0028541F" w:rsidP="0028541F">
      <w:pPr>
        <w:pStyle w:val="Prrafodelista"/>
        <w:numPr>
          <w:ilvl w:val="0"/>
          <w:numId w:val="19"/>
        </w:numPr>
        <w:jc w:val="left"/>
      </w:pP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81D95D" wp14:editId="407CCB22">
                <wp:simplePos x="0" y="0"/>
                <wp:positionH relativeFrom="column">
                  <wp:posOffset>5495925</wp:posOffset>
                </wp:positionH>
                <wp:positionV relativeFrom="paragraph">
                  <wp:posOffset>53975</wp:posOffset>
                </wp:positionV>
                <wp:extent cx="318770" cy="368935"/>
                <wp:effectExtent l="0" t="0" r="0" b="0"/>
                <wp:wrapNone/>
                <wp:docPr id="122" name="Cuadro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49F25" w14:textId="77777777" w:rsidR="00BC4B48" w:rsidRDefault="00BC4B48" w:rsidP="002854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D95D" id="CuadroTexto 39" o:spid="_x0000_s1059" type="#_x0000_t202" style="position:absolute;left:0;text-align:left;margin-left:432.75pt;margin-top:4.25pt;width:25.1pt;height:29.0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" filled="f" stroked="f">
                <v:textbox style="mso-fit-shape-to-text:t">
                  <w:txbxContent>
                    <w:p w14:paraId="7AA49F25" w14:textId="77777777" w:rsidR="00BC4B48" w:rsidRDefault="00BC4B48" w:rsidP="0028541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>VELOCITAT POSITIVA:</w:t>
      </w:r>
      <w:r>
        <w:t xml:space="preserve"> cap a l’eix positiu (dreta).</w:t>
      </w:r>
    </w:p>
    <w:p w14:paraId="0802CABE" w14:textId="77777777" w:rsidR="0028541F" w:rsidRDefault="0028541F" w:rsidP="0028541F">
      <w:pPr>
        <w:pStyle w:val="Prrafodelista"/>
        <w:numPr>
          <w:ilvl w:val="0"/>
          <w:numId w:val="19"/>
        </w:numPr>
        <w:jc w:val="left"/>
      </w:pPr>
      <w:r>
        <w:rPr>
          <w:b/>
          <w:bCs/>
        </w:rPr>
        <w:t>VELOCITAT NEGATIVA:</w:t>
      </w:r>
      <w:r>
        <w:t xml:space="preserve"> cap a l’eix negatiu (esquerra).</w:t>
      </w:r>
    </w:p>
    <w:p w14:paraId="6E289C95" w14:textId="77777777" w:rsidR="0028541F" w:rsidRDefault="0028541F" w:rsidP="0028541F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89A50E" wp14:editId="518DCB6C">
                <wp:simplePos x="0" y="0"/>
                <wp:positionH relativeFrom="column">
                  <wp:posOffset>5097780</wp:posOffset>
                </wp:positionH>
                <wp:positionV relativeFrom="paragraph">
                  <wp:posOffset>704850</wp:posOffset>
                </wp:positionV>
                <wp:extent cx="247650" cy="0"/>
                <wp:effectExtent l="0" t="76200" r="19050" b="114300"/>
                <wp:wrapNone/>
                <wp:docPr id="125" name="Conector recto de flech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997AD" id="Conector recto de flecha 125" o:spid="_x0000_s1026" type="#_x0000_t32" style="position:absolute;margin-left:401.4pt;margin-top:55.5pt;width:19.5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" strokecolor="#37b6ae [3204]">
                <v:stroke endarrow="open"/>
              </v:shape>
            </w:pict>
          </mc:Fallback>
        </mc:AlternateContent>
      </w:r>
      <w:r w:rsidRPr="0028541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C1D70F" wp14:editId="726438B5">
                <wp:simplePos x="0" y="0"/>
                <wp:positionH relativeFrom="column">
                  <wp:posOffset>4271645</wp:posOffset>
                </wp:positionH>
                <wp:positionV relativeFrom="paragraph">
                  <wp:posOffset>1099185</wp:posOffset>
                </wp:positionV>
                <wp:extent cx="1120140" cy="462915"/>
                <wp:effectExtent l="0" t="0" r="0" b="0"/>
                <wp:wrapNone/>
                <wp:docPr id="120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987F2D" w14:textId="77777777" w:rsidR="00BC4B48" w:rsidRPr="0028541F" w:rsidRDefault="00BC4B48" w:rsidP="0028541F"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 →</m:t>
                              </m:r>
                            </m:oMath>
                            <w:r w:rsidRPr="0028541F"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5s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1D70F" id="CuadroTexto 27" o:spid="_x0000_s1060" type="#_x0000_t202" style="position:absolute;margin-left:336.35pt;margin-top:86.55pt;width:88.2pt;height:36.4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" filled="f" stroked="f">
                <v:textbox style="mso-fit-shape-to-text:t">
                  <w:txbxContent>
                    <w:p w14:paraId="24987F2D" w14:textId="77777777" w:rsidR="00BC4B48" w:rsidRPr="0028541F" w:rsidRDefault="00BC4B48" w:rsidP="0028541F"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5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 →</m:t>
                        </m:r>
                      </m:oMath>
                      <w:r w:rsidRPr="0028541F">
                        <w:rPr>
                          <w:rFonts w:hAnsi="Gill Sans M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5s</w:t>
                      </w:r>
                    </w:p>
                  </w:txbxContent>
                </v:textbox>
              </v:shape>
            </w:pict>
          </mc:Fallback>
        </mc:AlternateContent>
      </w:r>
    </w:p>
    <w:p w14:paraId="270BFDDC" w14:textId="77777777" w:rsidR="004F7956" w:rsidRPr="004F7956" w:rsidRDefault="004F7956" w:rsidP="004F7956"/>
    <w:p w14:paraId="1216B2F9" w14:textId="77777777" w:rsidR="004F7956" w:rsidRPr="004F7956" w:rsidRDefault="004F7956" w:rsidP="004F7956"/>
    <w:p w14:paraId="0BDCA9F7" w14:textId="77777777" w:rsidR="004F7956" w:rsidRDefault="004F7956" w:rsidP="004F7956"/>
    <w:p w14:paraId="2B71225A" w14:textId="77777777" w:rsidR="004F7956" w:rsidRDefault="004F7956" w:rsidP="004F7956">
      <w:pPr>
        <w:tabs>
          <w:tab w:val="left" w:pos="5430"/>
        </w:tabs>
        <w:jc w:val="left"/>
      </w:pPr>
      <w:r>
        <w:tab/>
      </w:r>
    </w:p>
    <w:p w14:paraId="2E3FA453" w14:textId="77777777" w:rsidR="004F7956" w:rsidRDefault="004F7956" w:rsidP="00DF717B">
      <w:pPr>
        <w:pStyle w:val="Ttulo2"/>
      </w:pPr>
      <w:r>
        <w:br w:type="page"/>
      </w:r>
      <w:r>
        <w:lastRenderedPageBreak/>
        <w:t>MOVIMENT RECTILINI UNIFORME (MRU)</w:t>
      </w:r>
    </w:p>
    <w:p w14:paraId="5A8FBE85" w14:textId="77777777" w:rsidR="004F7956" w:rsidRDefault="004F7956" w:rsidP="004F7956">
      <w:pPr>
        <w:jc w:val="left"/>
      </w:pPr>
      <w:r>
        <w:t xml:space="preserve">El </w:t>
      </w:r>
      <w:r>
        <w:rPr>
          <w:b/>
          <w:bCs/>
        </w:rPr>
        <w:t>moviment rectilini uniforme (MRU)</w:t>
      </w:r>
      <w:r w:rsidR="00DF717B">
        <w:t xml:space="preserve"> ocorre al complir dues condicions:</w:t>
      </w:r>
    </w:p>
    <w:tbl>
      <w:tblPr>
        <w:tblStyle w:val="Tablaconcuadrcula5oscura-nfasis1"/>
        <w:tblW w:w="0" w:type="auto"/>
        <w:tblLook w:val="04A0" w:firstRow="1" w:lastRow="0" w:firstColumn="1" w:lastColumn="0" w:noHBand="0" w:noVBand="1"/>
      </w:tblPr>
      <w:tblGrid>
        <w:gridCol w:w="1513"/>
        <w:gridCol w:w="2829"/>
        <w:gridCol w:w="2648"/>
        <w:gridCol w:w="2602"/>
      </w:tblGrid>
      <w:tr w:rsidR="00DF717B" w14:paraId="74713C85" w14:textId="77777777" w:rsidTr="00DF7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 w:val="restart"/>
            <w:vAlign w:val="center"/>
          </w:tcPr>
          <w:p w14:paraId="578CE143" w14:textId="77777777" w:rsidR="00DF717B" w:rsidRDefault="00DF717B" w:rsidP="00DF717B">
            <w:r>
              <w:t>MOVIMENT</w:t>
            </w:r>
          </w:p>
        </w:tc>
        <w:tc>
          <w:tcPr>
            <w:tcW w:w="2829" w:type="dxa"/>
          </w:tcPr>
          <w:p w14:paraId="52AAA539" w14:textId="77777777" w:rsidR="00DF717B" w:rsidRDefault="00DF717B" w:rsidP="004F79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RECTILINI</w:t>
            </w:r>
          </w:p>
        </w:tc>
        <w:tc>
          <w:tcPr>
            <w:tcW w:w="2648" w:type="dxa"/>
          </w:tcPr>
          <w:p w14:paraId="77916C65" w14:textId="77777777" w:rsidR="00DF717B" w:rsidRDefault="00DF717B" w:rsidP="004F79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UNIFORME</w:t>
            </w:r>
          </w:p>
        </w:tc>
        <w:tc>
          <w:tcPr>
            <w:tcW w:w="2602" w:type="dxa"/>
            <w:shd w:val="clear" w:color="auto" w:fill="auto"/>
          </w:tcPr>
          <w:p w14:paraId="20F86617" w14:textId="77777777" w:rsidR="00DF717B" w:rsidRPr="00DF717B" w:rsidRDefault="00DF717B" w:rsidP="004F79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7B6AE" w:themeColor="accent1"/>
              </w:rPr>
            </w:pPr>
            <w:r w:rsidRPr="00DF717B">
              <w:rPr>
                <w:b w:val="0"/>
                <w:bCs w:val="0"/>
                <w:color w:val="37B6AE" w:themeColor="accent1"/>
              </w:rPr>
              <w:t>a=0</w:t>
            </w:r>
          </w:p>
        </w:tc>
      </w:tr>
      <w:tr w:rsidR="00DF717B" w14:paraId="70EE4EBF" w14:textId="77777777" w:rsidTr="00DF7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/>
          </w:tcPr>
          <w:p w14:paraId="372BB50D" w14:textId="77777777" w:rsidR="00DF717B" w:rsidRDefault="00DF717B" w:rsidP="004F7956">
            <w:pPr>
              <w:jc w:val="left"/>
            </w:pPr>
          </w:p>
        </w:tc>
        <w:tc>
          <w:tcPr>
            <w:tcW w:w="2829" w:type="dxa"/>
          </w:tcPr>
          <w:p w14:paraId="22CD7B95" w14:textId="77777777" w:rsidR="00DF717B" w:rsidRDefault="00DF717B" w:rsidP="004F795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TRAJECTÒRIA RECTILINIA</w:t>
            </w:r>
          </w:p>
        </w:tc>
        <w:tc>
          <w:tcPr>
            <w:tcW w:w="2648" w:type="dxa"/>
          </w:tcPr>
          <w:p w14:paraId="400ABE06" w14:textId="77777777" w:rsidR="00DF717B" w:rsidRDefault="00DF717B" w:rsidP="004F795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VELOCITAT CONSTANT</w:t>
            </w:r>
          </w:p>
        </w:tc>
        <w:tc>
          <w:tcPr>
            <w:tcW w:w="2602" w:type="dxa"/>
            <w:shd w:val="clear" w:color="auto" w:fill="auto"/>
          </w:tcPr>
          <w:p w14:paraId="7728BD2D" w14:textId="77777777" w:rsidR="00DF717B" w:rsidRDefault="00DF717B" w:rsidP="004F795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14FE8B5" w14:textId="77777777" w:rsidR="00DF717B" w:rsidRDefault="00C7740C" w:rsidP="0018530F">
      <w:pPr>
        <w:pStyle w:val="Ttulo3"/>
      </w:pP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064EE" wp14:editId="008CA49B">
                <wp:simplePos x="0" y="0"/>
                <wp:positionH relativeFrom="column">
                  <wp:posOffset>1905</wp:posOffset>
                </wp:positionH>
                <wp:positionV relativeFrom="paragraph">
                  <wp:posOffset>410845</wp:posOffset>
                </wp:positionV>
                <wp:extent cx="2171700" cy="647065"/>
                <wp:effectExtent l="0" t="0" r="0" b="635"/>
                <wp:wrapNone/>
                <wp:docPr id="12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470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A87B" w14:textId="77777777" w:rsidR="00BC4B48" w:rsidRPr="00A0498D" w:rsidRDefault="00BC4B48" w:rsidP="00A0498D">
                            <w:pP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A0498D">
                              <w:rPr>
                                <w:rFonts w:hAnsi="Gill Sans MT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EQUACIÓ DE POSICIÓ:</w:t>
                            </w:r>
                          </w:p>
                          <w:p w14:paraId="0CFF667B" w14:textId="77777777" w:rsidR="00BC4B48" w:rsidRPr="00A0498D" w:rsidRDefault="00BC4B48" w:rsidP="00A0498D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X=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±vt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E064EE" id="Rectángulo 12" o:spid="_x0000_s1061" style="position:absolute;left:0;text-align:left;margin-left:.15pt;margin-top:32.35pt;width:171pt;height:50.9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" fillcolor="#37b6ae [3204]" stroked="f">
                <v:fill opacity="32896f"/>
                <v:textbox>
                  <w:txbxContent>
                    <w:p w14:paraId="6A4FA87B" w14:textId="77777777" w:rsidR="00BC4B48" w:rsidRPr="00A0498D" w:rsidRDefault="00BC4B48" w:rsidP="00A0498D">
                      <w:pPr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A0498D">
                        <w:rPr>
                          <w:rFonts w:hAnsi="Gill Sans MT"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EQUACIÓ DE POSICIÓ:</w:t>
                      </w:r>
                    </w:p>
                    <w:p w14:paraId="0CFF667B" w14:textId="77777777" w:rsidR="00BC4B48" w:rsidRPr="00A0498D" w:rsidRDefault="00BC4B48" w:rsidP="00A0498D">
                      <w:pPr>
                        <w:rPr>
                          <w:color w:val="3B3838" w:themeColor="background2" w:themeShade="4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X=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±vt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18530F" w:rsidRPr="00A0498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936CE1" wp14:editId="68C4D1C6">
                <wp:simplePos x="0" y="0"/>
                <wp:positionH relativeFrom="column">
                  <wp:posOffset>3640455</wp:posOffset>
                </wp:positionH>
                <wp:positionV relativeFrom="paragraph">
                  <wp:posOffset>400685</wp:posOffset>
                </wp:positionV>
                <wp:extent cx="2266950" cy="952500"/>
                <wp:effectExtent l="0" t="0" r="0" b="0"/>
                <wp:wrapNone/>
                <wp:docPr id="127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952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EE60C" w14:textId="77777777" w:rsidR="00BC4B48" w:rsidRPr="00A0498D" w:rsidRDefault="00BC4B48" w:rsidP="00A0498D">
                            <w:pP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A0498D">
                              <w:rPr>
                                <w:rFonts w:hAnsi="Gill Sans MT"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EQUACIÓ DE VELOCITAT:</w:t>
                            </w:r>
                          </w:p>
                          <w:p w14:paraId="7ADC49A0" w14:textId="77777777" w:rsidR="00BC4B48" w:rsidRPr="0018530F" w:rsidRDefault="00BC4B48" w:rsidP="00A0498D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3B3838" w:themeColor="background2" w:themeShade="40"/>
                                    <w:kern w:val="24"/>
                                    <w:sz w:val="36"/>
                                    <w:szCs w:val="36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△X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3B3838" w:themeColor="background2" w:themeShade="40"/>
                                        <w:kern w:val="24"/>
                                        <w:sz w:val="36"/>
                                        <w:szCs w:val="36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36CE1" id="Rectángulo 13" o:spid="_x0000_s1062" style="position:absolute;left:0;text-align:left;margin-left:286.65pt;margin-top:31.55pt;width:178.5pt;height: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" fillcolor="#37b6ae [3204]" stroked="f">
                <v:fill opacity="32896f"/>
                <v:textbox>
                  <w:txbxContent>
                    <w:p w14:paraId="714EE60C" w14:textId="77777777" w:rsidR="00BC4B48" w:rsidRPr="00A0498D" w:rsidRDefault="00BC4B48" w:rsidP="00A0498D">
                      <w:pPr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A0498D">
                        <w:rPr>
                          <w:rFonts w:hAnsi="Gill Sans MT"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EQUACIÓ DE VELOCITAT:</w:t>
                      </w:r>
                    </w:p>
                    <w:p w14:paraId="7ADC49A0" w14:textId="77777777" w:rsidR="00BC4B48" w:rsidRPr="0018530F" w:rsidRDefault="00BC4B48" w:rsidP="00A0498D">
                      <w:pPr>
                        <w:rPr>
                          <w:color w:val="3B3838" w:themeColor="background2" w:themeShade="4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3B3838" w:themeColor="background2" w:themeShade="40"/>
                              <w:kern w:val="24"/>
                              <w:sz w:val="36"/>
                              <w:szCs w:val="36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△X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3B3838" w:themeColor="background2" w:themeShade="40"/>
                                  <w:kern w:val="24"/>
                                  <w:sz w:val="36"/>
                                  <w:szCs w:val="36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DF717B">
        <w:t>EQUACIONS</w:t>
      </w:r>
    </w:p>
    <w:p w14:paraId="719F09D8" w14:textId="36E9C2CE" w:rsidR="00DF717B" w:rsidRDefault="00C7740C" w:rsidP="00A0498D">
      <w:pPr>
        <w:jc w:val="left"/>
      </w:pPr>
      <w:bookmarkStart w:id="0" w:name="_GoBack"/>
      <w:bookmarkEnd w:id="0"/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857920" wp14:editId="40E326FD">
                <wp:simplePos x="0" y="0"/>
                <wp:positionH relativeFrom="column">
                  <wp:posOffset>1211580</wp:posOffset>
                </wp:positionH>
                <wp:positionV relativeFrom="paragraph">
                  <wp:posOffset>167005</wp:posOffset>
                </wp:positionV>
                <wp:extent cx="228600" cy="281744"/>
                <wp:effectExtent l="0" t="0" r="19050" b="23495"/>
                <wp:wrapNone/>
                <wp:docPr id="7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82901F-B3B2-483C-B9B8-565019FBCC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174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B1CA3" id="Rectángulo 6" o:spid="_x0000_s1026" style="position:absolute;margin-left:95.4pt;margin-top:13.15pt;width:18pt;height:22.2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" filled="f" strokecolor="#a5a5a5 [3206]">
                <v:stroke joinstyle="round"/>
              </v:rect>
            </w:pict>
          </mc:Fallback>
        </mc:AlternateContent>
      </w:r>
    </w:p>
    <w:p w14:paraId="7D49961B" w14:textId="77777777" w:rsidR="00A0498D" w:rsidRPr="00A0498D" w:rsidRDefault="00A0498D" w:rsidP="00A0498D"/>
    <w:p w14:paraId="0B10921B" w14:textId="77777777" w:rsidR="00A0498D" w:rsidRPr="00A0498D" w:rsidRDefault="00A0498D" w:rsidP="00A0498D"/>
    <w:p w14:paraId="15C1D8DF" w14:textId="77777777" w:rsidR="00A0498D" w:rsidRDefault="00A0498D" w:rsidP="00A0498D">
      <w:pPr>
        <w:pStyle w:val="Ttulo5"/>
      </w:pPr>
      <w:r w:rsidRPr="00A0498D">
        <w:rPr>
          <w:noProof/>
        </w:rPr>
        <w:drawing>
          <wp:anchor distT="0" distB="0" distL="114300" distR="114300" simplePos="0" relativeHeight="251763712" behindDoc="0" locked="0" layoutInCell="1" allowOverlap="1" wp14:anchorId="3F4894D2" wp14:editId="5E8216CD">
            <wp:simplePos x="0" y="0"/>
            <wp:positionH relativeFrom="column">
              <wp:posOffset>3826593</wp:posOffset>
            </wp:positionH>
            <wp:positionV relativeFrom="paragraph">
              <wp:posOffset>139700</wp:posOffset>
            </wp:positionV>
            <wp:extent cx="630555" cy="630555"/>
            <wp:effectExtent l="0" t="0" r="0" b="0"/>
            <wp:wrapNone/>
            <wp:docPr id="58" name="Gráfico 57" descr="Casa">
              <a:extLst xmlns:a="http://schemas.openxmlformats.org/drawingml/2006/main">
                <a:ext uri="{FF2B5EF4-FFF2-40B4-BE49-F238E27FC236}">
                  <a16:creationId xmlns:a16="http://schemas.microsoft.com/office/drawing/2014/main" id="{8E28B245-89ED-4281-A7CC-208F63044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áfico 57" descr="Casa">
                      <a:extLst>
                        <a:ext uri="{FF2B5EF4-FFF2-40B4-BE49-F238E27FC236}">
                          <a16:creationId xmlns:a16="http://schemas.microsoft.com/office/drawing/2014/main" id="{8E28B245-89ED-4281-A7CC-208F63044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B1A07F" wp14:editId="1C6702CD">
                <wp:simplePos x="0" y="0"/>
                <wp:positionH relativeFrom="column">
                  <wp:posOffset>1997075</wp:posOffset>
                </wp:positionH>
                <wp:positionV relativeFrom="paragraph">
                  <wp:posOffset>72390</wp:posOffset>
                </wp:positionV>
                <wp:extent cx="748923" cy="564898"/>
                <wp:effectExtent l="0" t="0" r="0" b="0"/>
                <wp:wrapNone/>
                <wp:docPr id="193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23" cy="5648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FD5C99" w14:textId="77777777" w:rsidR="00BC4B48" w:rsidRPr="00A0498D" w:rsidRDefault="00BC4B48" w:rsidP="00A04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50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1A07F" id="_x0000_s1063" type="#_x0000_t202" style="position:absolute;margin-left:157.25pt;margin-top:5.7pt;width:58.95pt;height:44.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" filled="f" stroked="f">
                <v:textbox style="mso-fit-shape-to-text:t">
                  <w:txbxContent>
                    <w:p w14:paraId="02FD5C99" w14:textId="77777777" w:rsidR="00BC4B48" w:rsidRPr="00A0498D" w:rsidRDefault="00BC4B48" w:rsidP="00A0498D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50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0498D">
        <w:t>EXEMPLE:</w:t>
      </w:r>
      <w:r w:rsidR="00557458" w:rsidRPr="00557458">
        <w:t xml:space="preserve"> </w:t>
      </w:r>
    </w:p>
    <w:p w14:paraId="48A9AC4B" w14:textId="77777777" w:rsidR="00A0498D" w:rsidRDefault="00A0498D" w:rsidP="00A0498D">
      <w:pPr>
        <w:jc w:val="left"/>
      </w:pP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E34412" wp14:editId="47B738F6">
                <wp:simplePos x="0" y="0"/>
                <wp:positionH relativeFrom="column">
                  <wp:posOffset>4801235</wp:posOffset>
                </wp:positionH>
                <wp:positionV relativeFrom="paragraph">
                  <wp:posOffset>117475</wp:posOffset>
                </wp:positionV>
                <wp:extent cx="160390" cy="701407"/>
                <wp:effectExtent l="0" t="0" r="30480" b="22860"/>
                <wp:wrapNone/>
                <wp:docPr id="61" name="Cerrar llave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5D9CE-B9FB-4277-A0E9-208496A4EA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90" cy="701407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192E7A7" id="Cerrar llave 60" o:spid="_x0000_s1026" type="#_x0000_t88" style="position:absolute;margin-left:378.05pt;margin-top:9.25pt;width:12.65pt;height:55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" adj="412" strokecolor="#37b6ae [3204]" strokeweight="1pt">
                <v:stroke joinstyle="miter"/>
              </v:shape>
            </w:pict>
          </mc:Fallback>
        </mc:AlternateContent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1107B6" wp14:editId="3761C2DC">
                <wp:simplePos x="0" y="0"/>
                <wp:positionH relativeFrom="column">
                  <wp:posOffset>109220</wp:posOffset>
                </wp:positionH>
                <wp:positionV relativeFrom="paragraph">
                  <wp:posOffset>546100</wp:posOffset>
                </wp:positionV>
                <wp:extent cx="695190" cy="369332"/>
                <wp:effectExtent l="0" t="0" r="0" b="0"/>
                <wp:wrapNone/>
                <wp:docPr id="195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41A6D5" w14:textId="77777777" w:rsidR="00BC4B48" w:rsidRPr="00A0498D" w:rsidRDefault="00BC4B48" w:rsidP="00A04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0km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107B6" id="CuadroTexto 20" o:spid="_x0000_s1064" type="#_x0000_t202" style="position:absolute;margin-left:8.6pt;margin-top:43pt;width:54.75pt;height:29.1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" filled="f" stroked="f">
                <v:textbox style="mso-fit-shape-to-text:t">
                  <w:txbxContent>
                    <w:p w14:paraId="4841A6D5" w14:textId="77777777" w:rsidR="00BC4B48" w:rsidRPr="00A0498D" w:rsidRDefault="00BC4B48" w:rsidP="00A0498D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0km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7D416C" wp14:editId="2C439B5C">
                <wp:simplePos x="0" y="0"/>
                <wp:positionH relativeFrom="column">
                  <wp:posOffset>4070985</wp:posOffset>
                </wp:positionH>
                <wp:positionV relativeFrom="paragraph">
                  <wp:posOffset>593725</wp:posOffset>
                </wp:positionV>
                <wp:extent cx="212430" cy="276999"/>
                <wp:effectExtent l="0" t="0" r="0" b="0"/>
                <wp:wrapNone/>
                <wp:docPr id="196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3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31202D" w14:textId="77777777" w:rsidR="00BC4B48" w:rsidRDefault="00BC4B48" w:rsidP="00A04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416C" id="CuadroTexto 21" o:spid="_x0000_s1065" type="#_x0000_t202" style="position:absolute;margin-left:320.55pt;margin-top:46.75pt;width:16.75pt;height:21.8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" filled="f" stroked="f">
                <v:textbox style="mso-fit-shape-to-text:t" inset="0,0,0,0">
                  <w:txbxContent>
                    <w:p w14:paraId="2F31202D" w14:textId="77777777" w:rsidR="00BC4B48" w:rsidRDefault="00BC4B48" w:rsidP="00A0498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ABEB12" wp14:editId="3665D26E">
                <wp:simplePos x="0" y="0"/>
                <wp:positionH relativeFrom="column">
                  <wp:posOffset>-261337</wp:posOffset>
                </wp:positionH>
                <wp:positionV relativeFrom="paragraph">
                  <wp:posOffset>527050</wp:posOffset>
                </wp:positionV>
                <wp:extent cx="5013962" cy="0"/>
                <wp:effectExtent l="0" t="38100" r="53340" b="38100"/>
                <wp:wrapNone/>
                <wp:docPr id="192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13962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2C9DC" id="Conector recto 15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41.5pt" to="374.2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4684F9" wp14:editId="5B683B71">
                <wp:simplePos x="0" y="0"/>
                <wp:positionH relativeFrom="column">
                  <wp:posOffset>909317</wp:posOffset>
                </wp:positionH>
                <wp:positionV relativeFrom="paragraph">
                  <wp:posOffset>395605</wp:posOffset>
                </wp:positionV>
                <wp:extent cx="2734574" cy="0"/>
                <wp:effectExtent l="0" t="76200" r="27940" b="114300"/>
                <wp:wrapNone/>
                <wp:docPr id="194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4574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3019E" id="Conector recto de flecha 19" o:spid="_x0000_s1026" type="#_x0000_t32" style="position:absolute;margin-left:71.6pt;margin-top:31.15pt;width:215.3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" strokecolor="#37b6ae [3204]">
                <v:stroke endarrow="open"/>
              </v:shape>
            </w:pict>
          </mc:Fallback>
        </mc:AlternateContent>
      </w:r>
      <w:r w:rsidRPr="00A0498D">
        <w:rPr>
          <w:noProof/>
        </w:rPr>
        <w:drawing>
          <wp:anchor distT="0" distB="0" distL="114300" distR="114300" simplePos="0" relativeHeight="251758592" behindDoc="0" locked="0" layoutInCell="1" allowOverlap="1" wp14:anchorId="48BD48F9" wp14:editId="20A55A04">
            <wp:simplePos x="0" y="0"/>
            <wp:positionH relativeFrom="column">
              <wp:posOffset>56772</wp:posOffset>
            </wp:positionH>
            <wp:positionV relativeFrom="paragraph">
              <wp:posOffset>36195</wp:posOffset>
            </wp:positionV>
            <wp:extent cx="647700" cy="647700"/>
            <wp:effectExtent l="0" t="0" r="0" b="0"/>
            <wp:wrapNone/>
            <wp:docPr id="197" name="Gráfico 16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E6F30FFB-CC0B-4474-BB01-2817706F4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6" descr="Coche">
                      <a:extLst>
                        <a:ext uri="{FF2B5EF4-FFF2-40B4-BE49-F238E27FC236}">
                          <a16:creationId xmlns:a16="http://schemas.microsoft.com/office/drawing/2014/main" id="{E6F30FFB-CC0B-4474-BB01-2817706F4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7B11F7" wp14:editId="466CE149">
                <wp:simplePos x="0" y="0"/>
                <wp:positionH relativeFrom="column">
                  <wp:posOffset>4963795</wp:posOffset>
                </wp:positionH>
                <wp:positionV relativeFrom="paragraph">
                  <wp:posOffset>283210</wp:posOffset>
                </wp:positionV>
                <wp:extent cx="1624227" cy="369332"/>
                <wp:effectExtent l="0" t="0" r="0" b="0"/>
                <wp:wrapNone/>
                <wp:docPr id="65" name="CuadroTexto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35F511-200E-4344-A610-1A424C1C84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22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2538EA" w14:textId="77777777" w:rsidR="00BC4B48" w:rsidRPr="00A0498D" w:rsidRDefault="00BC4B48" w:rsidP="00A0498D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X=0+50·t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11F7" id="CuadroTexto 64" o:spid="_x0000_s1066" type="#_x0000_t202" style="position:absolute;margin-left:390.85pt;margin-top:22.3pt;width:127.9pt;height:29.1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" filled="f" stroked="f">
                <v:textbox style="mso-fit-shape-to-text:t">
                  <w:txbxContent>
                    <w:p w14:paraId="0C2538EA" w14:textId="77777777" w:rsidR="00BC4B48" w:rsidRPr="00A0498D" w:rsidRDefault="00BC4B48" w:rsidP="00A0498D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X=0+50·t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0438573" w14:textId="77777777" w:rsidR="00557458" w:rsidRPr="00557458" w:rsidRDefault="00557458" w:rsidP="00557458"/>
    <w:p w14:paraId="29635C34" w14:textId="77777777" w:rsidR="00557458" w:rsidRPr="00557458" w:rsidRDefault="00557458" w:rsidP="00557458"/>
    <w:p w14:paraId="63D4FF0B" w14:textId="77777777" w:rsidR="00557458" w:rsidRDefault="0018530F" w:rsidP="00557458"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0B7BF8" wp14:editId="059FD0C2">
                <wp:simplePos x="0" y="0"/>
                <wp:positionH relativeFrom="column">
                  <wp:posOffset>-271780</wp:posOffset>
                </wp:positionH>
                <wp:positionV relativeFrom="paragraph">
                  <wp:posOffset>744855</wp:posOffset>
                </wp:positionV>
                <wp:extent cx="5013960" cy="0"/>
                <wp:effectExtent l="0" t="38100" r="53340" b="38100"/>
                <wp:wrapNone/>
                <wp:docPr id="20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1396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9EF2D" id="Conector recto 15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pt,58.65pt" to="373.4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557458">
        <w:rPr>
          <w:noProof/>
        </w:rPr>
        <w:drawing>
          <wp:anchor distT="0" distB="0" distL="114300" distR="114300" simplePos="0" relativeHeight="251767808" behindDoc="0" locked="0" layoutInCell="1" allowOverlap="1" wp14:anchorId="5F185906" wp14:editId="441C1E03">
            <wp:simplePos x="0" y="0"/>
            <wp:positionH relativeFrom="column">
              <wp:posOffset>52070</wp:posOffset>
            </wp:positionH>
            <wp:positionV relativeFrom="paragraph">
              <wp:posOffset>237490</wp:posOffset>
            </wp:positionV>
            <wp:extent cx="647700" cy="647700"/>
            <wp:effectExtent l="0" t="0" r="0" b="0"/>
            <wp:wrapNone/>
            <wp:docPr id="203" name="Gráfico 16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E6F30FFB-CC0B-4474-BB01-2817706F4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6" descr="Coche">
                      <a:extLst>
                        <a:ext uri="{FF2B5EF4-FFF2-40B4-BE49-F238E27FC236}">
                          <a16:creationId xmlns:a16="http://schemas.microsoft.com/office/drawing/2014/main" id="{E6F30FFB-CC0B-4474-BB01-2817706F4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B822F9" wp14:editId="042261AF">
                <wp:simplePos x="0" y="0"/>
                <wp:positionH relativeFrom="column">
                  <wp:posOffset>1992630</wp:posOffset>
                </wp:positionH>
                <wp:positionV relativeFrom="paragraph">
                  <wp:posOffset>98425</wp:posOffset>
                </wp:positionV>
                <wp:extent cx="748665" cy="564515"/>
                <wp:effectExtent l="0" t="0" r="0" b="0"/>
                <wp:wrapNone/>
                <wp:docPr id="198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564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127FC" w14:textId="77777777" w:rsidR="00BC4B48" w:rsidRPr="00A0498D" w:rsidRDefault="00BC4B48" w:rsidP="005574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50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822F9" id="_x0000_s1067" type="#_x0000_t202" style="position:absolute;left:0;text-align:left;margin-left:156.9pt;margin-top:7.75pt;width:58.95pt;height:44.45pt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" filled="f" stroked="f">
                <v:textbox style="mso-fit-shape-to-text:t">
                  <w:txbxContent>
                    <w:p w14:paraId="5F1127FC" w14:textId="77777777" w:rsidR="00BC4B48" w:rsidRPr="00A0498D" w:rsidRDefault="00BC4B48" w:rsidP="00557458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50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0A2508" wp14:editId="3E3B6F0F">
                <wp:simplePos x="0" y="0"/>
                <wp:positionH relativeFrom="column">
                  <wp:posOffset>104775</wp:posOffset>
                </wp:positionH>
                <wp:positionV relativeFrom="paragraph">
                  <wp:posOffset>747395</wp:posOffset>
                </wp:positionV>
                <wp:extent cx="694690" cy="368935"/>
                <wp:effectExtent l="0" t="0" r="0" b="0"/>
                <wp:wrapNone/>
                <wp:docPr id="199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9AAD9" w14:textId="77777777" w:rsidR="00BC4B48" w:rsidRPr="00A0498D" w:rsidRDefault="00BC4B48" w:rsidP="005574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A2508" id="_x0000_s1068" type="#_x0000_t202" style="position:absolute;left:0;text-align:left;margin-left:8.25pt;margin-top:58.85pt;width:54.7pt;height:29.05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" filled="f" stroked="f">
                <v:textbox style="mso-fit-shape-to-text:t">
                  <w:txbxContent>
                    <w:p w14:paraId="6779AAD9" w14:textId="77777777" w:rsidR="00BC4B48" w:rsidRPr="00A0498D" w:rsidRDefault="00BC4B48" w:rsidP="00557458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207369" wp14:editId="3CF83845">
                <wp:simplePos x="0" y="0"/>
                <wp:positionH relativeFrom="column">
                  <wp:posOffset>4066540</wp:posOffset>
                </wp:positionH>
                <wp:positionV relativeFrom="paragraph">
                  <wp:posOffset>795020</wp:posOffset>
                </wp:positionV>
                <wp:extent cx="212090" cy="276860"/>
                <wp:effectExtent l="0" t="0" r="0" b="0"/>
                <wp:wrapNone/>
                <wp:docPr id="200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72150A" w14:textId="77777777" w:rsidR="00BC4B48" w:rsidRDefault="00BC4B48" w:rsidP="005574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7369" id="_x0000_s1069" type="#_x0000_t202" style="position:absolute;left:0;text-align:left;margin-left:320.2pt;margin-top:62.6pt;width:16.7pt;height:21.8pt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" filled="f" stroked="f">
                <v:textbox style="mso-fit-shape-to-text:t" inset="0,0,0,0">
                  <w:txbxContent>
                    <w:p w14:paraId="2372150A" w14:textId="77777777" w:rsidR="00BC4B48" w:rsidRDefault="00BC4B48" w:rsidP="00557458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w:drawing>
          <wp:anchor distT="0" distB="0" distL="114300" distR="114300" simplePos="0" relativeHeight="251771904" behindDoc="0" locked="0" layoutInCell="1" allowOverlap="1" wp14:anchorId="19938097" wp14:editId="4AB8EC4F">
            <wp:simplePos x="0" y="0"/>
            <wp:positionH relativeFrom="column">
              <wp:posOffset>3822065</wp:posOffset>
            </wp:positionH>
            <wp:positionV relativeFrom="paragraph">
              <wp:posOffset>165735</wp:posOffset>
            </wp:positionV>
            <wp:extent cx="630555" cy="630555"/>
            <wp:effectExtent l="0" t="0" r="0" b="0"/>
            <wp:wrapNone/>
            <wp:docPr id="204" name="Gráfico 57" descr="Casa">
              <a:extLst xmlns:a="http://schemas.openxmlformats.org/drawingml/2006/main">
                <a:ext uri="{FF2B5EF4-FFF2-40B4-BE49-F238E27FC236}">
                  <a16:creationId xmlns:a16="http://schemas.microsoft.com/office/drawing/2014/main" id="{8E28B245-89ED-4281-A7CC-208F63044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áfico 57" descr="Casa">
                      <a:extLst>
                        <a:ext uri="{FF2B5EF4-FFF2-40B4-BE49-F238E27FC236}">
                          <a16:creationId xmlns:a16="http://schemas.microsoft.com/office/drawing/2014/main" id="{8E28B245-89ED-4281-A7CC-208F63044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4E692B" wp14:editId="6225619F">
                <wp:simplePos x="0" y="0"/>
                <wp:positionH relativeFrom="column">
                  <wp:posOffset>4796790</wp:posOffset>
                </wp:positionH>
                <wp:positionV relativeFrom="paragraph">
                  <wp:posOffset>318770</wp:posOffset>
                </wp:positionV>
                <wp:extent cx="160020" cy="701040"/>
                <wp:effectExtent l="0" t="0" r="30480" b="22860"/>
                <wp:wrapNone/>
                <wp:docPr id="201" name="Cerrar llav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70104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549A789" id="Cerrar llave 60" o:spid="_x0000_s1026" type="#_x0000_t88" style="position:absolute;margin-left:377.7pt;margin-top:25.1pt;width:12.6pt;height:55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" adj="411" strokecolor="#37b6ae [3204]" strokeweight="1pt">
                <v:stroke joinstyle="miter"/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1F0A25" wp14:editId="74D5112B">
                <wp:simplePos x="0" y="0"/>
                <wp:positionH relativeFrom="column">
                  <wp:posOffset>4959350</wp:posOffset>
                </wp:positionH>
                <wp:positionV relativeFrom="paragraph">
                  <wp:posOffset>484505</wp:posOffset>
                </wp:positionV>
                <wp:extent cx="1623695" cy="368935"/>
                <wp:effectExtent l="0" t="0" r="0" b="0"/>
                <wp:wrapNone/>
                <wp:docPr id="202" name="Cuadro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3AD832" w14:textId="77777777" w:rsidR="00BC4B48" w:rsidRPr="00A0498D" w:rsidRDefault="00BC4B48" w:rsidP="0055745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X=5+50·t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F0A25" id="_x0000_s1070" type="#_x0000_t202" style="position:absolute;left:0;text-align:left;margin-left:390.5pt;margin-top:38.15pt;width:127.85pt;height:29.05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" filled="f" stroked="f">
                <v:textbox style="mso-fit-shape-to-text:t">
                  <w:txbxContent>
                    <w:p w14:paraId="453AD832" w14:textId="77777777" w:rsidR="00BC4B48" w:rsidRPr="00A0498D" w:rsidRDefault="00BC4B48" w:rsidP="0055745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X=5+50·t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49461F" w14:textId="77777777" w:rsidR="00557458" w:rsidRDefault="00557458" w:rsidP="00557458"/>
    <w:p w14:paraId="7F14207F" w14:textId="77777777" w:rsidR="00557458" w:rsidRDefault="00557458" w:rsidP="00557458">
      <w:pPr>
        <w:tabs>
          <w:tab w:val="left" w:pos="990"/>
          <w:tab w:val="center" w:pos="4801"/>
        </w:tabs>
        <w:jc w:val="left"/>
      </w:pPr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0095C2" wp14:editId="0A7E0620">
                <wp:simplePos x="0" y="0"/>
                <wp:positionH relativeFrom="column">
                  <wp:posOffset>829516</wp:posOffset>
                </wp:positionH>
                <wp:positionV relativeFrom="paragraph">
                  <wp:posOffset>375920</wp:posOffset>
                </wp:positionV>
                <wp:extent cx="2734574" cy="0"/>
                <wp:effectExtent l="0" t="76200" r="27940" b="114300"/>
                <wp:wrapNone/>
                <wp:docPr id="206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4574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3A560" id="Conector recto de flecha 19" o:spid="_x0000_s1026" type="#_x0000_t32" style="position:absolute;margin-left:65.3pt;margin-top:29.6pt;width:215.3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" strokecolor="#37b6ae [320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422FB77A" w14:textId="77777777" w:rsidR="00557458" w:rsidRPr="00557458" w:rsidRDefault="00557458" w:rsidP="00557458"/>
    <w:p w14:paraId="3B9E893B" w14:textId="77777777" w:rsidR="00557458" w:rsidRPr="00557458" w:rsidRDefault="0018530F" w:rsidP="00557458">
      <w:r w:rsidRPr="00A0498D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FBDBA84" wp14:editId="4CA918F8">
                <wp:simplePos x="0" y="0"/>
                <wp:positionH relativeFrom="column">
                  <wp:posOffset>-276225</wp:posOffset>
                </wp:positionH>
                <wp:positionV relativeFrom="paragraph">
                  <wp:posOffset>762635</wp:posOffset>
                </wp:positionV>
                <wp:extent cx="5013960" cy="0"/>
                <wp:effectExtent l="0" t="38100" r="53340" b="38100"/>
                <wp:wrapNone/>
                <wp:docPr id="214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1396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68816" id="Conector recto 15" o:spid="_x0000_s1026" style="position:absolute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60.05pt" to="373.0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2FB2B8" wp14:editId="56E80167">
                <wp:simplePos x="0" y="0"/>
                <wp:positionH relativeFrom="column">
                  <wp:posOffset>278130</wp:posOffset>
                </wp:positionH>
                <wp:positionV relativeFrom="paragraph">
                  <wp:posOffset>810895</wp:posOffset>
                </wp:positionV>
                <wp:extent cx="212090" cy="276860"/>
                <wp:effectExtent l="0" t="0" r="0" b="0"/>
                <wp:wrapNone/>
                <wp:docPr id="209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1E28AE" w14:textId="77777777" w:rsidR="00BC4B48" w:rsidRDefault="00BC4B48" w:rsidP="005574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FB2B8" id="_x0000_s1071" type="#_x0000_t202" style="position:absolute;left:0;text-align:left;margin-left:21.9pt;margin-top:63.85pt;width:16.7pt;height:21.8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" filled="f" stroked="f">
                <v:textbox style="mso-fit-shape-to-text:t" inset="0,0,0,0">
                  <w:txbxContent>
                    <w:p w14:paraId="6B1E28AE" w14:textId="77777777" w:rsidR="00BC4B48" w:rsidRDefault="00BC4B48" w:rsidP="00557458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8AADFA" wp14:editId="6C411653">
                <wp:simplePos x="0" y="0"/>
                <wp:positionH relativeFrom="column">
                  <wp:posOffset>3916045</wp:posOffset>
                </wp:positionH>
                <wp:positionV relativeFrom="paragraph">
                  <wp:posOffset>755650</wp:posOffset>
                </wp:positionV>
                <wp:extent cx="694690" cy="368935"/>
                <wp:effectExtent l="0" t="0" r="0" b="0"/>
                <wp:wrapNone/>
                <wp:docPr id="208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9E628C" w14:textId="77777777" w:rsidR="00BC4B48" w:rsidRPr="00A0498D" w:rsidRDefault="00BC4B48" w:rsidP="005574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ADFA" id="_x0000_s1072" type="#_x0000_t202" style="position:absolute;left:0;text-align:left;margin-left:308.35pt;margin-top:59.5pt;width:54.7pt;height:29.05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" filled="f" stroked="f">
                <v:textbox style="mso-fit-shape-to-text:t">
                  <w:txbxContent>
                    <w:p w14:paraId="789E628C" w14:textId="77777777" w:rsidR="00BC4B48" w:rsidRPr="00A0498D" w:rsidRDefault="00BC4B48" w:rsidP="00557458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026B6F" wp14:editId="2FE04FC7">
                <wp:simplePos x="0" y="0"/>
                <wp:positionH relativeFrom="column">
                  <wp:posOffset>1978025</wp:posOffset>
                </wp:positionH>
                <wp:positionV relativeFrom="paragraph">
                  <wp:posOffset>114300</wp:posOffset>
                </wp:positionV>
                <wp:extent cx="748665" cy="564515"/>
                <wp:effectExtent l="0" t="0" r="0" b="0"/>
                <wp:wrapNone/>
                <wp:docPr id="207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564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558D70" w14:textId="77777777" w:rsidR="00BC4B48" w:rsidRPr="00A0498D" w:rsidRDefault="00BC4B48" w:rsidP="005574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50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26B6F" id="_x0000_s1073" type="#_x0000_t202" style="position:absolute;left:0;text-align:left;margin-left:155.75pt;margin-top:9pt;width:58.95pt;height:44.4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" filled="f" stroked="f">
                <v:textbox style="mso-fit-shape-to-text:t">
                  <w:txbxContent>
                    <w:p w14:paraId="43558D70" w14:textId="77777777" w:rsidR="00BC4B48" w:rsidRPr="00A0498D" w:rsidRDefault="00BC4B48" w:rsidP="00557458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50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613F96" wp14:editId="6CD14378">
                <wp:simplePos x="0" y="0"/>
                <wp:positionH relativeFrom="column">
                  <wp:posOffset>4782185</wp:posOffset>
                </wp:positionH>
                <wp:positionV relativeFrom="paragraph">
                  <wp:posOffset>334645</wp:posOffset>
                </wp:positionV>
                <wp:extent cx="160020" cy="701040"/>
                <wp:effectExtent l="0" t="0" r="30480" b="22860"/>
                <wp:wrapNone/>
                <wp:docPr id="210" name="Cerrar llav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70104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C19299" id="Cerrar llave 60" o:spid="_x0000_s1026" type="#_x0000_t88" style="position:absolute;margin-left:376.55pt;margin-top:26.35pt;width:12.6pt;height:55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" adj="411" strokecolor="#37b6ae [3204]" strokeweight="1pt">
                <v:stroke joinstyle="miter"/>
              </v:shape>
            </w:pict>
          </mc:Fallback>
        </mc:AlternateContent>
      </w:r>
      <w:r w:rsidRPr="005574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16349A" wp14:editId="75ECC1E6">
                <wp:simplePos x="0" y="0"/>
                <wp:positionH relativeFrom="column">
                  <wp:posOffset>4944745</wp:posOffset>
                </wp:positionH>
                <wp:positionV relativeFrom="paragraph">
                  <wp:posOffset>500380</wp:posOffset>
                </wp:positionV>
                <wp:extent cx="1623695" cy="368935"/>
                <wp:effectExtent l="0" t="0" r="0" b="0"/>
                <wp:wrapNone/>
                <wp:docPr id="211" name="Cuadro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3E01D" w14:textId="77777777" w:rsidR="00BC4B48" w:rsidRPr="00A0498D" w:rsidRDefault="00BC4B48" w:rsidP="0055745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X=5 - 50·t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6349A" id="_x0000_s1074" type="#_x0000_t202" style="position:absolute;left:0;text-align:left;margin-left:389.35pt;margin-top:39.4pt;width:127.85pt;height:29.05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" filled="f" stroked="f">
                <v:textbox style="mso-fit-shape-to-text:t">
                  <w:txbxContent>
                    <w:p w14:paraId="14D3E01D" w14:textId="77777777" w:rsidR="00BC4B48" w:rsidRPr="00A0498D" w:rsidRDefault="00BC4B48" w:rsidP="0055745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X=5 - 50·t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57458">
        <w:rPr>
          <w:noProof/>
        </w:rPr>
        <w:drawing>
          <wp:anchor distT="0" distB="0" distL="114300" distR="114300" simplePos="0" relativeHeight="251784192" behindDoc="0" locked="0" layoutInCell="1" allowOverlap="1" wp14:anchorId="16D7791C" wp14:editId="634DF805">
            <wp:simplePos x="0" y="0"/>
            <wp:positionH relativeFrom="column">
              <wp:posOffset>45085</wp:posOffset>
            </wp:positionH>
            <wp:positionV relativeFrom="paragraph">
              <wp:posOffset>181610</wp:posOffset>
            </wp:positionV>
            <wp:extent cx="630555" cy="630555"/>
            <wp:effectExtent l="0" t="0" r="0" b="0"/>
            <wp:wrapNone/>
            <wp:docPr id="213" name="Gráfico 57" descr="Casa">
              <a:extLst xmlns:a="http://schemas.openxmlformats.org/drawingml/2006/main">
                <a:ext uri="{FF2B5EF4-FFF2-40B4-BE49-F238E27FC236}">
                  <a16:creationId xmlns:a16="http://schemas.microsoft.com/office/drawing/2014/main" id="{8E28B245-89ED-4281-A7CC-208F63044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áfico 57" descr="Casa">
                      <a:extLst>
                        <a:ext uri="{FF2B5EF4-FFF2-40B4-BE49-F238E27FC236}">
                          <a16:creationId xmlns:a16="http://schemas.microsoft.com/office/drawing/2014/main" id="{8E28B245-89ED-4281-A7CC-208F63044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361F7" w14:textId="77777777" w:rsidR="00557458" w:rsidRDefault="0018530F" w:rsidP="00557458">
      <w:r w:rsidRPr="00557458">
        <w:rPr>
          <w:noProof/>
        </w:rPr>
        <w:drawing>
          <wp:anchor distT="0" distB="0" distL="114300" distR="114300" simplePos="0" relativeHeight="251780096" behindDoc="0" locked="0" layoutInCell="1" allowOverlap="1" wp14:anchorId="4130B148" wp14:editId="040DEC5B">
            <wp:simplePos x="0" y="0"/>
            <wp:positionH relativeFrom="column">
              <wp:posOffset>3831590</wp:posOffset>
            </wp:positionH>
            <wp:positionV relativeFrom="paragraph">
              <wp:posOffset>25400</wp:posOffset>
            </wp:positionV>
            <wp:extent cx="647700" cy="647700"/>
            <wp:effectExtent l="0" t="0" r="0" b="0"/>
            <wp:wrapNone/>
            <wp:docPr id="212" name="Gráfico 16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E6F30FFB-CC0B-4474-BB01-2817706F4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6" descr="Coche">
                      <a:extLst>
                        <a:ext uri="{FF2B5EF4-FFF2-40B4-BE49-F238E27FC236}">
                          <a16:creationId xmlns:a16="http://schemas.microsoft.com/office/drawing/2014/main" id="{E6F30FFB-CC0B-4474-BB01-2817706F4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23026" w14:textId="77777777" w:rsidR="00557458" w:rsidRDefault="00557458" w:rsidP="00557458"/>
    <w:p w14:paraId="728DFF76" w14:textId="77777777" w:rsidR="00557458" w:rsidRDefault="00557458" w:rsidP="00557458">
      <w:pPr>
        <w:tabs>
          <w:tab w:val="left" w:pos="2085"/>
          <w:tab w:val="center" w:pos="4801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310054" wp14:editId="63E662DE">
                <wp:simplePos x="0" y="0"/>
                <wp:positionH relativeFrom="column">
                  <wp:posOffset>866140</wp:posOffset>
                </wp:positionH>
                <wp:positionV relativeFrom="paragraph">
                  <wp:posOffset>327025</wp:posOffset>
                </wp:positionV>
                <wp:extent cx="2713008" cy="0"/>
                <wp:effectExtent l="38100" t="76200" r="0" b="114300"/>
                <wp:wrapNone/>
                <wp:docPr id="216" name="Conector recto de flech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3008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67973" id="Conector recto de flecha 216" o:spid="_x0000_s1026" type="#_x0000_t32" style="position:absolute;margin-left:68.2pt;margin-top:25.75pt;width:213.6pt;height:0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" strokecolor="#37b6ae [320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4C8E5404" w14:textId="77777777" w:rsidR="0018530F" w:rsidRDefault="0018530F" w:rsidP="0018530F">
      <w:pPr>
        <w:jc w:val="both"/>
      </w:pPr>
    </w:p>
    <w:p w14:paraId="0B3A0AED" w14:textId="77777777" w:rsidR="00C7740C" w:rsidRDefault="0018530F" w:rsidP="00C7740C">
      <w:pPr>
        <w:pStyle w:val="Ttulo3"/>
      </w:pPr>
      <w:r>
        <w:t>REPRESENTACIÓ GRÀFICA</w:t>
      </w:r>
    </w:p>
    <w:p w14:paraId="4CC1E809" w14:textId="77777777" w:rsidR="0018530F" w:rsidRDefault="0018530F" w:rsidP="00C7740C">
      <w:pPr>
        <w:pStyle w:val="Ttulo4"/>
      </w:pPr>
      <w:r>
        <w:t>POSICIÓ-TEMPS (x-t) del MRU:</w:t>
      </w:r>
      <w:r w:rsidRPr="0018530F">
        <w:rPr>
          <w:rFonts w:asciiTheme="minorHAnsi" w:eastAsiaTheme="minorHAnsi" w:hAnsiTheme="minorHAnsi" w:cstheme="minorBidi"/>
          <w:noProof/>
          <w:u w:val="none"/>
        </w:rPr>
        <w:t xml:space="preserve"> </w:t>
      </w:r>
    </w:p>
    <w:tbl>
      <w:tblPr>
        <w:tblStyle w:val="Tablaconcuadrcula"/>
        <w:tblW w:w="9661" w:type="dxa"/>
        <w:tblLook w:val="04A0" w:firstRow="1" w:lastRow="0" w:firstColumn="1" w:lastColumn="0" w:noHBand="0" w:noVBand="1"/>
      </w:tblPr>
      <w:tblGrid>
        <w:gridCol w:w="3451"/>
        <w:gridCol w:w="2669"/>
        <w:gridCol w:w="3541"/>
      </w:tblGrid>
      <w:tr w:rsidR="0018530F" w14:paraId="0C4372EE" w14:textId="77777777" w:rsidTr="00C7740C">
        <w:trPr>
          <w:trHeight w:val="1761"/>
        </w:trPr>
        <w:tc>
          <w:tcPr>
            <w:tcW w:w="3451" w:type="dxa"/>
          </w:tcPr>
          <w:p w14:paraId="45EF751D" w14:textId="77777777" w:rsidR="0018530F" w:rsidRDefault="0018530F" w:rsidP="0018530F"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86BBC03" wp14:editId="78187F0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516890</wp:posOffset>
                      </wp:positionV>
                      <wp:extent cx="657225" cy="152400"/>
                      <wp:effectExtent l="0" t="0" r="28575" b="19050"/>
                      <wp:wrapNone/>
                      <wp:docPr id="222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46617" id="Rectángulo 6" o:spid="_x0000_s1026" style="position:absolute;margin-left:101pt;margin-top:40.7pt;width:51.7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" strokecolor="white" strokeweight="1pt"/>
                  </w:pict>
                </mc:Fallback>
              </mc:AlternateContent>
            </w:r>
            <w:r w:rsidRPr="0018530F">
              <w:rPr>
                <w:noProof/>
              </w:rPr>
              <w:drawing>
                <wp:inline distT="0" distB="0" distL="0" distR="0" wp14:anchorId="5ECD20E1" wp14:editId="7E733791">
                  <wp:extent cx="1571560" cy="1276350"/>
                  <wp:effectExtent l="0" t="0" r="0" b="0"/>
                  <wp:docPr id="219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C49556-C1AC-43FA-A868-0881A89C0A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91C49556-C1AC-43FA-A868-0881A89C0A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84" cy="129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Merge w:val="restart"/>
          </w:tcPr>
          <w:p w14:paraId="0E6CBD31" w14:textId="77777777" w:rsidR="0018530F" w:rsidRDefault="00C7740C" w:rsidP="0018530F"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527C218" wp14:editId="014DD57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-6986</wp:posOffset>
                      </wp:positionV>
                      <wp:extent cx="1609725" cy="1333500"/>
                      <wp:effectExtent l="0" t="0" r="28575" b="19050"/>
                      <wp:wrapNone/>
                      <wp:docPr id="221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9725" cy="133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FB0EC" id="Conector recto 35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55pt" to="121.2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" strokecolor="#00b0f0" strokeweight="1pt">
                      <v:stroke joinstyle="miter"/>
                    </v:line>
                  </w:pict>
                </mc:Fallback>
              </mc:AlternateContent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203A375" wp14:editId="00A275D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-6984</wp:posOffset>
                      </wp:positionV>
                      <wp:extent cx="1638300" cy="1219200"/>
                      <wp:effectExtent l="0" t="0" r="19050" b="19050"/>
                      <wp:wrapNone/>
                      <wp:docPr id="37" name="Conector recto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8E012D-ED63-42C0-8FFB-9406F278DD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38300" cy="1219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507AC3" id="Conector recto 3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55pt" to="123.4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" strokecolor="red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541" w:type="dxa"/>
          </w:tcPr>
          <w:p w14:paraId="7CA2CA9A" w14:textId="77777777" w:rsidR="0018530F" w:rsidRDefault="0018530F" w:rsidP="0018530F"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38F1F71" wp14:editId="54B616F1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475615</wp:posOffset>
                      </wp:positionV>
                      <wp:extent cx="657225" cy="200025"/>
                      <wp:effectExtent l="0" t="0" r="28575" b="28575"/>
                      <wp:wrapNone/>
                      <wp:docPr id="223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121BE" id="Rectángulo 6" o:spid="_x0000_s1026" style="position:absolute;margin-left:101.55pt;margin-top:37.45pt;width:51.75pt;height:1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" strokecolor="white" strokeweight="1pt"/>
                  </w:pict>
                </mc:Fallback>
              </mc:AlternateContent>
            </w:r>
            <w:r w:rsidRPr="0018530F">
              <w:rPr>
                <w:noProof/>
              </w:rPr>
              <w:drawing>
                <wp:inline distT="0" distB="0" distL="0" distR="0" wp14:anchorId="689B03EC" wp14:editId="1DF275EA">
                  <wp:extent cx="1679738" cy="1323975"/>
                  <wp:effectExtent l="0" t="0" r="0" b="0"/>
                  <wp:docPr id="220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E3BCCD-B84C-41C0-9CDE-8B0E884D30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F6E3BCCD-B84C-41C0-9CDE-8B0E884D30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68" cy="134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30F" w14:paraId="12ACE0DC" w14:textId="77777777" w:rsidTr="00C7740C">
        <w:trPr>
          <w:trHeight w:val="160"/>
        </w:trPr>
        <w:tc>
          <w:tcPr>
            <w:tcW w:w="3451" w:type="dxa"/>
          </w:tcPr>
          <w:p w14:paraId="129CC70A" w14:textId="77777777" w:rsidR="0018530F" w:rsidRPr="0018530F" w:rsidRDefault="0018530F" w:rsidP="0018530F">
            <w:pPr>
              <w:rPr>
                <w:b/>
                <w:bCs/>
                <w:color w:val="00B0F0"/>
              </w:rPr>
            </w:pPr>
            <w:r w:rsidRPr="0018530F">
              <w:rPr>
                <w:b/>
                <w:bCs/>
                <w:color w:val="00B0F0"/>
              </w:rPr>
              <w:t>V&gt;0</w:t>
            </w:r>
          </w:p>
        </w:tc>
        <w:tc>
          <w:tcPr>
            <w:tcW w:w="2669" w:type="dxa"/>
            <w:vMerge/>
          </w:tcPr>
          <w:p w14:paraId="238C956A" w14:textId="77777777" w:rsidR="0018530F" w:rsidRDefault="0018530F" w:rsidP="0018530F">
            <w:pPr>
              <w:jc w:val="left"/>
            </w:pPr>
          </w:p>
        </w:tc>
        <w:tc>
          <w:tcPr>
            <w:tcW w:w="3541" w:type="dxa"/>
          </w:tcPr>
          <w:p w14:paraId="634CC19F" w14:textId="77777777" w:rsidR="0018530F" w:rsidRPr="0018530F" w:rsidRDefault="0018530F" w:rsidP="0018530F">
            <w:pPr>
              <w:rPr>
                <w:b/>
                <w:bCs/>
              </w:rPr>
            </w:pPr>
            <w:r w:rsidRPr="0018530F">
              <w:rPr>
                <w:b/>
                <w:bCs/>
                <w:color w:val="FF0000"/>
              </w:rPr>
              <w:t>V&lt;0</w:t>
            </w:r>
          </w:p>
        </w:tc>
      </w:tr>
      <w:tr w:rsidR="0018530F" w14:paraId="2864DF29" w14:textId="77777777" w:rsidTr="00C7740C">
        <w:trPr>
          <w:trHeight w:val="49"/>
        </w:trPr>
        <w:tc>
          <w:tcPr>
            <w:tcW w:w="3451" w:type="dxa"/>
          </w:tcPr>
          <w:p w14:paraId="0D3B0136" w14:textId="77777777" w:rsidR="0018530F" w:rsidRDefault="0018530F" w:rsidP="0018530F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posició és </w:t>
            </w:r>
            <w:r>
              <w:rPr>
                <w:b/>
                <w:bCs/>
              </w:rPr>
              <w:t>major</w:t>
            </w:r>
            <w:r>
              <w:t xml:space="preserve"> (eix positiu).</w:t>
            </w:r>
          </w:p>
          <w:p w14:paraId="2BAA2B51" w14:textId="77777777" w:rsidR="0018530F" w:rsidRPr="0018530F" w:rsidRDefault="002E4DDD" w:rsidP="0018530F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  <w:tc>
          <w:tcPr>
            <w:tcW w:w="2669" w:type="dxa"/>
            <w:vMerge/>
          </w:tcPr>
          <w:p w14:paraId="3A4C8CD5" w14:textId="77777777" w:rsidR="0018530F" w:rsidRDefault="0018530F" w:rsidP="0018530F">
            <w:pPr>
              <w:jc w:val="left"/>
            </w:pPr>
          </w:p>
        </w:tc>
        <w:tc>
          <w:tcPr>
            <w:tcW w:w="3541" w:type="dxa"/>
          </w:tcPr>
          <w:p w14:paraId="25C38905" w14:textId="77777777" w:rsidR="0018530F" w:rsidRDefault="0018530F" w:rsidP="0018530F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posició és </w:t>
            </w:r>
            <w:r>
              <w:rPr>
                <w:b/>
                <w:bCs/>
              </w:rPr>
              <w:t>menor</w:t>
            </w:r>
            <w:r>
              <w:t xml:space="preserve"> (eix negatiu).</w:t>
            </w:r>
          </w:p>
          <w:p w14:paraId="596C3CC9" w14:textId="77777777" w:rsidR="0018530F" w:rsidRPr="0018530F" w:rsidRDefault="002E4DDD" w:rsidP="0018530F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</w:tbl>
    <w:p w14:paraId="40D1F033" w14:textId="77777777" w:rsidR="0018530F" w:rsidRDefault="0018530F" w:rsidP="0018530F">
      <w:pPr>
        <w:jc w:val="left"/>
      </w:pPr>
      <w:r w:rsidRPr="001853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A24B2D" wp14:editId="622AEDE3">
                <wp:simplePos x="0" y="0"/>
                <wp:positionH relativeFrom="column">
                  <wp:posOffset>4427855</wp:posOffset>
                </wp:positionH>
                <wp:positionV relativeFrom="paragraph">
                  <wp:posOffset>1294130</wp:posOffset>
                </wp:positionV>
                <wp:extent cx="694690" cy="368935"/>
                <wp:effectExtent l="0" t="0" r="0" b="0"/>
                <wp:wrapNone/>
                <wp:docPr id="234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705657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4B2D" id="_x0000_s1075" type="#_x0000_t202" style="position:absolute;margin-left:348.65pt;margin-top:101.9pt;width:54.7pt;height:29.05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" filled="f" stroked="f">
                <v:textbox style="mso-fit-shape-to-text:t">
                  <w:txbxContent>
                    <w:p w14:paraId="62705657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F51713" wp14:editId="0C83062D">
                <wp:simplePos x="0" y="0"/>
                <wp:positionH relativeFrom="column">
                  <wp:posOffset>2230120</wp:posOffset>
                </wp:positionH>
                <wp:positionV relativeFrom="paragraph">
                  <wp:posOffset>1256665</wp:posOffset>
                </wp:positionV>
                <wp:extent cx="803275" cy="368935"/>
                <wp:effectExtent l="0" t="0" r="0" b="0"/>
                <wp:wrapNone/>
                <wp:docPr id="235" name="Cuadro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3E722B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v&lt;0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1713" id="CuadroTexto 28" o:spid="_x0000_s1076" type="#_x0000_t202" style="position:absolute;margin-left:175.6pt;margin-top:98.95pt;width:63.25pt;height:29.05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" filled="f" stroked="f">
                <v:textbox style="mso-fit-shape-to-text:t">
                  <w:txbxContent>
                    <w:p w14:paraId="333E722B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v&lt;0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w:drawing>
          <wp:anchor distT="0" distB="0" distL="114300" distR="114300" simplePos="0" relativeHeight="251808768" behindDoc="0" locked="0" layoutInCell="1" allowOverlap="1" wp14:anchorId="1990B0C3" wp14:editId="5ED9D618">
            <wp:simplePos x="0" y="0"/>
            <wp:positionH relativeFrom="column">
              <wp:posOffset>2305050</wp:posOffset>
            </wp:positionH>
            <wp:positionV relativeFrom="paragraph">
              <wp:posOffset>743109</wp:posOffset>
            </wp:positionV>
            <wp:extent cx="539447" cy="569151"/>
            <wp:effectExtent l="0" t="0" r="0" b="2540"/>
            <wp:wrapNone/>
            <wp:docPr id="237" name="Gráfico 24" descr="Caminar">
              <a:extLst xmlns:a="http://schemas.openxmlformats.org/drawingml/2006/main">
                <a:ext uri="{FF2B5EF4-FFF2-40B4-BE49-F238E27FC236}">
                  <a16:creationId xmlns:a16="http://schemas.microsoft.com/office/drawing/2014/main" id="{1CFAFC43-FD6E-47A1-B56C-D0FC6F271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áfico 24" descr="Caminar">
                      <a:extLst>
                        <a:ext uri="{FF2B5EF4-FFF2-40B4-BE49-F238E27FC236}">
                          <a16:creationId xmlns:a16="http://schemas.microsoft.com/office/drawing/2014/main" id="{1CFAFC43-FD6E-47A1-B56C-D0FC6F271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447" cy="56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F74BD4" wp14:editId="5B25008C">
                <wp:simplePos x="0" y="0"/>
                <wp:positionH relativeFrom="column">
                  <wp:posOffset>1862455</wp:posOffset>
                </wp:positionH>
                <wp:positionV relativeFrom="paragraph">
                  <wp:posOffset>669290</wp:posOffset>
                </wp:positionV>
                <wp:extent cx="318770" cy="361950"/>
                <wp:effectExtent l="0" t="0" r="0" b="0"/>
                <wp:wrapNone/>
                <wp:docPr id="236" name="Cuadro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B6E119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4BD4" id="_x0000_s1077" type="#_x0000_t202" style="position:absolute;margin-left:146.65pt;margin-top:52.7pt;width:25.1pt;height:28.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" filled="f" stroked="f">
                <v:textbox>
                  <w:txbxContent>
                    <w:p w14:paraId="2FB6E119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92D05B" wp14:editId="5C4FF033">
                <wp:simplePos x="0" y="0"/>
                <wp:positionH relativeFrom="column">
                  <wp:posOffset>1680359</wp:posOffset>
                </wp:positionH>
                <wp:positionV relativeFrom="paragraph">
                  <wp:posOffset>961390</wp:posOffset>
                </wp:positionV>
                <wp:extent cx="615950" cy="111760"/>
                <wp:effectExtent l="19050" t="19050" r="12700" b="40640"/>
                <wp:wrapNone/>
                <wp:docPr id="232" name="Flecha: hacia l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11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93AF2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25" o:spid="_x0000_s1026" type="#_x0000_t66" style="position:absolute;margin-left:132.3pt;margin-top:75.7pt;width:48.5pt;height:8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" adj="1960" fillcolor="#37b6ae [3204]" strokecolor="#1b5a56 [1604]" strokeweight="1pt"/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BEB6C3" wp14:editId="0C760F57">
                <wp:simplePos x="0" y="0"/>
                <wp:positionH relativeFrom="column">
                  <wp:posOffset>634365</wp:posOffset>
                </wp:positionH>
                <wp:positionV relativeFrom="paragraph">
                  <wp:posOffset>1274445</wp:posOffset>
                </wp:positionV>
                <wp:extent cx="694690" cy="368935"/>
                <wp:effectExtent l="0" t="0" r="0" b="0"/>
                <wp:wrapNone/>
                <wp:docPr id="233" name="Cuadro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6452C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0km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EB6C3" id="CuadroTexto 26" o:spid="_x0000_s1078" type="#_x0000_t202" style="position:absolute;margin-left:49.95pt;margin-top:100.35pt;width:54.7pt;height:29.05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" filled="f" stroked="f">
                <v:textbox style="mso-fit-shape-to-text:t">
                  <w:txbxContent>
                    <w:p w14:paraId="3BE6452C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0km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372E70" wp14:editId="67FD4123">
                <wp:simplePos x="0" y="0"/>
                <wp:positionH relativeFrom="column">
                  <wp:posOffset>438150</wp:posOffset>
                </wp:positionH>
                <wp:positionV relativeFrom="paragraph">
                  <wp:posOffset>1306830</wp:posOffset>
                </wp:positionV>
                <wp:extent cx="4781550" cy="9525"/>
                <wp:effectExtent l="19050" t="38100" r="38100" b="47625"/>
                <wp:wrapNone/>
                <wp:docPr id="231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1550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81022" id="Conector recto 2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pt,102.9pt" to="411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B8D116" wp14:editId="423A3AC5">
                <wp:simplePos x="0" y="0"/>
                <wp:positionH relativeFrom="column">
                  <wp:posOffset>430530</wp:posOffset>
                </wp:positionH>
                <wp:positionV relativeFrom="paragraph">
                  <wp:posOffset>301625</wp:posOffset>
                </wp:positionV>
                <wp:extent cx="4781550" cy="9525"/>
                <wp:effectExtent l="19050" t="38100" r="38100" b="47625"/>
                <wp:wrapNone/>
                <wp:docPr id="224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1550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B129B" id="Conector recto 2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23.75pt" to="410.4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ED621F" wp14:editId="03DA0ED7">
                <wp:simplePos x="0" y="0"/>
                <wp:positionH relativeFrom="column">
                  <wp:posOffset>626745</wp:posOffset>
                </wp:positionH>
                <wp:positionV relativeFrom="paragraph">
                  <wp:posOffset>307340</wp:posOffset>
                </wp:positionV>
                <wp:extent cx="694690" cy="368935"/>
                <wp:effectExtent l="0" t="0" r="0" b="0"/>
                <wp:wrapNone/>
                <wp:docPr id="226" name="Cuadro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B1767B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0km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621F" id="_x0000_s1079" type="#_x0000_t202" style="position:absolute;margin-left:49.35pt;margin-top:24.2pt;width:54.7pt;height:29.05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" filled="f" stroked="f">
                <v:textbox style="mso-fit-shape-to-text:t">
                  <w:txbxContent>
                    <w:p w14:paraId="56B1767B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0km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77FDD5" wp14:editId="1951C945">
                <wp:simplePos x="0" y="0"/>
                <wp:positionH relativeFrom="column">
                  <wp:posOffset>2174875</wp:posOffset>
                </wp:positionH>
                <wp:positionV relativeFrom="paragraph">
                  <wp:posOffset>280670</wp:posOffset>
                </wp:positionV>
                <wp:extent cx="803275" cy="368935"/>
                <wp:effectExtent l="0" t="0" r="0" b="0"/>
                <wp:wrapNone/>
                <wp:docPr id="228" name="Cuadro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02EA9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v&gt;0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7FDD5" id="_x0000_s1080" type="#_x0000_t202" style="position:absolute;margin-left:171.25pt;margin-top:22.1pt;width:63.25pt;height:29.0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" filled="f" stroked="f">
                <v:textbox style="mso-fit-shape-to-text:t">
                  <w:txbxContent>
                    <w:p w14:paraId="3A202EA9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v&gt;0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A31D54" wp14:editId="19A90160">
                <wp:simplePos x="0" y="0"/>
                <wp:positionH relativeFrom="column">
                  <wp:posOffset>4420235</wp:posOffset>
                </wp:positionH>
                <wp:positionV relativeFrom="paragraph">
                  <wp:posOffset>280035</wp:posOffset>
                </wp:positionV>
                <wp:extent cx="694690" cy="368935"/>
                <wp:effectExtent l="0" t="0" r="0" b="0"/>
                <wp:wrapNone/>
                <wp:docPr id="227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6334E1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5km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31D54" id="_x0000_s1081" type="#_x0000_t202" style="position:absolute;margin-left:348.05pt;margin-top:22.05pt;width:54.7pt;height:29.05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" filled="f" stroked="f">
                <v:textbox style="mso-fit-shape-to-text:t">
                  <w:txbxContent>
                    <w:p w14:paraId="5B6334E1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5km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3A67C0C" wp14:editId="24F1865E">
                <wp:simplePos x="0" y="0"/>
                <wp:positionH relativeFrom="column">
                  <wp:posOffset>3068955</wp:posOffset>
                </wp:positionH>
                <wp:positionV relativeFrom="paragraph">
                  <wp:posOffset>-259080</wp:posOffset>
                </wp:positionV>
                <wp:extent cx="318770" cy="361950"/>
                <wp:effectExtent l="0" t="0" r="0" b="0"/>
                <wp:wrapNone/>
                <wp:docPr id="229" name="Cuadro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EE717" w14:textId="77777777" w:rsidR="00BC4B48" w:rsidRDefault="00BC4B48" w:rsidP="001853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7C0C" id="_x0000_s1082" type="#_x0000_t202" style="position:absolute;margin-left:241.65pt;margin-top:-20.4pt;width:25.1pt;height:28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" filled="f" stroked="f">
                <v:textbox>
                  <w:txbxContent>
                    <w:p w14:paraId="310EE717" w14:textId="77777777" w:rsidR="00BC4B48" w:rsidRDefault="00BC4B48" w:rsidP="001853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color w:val="000000" w:themeColor="text1"/>
                          <w:kern w:val="24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18530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BC8BDA" wp14:editId="3C4E23E1">
                <wp:simplePos x="0" y="0"/>
                <wp:positionH relativeFrom="column">
                  <wp:posOffset>2906395</wp:posOffset>
                </wp:positionH>
                <wp:positionV relativeFrom="paragraph">
                  <wp:posOffset>-17780</wp:posOffset>
                </wp:positionV>
                <wp:extent cx="615950" cy="111760"/>
                <wp:effectExtent l="0" t="19050" r="31750" b="40640"/>
                <wp:wrapNone/>
                <wp:docPr id="225" name="Flecha: hacia l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5950" cy="111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A8E76E" id="Flecha: hacia la izquierda 25" o:spid="_x0000_s1026" type="#_x0000_t66" style="position:absolute;margin-left:228.85pt;margin-top:-1.4pt;width:48.5pt;height:8.8pt;rotation:18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" adj="1960" fillcolor="#37b6ae [3204]" strokecolor="#1b5a56 [1604]" strokeweight="1pt"/>
            </w:pict>
          </mc:Fallback>
        </mc:AlternateContent>
      </w:r>
      <w:r w:rsidRPr="0018530F">
        <w:rPr>
          <w:noProof/>
        </w:rPr>
        <w:drawing>
          <wp:anchor distT="0" distB="0" distL="114300" distR="114300" simplePos="0" relativeHeight="251800576" behindDoc="0" locked="0" layoutInCell="1" allowOverlap="1" wp14:anchorId="1CC347FB" wp14:editId="0AAD287A">
            <wp:simplePos x="0" y="0"/>
            <wp:positionH relativeFrom="column">
              <wp:posOffset>2303145</wp:posOffset>
            </wp:positionH>
            <wp:positionV relativeFrom="paragraph">
              <wp:posOffset>-263525</wp:posOffset>
            </wp:positionV>
            <wp:extent cx="600075" cy="570011"/>
            <wp:effectExtent l="0" t="0" r="0" b="1905"/>
            <wp:wrapNone/>
            <wp:docPr id="230" name="Gráfico 24" descr="Caminar">
              <a:extLst xmlns:a="http://schemas.openxmlformats.org/drawingml/2006/main">
                <a:ext uri="{FF2B5EF4-FFF2-40B4-BE49-F238E27FC236}">
                  <a16:creationId xmlns:a16="http://schemas.microsoft.com/office/drawing/2014/main" id="{1CFAFC43-FD6E-47A1-B56C-D0FC6F271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áfico 24" descr="Caminar">
                      <a:extLst>
                        <a:ext uri="{FF2B5EF4-FFF2-40B4-BE49-F238E27FC236}">
                          <a16:creationId xmlns:a16="http://schemas.microsoft.com/office/drawing/2014/main" id="{1CFAFC43-FD6E-47A1-B56C-D0FC6F271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7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B93B" w14:textId="77777777" w:rsidR="0018530F" w:rsidRPr="0018530F" w:rsidRDefault="0018530F" w:rsidP="0018530F"/>
    <w:p w14:paraId="70E6EB11" w14:textId="77777777" w:rsidR="0018530F" w:rsidRPr="0018530F" w:rsidRDefault="0018530F" w:rsidP="0018530F"/>
    <w:p w14:paraId="65D4D4D3" w14:textId="77777777" w:rsidR="0018530F" w:rsidRPr="0018530F" w:rsidRDefault="0018530F" w:rsidP="0018530F"/>
    <w:p w14:paraId="30F580FD" w14:textId="77777777" w:rsidR="0018530F" w:rsidRPr="0018530F" w:rsidRDefault="0018530F" w:rsidP="0018530F"/>
    <w:p w14:paraId="556237AF" w14:textId="77777777" w:rsidR="0018530F" w:rsidRPr="0018530F" w:rsidRDefault="0018530F" w:rsidP="0018530F"/>
    <w:p w14:paraId="33FF233F" w14:textId="77777777" w:rsidR="0018530F" w:rsidRPr="0018530F" w:rsidRDefault="0018530F" w:rsidP="0018530F"/>
    <w:p w14:paraId="5DF7E63A" w14:textId="77777777" w:rsidR="0018530F" w:rsidRDefault="0018530F" w:rsidP="0018530F"/>
    <w:p w14:paraId="0A481DB5" w14:textId="77777777" w:rsidR="0018530F" w:rsidRDefault="0018530F" w:rsidP="0018530F"/>
    <w:p w14:paraId="0BA86C0B" w14:textId="77777777" w:rsidR="0018530F" w:rsidRDefault="0018530F" w:rsidP="00C7740C">
      <w:pPr>
        <w:pStyle w:val="Ttulo4"/>
      </w:pPr>
      <w:r>
        <w:t>VELOCITAT-TEMPS (v-t) del MRU:</w:t>
      </w:r>
      <w:r w:rsidRPr="0018530F">
        <w:rPr>
          <w:rFonts w:asciiTheme="minorHAnsi" w:eastAsiaTheme="minorHAnsi" w:hAnsiTheme="minorHAnsi" w:cstheme="minorBidi"/>
          <w:noProof/>
          <w:u w:val="none"/>
        </w:rPr>
        <w:t xml:space="preserve"> </w:t>
      </w:r>
    </w:p>
    <w:tbl>
      <w:tblPr>
        <w:tblStyle w:val="Tablaconcuadrcula"/>
        <w:tblW w:w="9650" w:type="dxa"/>
        <w:tblLook w:val="04A0" w:firstRow="1" w:lastRow="0" w:firstColumn="1" w:lastColumn="0" w:noHBand="0" w:noVBand="1"/>
      </w:tblPr>
      <w:tblGrid>
        <w:gridCol w:w="3447"/>
        <w:gridCol w:w="2666"/>
        <w:gridCol w:w="3537"/>
      </w:tblGrid>
      <w:tr w:rsidR="0018530F" w14:paraId="0554DABA" w14:textId="77777777" w:rsidTr="00BC4B48">
        <w:trPr>
          <w:trHeight w:val="2530"/>
        </w:trPr>
        <w:tc>
          <w:tcPr>
            <w:tcW w:w="3447" w:type="dxa"/>
          </w:tcPr>
          <w:p w14:paraId="574599D1" w14:textId="77777777" w:rsidR="0018530F" w:rsidRDefault="0018530F" w:rsidP="00BC4B48"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FF67DF4" wp14:editId="1E4AC4DF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605790</wp:posOffset>
                      </wp:positionV>
                      <wp:extent cx="657225" cy="200025"/>
                      <wp:effectExtent l="0" t="0" r="28575" b="28575"/>
                      <wp:wrapNone/>
                      <wp:docPr id="238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24072" id="Rectángulo 6" o:spid="_x0000_s1026" style="position:absolute;margin-left:107.75pt;margin-top:47.7pt;width:51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" strokecolor="white" strokeweight="1pt"/>
                  </w:pict>
                </mc:Fallback>
              </mc:AlternateContent>
            </w:r>
            <w:r w:rsidRPr="0018530F">
              <w:rPr>
                <w:noProof/>
              </w:rPr>
              <w:drawing>
                <wp:inline distT="0" distB="0" distL="0" distR="0" wp14:anchorId="356F6093" wp14:editId="0CD8BEC6">
                  <wp:extent cx="1896266" cy="1647825"/>
                  <wp:effectExtent l="0" t="0" r="8890" b="0"/>
                  <wp:docPr id="250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8ED695-9C02-401F-AAD5-BFB0B9474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408ED695-9C02-401F-AAD5-BFB0B9474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40" cy="165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vMerge w:val="restart"/>
          </w:tcPr>
          <w:p w14:paraId="242ACD21" w14:textId="77777777" w:rsidR="0018530F" w:rsidRDefault="0018530F" w:rsidP="00BC4B48"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1B5D76" wp14:editId="1EDD662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1077595</wp:posOffset>
                      </wp:positionV>
                      <wp:extent cx="1391920" cy="0"/>
                      <wp:effectExtent l="0" t="0" r="0" b="0"/>
                      <wp:wrapNone/>
                      <wp:docPr id="248" name="Conector rec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BA3371" id="Conector recto 14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84.85pt" to="113.4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" strokecolor="#00b0f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EA51B1F" wp14:editId="0F0E4124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1077595</wp:posOffset>
                      </wp:positionV>
                      <wp:extent cx="733589" cy="0"/>
                      <wp:effectExtent l="0" t="0" r="0" b="0"/>
                      <wp:wrapNone/>
                      <wp:docPr id="249" name="Conector rec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358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5578D6" id="Conector recto 15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7pt,84.85pt" to="113.4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" strokecolor="red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537" w:type="dxa"/>
          </w:tcPr>
          <w:p w14:paraId="190C3B8A" w14:textId="77777777" w:rsidR="0018530F" w:rsidRDefault="0018530F" w:rsidP="00BC4B48">
            <w:r w:rsidRPr="0018530F">
              <w:rPr>
                <w:noProof/>
              </w:rPr>
              <w:drawing>
                <wp:inline distT="0" distB="0" distL="0" distR="0" wp14:anchorId="30E5C37E" wp14:editId="79898233">
                  <wp:extent cx="1952625" cy="1632272"/>
                  <wp:effectExtent l="0" t="0" r="0" b="6350"/>
                  <wp:docPr id="251" name="Imagen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D9A0F0-F1FA-430B-B26D-661C1AF987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>
                            <a:extLst>
                              <a:ext uri="{FF2B5EF4-FFF2-40B4-BE49-F238E27FC236}">
                                <a16:creationId xmlns:a16="http://schemas.microsoft.com/office/drawing/2014/main" id="{1AD9A0F0-F1FA-430B-B26D-661C1AF987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42" cy="164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54DF08" wp14:editId="71FCFD29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656590</wp:posOffset>
                      </wp:positionV>
                      <wp:extent cx="657225" cy="200025"/>
                      <wp:effectExtent l="0" t="0" r="28575" b="28575"/>
                      <wp:wrapNone/>
                      <wp:docPr id="241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F2E7" id="Rectángulo 6" o:spid="_x0000_s1026" style="position:absolute;margin-left:103.8pt;margin-top:51.7pt;width:51.75pt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" strokecolor="white" strokeweight="1pt"/>
                  </w:pict>
                </mc:Fallback>
              </mc:AlternateContent>
            </w:r>
          </w:p>
        </w:tc>
      </w:tr>
      <w:tr w:rsidR="0018530F" w14:paraId="1AD2F4F3" w14:textId="77777777" w:rsidTr="00BC4B48">
        <w:trPr>
          <w:trHeight w:val="234"/>
        </w:trPr>
        <w:tc>
          <w:tcPr>
            <w:tcW w:w="3447" w:type="dxa"/>
          </w:tcPr>
          <w:p w14:paraId="2357D0E3" w14:textId="77777777" w:rsidR="0018530F" w:rsidRPr="0018530F" w:rsidRDefault="0018530F" w:rsidP="00BC4B48">
            <w:pPr>
              <w:rPr>
                <w:b/>
                <w:bCs/>
                <w:color w:val="00B0F0"/>
              </w:rPr>
            </w:pPr>
            <w:r w:rsidRPr="0018530F">
              <w:rPr>
                <w:b/>
                <w:bCs/>
                <w:color w:val="00B0F0"/>
              </w:rPr>
              <w:t>V&gt;0</w:t>
            </w:r>
          </w:p>
        </w:tc>
        <w:tc>
          <w:tcPr>
            <w:tcW w:w="2666" w:type="dxa"/>
            <w:vMerge/>
          </w:tcPr>
          <w:p w14:paraId="7AF55A98" w14:textId="77777777" w:rsidR="0018530F" w:rsidRDefault="0018530F" w:rsidP="00BC4B48">
            <w:pPr>
              <w:jc w:val="left"/>
            </w:pPr>
          </w:p>
        </w:tc>
        <w:tc>
          <w:tcPr>
            <w:tcW w:w="3537" w:type="dxa"/>
          </w:tcPr>
          <w:p w14:paraId="31A17A06" w14:textId="77777777" w:rsidR="0018530F" w:rsidRPr="0018530F" w:rsidRDefault="0018530F" w:rsidP="00BC4B48">
            <w:pPr>
              <w:rPr>
                <w:b/>
                <w:bCs/>
              </w:rPr>
            </w:pPr>
            <w:r w:rsidRPr="0018530F">
              <w:rPr>
                <w:b/>
                <w:bCs/>
                <w:color w:val="FF0000"/>
              </w:rPr>
              <w:t>V&lt;0</w:t>
            </w:r>
          </w:p>
        </w:tc>
      </w:tr>
      <w:tr w:rsidR="0018530F" w14:paraId="223F9C9D" w14:textId="77777777" w:rsidTr="00BC4B48">
        <w:trPr>
          <w:trHeight w:val="746"/>
        </w:trPr>
        <w:tc>
          <w:tcPr>
            <w:tcW w:w="3447" w:type="dxa"/>
          </w:tcPr>
          <w:p w14:paraId="2A0BCDAB" w14:textId="77777777" w:rsidR="0018530F" w:rsidRPr="0018530F" w:rsidRDefault="0018530F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velocitat es </w:t>
            </w:r>
            <w:r>
              <w:rPr>
                <w:b/>
                <w:bCs/>
              </w:rPr>
              <w:t>manté</w:t>
            </w:r>
            <w:r>
              <w:t xml:space="preserve"> cap a l’eix positiu.</w:t>
            </w:r>
          </w:p>
        </w:tc>
        <w:tc>
          <w:tcPr>
            <w:tcW w:w="2666" w:type="dxa"/>
            <w:vMerge/>
          </w:tcPr>
          <w:p w14:paraId="21DDE639" w14:textId="77777777" w:rsidR="0018530F" w:rsidRDefault="0018530F" w:rsidP="00BC4B48">
            <w:pPr>
              <w:jc w:val="left"/>
            </w:pPr>
          </w:p>
        </w:tc>
        <w:tc>
          <w:tcPr>
            <w:tcW w:w="3537" w:type="dxa"/>
          </w:tcPr>
          <w:p w14:paraId="58D5EF06" w14:textId="77777777" w:rsidR="0018530F" w:rsidRPr="0018530F" w:rsidRDefault="0018530F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velocitat es </w:t>
            </w:r>
            <w:r>
              <w:rPr>
                <w:b/>
                <w:bCs/>
              </w:rPr>
              <w:t>manté</w:t>
            </w:r>
            <w:r>
              <w:t xml:space="preserve"> cap a l’eix negatiu.</w:t>
            </w:r>
          </w:p>
        </w:tc>
      </w:tr>
    </w:tbl>
    <w:p w14:paraId="7D67E7EE" w14:textId="77777777" w:rsidR="0018530F" w:rsidRDefault="0018530F" w:rsidP="0018530F"/>
    <w:p w14:paraId="16399ECF" w14:textId="77777777" w:rsidR="0018530F" w:rsidRDefault="0018530F" w:rsidP="0018530F">
      <w:pPr>
        <w:pStyle w:val="Ttulo2"/>
        <w:jc w:val="both"/>
      </w:pPr>
      <w:r>
        <w:t>MOVIMENT RECTILINI UNIFORMEMENT ACCELERAT (MRUA)</w:t>
      </w:r>
    </w:p>
    <w:p w14:paraId="3B8E1CBA" w14:textId="77777777" w:rsidR="0018530F" w:rsidRDefault="0018530F" w:rsidP="0018530F">
      <w:pPr>
        <w:jc w:val="left"/>
      </w:pPr>
      <w:r>
        <w:t xml:space="preserve">El </w:t>
      </w:r>
      <w:r>
        <w:rPr>
          <w:b/>
          <w:bCs/>
        </w:rPr>
        <w:t>moviment rectilini uniformement accelerat (MRUA)</w:t>
      </w:r>
      <w:r>
        <w:t xml:space="preserve"> ocorre al complir dues condicions:</w:t>
      </w:r>
    </w:p>
    <w:tbl>
      <w:tblPr>
        <w:tblStyle w:val="Tablaconcuadrcula5oscura-nfasis1"/>
        <w:tblW w:w="0" w:type="auto"/>
        <w:tblLook w:val="04A0" w:firstRow="1" w:lastRow="0" w:firstColumn="1" w:lastColumn="0" w:noHBand="0" w:noVBand="1"/>
      </w:tblPr>
      <w:tblGrid>
        <w:gridCol w:w="1513"/>
        <w:gridCol w:w="2877"/>
        <w:gridCol w:w="3827"/>
        <w:gridCol w:w="1375"/>
      </w:tblGrid>
      <w:tr w:rsidR="0018530F" w14:paraId="4AA89B99" w14:textId="77777777" w:rsidTr="001853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 w:val="restart"/>
            <w:vAlign w:val="center"/>
          </w:tcPr>
          <w:p w14:paraId="55F0E7E2" w14:textId="77777777" w:rsidR="0018530F" w:rsidRDefault="0018530F" w:rsidP="00BC4B48">
            <w:r>
              <w:t>MOVIMENT</w:t>
            </w:r>
          </w:p>
        </w:tc>
        <w:tc>
          <w:tcPr>
            <w:tcW w:w="2877" w:type="dxa"/>
          </w:tcPr>
          <w:p w14:paraId="15FC9A8D" w14:textId="77777777" w:rsidR="0018530F" w:rsidRDefault="0018530F" w:rsidP="00BC4B4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RECTILINI</w:t>
            </w:r>
          </w:p>
        </w:tc>
        <w:tc>
          <w:tcPr>
            <w:tcW w:w="3827" w:type="dxa"/>
          </w:tcPr>
          <w:p w14:paraId="16C1D7B6" w14:textId="77777777" w:rsidR="0018530F" w:rsidRDefault="0018530F" w:rsidP="00BC4B4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UNIFORMEMENT ACCELERAT</w:t>
            </w:r>
          </w:p>
        </w:tc>
        <w:tc>
          <w:tcPr>
            <w:tcW w:w="1375" w:type="dxa"/>
            <w:shd w:val="clear" w:color="auto" w:fill="auto"/>
          </w:tcPr>
          <w:p w14:paraId="257D1558" w14:textId="77777777" w:rsidR="0018530F" w:rsidRPr="00DF717B" w:rsidRDefault="0018530F" w:rsidP="00BC4B48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7B6AE" w:themeColor="accent1"/>
              </w:rPr>
            </w:pPr>
            <w:r>
              <w:rPr>
                <w:b w:val="0"/>
                <w:bCs w:val="0"/>
                <w:color w:val="37B6AE" w:themeColor="accent1"/>
              </w:rPr>
              <w:t>v</w:t>
            </w:r>
            <w:r w:rsidRPr="00DF717B">
              <w:rPr>
                <w:b w:val="0"/>
                <w:bCs w:val="0"/>
                <w:color w:val="37B6AE" w:themeColor="accent1"/>
              </w:rPr>
              <w:t>=</w:t>
            </w:r>
            <w:r>
              <w:rPr>
                <w:b w:val="0"/>
                <w:bCs w:val="0"/>
                <w:color w:val="37B6AE" w:themeColor="accent1"/>
              </w:rPr>
              <w:t>varia</w:t>
            </w:r>
          </w:p>
        </w:tc>
      </w:tr>
      <w:tr w:rsidR="0018530F" w14:paraId="178D0CA3" w14:textId="77777777" w:rsidTr="00185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/>
          </w:tcPr>
          <w:p w14:paraId="41661320" w14:textId="77777777" w:rsidR="0018530F" w:rsidRDefault="0018530F" w:rsidP="00BC4B48">
            <w:pPr>
              <w:jc w:val="left"/>
            </w:pPr>
          </w:p>
        </w:tc>
        <w:tc>
          <w:tcPr>
            <w:tcW w:w="2877" w:type="dxa"/>
          </w:tcPr>
          <w:p w14:paraId="03F8849A" w14:textId="77777777" w:rsidR="0018530F" w:rsidRDefault="0018530F" w:rsidP="00BC4B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TRAJECTÒRIA RECTILINIA</w:t>
            </w:r>
          </w:p>
        </w:tc>
        <w:tc>
          <w:tcPr>
            <w:tcW w:w="3827" w:type="dxa"/>
          </w:tcPr>
          <w:p w14:paraId="7003B07B" w14:textId="77777777" w:rsidR="0018530F" w:rsidRDefault="0018530F" w:rsidP="00BC4B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ACCELERACCIÓ CONSTANT i a&gt;0</w:t>
            </w:r>
          </w:p>
        </w:tc>
        <w:tc>
          <w:tcPr>
            <w:tcW w:w="1375" w:type="dxa"/>
            <w:shd w:val="clear" w:color="auto" w:fill="auto"/>
          </w:tcPr>
          <w:p w14:paraId="589642C9" w14:textId="77777777" w:rsidR="0018530F" w:rsidRDefault="0018530F" w:rsidP="00BC4B4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92A871C" w14:textId="77777777" w:rsidR="0018530F" w:rsidRDefault="00C7740C" w:rsidP="00C7740C">
      <w:pPr>
        <w:pStyle w:val="Ttulo3"/>
      </w:pP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890422" wp14:editId="5070581A">
                <wp:simplePos x="0" y="0"/>
                <wp:positionH relativeFrom="column">
                  <wp:posOffset>1905</wp:posOffset>
                </wp:positionH>
                <wp:positionV relativeFrom="paragraph">
                  <wp:posOffset>426720</wp:posOffset>
                </wp:positionV>
                <wp:extent cx="1438275" cy="914400"/>
                <wp:effectExtent l="0" t="0" r="9525" b="0"/>
                <wp:wrapNone/>
                <wp:docPr id="82" name="Rectángulo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6E7506-9F3C-4BCB-B93F-BF2E43B291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48F3C" w14:textId="77777777" w:rsidR="00BC4B48" w:rsidRDefault="00BC4B48" w:rsidP="00C774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/>
                                            <w:color w:val="FFFFFF" w:themeColor="ligh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A97BCD9" w14:textId="77777777" w:rsidR="00BC4B48" w:rsidRPr="00C7740C" w:rsidRDefault="00BC4B48" w:rsidP="00C774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740C">
                              <w:rPr>
                                <w:rFonts w:hAnsi="Gill Sans MT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Segons el SI,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FFFFFF" w:themeColor="ligh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ligh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FFFF" w:themeColor="ligh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90422" id="Rectángulo 81" o:spid="_x0000_s1083" style="position:absolute;left:0;text-align:left;margin-left:.15pt;margin-top:33.6pt;width:113.25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" fillcolor="#37b6ae [3204]" stroked="f">
                <v:fill opacity="32896f"/>
                <v:textbox>
                  <w:txbxContent>
                    <w:p w14:paraId="39248F3C" w14:textId="77777777" w:rsidR="00BC4B48" w:rsidRDefault="00BC4B48" w:rsidP="00C7740C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/>
                                  <w:b/>
                                  <w:bCs/>
                                  <w:i/>
                                  <w:i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/>
                                      <w:color w:val="FFFFFF" w:themeColor="light1"/>
                                      <w:kern w:val="24"/>
                                      <w:sz w:val="36"/>
                                      <w:szCs w:val="36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14:paraId="4A97BCD9" w14:textId="77777777" w:rsidR="00BC4B48" w:rsidRPr="00C7740C" w:rsidRDefault="00BC4B48" w:rsidP="00C7740C">
                      <w:pPr>
                        <w:rPr>
                          <w:sz w:val="18"/>
                          <w:szCs w:val="18"/>
                        </w:rPr>
                      </w:pPr>
                      <w:r w:rsidRPr="00C7740C">
                        <w:rPr>
                          <w:rFonts w:hAnsi="Gill Sans MT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Segons el SI,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m:t>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>
        <w:t>ACCELERACCIÓ</w:t>
      </w:r>
    </w:p>
    <w:p w14:paraId="0F8DF200" w14:textId="77777777" w:rsidR="00C7740C" w:rsidRDefault="00C7740C" w:rsidP="00C7740C">
      <w:pPr>
        <w:ind w:firstLine="2410"/>
        <w:jc w:val="left"/>
        <w:rPr>
          <w:b/>
          <w:bCs/>
        </w:rPr>
      </w:pPr>
      <w:r>
        <w:t xml:space="preserve">La acceleracció mesura el </w:t>
      </w:r>
      <w:r>
        <w:rPr>
          <w:b/>
          <w:bCs/>
        </w:rPr>
        <w:t>canvi de velocitat</w:t>
      </w:r>
    </w:p>
    <w:p w14:paraId="53899FA6" w14:textId="77777777" w:rsidR="00C7740C" w:rsidRDefault="00C7740C" w:rsidP="00C7740C">
      <w:pPr>
        <w:ind w:firstLine="2410"/>
        <w:jc w:val="left"/>
        <w:rPr>
          <w:b/>
          <w:bCs/>
        </w:rPr>
      </w:pPr>
      <w:r>
        <w:rPr>
          <w:b/>
          <w:bCs/>
        </w:rPr>
        <w:t>PARÀMETRES:</w:t>
      </w:r>
    </w:p>
    <w:p w14:paraId="61BE7F3D" w14:textId="77777777" w:rsidR="00C7740C" w:rsidRPr="00C7740C" w:rsidRDefault="00C7740C" w:rsidP="00C7740C">
      <w:pPr>
        <w:pStyle w:val="Prrafodelista"/>
        <w:numPr>
          <w:ilvl w:val="0"/>
          <w:numId w:val="21"/>
        </w:numPr>
        <w:jc w:val="left"/>
        <w:rPr>
          <w:b/>
          <w:bCs/>
        </w:rPr>
      </w:pPr>
      <w:r w:rsidRPr="00C7740C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00F0CFCA" wp14:editId="316032E7">
                <wp:simplePos x="0" y="0"/>
                <wp:positionH relativeFrom="column">
                  <wp:posOffset>2614295</wp:posOffset>
                </wp:positionH>
                <wp:positionV relativeFrom="paragraph">
                  <wp:posOffset>37465</wp:posOffset>
                </wp:positionV>
                <wp:extent cx="771525" cy="294640"/>
                <wp:effectExtent l="0" t="0" r="0" b="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DE1FA" w14:textId="77777777" w:rsidR="00BC4B48" w:rsidRPr="0028541F" w:rsidRDefault="00BC4B48" w:rsidP="00C774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relació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CFCA" id="_x0000_s1084" type="#_x0000_t202" style="position:absolute;left:0;text-align:left;margin-left:205.85pt;margin-top:2.95pt;width:60.75pt;height:23.2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" filled="f" stroked="f">
                <v:textbox>
                  <w:txbxContent>
                    <w:p w14:paraId="139DE1FA" w14:textId="77777777" w:rsidR="00BC4B48" w:rsidRPr="0028541F" w:rsidRDefault="00BC4B48" w:rsidP="00C774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relació</w:t>
                      </w:r>
                    </w:p>
                  </w:txbxContent>
                </v:textbox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8D9C70" wp14:editId="1DB755D6">
                <wp:simplePos x="0" y="0"/>
                <wp:positionH relativeFrom="column">
                  <wp:posOffset>2604770</wp:posOffset>
                </wp:positionH>
                <wp:positionV relativeFrom="paragraph">
                  <wp:posOffset>48895</wp:posOffset>
                </wp:positionV>
                <wp:extent cx="45085" cy="294640"/>
                <wp:effectExtent l="0" t="0" r="31115" b="10160"/>
                <wp:wrapNone/>
                <wp:docPr id="252" name="Cerrar llav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946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96F17" id="Cerrar llave 252" o:spid="_x0000_s1026" type="#_x0000_t88" style="position:absolute;margin-left:205.1pt;margin-top:3.85pt;width:3.55pt;height:23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" adj="275" strokecolor="#37b6ae [3204]" strokeweight=".5pt">
                <v:stroke joinstyle="miter"/>
              </v:shape>
            </w:pict>
          </mc:Fallback>
        </mc:AlternateContent>
      </w:r>
      <w:r>
        <w:rPr>
          <w:b/>
          <w:bCs/>
        </w:rPr>
        <w:t>Velocitat</w:t>
      </w:r>
    </w:p>
    <w:p w14:paraId="6424427E" w14:textId="77777777" w:rsidR="00C7740C" w:rsidRDefault="00C7740C" w:rsidP="00C7740C">
      <w:pPr>
        <w:pStyle w:val="Prrafodelista"/>
        <w:numPr>
          <w:ilvl w:val="0"/>
          <w:numId w:val="21"/>
        </w:numPr>
        <w:jc w:val="left"/>
        <w:rPr>
          <w:b/>
          <w:bCs/>
        </w:rPr>
      </w:pPr>
      <w:r>
        <w:rPr>
          <w:b/>
          <w:bCs/>
        </w:rPr>
        <w:t>Temps</w:t>
      </w:r>
    </w:p>
    <w:p w14:paraId="5E17B4DD" w14:textId="77777777" w:rsidR="00C7740C" w:rsidRDefault="00C7740C" w:rsidP="00C7740C">
      <w:pPr>
        <w:pStyle w:val="Ttulo4"/>
      </w:pPr>
      <w:r>
        <w:t>ACCELERACCIÓ POSITIVA I NEGATIVA</w:t>
      </w:r>
    </w:p>
    <w:p w14:paraId="4E825B00" w14:textId="77777777" w:rsidR="00C7740C" w:rsidRDefault="00C7740C" w:rsidP="00C7740C">
      <w:pPr>
        <w:pStyle w:val="Prrafodelista"/>
        <w:numPr>
          <w:ilvl w:val="0"/>
          <w:numId w:val="22"/>
        </w:numPr>
        <w:jc w:val="left"/>
      </w:pPr>
      <w:r>
        <w:rPr>
          <w:b/>
          <w:bCs/>
        </w:rPr>
        <w:t>ACCELERACCIÓ POSITIVA:</w:t>
      </w:r>
      <w:r>
        <w:t xml:space="preserve"> la velocitat </w:t>
      </w:r>
      <w:r>
        <w:rPr>
          <w:u w:val="single"/>
        </w:rPr>
        <w:t>augmenta</w:t>
      </w:r>
      <w:r>
        <w:t xml:space="preserve"> amb el temps.</w:t>
      </w:r>
    </w:p>
    <w:p w14:paraId="79E9EB3C" w14:textId="77777777" w:rsidR="00C7740C" w:rsidRDefault="00C7740C" w:rsidP="00C7740C">
      <w:pPr>
        <w:pStyle w:val="Prrafodelista"/>
        <w:numPr>
          <w:ilvl w:val="0"/>
          <w:numId w:val="22"/>
        </w:numPr>
        <w:jc w:val="left"/>
      </w:pPr>
      <w:r>
        <w:rPr>
          <w:b/>
          <w:bCs/>
        </w:rPr>
        <w:t>ACCELERACCIÓ NEGATIVA:</w:t>
      </w:r>
      <w:r>
        <w:t xml:space="preserve"> la velocitat </w:t>
      </w:r>
      <w:r>
        <w:rPr>
          <w:u w:val="single"/>
        </w:rPr>
        <w:t>disminueix</w:t>
      </w:r>
      <w:r>
        <w:t xml:space="preserve"> (fins 0) amb el temps.</w:t>
      </w:r>
    </w:p>
    <w:p w14:paraId="1DF24DA4" w14:textId="77777777" w:rsidR="00C7740C" w:rsidRDefault="00C7740C" w:rsidP="00C7740C">
      <w:pPr>
        <w:jc w:val="left"/>
      </w:pPr>
      <w:r w:rsidRPr="00C774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64A625" wp14:editId="3946A425">
                <wp:simplePos x="0" y="0"/>
                <wp:positionH relativeFrom="column">
                  <wp:posOffset>4374496</wp:posOffset>
                </wp:positionH>
                <wp:positionV relativeFrom="paragraph">
                  <wp:posOffset>530860</wp:posOffset>
                </wp:positionV>
                <wp:extent cx="416580" cy="234315"/>
                <wp:effectExtent l="0" t="0" r="21590" b="13335"/>
                <wp:wrapNone/>
                <wp:docPr id="78" name="Rectángulo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D1B824-E672-4DCF-8281-153F5B3ED2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80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8021F3" id="Rectángulo 77" o:spid="_x0000_s1026" style="position:absolute;margin-left:344.45pt;margin-top:41.8pt;width:32.8pt;height:18.4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613FCF3" wp14:editId="27DBEA7E">
                <wp:simplePos x="0" y="0"/>
                <wp:positionH relativeFrom="column">
                  <wp:posOffset>5017974</wp:posOffset>
                </wp:positionH>
                <wp:positionV relativeFrom="paragraph">
                  <wp:posOffset>666750</wp:posOffset>
                </wp:positionV>
                <wp:extent cx="708456" cy="0"/>
                <wp:effectExtent l="38100" t="76200" r="0" b="114300"/>
                <wp:wrapNone/>
                <wp:docPr id="261" name="Conector recto de flech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456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23C58" id="Conector recto de flecha 261" o:spid="_x0000_s1026" type="#_x0000_t32" style="position:absolute;margin-left:395.1pt;margin-top:52.5pt;width:55.8pt;height:0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" strokecolor="#a5a5a5 [3206]">
                <v:stroke endarrow="open"/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BFB30C" wp14:editId="6744B3F1">
                <wp:simplePos x="0" y="0"/>
                <wp:positionH relativeFrom="column">
                  <wp:posOffset>4239895</wp:posOffset>
                </wp:positionH>
                <wp:positionV relativeFrom="paragraph">
                  <wp:posOffset>73660</wp:posOffset>
                </wp:positionV>
                <wp:extent cx="692150" cy="532130"/>
                <wp:effectExtent l="0" t="0" r="12700" b="20320"/>
                <wp:wrapNone/>
                <wp:docPr id="77" name="Rectángulo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AADB59-E8B4-4981-98DE-F6CFB63423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052CC" id="Rectángulo 76" o:spid="_x0000_s1026" style="position:absolute;margin-left:333.85pt;margin-top:5.8pt;width:54.5pt;height:41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" fillcolor="white [3212]" strokecolor="white [3212]" strokeweight="1pt"/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47680" behindDoc="0" locked="0" layoutInCell="1" allowOverlap="1" wp14:anchorId="51B8038F" wp14:editId="1B6D6B14">
            <wp:simplePos x="0" y="0"/>
            <wp:positionH relativeFrom="column">
              <wp:posOffset>4205605</wp:posOffset>
            </wp:positionH>
            <wp:positionV relativeFrom="paragraph">
              <wp:posOffset>75565</wp:posOffset>
            </wp:positionV>
            <wp:extent cx="788035" cy="749300"/>
            <wp:effectExtent l="0" t="0" r="0" b="0"/>
            <wp:wrapNone/>
            <wp:docPr id="76" name="Gráfico 75" descr="Fútbol">
              <a:extLst xmlns:a="http://schemas.openxmlformats.org/drawingml/2006/main">
                <a:ext uri="{FF2B5EF4-FFF2-40B4-BE49-F238E27FC236}">
                  <a16:creationId xmlns:a16="http://schemas.microsoft.com/office/drawing/2014/main" id="{D47BDBE0-B092-433D-9698-A72D9DA855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áfico 75" descr="Fútbol">
                      <a:extLst>
                        <a:ext uri="{FF2B5EF4-FFF2-40B4-BE49-F238E27FC236}">
                          <a16:creationId xmlns:a16="http://schemas.microsoft.com/office/drawing/2014/main" id="{D47BDBE0-B092-433D-9698-A72D9DA855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FB1A7D8" wp14:editId="6D80F18B">
                <wp:simplePos x="0" y="0"/>
                <wp:positionH relativeFrom="column">
                  <wp:posOffset>4997019</wp:posOffset>
                </wp:positionH>
                <wp:positionV relativeFrom="paragraph">
                  <wp:posOffset>109220</wp:posOffset>
                </wp:positionV>
                <wp:extent cx="805815" cy="368935"/>
                <wp:effectExtent l="0" t="0" r="0" b="0"/>
                <wp:wrapNone/>
                <wp:docPr id="79" name="CuadroTexto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37F103-7747-4512-86FB-B124E3B7D9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0D86E1" w14:textId="77777777" w:rsidR="00BC4B48" w:rsidRPr="00C7740C" w:rsidRDefault="00BC4B48" w:rsidP="00C774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a&lt;0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A7D8" id="CuadroTexto 78" o:spid="_x0000_s1085" type="#_x0000_t202" style="position:absolute;margin-left:393.45pt;margin-top:8.6pt;width:63.45pt;height:29.05pt;z-index:25185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" filled="f" stroked="f">
                <v:textbox style="mso-fit-shape-to-text:t">
                  <w:txbxContent>
                    <w:p w14:paraId="430D86E1" w14:textId="77777777" w:rsidR="00BC4B48" w:rsidRPr="00C7740C" w:rsidRDefault="00BC4B48" w:rsidP="00C774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a&lt;0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6BF46CE" wp14:editId="730BF020">
                <wp:simplePos x="0" y="0"/>
                <wp:positionH relativeFrom="column">
                  <wp:posOffset>4374495</wp:posOffset>
                </wp:positionH>
                <wp:positionV relativeFrom="paragraph">
                  <wp:posOffset>765810</wp:posOffset>
                </wp:positionV>
                <wp:extent cx="2080915" cy="0"/>
                <wp:effectExtent l="0" t="0" r="0" b="0"/>
                <wp:wrapNone/>
                <wp:docPr id="260" name="Conector rec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09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F4390E" id="Conector recto 52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45pt,60.3pt" to="508.3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" strokecolor="#37b6ae [3204]" strokeweight="1pt">
                <v:stroke joinstyle="miter"/>
                <o:lock v:ext="edit" shapetype="f"/>
              </v:line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45632" behindDoc="0" locked="0" layoutInCell="1" allowOverlap="1" wp14:anchorId="2C07EAAC" wp14:editId="46C28374">
            <wp:simplePos x="0" y="0"/>
            <wp:positionH relativeFrom="column">
              <wp:posOffset>5725160</wp:posOffset>
            </wp:positionH>
            <wp:positionV relativeFrom="paragraph">
              <wp:posOffset>75565</wp:posOffset>
            </wp:positionV>
            <wp:extent cx="725170" cy="749300"/>
            <wp:effectExtent l="0" t="0" r="0" b="0"/>
            <wp:wrapNone/>
            <wp:docPr id="73" name="Gráfico 72" descr="Fútbol">
              <a:extLst xmlns:a="http://schemas.openxmlformats.org/drawingml/2006/main">
                <a:ext uri="{FF2B5EF4-FFF2-40B4-BE49-F238E27FC236}">
                  <a16:creationId xmlns:a16="http://schemas.microsoft.com/office/drawing/2014/main" id="{C975FFAB-7527-49F6-85D0-B6841D5A42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áfico 72" descr="Fútbol">
                      <a:extLst>
                        <a:ext uri="{FF2B5EF4-FFF2-40B4-BE49-F238E27FC236}">
                          <a16:creationId xmlns:a16="http://schemas.microsoft.com/office/drawing/2014/main" id="{C975FFAB-7527-49F6-85D0-B6841D5A42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517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39D11C" wp14:editId="5817DC16">
                <wp:simplePos x="0" y="0"/>
                <wp:positionH relativeFrom="column">
                  <wp:posOffset>2198370</wp:posOffset>
                </wp:positionH>
                <wp:positionV relativeFrom="paragraph">
                  <wp:posOffset>758825</wp:posOffset>
                </wp:positionV>
                <wp:extent cx="1706880" cy="0"/>
                <wp:effectExtent l="0" t="0" r="0" b="0"/>
                <wp:wrapNone/>
                <wp:docPr id="53" name="Conector recto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48C661-6464-4192-BEAA-5178390D59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068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58EC7" id="Conector recto 52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1pt,59.75pt" to="307.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" strokecolor="#37b6ae [3204]" strokeweight="1pt">
                <v:stroke joinstyle="miter"/>
                <o:lock v:ext="edit" shapetype="f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632BAF" wp14:editId="458F9D6F">
                <wp:simplePos x="0" y="0"/>
                <wp:positionH relativeFrom="column">
                  <wp:posOffset>3077155</wp:posOffset>
                </wp:positionH>
                <wp:positionV relativeFrom="paragraph">
                  <wp:posOffset>-199832</wp:posOffset>
                </wp:positionV>
                <wp:extent cx="715645" cy="235391"/>
                <wp:effectExtent l="0" t="0" r="27305" b="12700"/>
                <wp:wrapNone/>
                <wp:docPr id="55" name="Rectángulo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1B75A2-4B3B-4F50-8FAD-CE14C6F36A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235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F25BD" w14:textId="77777777" w:rsidR="00BC4B48" w:rsidRPr="00C7740C" w:rsidRDefault="00BC4B48" w:rsidP="00C7740C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32BAF" id="Rectángulo 54" o:spid="_x0000_s1086" style="position:absolute;margin-left:242.3pt;margin-top:-15.75pt;width:56.35pt;height:18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" fillcolor="white [3212]" strokecolor="white [3212]" strokeweight="1pt">
                <v:textbox>
                  <w:txbxContent>
                    <w:p w14:paraId="7D0F25BD" w14:textId="77777777" w:rsidR="00BC4B48" w:rsidRPr="00C7740C" w:rsidRDefault="00BC4B48" w:rsidP="00C7740C">
                      <w:pPr>
                        <w:rPr>
                          <w:color w:val="00B0F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7740C">
        <w:rPr>
          <w:noProof/>
          <w:color w:val="00B0F0"/>
        </w:rPr>
        <w:drawing>
          <wp:anchor distT="0" distB="0" distL="114300" distR="114300" simplePos="0" relativeHeight="251842560" behindDoc="1" locked="0" layoutInCell="1" allowOverlap="1" wp14:anchorId="31978264" wp14:editId="1C7212B8">
            <wp:simplePos x="0" y="0"/>
            <wp:positionH relativeFrom="column">
              <wp:posOffset>2886811</wp:posOffset>
            </wp:positionH>
            <wp:positionV relativeFrom="paragraph">
              <wp:posOffset>-419336</wp:posOffset>
            </wp:positionV>
            <wp:extent cx="482444" cy="482444"/>
            <wp:effectExtent l="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6" cy="5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44CEE5" wp14:editId="6DC20DEA">
                <wp:simplePos x="0" y="0"/>
                <wp:positionH relativeFrom="column">
                  <wp:posOffset>3450150</wp:posOffset>
                </wp:positionH>
                <wp:positionV relativeFrom="paragraph">
                  <wp:posOffset>253259</wp:posOffset>
                </wp:positionV>
                <wp:extent cx="805862" cy="369332"/>
                <wp:effectExtent l="0" t="0" r="0" b="0"/>
                <wp:wrapNone/>
                <wp:docPr id="69" name="CuadroTexto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695944-F722-40E8-B555-A1F4EC63E4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6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37215" w14:textId="77777777" w:rsidR="00BC4B48" w:rsidRPr="00C7740C" w:rsidRDefault="00BC4B48" w:rsidP="00C774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4CEE5" id="CuadroTexto 68" o:spid="_x0000_s1087" type="#_x0000_t202" style="position:absolute;margin-left:271.65pt;margin-top:19.95pt;width:63.45pt;height:29.1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" filled="f" stroked="f">
                <v:textbox style="mso-fit-shape-to-text:t">
                  <w:txbxContent>
                    <w:p w14:paraId="17637215" w14:textId="77777777" w:rsidR="00BC4B48" w:rsidRPr="00C7740C" w:rsidRDefault="00BC4B48" w:rsidP="00C774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9CCB55" wp14:editId="42316980">
                <wp:simplePos x="0" y="0"/>
                <wp:positionH relativeFrom="column">
                  <wp:posOffset>3060716</wp:posOffset>
                </wp:positionH>
                <wp:positionV relativeFrom="paragraph">
                  <wp:posOffset>113513</wp:posOffset>
                </wp:positionV>
                <wp:extent cx="5609" cy="553101"/>
                <wp:effectExtent l="76200" t="0" r="71120" b="56515"/>
                <wp:wrapNone/>
                <wp:docPr id="258" name="Conector recto de flech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9" cy="55310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360D2" id="Conector recto de flecha 258" o:spid="_x0000_s1026" type="#_x0000_t32" style="position:absolute;margin-left:241pt;margin-top:8.95pt;width:.45pt;height:4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" strokecolor="#a5a5a5 [3206]">
                <v:stroke endarrow="open"/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A9235F" wp14:editId="7FBEE579">
                <wp:simplePos x="0" y="0"/>
                <wp:positionH relativeFrom="column">
                  <wp:posOffset>2270760</wp:posOffset>
                </wp:positionH>
                <wp:positionV relativeFrom="paragraph">
                  <wp:posOffset>19050</wp:posOffset>
                </wp:positionV>
                <wp:extent cx="791845" cy="0"/>
                <wp:effectExtent l="0" t="0" r="0" b="0"/>
                <wp:wrapNone/>
                <wp:docPr id="52" name="Conector recto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EBD48A-2C26-461F-9519-89BE01ABA7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15AAB" id="Conector recto 51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8pt,1.5pt" to="241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" strokecolor="#37b6ae [3204]" strokeweight="1pt">
                <v:stroke joinstyle="miter"/>
              </v:line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38464" behindDoc="0" locked="0" layoutInCell="1" allowOverlap="1" wp14:anchorId="59765DCC" wp14:editId="2CF94B47">
            <wp:simplePos x="0" y="0"/>
            <wp:positionH relativeFrom="column">
              <wp:posOffset>3065145</wp:posOffset>
            </wp:positionH>
            <wp:positionV relativeFrom="paragraph">
              <wp:posOffset>256540</wp:posOffset>
            </wp:positionV>
            <wp:extent cx="408940" cy="408940"/>
            <wp:effectExtent l="0" t="0" r="0" b="0"/>
            <wp:wrapNone/>
            <wp:docPr id="60" name="Gráfico 59" descr="Caja">
              <a:extLst xmlns:a="http://schemas.openxmlformats.org/drawingml/2006/main">
                <a:ext uri="{FF2B5EF4-FFF2-40B4-BE49-F238E27FC236}">
                  <a16:creationId xmlns:a16="http://schemas.microsoft.com/office/drawing/2014/main" id="{C240A1A4-8717-4346-8D3C-E1E9BC2138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áfico 59" descr="Caja">
                      <a:extLst>
                        <a:ext uri="{FF2B5EF4-FFF2-40B4-BE49-F238E27FC236}">
                          <a16:creationId xmlns:a16="http://schemas.microsoft.com/office/drawing/2014/main" id="{C240A1A4-8717-4346-8D3C-E1E9BC2138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w:drawing>
          <wp:anchor distT="0" distB="0" distL="114300" distR="114300" simplePos="0" relativeHeight="251833344" behindDoc="1" locked="0" layoutInCell="1" allowOverlap="1" wp14:anchorId="72C9B968" wp14:editId="3FDACA16">
            <wp:simplePos x="0" y="0"/>
            <wp:positionH relativeFrom="column">
              <wp:posOffset>283887</wp:posOffset>
            </wp:positionH>
            <wp:positionV relativeFrom="paragraph">
              <wp:posOffset>-234344</wp:posOffset>
            </wp:positionV>
            <wp:extent cx="624733" cy="624733"/>
            <wp:effectExtent l="19050" t="0" r="42545" b="61595"/>
            <wp:wrapNone/>
            <wp:docPr id="33" name="Gráfico 32" descr="Esquí alpino">
              <a:extLst xmlns:a="http://schemas.openxmlformats.org/drawingml/2006/main">
                <a:ext uri="{FF2B5EF4-FFF2-40B4-BE49-F238E27FC236}">
                  <a16:creationId xmlns:a16="http://schemas.microsoft.com/office/drawing/2014/main" id="{79719731-37F5-44D9-9EE3-4FF7E2200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2" descr="Esquí alpino">
                      <a:extLst>
                        <a:ext uri="{FF2B5EF4-FFF2-40B4-BE49-F238E27FC236}">
                          <a16:creationId xmlns:a16="http://schemas.microsoft.com/office/drawing/2014/main" id="{79719731-37F5-44D9-9EE3-4FF7E2200A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4271">
                      <a:off x="0" y="0"/>
                      <a:ext cx="624733" cy="62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8778D8" wp14:editId="3333E1EB">
                <wp:simplePos x="0" y="0"/>
                <wp:positionH relativeFrom="column">
                  <wp:posOffset>1026225</wp:posOffset>
                </wp:positionH>
                <wp:positionV relativeFrom="paragraph">
                  <wp:posOffset>-36545</wp:posOffset>
                </wp:positionV>
                <wp:extent cx="805862" cy="369332"/>
                <wp:effectExtent l="0" t="0" r="0" b="0"/>
                <wp:wrapNone/>
                <wp:docPr id="257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6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B0E1A8" w14:textId="77777777" w:rsidR="00BC4B48" w:rsidRPr="00C7740C" w:rsidRDefault="00BC4B48" w:rsidP="00C774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78D8" id="_x0000_s1088" type="#_x0000_t202" style="position:absolute;margin-left:80.8pt;margin-top:-2.9pt;width:63.45pt;height:29.1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" filled="f" stroked="f">
                <v:textbox style="mso-fit-shape-to-text:t">
                  <w:txbxContent>
                    <w:p w14:paraId="24B0E1A8" w14:textId="77777777" w:rsidR="00BC4B48" w:rsidRPr="00C7740C" w:rsidRDefault="00BC4B48" w:rsidP="00C7740C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6EB9FA" wp14:editId="7AE1A234">
                <wp:simplePos x="0" y="0"/>
                <wp:positionH relativeFrom="column">
                  <wp:posOffset>1082581</wp:posOffset>
                </wp:positionH>
                <wp:positionV relativeFrom="paragraph">
                  <wp:posOffset>932180</wp:posOffset>
                </wp:positionV>
                <wp:extent cx="504883" cy="0"/>
                <wp:effectExtent l="0" t="0" r="0" b="0"/>
                <wp:wrapNone/>
                <wp:docPr id="256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8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DD2BE" id="Conector recto 30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5pt,73.4pt" to="12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" strokecolor="#37b6ae [3204]" strokeweight="1pt">
                <v:stroke joinstyle="miter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18A4CB" wp14:editId="7576DBFB">
                <wp:simplePos x="0" y="0"/>
                <wp:positionH relativeFrom="column">
                  <wp:posOffset>238978</wp:posOffset>
                </wp:positionH>
                <wp:positionV relativeFrom="paragraph">
                  <wp:posOffset>-144537</wp:posOffset>
                </wp:positionV>
                <wp:extent cx="841473" cy="1077084"/>
                <wp:effectExtent l="0" t="0" r="34925" b="27940"/>
                <wp:wrapNone/>
                <wp:docPr id="255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473" cy="10770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ECE20" id="Conector recto 9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-11.4pt" to="85.0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" strokecolor="#37b6ae [3204]" strokeweight="1pt">
                <v:stroke joinstyle="miter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E21D06" wp14:editId="5C805E4C">
                <wp:simplePos x="0" y="0"/>
                <wp:positionH relativeFrom="column">
                  <wp:posOffset>-265905</wp:posOffset>
                </wp:positionH>
                <wp:positionV relativeFrom="paragraph">
                  <wp:posOffset>-144538</wp:posOffset>
                </wp:positionV>
                <wp:extent cx="504883" cy="0"/>
                <wp:effectExtent l="0" t="0" r="0" b="0"/>
                <wp:wrapNone/>
                <wp:docPr id="254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8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171E6" id="Conector recto 6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95pt,-11.4pt" to="18.8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" strokecolor="#37b6ae [3204]" strokeweight="1pt">
                <v:stroke joinstyle="miter"/>
              </v:line>
            </w:pict>
          </mc:Fallback>
        </mc:AlternateContent>
      </w:r>
    </w:p>
    <w:p w14:paraId="73995555" w14:textId="77777777" w:rsidR="00C7740C" w:rsidRPr="00C7740C" w:rsidRDefault="00C7740C" w:rsidP="00C7740C"/>
    <w:p w14:paraId="5C6B8607" w14:textId="77777777" w:rsidR="00C7740C" w:rsidRPr="00C7740C" w:rsidRDefault="00C7740C" w:rsidP="00C7740C"/>
    <w:p w14:paraId="2401A6F7" w14:textId="77777777" w:rsidR="00C7740C" w:rsidRDefault="00C7740C" w:rsidP="00C7740C"/>
    <w:p w14:paraId="6E6F2533" w14:textId="77777777" w:rsidR="00C7740C" w:rsidRDefault="00C7740C" w:rsidP="00C7740C"/>
    <w:p w14:paraId="38F2FCB4" w14:textId="77777777" w:rsidR="00C7740C" w:rsidRDefault="00C7740C" w:rsidP="00C7740C">
      <w:pPr>
        <w:pStyle w:val="Ttulo3"/>
      </w:pP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AE71D6" wp14:editId="1651EB9F">
                <wp:simplePos x="0" y="0"/>
                <wp:positionH relativeFrom="column">
                  <wp:posOffset>3726815</wp:posOffset>
                </wp:positionH>
                <wp:positionV relativeFrom="paragraph">
                  <wp:posOffset>1178560</wp:posOffset>
                </wp:positionV>
                <wp:extent cx="791845" cy="0"/>
                <wp:effectExtent l="0" t="0" r="0" b="0"/>
                <wp:wrapNone/>
                <wp:docPr id="2" name="Conector rect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31942C-CEA1-42C5-9D15-F7173A00F9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EF435" id="Conector recto 1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5pt,92.8pt" to="355.8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" strokecolor="#37b6ae [3204]" strokeweight="1pt">
                <v:stroke joinstyle="miter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C8F42C" wp14:editId="3B4C2BC7">
                <wp:simplePos x="0" y="0"/>
                <wp:positionH relativeFrom="column">
                  <wp:posOffset>3726815</wp:posOffset>
                </wp:positionH>
                <wp:positionV relativeFrom="paragraph">
                  <wp:posOffset>2644775</wp:posOffset>
                </wp:positionV>
                <wp:extent cx="1706880" cy="0"/>
                <wp:effectExtent l="0" t="0" r="0" b="0"/>
                <wp:wrapNone/>
                <wp:docPr id="3" name="Conector rec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231EC5-045D-43AD-AC67-864B2D23487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068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5504D" id="Conector recto 2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5pt,208.25pt" to="427.8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" strokecolor="#37b6ae [3204]" strokeweight="1pt">
                <v:stroke joinstyle="miter"/>
                <o:lock v:ext="edit" shapetype="f"/>
              </v:line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57920" behindDoc="0" locked="0" layoutInCell="1" allowOverlap="1" wp14:anchorId="74384B6E" wp14:editId="2EB2A882">
            <wp:simplePos x="0" y="0"/>
            <wp:positionH relativeFrom="column">
              <wp:posOffset>4210050</wp:posOffset>
            </wp:positionH>
            <wp:positionV relativeFrom="paragraph">
              <wp:posOffset>462915</wp:posOffset>
            </wp:positionV>
            <wp:extent cx="862330" cy="862330"/>
            <wp:effectExtent l="0" t="0" r="0" b="0"/>
            <wp:wrapNone/>
            <wp:docPr id="265" name="Gráfico 3" descr="Hombre cambiando a bebé">
              <a:extLst xmlns:a="http://schemas.openxmlformats.org/drawingml/2006/main">
                <a:ext uri="{FF2B5EF4-FFF2-40B4-BE49-F238E27FC236}">
                  <a16:creationId xmlns:a16="http://schemas.microsoft.com/office/drawing/2014/main" id="{4853A5E6-01E4-4FA7-8F24-515BC655E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3" descr="Hombre cambiando a bebé">
                      <a:extLst>
                        <a:ext uri="{FF2B5EF4-FFF2-40B4-BE49-F238E27FC236}">
                          <a16:creationId xmlns:a16="http://schemas.microsoft.com/office/drawing/2014/main" id="{4853A5E6-01E4-4FA7-8F24-515BC655E1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F74C49" wp14:editId="283643D2">
                <wp:simplePos x="0" y="0"/>
                <wp:positionH relativeFrom="column">
                  <wp:posOffset>4518660</wp:posOffset>
                </wp:positionH>
                <wp:positionV relativeFrom="paragraph">
                  <wp:posOffset>866140</wp:posOffset>
                </wp:positionV>
                <wp:extent cx="715645" cy="311785"/>
                <wp:effectExtent l="0" t="0" r="27305" b="12065"/>
                <wp:wrapNone/>
                <wp:docPr id="26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11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0C3C93" id="Rectángulo 4" o:spid="_x0000_s1026" style="position:absolute;margin-left:355.8pt;margin-top:68.2pt;width:56.35pt;height:24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" fillcolor="white [3212]" strokecolor="white [3212]" strokeweight="1pt"/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59968" behindDoc="0" locked="0" layoutInCell="1" allowOverlap="1" wp14:anchorId="44D484B7" wp14:editId="27F42784">
            <wp:simplePos x="0" y="0"/>
            <wp:positionH relativeFrom="column">
              <wp:posOffset>4521835</wp:posOffset>
            </wp:positionH>
            <wp:positionV relativeFrom="paragraph">
              <wp:posOffset>1416050</wp:posOffset>
            </wp:positionV>
            <wp:extent cx="408940" cy="408940"/>
            <wp:effectExtent l="0" t="0" r="0" b="0"/>
            <wp:wrapNone/>
            <wp:docPr id="266" name="Gráfico 5" descr="Caja">
              <a:extLst xmlns:a="http://schemas.openxmlformats.org/drawingml/2006/main">
                <a:ext uri="{FF2B5EF4-FFF2-40B4-BE49-F238E27FC236}">
                  <a16:creationId xmlns:a16="http://schemas.microsoft.com/office/drawing/2014/main" id="{A59EEBDF-F831-40ED-9FA4-49595D5C7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Caja">
                      <a:extLst>
                        <a:ext uri="{FF2B5EF4-FFF2-40B4-BE49-F238E27FC236}">
                          <a16:creationId xmlns:a16="http://schemas.microsoft.com/office/drawing/2014/main" id="{A59EEBDF-F831-40ED-9FA4-49595D5C79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9CADEC" wp14:editId="01C90EB4">
                <wp:simplePos x="0" y="0"/>
                <wp:positionH relativeFrom="column">
                  <wp:posOffset>4518660</wp:posOffset>
                </wp:positionH>
                <wp:positionV relativeFrom="paragraph">
                  <wp:posOffset>1360805</wp:posOffset>
                </wp:positionV>
                <wp:extent cx="0" cy="1042035"/>
                <wp:effectExtent l="95250" t="0" r="57150" b="62865"/>
                <wp:wrapNone/>
                <wp:docPr id="263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20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BABCC" id="Conector recto de flecha 6" o:spid="_x0000_s1026" type="#_x0000_t32" style="position:absolute;margin-left:355.8pt;margin-top:107.15pt;width:0;height:8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" strokecolor="#37b6ae [3204]">
                <v:stroke endarrow="open"/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45CC4F" wp14:editId="25BBC008">
                <wp:simplePos x="0" y="0"/>
                <wp:positionH relativeFrom="column">
                  <wp:posOffset>4841875</wp:posOffset>
                </wp:positionH>
                <wp:positionV relativeFrom="paragraph">
                  <wp:posOffset>1407160</wp:posOffset>
                </wp:positionV>
                <wp:extent cx="805815" cy="368935"/>
                <wp:effectExtent l="0" t="0" r="0" b="0"/>
                <wp:wrapNone/>
                <wp:docPr id="264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8FC2D0" w14:textId="77777777" w:rsidR="00BC4B48" w:rsidRDefault="00BC4B48" w:rsidP="00C774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a&gt;0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CC4F" id="CuadroTexto 7" o:spid="_x0000_s1089" type="#_x0000_t202" style="position:absolute;left:0;text-align:left;margin-left:381.25pt;margin-top:110.8pt;width:63.45pt;height:29.05pt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" filled="f" stroked="f">
                <v:textbox style="mso-fit-shape-to-text:t">
                  <w:txbxContent>
                    <w:p w14:paraId="5F8FC2D0" w14:textId="77777777" w:rsidR="00BC4B48" w:rsidRDefault="00BC4B48" w:rsidP="00C7740C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a&gt;0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>MOVIMENT DE CAIGUDA LLIURE</w:t>
      </w:r>
    </w:p>
    <w:p w14:paraId="5CD563E0" w14:textId="77777777" w:rsidR="00C7740C" w:rsidRDefault="00C7740C" w:rsidP="00C7740C">
      <w:pPr>
        <w:pStyle w:val="Prrafodelista"/>
        <w:numPr>
          <w:ilvl w:val="0"/>
          <w:numId w:val="25"/>
        </w:numPr>
        <w:ind w:left="0" w:hanging="284"/>
        <w:jc w:val="left"/>
      </w:pPr>
      <w:r>
        <w:t xml:space="preserve">El </w:t>
      </w:r>
      <w:r w:rsidRPr="00C7740C">
        <w:rPr>
          <w:b/>
          <w:bCs/>
        </w:rPr>
        <w:t>moviment de caiguda lliure</w:t>
      </w:r>
      <w:r>
        <w:t xml:space="preserve"> és de tipus </w:t>
      </w:r>
      <w:r w:rsidRPr="00C7740C">
        <w:rPr>
          <w:b/>
          <w:bCs/>
        </w:rPr>
        <w:t>MRUA</w:t>
      </w:r>
      <w:r>
        <w:t>, perquè compleix:</w:t>
      </w:r>
    </w:p>
    <w:p w14:paraId="01656417" w14:textId="77777777" w:rsidR="00C7740C" w:rsidRDefault="00C7740C" w:rsidP="00C7740C">
      <w:pPr>
        <w:pStyle w:val="Prrafodelista"/>
        <w:numPr>
          <w:ilvl w:val="0"/>
          <w:numId w:val="26"/>
        </w:numPr>
        <w:jc w:val="left"/>
      </w:pPr>
      <w:r>
        <w:t>trajectòria rectilinia</w:t>
      </w:r>
    </w:p>
    <w:p w14:paraId="29BD866C" w14:textId="77777777" w:rsidR="00C7740C" w:rsidRDefault="00C7740C" w:rsidP="00C7740C">
      <w:pPr>
        <w:pStyle w:val="Prrafodelista"/>
        <w:numPr>
          <w:ilvl w:val="0"/>
          <w:numId w:val="26"/>
        </w:numPr>
        <w:jc w:val="left"/>
      </w:pPr>
      <w:r>
        <w:t>acceleracció constant (a&gt;0)</w:t>
      </w:r>
    </w:p>
    <w:p w14:paraId="66DA9C53" w14:textId="77777777" w:rsidR="00C7740C" w:rsidRDefault="00C7740C" w:rsidP="00C7740C">
      <w:pPr>
        <w:pStyle w:val="Prrafodelista"/>
        <w:numPr>
          <w:ilvl w:val="0"/>
          <w:numId w:val="27"/>
        </w:numPr>
        <w:ind w:left="0" w:hanging="284"/>
        <w:jc w:val="left"/>
      </w:pP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C2A868" wp14:editId="7CC36BC7">
                <wp:simplePos x="0" y="0"/>
                <wp:positionH relativeFrom="column">
                  <wp:posOffset>1527539</wp:posOffset>
                </wp:positionH>
                <wp:positionV relativeFrom="paragraph">
                  <wp:posOffset>1617980</wp:posOffset>
                </wp:positionV>
                <wp:extent cx="1709055" cy="0"/>
                <wp:effectExtent l="0" t="0" r="0" b="0"/>
                <wp:wrapNone/>
                <wp:docPr id="268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090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346978" id="Conector recto 13" o:spid="_x0000_s1026" style="position:absolute;flip:x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3pt,127.4pt" to="254.85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" strokecolor="#37b6ae [3204]" strokeweight="1pt">
                <v:stroke joinstyle="miter"/>
                <o:lock v:ext="edit" shapetype="f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0AB4DD" wp14:editId="65C980FD">
                <wp:simplePos x="0" y="0"/>
                <wp:positionH relativeFrom="column">
                  <wp:posOffset>1697355</wp:posOffset>
                </wp:positionH>
                <wp:positionV relativeFrom="paragraph">
                  <wp:posOffset>465455</wp:posOffset>
                </wp:positionV>
                <wp:extent cx="0" cy="1276350"/>
                <wp:effectExtent l="0" t="0" r="38100" b="19050"/>
                <wp:wrapNone/>
                <wp:docPr id="267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706F3" id="Conector recto 12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5pt,36.65pt" to="133.65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" strokecolor="#37b6ae [3204]" strokeweight="1pt">
                <v:stroke joinstyle="miter"/>
              </v:lin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6649BD" wp14:editId="3527E414">
                <wp:simplePos x="0" y="0"/>
                <wp:positionH relativeFrom="column">
                  <wp:posOffset>1870075</wp:posOffset>
                </wp:positionH>
                <wp:positionV relativeFrom="paragraph">
                  <wp:posOffset>488315</wp:posOffset>
                </wp:positionV>
                <wp:extent cx="0" cy="1042035"/>
                <wp:effectExtent l="95250" t="0" r="57150" b="62865"/>
                <wp:wrapNone/>
                <wp:docPr id="270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20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DFBE1" id="Conector recto de flecha 18" o:spid="_x0000_s1026" type="#_x0000_t32" style="position:absolute;margin-left:147.25pt;margin-top:38.45pt;width:0;height:8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" strokecolor="#37b6ae [3204]">
                <v:stroke endarrow="open"/>
              </v:shape>
            </w:pict>
          </mc:Fallback>
        </mc:AlternateContent>
      </w:r>
      <w:r w:rsidRPr="00C7740C">
        <w:rPr>
          <w:noProof/>
        </w:rPr>
        <w:drawing>
          <wp:anchor distT="0" distB="0" distL="114300" distR="114300" simplePos="0" relativeHeight="251867136" behindDoc="0" locked="0" layoutInCell="1" allowOverlap="1" wp14:anchorId="56659607" wp14:editId="12395E51">
            <wp:simplePos x="0" y="0"/>
            <wp:positionH relativeFrom="column">
              <wp:posOffset>1846580</wp:posOffset>
            </wp:positionH>
            <wp:positionV relativeFrom="paragraph">
              <wp:posOffset>486410</wp:posOffset>
            </wp:positionV>
            <wp:extent cx="408940" cy="408940"/>
            <wp:effectExtent l="0" t="0" r="0" b="0"/>
            <wp:wrapNone/>
            <wp:docPr id="273" name="Gráfico 17" descr="Caja">
              <a:extLst xmlns:a="http://schemas.openxmlformats.org/drawingml/2006/main">
                <a:ext uri="{FF2B5EF4-FFF2-40B4-BE49-F238E27FC236}">
                  <a16:creationId xmlns:a16="http://schemas.microsoft.com/office/drawing/2014/main" id="{A05F6365-3909-473F-B99F-01F7148D8A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7" descr="Caja">
                      <a:extLst>
                        <a:ext uri="{FF2B5EF4-FFF2-40B4-BE49-F238E27FC236}">
                          <a16:creationId xmlns:a16="http://schemas.microsoft.com/office/drawing/2014/main" id="{A05F6365-3909-473F-B99F-01F7148D8A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E3FFC0" wp14:editId="6ED736AC">
                <wp:simplePos x="0" y="0"/>
                <wp:positionH relativeFrom="column">
                  <wp:posOffset>1586230</wp:posOffset>
                </wp:positionH>
                <wp:positionV relativeFrom="paragraph">
                  <wp:posOffset>72390</wp:posOffset>
                </wp:positionV>
                <wp:extent cx="281940" cy="368935"/>
                <wp:effectExtent l="0" t="0" r="0" b="0"/>
                <wp:wrapNone/>
                <wp:docPr id="271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49F3B" w14:textId="77777777" w:rsidR="00BC4B48" w:rsidRPr="00C7740C" w:rsidRDefault="00BC4B48" w:rsidP="00C7740C">
                            <w:r w:rsidRPr="00C7740C">
                              <w:rPr>
                                <w:rFonts w:hAnsi="Gill Sans MT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FFC0" id="_x0000_s1090" type="#_x0000_t202" style="position:absolute;left:0;text-align:left;margin-left:124.9pt;margin-top:5.7pt;width:22.2pt;height:29.05pt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" filled="f" stroked="f">
                <v:textbox style="mso-fit-shape-to-text:t">
                  <w:txbxContent>
                    <w:p w14:paraId="6E249F3B" w14:textId="77777777" w:rsidR="00BC4B48" w:rsidRPr="00C7740C" w:rsidRDefault="00BC4B48" w:rsidP="00C7740C">
                      <w:r w:rsidRPr="00C7740C">
                        <w:rPr>
                          <w:rFonts w:hAnsi="Gill Sans MT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C774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596117" wp14:editId="6CEE8BE4">
                <wp:simplePos x="0" y="0"/>
                <wp:positionH relativeFrom="column">
                  <wp:posOffset>3240405</wp:posOffset>
                </wp:positionH>
                <wp:positionV relativeFrom="paragraph">
                  <wp:posOffset>1401445</wp:posOffset>
                </wp:positionV>
                <wp:extent cx="285656" cy="369332"/>
                <wp:effectExtent l="0" t="0" r="0" b="0"/>
                <wp:wrapNone/>
                <wp:docPr id="272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877A8D" w14:textId="77777777" w:rsidR="00BC4B48" w:rsidRDefault="00BC4B48" w:rsidP="00C774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Gill Sans MT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6117" id="_x0000_s1091" type="#_x0000_t202" style="position:absolute;left:0;text-align:left;margin-left:255.15pt;margin-top:110.35pt;width:22.5pt;height:29.1pt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" filled="f" stroked="f">
                <v:textbox style="mso-fit-shape-to-text:t">
                  <w:txbxContent>
                    <w:p w14:paraId="51877A8D" w14:textId="77777777" w:rsidR="00BC4B48" w:rsidRDefault="00BC4B48" w:rsidP="00C774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Gill Sans MT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La força d’acceleracció és exercida per la </w:t>
      </w:r>
      <w:r w:rsidRPr="00C7740C">
        <w:rPr>
          <w:b/>
          <w:bCs/>
        </w:rPr>
        <w:t>gravetat</w:t>
      </w:r>
      <w:r>
        <w:t>.</w:t>
      </w:r>
      <w:r w:rsidRPr="00C7740C">
        <w:rPr>
          <w:noProof/>
        </w:rPr>
        <w:t xml:space="preserve"> </w:t>
      </w:r>
    </w:p>
    <w:p w14:paraId="6BABFF3E" w14:textId="77777777" w:rsidR="00C7740C" w:rsidRPr="00C7740C" w:rsidRDefault="00C7740C" w:rsidP="00C7740C"/>
    <w:p w14:paraId="406BE303" w14:textId="77777777" w:rsidR="00C7740C" w:rsidRPr="00C7740C" w:rsidRDefault="00C7740C" w:rsidP="00C7740C"/>
    <w:p w14:paraId="05F0BCBD" w14:textId="77777777" w:rsidR="00C7740C" w:rsidRPr="00C7740C" w:rsidRDefault="00C7740C" w:rsidP="00C7740C"/>
    <w:p w14:paraId="7F855F8B" w14:textId="77777777" w:rsidR="00C7740C" w:rsidRPr="00C7740C" w:rsidRDefault="00C7740C" w:rsidP="00C7740C"/>
    <w:p w14:paraId="3AAF633D" w14:textId="77777777" w:rsidR="00C7740C" w:rsidRPr="00C7740C" w:rsidRDefault="00C7740C" w:rsidP="00C7740C"/>
    <w:p w14:paraId="757EEBDB" w14:textId="77777777" w:rsidR="00C7740C" w:rsidRPr="00C7740C" w:rsidRDefault="00C7740C" w:rsidP="00C7740C"/>
    <w:p w14:paraId="212B2274" w14:textId="77777777" w:rsidR="00C7740C" w:rsidRPr="00C7740C" w:rsidRDefault="00C7740C" w:rsidP="00C7740C"/>
    <w:p w14:paraId="0ED57337" w14:textId="77777777" w:rsidR="00C7740C" w:rsidRDefault="00C7740C" w:rsidP="00C7740C"/>
    <w:p w14:paraId="2DB1CBDD" w14:textId="77777777" w:rsidR="00C7740C" w:rsidRDefault="00C7740C" w:rsidP="00C7740C">
      <w:pPr>
        <w:pStyle w:val="Ttulo3"/>
      </w:pPr>
      <w:r>
        <w:t>REPRESENTACIÓ GRÀFICA</w:t>
      </w:r>
    </w:p>
    <w:p w14:paraId="18E6B0AF" w14:textId="77777777" w:rsidR="00C7740C" w:rsidRDefault="00C7740C" w:rsidP="00C7740C">
      <w:pPr>
        <w:pStyle w:val="Ttulo4"/>
      </w:pPr>
      <w:r>
        <w:t>POSICIÓ-TEMPS (x-t) del MRUA:</w:t>
      </w:r>
      <w:r w:rsidRPr="00C7740C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u w:val="none"/>
        </w:rPr>
        <w:t xml:space="preserve"> </w:t>
      </w:r>
    </w:p>
    <w:tbl>
      <w:tblPr>
        <w:tblStyle w:val="Tablaconcuadrcula"/>
        <w:tblW w:w="9650" w:type="dxa"/>
        <w:tblLook w:val="04A0" w:firstRow="1" w:lastRow="0" w:firstColumn="1" w:lastColumn="0" w:noHBand="0" w:noVBand="1"/>
      </w:tblPr>
      <w:tblGrid>
        <w:gridCol w:w="3447"/>
        <w:gridCol w:w="2666"/>
        <w:gridCol w:w="3537"/>
      </w:tblGrid>
      <w:tr w:rsidR="00C7740C" w14:paraId="0255563E" w14:textId="77777777" w:rsidTr="00BC4B48">
        <w:trPr>
          <w:trHeight w:val="2530"/>
        </w:trPr>
        <w:tc>
          <w:tcPr>
            <w:tcW w:w="3447" w:type="dxa"/>
          </w:tcPr>
          <w:p w14:paraId="6514E36B" w14:textId="77777777" w:rsidR="00C7740C" w:rsidRDefault="00C7740C" w:rsidP="00BC4B48">
            <w:r w:rsidRPr="00C77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679902F" wp14:editId="509D1358">
                      <wp:simplePos x="0" y="0"/>
                      <wp:positionH relativeFrom="column">
                        <wp:posOffset>1625601</wp:posOffset>
                      </wp:positionH>
                      <wp:positionV relativeFrom="paragraph">
                        <wp:posOffset>206375</wp:posOffset>
                      </wp:positionV>
                      <wp:extent cx="400050" cy="349629"/>
                      <wp:effectExtent l="0" t="0" r="19050" b="12700"/>
                      <wp:wrapNone/>
                      <wp:docPr id="281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9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5B02317" id="Rectángulo 22" o:spid="_x0000_s1026" style="position:absolute;margin-left:128pt;margin-top:16.25pt;width:31.5pt;height:27.5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" strokecolor="white" strokeweight="1pt"/>
                  </w:pict>
                </mc:Fallback>
              </mc:AlternateContent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4FC009E" wp14:editId="42B08B95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605790</wp:posOffset>
                      </wp:positionV>
                      <wp:extent cx="657225" cy="200025"/>
                      <wp:effectExtent l="0" t="0" r="28575" b="28575"/>
                      <wp:wrapNone/>
                      <wp:docPr id="274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4908" id="Rectángulo 6" o:spid="_x0000_s1026" style="position:absolute;margin-left:107.75pt;margin-top:47.7pt;width:51.75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" strokecolor="white" strokeweight="1pt"/>
                  </w:pict>
                </mc:Fallback>
              </mc:AlternateContent>
            </w:r>
            <w:r w:rsidRPr="00C7740C">
              <w:rPr>
                <w:noProof/>
              </w:rPr>
              <w:drawing>
                <wp:inline distT="0" distB="0" distL="0" distR="0" wp14:anchorId="09E7B956" wp14:editId="19BDC26E">
                  <wp:extent cx="2028825" cy="1714431"/>
                  <wp:effectExtent l="0" t="0" r="0" b="635"/>
                  <wp:docPr id="280" name="Imagen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0EE07F-ACBF-4BB8-A7C9-0F669753EB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>
                            <a:extLst>
                              <a:ext uri="{FF2B5EF4-FFF2-40B4-BE49-F238E27FC236}">
                                <a16:creationId xmlns:a16="http://schemas.microsoft.com/office/drawing/2014/main" id="{520EE07F-ACBF-4BB8-A7C9-0F669753EB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36" cy="172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vMerge w:val="restart"/>
          </w:tcPr>
          <w:p w14:paraId="6D656266" w14:textId="77777777" w:rsidR="00C7740C" w:rsidRDefault="00BC4B48" w:rsidP="00BC4B48">
            <w:r w:rsidRPr="00BC4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FD8B38E" wp14:editId="576D0DE6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685800</wp:posOffset>
                      </wp:positionV>
                      <wp:extent cx="1704340" cy="2782570"/>
                      <wp:effectExtent l="0" t="0" r="0" b="0"/>
                      <wp:wrapNone/>
                      <wp:docPr id="44" name="Arco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DB1A24-5531-4A45-84FC-45186761D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3080" flipH="1">
                                <a:off x="0" y="0"/>
                                <a:ext cx="1704340" cy="278257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2FCF6" id="Arco 43" o:spid="_x0000_s1026" style="position:absolute;margin-left:-10pt;margin-top:54pt;width:134.2pt;height:219.1pt;rotation:-2045903fd;flip:x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4340,278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" path="m852170,nsc1322810,,1704340,622900,1704340,1391285r-852170,l852170,xem852170,nfc1322810,,1704340,622900,1704340,1391285e" filled="f" strokecolor="red" strokeweight=".5pt">
                      <v:stroke joinstyle="miter"/>
                      <v:path arrowok="t" o:connecttype="custom" o:connectlocs="852170,0;1704340,1391285" o:connectangles="0,0"/>
                    </v:shape>
                  </w:pict>
                </mc:Fallback>
              </mc:AlternateContent>
            </w:r>
            <w:r w:rsidRPr="00BC4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DBB1D0E" wp14:editId="5E565629">
                      <wp:simplePos x="0" y="0"/>
                      <wp:positionH relativeFrom="column">
                        <wp:posOffset>-680094</wp:posOffset>
                      </wp:positionH>
                      <wp:positionV relativeFrom="paragraph">
                        <wp:posOffset>-279590</wp:posOffset>
                      </wp:positionV>
                      <wp:extent cx="983821" cy="3170592"/>
                      <wp:effectExtent l="0" t="121920" r="0" b="0"/>
                      <wp:wrapNone/>
                      <wp:docPr id="292" name="Arc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67119">
                                <a:off x="0" y="0"/>
                                <a:ext cx="983821" cy="3170592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83D95" id="Arco 42" o:spid="_x0000_s1026" style="position:absolute;margin-left:-53.55pt;margin-top:-22pt;width:77.45pt;height:249.65pt;rotation:4442379fd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3821,317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" path="m491910,nsc763585,,983821,709761,983821,1585296r-491910,c491911,1056864,491910,528432,491910,xem491910,nfc763585,,983821,709761,983821,1585296e" filled="f" strokecolor="#00b0f0" strokeweight=".5pt">
                      <v:stroke joinstyle="miter"/>
                      <v:path arrowok="t" o:connecttype="custom" o:connectlocs="491910,0;983821,1585296" o:connectangles="0,0"/>
                    </v:shape>
                  </w:pict>
                </mc:Fallback>
              </mc:AlternateContent>
            </w:r>
          </w:p>
        </w:tc>
        <w:tc>
          <w:tcPr>
            <w:tcW w:w="3537" w:type="dxa"/>
          </w:tcPr>
          <w:p w14:paraId="657CDDC9" w14:textId="77777777" w:rsidR="00C7740C" w:rsidRDefault="00C7740C" w:rsidP="00BC4B48">
            <w:r w:rsidRPr="00C77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13445F3" wp14:editId="3D6C5A10">
                      <wp:simplePos x="0" y="0"/>
                      <wp:positionH relativeFrom="column">
                        <wp:posOffset>1658621</wp:posOffset>
                      </wp:positionH>
                      <wp:positionV relativeFrom="paragraph">
                        <wp:posOffset>206375</wp:posOffset>
                      </wp:positionV>
                      <wp:extent cx="426720" cy="190500"/>
                      <wp:effectExtent l="0" t="0" r="11430" b="19050"/>
                      <wp:wrapNone/>
                      <wp:docPr id="283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67DDB" id="Rectángulo 9" o:spid="_x0000_s1026" style="position:absolute;margin-left:130.6pt;margin-top:16.25pt;width:33.6pt;height: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" strokecolor="white" strokeweight="1pt"/>
                  </w:pict>
                </mc:Fallback>
              </mc:AlternateContent>
            </w:r>
            <w:r w:rsidRPr="00C7740C">
              <w:rPr>
                <w:noProof/>
              </w:rPr>
              <w:drawing>
                <wp:inline distT="0" distB="0" distL="0" distR="0" wp14:anchorId="00C7E90A" wp14:editId="1043D437">
                  <wp:extent cx="2055633" cy="1713865"/>
                  <wp:effectExtent l="0" t="0" r="1905" b="635"/>
                  <wp:docPr id="282" name="Imagen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1D4453-1692-4EC7-ACA9-3E26294A05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>
                            <a:extLst>
                              <a:ext uri="{FF2B5EF4-FFF2-40B4-BE49-F238E27FC236}">
                                <a16:creationId xmlns:a16="http://schemas.microsoft.com/office/drawing/2014/main" id="{F71D4453-1692-4EC7-ACA9-3E26294A05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74" cy="173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5310293" wp14:editId="143C700C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656590</wp:posOffset>
                      </wp:positionV>
                      <wp:extent cx="657225" cy="200025"/>
                      <wp:effectExtent l="0" t="0" r="28575" b="28575"/>
                      <wp:wrapNone/>
                      <wp:docPr id="277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BE045" id="Rectángulo 6" o:spid="_x0000_s1026" style="position:absolute;margin-left:103.8pt;margin-top:51.7pt;width:51.75pt;height:1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" strokecolor="white" strokeweight="1pt"/>
                  </w:pict>
                </mc:Fallback>
              </mc:AlternateContent>
            </w:r>
          </w:p>
        </w:tc>
      </w:tr>
      <w:tr w:rsidR="00C7740C" w14:paraId="2D45E3F9" w14:textId="77777777" w:rsidTr="00BC4B48">
        <w:trPr>
          <w:trHeight w:val="234"/>
        </w:trPr>
        <w:tc>
          <w:tcPr>
            <w:tcW w:w="3447" w:type="dxa"/>
          </w:tcPr>
          <w:p w14:paraId="1EDA436B" w14:textId="77777777" w:rsidR="00C7740C" w:rsidRPr="0018530F" w:rsidRDefault="00C7740C" w:rsidP="00BC4B48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a</w:t>
            </w:r>
            <w:r w:rsidRPr="0018530F">
              <w:rPr>
                <w:b/>
                <w:bCs/>
                <w:color w:val="00B0F0"/>
              </w:rPr>
              <w:t>&gt;0</w:t>
            </w:r>
          </w:p>
        </w:tc>
        <w:tc>
          <w:tcPr>
            <w:tcW w:w="2666" w:type="dxa"/>
            <w:vMerge/>
          </w:tcPr>
          <w:p w14:paraId="365930DF" w14:textId="77777777" w:rsidR="00C7740C" w:rsidRDefault="00C7740C" w:rsidP="00BC4B48">
            <w:pPr>
              <w:jc w:val="left"/>
            </w:pPr>
          </w:p>
        </w:tc>
        <w:tc>
          <w:tcPr>
            <w:tcW w:w="3537" w:type="dxa"/>
          </w:tcPr>
          <w:p w14:paraId="16B4B30E" w14:textId="77777777" w:rsidR="00C7740C" w:rsidRPr="0018530F" w:rsidRDefault="00C7740C" w:rsidP="00BC4B48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a</w:t>
            </w:r>
            <w:r w:rsidRPr="0018530F">
              <w:rPr>
                <w:b/>
                <w:bCs/>
                <w:color w:val="FF0000"/>
              </w:rPr>
              <w:t>&lt;0</w:t>
            </w:r>
          </w:p>
        </w:tc>
      </w:tr>
      <w:tr w:rsidR="00C7740C" w14:paraId="59BCADB2" w14:textId="77777777" w:rsidTr="00BC4B48">
        <w:trPr>
          <w:trHeight w:val="746"/>
        </w:trPr>
        <w:tc>
          <w:tcPr>
            <w:tcW w:w="3447" w:type="dxa"/>
          </w:tcPr>
          <w:p w14:paraId="6D4790A9" w14:textId="77777777" w:rsidR="00C7740C" w:rsidRDefault="00C7740C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</w:t>
            </w:r>
            <w:r w:rsidR="00E42A0D">
              <w:t xml:space="preserve">posició </w:t>
            </w:r>
            <w:r w:rsidR="00E42A0D">
              <w:rPr>
                <w:b/>
                <w:bCs/>
              </w:rPr>
              <w:t>és major exponencialment</w:t>
            </w:r>
            <w:r w:rsidR="00E42A0D">
              <w:t xml:space="preserve"> (amb major velocitat)</w:t>
            </w:r>
          </w:p>
          <w:p w14:paraId="6D858EFD" w14:textId="77777777" w:rsidR="00BC4B48" w:rsidRPr="00BC4B48" w:rsidRDefault="002E4DDD" w:rsidP="00BC4B48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  <w:tc>
          <w:tcPr>
            <w:tcW w:w="2666" w:type="dxa"/>
            <w:vMerge/>
          </w:tcPr>
          <w:p w14:paraId="37CB79D2" w14:textId="77777777" w:rsidR="00C7740C" w:rsidRDefault="00C7740C" w:rsidP="00BC4B48">
            <w:pPr>
              <w:jc w:val="left"/>
            </w:pPr>
          </w:p>
        </w:tc>
        <w:tc>
          <w:tcPr>
            <w:tcW w:w="3537" w:type="dxa"/>
          </w:tcPr>
          <w:p w14:paraId="140D3526" w14:textId="77777777" w:rsidR="00C7740C" w:rsidRPr="00BC4B48" w:rsidRDefault="00C7740C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</w:t>
            </w:r>
            <w:r w:rsidR="00E42A0D">
              <w:t xml:space="preserve">posició </w:t>
            </w:r>
            <w:r w:rsidR="00E42A0D">
              <w:rPr>
                <w:b/>
                <w:bCs/>
              </w:rPr>
              <w:t>és menor exponencialment</w:t>
            </w:r>
            <w:r w:rsidR="00E42A0D">
              <w:t xml:space="preserve"> (amb menor velocitat)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</w:tbl>
    <w:p w14:paraId="36607D07" w14:textId="77777777" w:rsidR="00E42A0D" w:rsidRDefault="00E42A0D" w:rsidP="00E42A0D">
      <w:pPr>
        <w:tabs>
          <w:tab w:val="center" w:pos="4801"/>
          <w:tab w:val="right" w:pos="9602"/>
        </w:tabs>
        <w:jc w:val="left"/>
      </w:pPr>
      <w:r>
        <w:tab/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A345C0" wp14:editId="2BB7C096">
                <wp:simplePos x="0" y="0"/>
                <wp:positionH relativeFrom="column">
                  <wp:posOffset>2581275</wp:posOffset>
                </wp:positionH>
                <wp:positionV relativeFrom="paragraph">
                  <wp:posOffset>603250</wp:posOffset>
                </wp:positionV>
                <wp:extent cx="735965" cy="338455"/>
                <wp:effectExtent l="0" t="0" r="0" b="0"/>
                <wp:wrapNone/>
                <wp:docPr id="284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25DB7B" w14:textId="77777777" w:rsidR="00BC4B48" w:rsidRPr="00E42A0D" w:rsidRDefault="00BC4B48" w:rsidP="00E42A0D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345C0" id="_x0000_s1092" type="#_x0000_t202" style="position:absolute;margin-left:203.25pt;margin-top:47.5pt;width:57.95pt;height:26.65pt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" filled="f" stroked="f">
                <v:textbox style="mso-fit-shape-to-text:t">
                  <w:txbxContent>
                    <w:p w14:paraId="0F25DB7B" w14:textId="77777777" w:rsidR="00BC4B48" w:rsidRPr="00E42A0D" w:rsidRDefault="00BC4B48" w:rsidP="00E42A0D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42A0D">
        <w:rPr>
          <w:noProof/>
        </w:rPr>
        <w:drawing>
          <wp:anchor distT="0" distB="0" distL="114300" distR="114300" simplePos="0" relativeHeight="251885568" behindDoc="0" locked="0" layoutInCell="1" allowOverlap="1" wp14:anchorId="43641707" wp14:editId="71D44DE4">
            <wp:simplePos x="0" y="0"/>
            <wp:positionH relativeFrom="column">
              <wp:posOffset>2567940</wp:posOffset>
            </wp:positionH>
            <wp:positionV relativeFrom="paragraph">
              <wp:posOffset>29846</wp:posOffset>
            </wp:positionV>
            <wp:extent cx="724535" cy="724535"/>
            <wp:effectExtent l="0" t="0" r="0" b="0"/>
            <wp:wrapNone/>
            <wp:docPr id="290" name="Gráfico 32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946D92FC-DEAD-49E9-808F-F12725E34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2" descr="Coche">
                      <a:extLst>
                        <a:ext uri="{FF2B5EF4-FFF2-40B4-BE49-F238E27FC236}">
                          <a16:creationId xmlns:a16="http://schemas.microsoft.com/office/drawing/2014/main" id="{946D92FC-DEAD-49E9-808F-F12725E34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A0D">
        <w:rPr>
          <w:noProof/>
        </w:rPr>
        <w:drawing>
          <wp:anchor distT="0" distB="0" distL="114300" distR="114300" simplePos="0" relativeHeight="251888640" behindDoc="0" locked="0" layoutInCell="1" allowOverlap="1" wp14:anchorId="78BD28AC" wp14:editId="0BCE50A3">
            <wp:simplePos x="0" y="0"/>
            <wp:positionH relativeFrom="column">
              <wp:posOffset>4363720</wp:posOffset>
            </wp:positionH>
            <wp:positionV relativeFrom="paragraph">
              <wp:posOffset>56515</wp:posOffset>
            </wp:positionV>
            <wp:extent cx="724535" cy="724535"/>
            <wp:effectExtent l="0" t="0" r="0" b="0"/>
            <wp:wrapNone/>
            <wp:docPr id="291" name="Gráfico 45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2A6BDE60-37D2-4C3D-997B-4B0BEB7A2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áfico 45" descr="Coche">
                      <a:extLst>
                        <a:ext uri="{FF2B5EF4-FFF2-40B4-BE49-F238E27FC236}">
                          <a16:creationId xmlns:a16="http://schemas.microsoft.com/office/drawing/2014/main" id="{2A6BDE60-37D2-4C3D-997B-4B0BEB7A2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F84453" wp14:editId="4361E617">
                <wp:simplePos x="0" y="0"/>
                <wp:positionH relativeFrom="column">
                  <wp:posOffset>706755</wp:posOffset>
                </wp:positionH>
                <wp:positionV relativeFrom="paragraph">
                  <wp:posOffset>605790</wp:posOffset>
                </wp:positionV>
                <wp:extent cx="4314825" cy="0"/>
                <wp:effectExtent l="0" t="38100" r="47625" b="38100"/>
                <wp:wrapNone/>
                <wp:docPr id="285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1482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25D731" id="Conector recto 28" o:spid="_x0000_s1026" style="position:absolute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65pt,47.7pt" to="395.4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DC4D434" wp14:editId="230D8C2F">
                <wp:simplePos x="0" y="0"/>
                <wp:positionH relativeFrom="column">
                  <wp:posOffset>1632585</wp:posOffset>
                </wp:positionH>
                <wp:positionV relativeFrom="paragraph">
                  <wp:posOffset>316230</wp:posOffset>
                </wp:positionV>
                <wp:extent cx="824230" cy="116205"/>
                <wp:effectExtent l="0" t="19050" r="33020" b="36195"/>
                <wp:wrapNone/>
                <wp:docPr id="286" name="Flecha: hacia l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4230" cy="1162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FA394F9" id="Flecha: hacia la izquierda 29" o:spid="_x0000_s1026" type="#_x0000_t66" style="position:absolute;margin-left:128.55pt;margin-top:24.9pt;width:64.9pt;height:9.15pt;rotation:18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" adj="1523" fillcolor="#37b6ae [3204]" strokecolor="#1b5a56 [1604]" strokeweight="1pt"/>
            </w:pict>
          </mc:Fallback>
        </mc:AlternateContent>
      </w:r>
      <w:r w:rsidRPr="00E42A0D">
        <w:rPr>
          <w:noProof/>
        </w:rPr>
        <w:drawing>
          <wp:anchor distT="0" distB="0" distL="114300" distR="114300" simplePos="0" relativeHeight="251884544" behindDoc="0" locked="0" layoutInCell="1" allowOverlap="1" wp14:anchorId="59C7B0E1" wp14:editId="5CD97E5B">
            <wp:simplePos x="0" y="0"/>
            <wp:positionH relativeFrom="column">
              <wp:posOffset>795020</wp:posOffset>
            </wp:positionH>
            <wp:positionV relativeFrom="paragraph">
              <wp:posOffset>35560</wp:posOffset>
            </wp:positionV>
            <wp:extent cx="724535" cy="724535"/>
            <wp:effectExtent l="0" t="0" r="0" b="0"/>
            <wp:wrapNone/>
            <wp:docPr id="289" name="Gráfico 31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84010FA6-16FE-47D0-A86D-15539ECD1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áfico 31" descr="Coche">
                      <a:extLst>
                        <a:ext uri="{FF2B5EF4-FFF2-40B4-BE49-F238E27FC236}">
                          <a16:creationId xmlns:a16="http://schemas.microsoft.com/office/drawing/2014/main" id="{84010FA6-16FE-47D0-A86D-15539ECD1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ED14200" wp14:editId="5CDDC4C7">
                <wp:simplePos x="0" y="0"/>
                <wp:positionH relativeFrom="column">
                  <wp:posOffset>1642745</wp:posOffset>
                </wp:positionH>
                <wp:positionV relativeFrom="paragraph">
                  <wp:posOffset>51435</wp:posOffset>
                </wp:positionV>
                <wp:extent cx="802640" cy="338455"/>
                <wp:effectExtent l="0" t="0" r="0" b="0"/>
                <wp:wrapNone/>
                <wp:docPr id="287" name="Cuadro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859BAD" w14:textId="77777777" w:rsidR="00BC4B48" w:rsidRPr="00E42A0D" w:rsidRDefault="00BC4B48" w:rsidP="00E42A0D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t=5s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14200" id="_x0000_s1093" type="#_x0000_t202" style="position:absolute;margin-left:129.35pt;margin-top:4.05pt;width:63.2pt;height:26.65pt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" filled="f" stroked="f">
                <v:textbox style="mso-fit-shape-to-text:t">
                  <w:txbxContent>
                    <w:p w14:paraId="51859BAD" w14:textId="77777777" w:rsidR="00BC4B48" w:rsidRPr="00E42A0D" w:rsidRDefault="00BC4B48" w:rsidP="00E42A0D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t=5s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D2EAC6" wp14:editId="308577A9">
                <wp:simplePos x="0" y="0"/>
                <wp:positionH relativeFrom="column">
                  <wp:posOffset>3418840</wp:posOffset>
                </wp:positionH>
                <wp:positionV relativeFrom="paragraph">
                  <wp:posOffset>306070</wp:posOffset>
                </wp:positionV>
                <wp:extent cx="824230" cy="116205"/>
                <wp:effectExtent l="0" t="19050" r="33020" b="36195"/>
                <wp:wrapNone/>
                <wp:docPr id="288" name="Flecha: hacia la izquier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4230" cy="1162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CA609DD" id="Flecha: hacia la izquierda 44" o:spid="_x0000_s1026" type="#_x0000_t66" style="position:absolute;margin-left:269.2pt;margin-top:24.1pt;width:64.9pt;height:9.15pt;rotation:18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" adj="1523" fillcolor="#37b6ae [3204]" strokecolor="#1b5a56 [1604]" strokeweight="1pt"/>
            </w:pict>
          </mc:Fallback>
        </mc:AlternateContent>
      </w:r>
      <w:r w:rsidRPr="00E42A0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B4C5E0C" wp14:editId="0BC0A90F">
                <wp:simplePos x="0" y="0"/>
                <wp:positionH relativeFrom="column">
                  <wp:posOffset>3452495</wp:posOffset>
                </wp:positionH>
                <wp:positionV relativeFrom="paragraph">
                  <wp:posOffset>57150</wp:posOffset>
                </wp:positionV>
                <wp:extent cx="803233" cy="338554"/>
                <wp:effectExtent l="0" t="0" r="0" b="0"/>
                <wp:wrapNone/>
                <wp:docPr id="48" name="CuadroTexto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B96681-25A0-4F1D-8FAA-585A851204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3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77D5C6" w14:textId="77777777" w:rsidR="00BC4B48" w:rsidRPr="00E42A0D" w:rsidRDefault="00BC4B48" w:rsidP="00E42A0D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t=2s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C5E0C" id="CuadroTexto 47" o:spid="_x0000_s1094" type="#_x0000_t202" style="position:absolute;margin-left:271.85pt;margin-top:4.5pt;width:63.25pt;height:26.65pt;z-index:25188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" filled="f" stroked="f">
                <v:textbox style="mso-fit-shape-to-text:t">
                  <w:txbxContent>
                    <w:p w14:paraId="0677D5C6" w14:textId="77777777" w:rsidR="00BC4B48" w:rsidRPr="00E42A0D" w:rsidRDefault="00BC4B48" w:rsidP="00E42A0D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t=2s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2EA93695" w14:textId="77777777" w:rsidR="00C7740C" w:rsidRDefault="00BC4B48" w:rsidP="00BC4B48">
      <w:pPr>
        <w:jc w:val="left"/>
      </w:pPr>
      <w:r w:rsidRPr="00E42A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226EDA" wp14:editId="39038932">
                <wp:simplePos x="0" y="0"/>
                <wp:positionH relativeFrom="column">
                  <wp:posOffset>702567</wp:posOffset>
                </wp:positionH>
                <wp:positionV relativeFrom="paragraph">
                  <wp:posOffset>266065</wp:posOffset>
                </wp:positionV>
                <wp:extent cx="4314825" cy="0"/>
                <wp:effectExtent l="0" t="38100" r="47625" b="38100"/>
                <wp:wrapNone/>
                <wp:docPr id="301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1482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4FDAC5" id="Conector recto 28" o:spid="_x0000_s1026" style="position:absolute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3pt,20.95pt" to="395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B3217F" wp14:editId="0E18F947">
                <wp:simplePos x="0" y="0"/>
                <wp:positionH relativeFrom="column">
                  <wp:posOffset>3443605</wp:posOffset>
                </wp:positionH>
                <wp:positionV relativeFrom="paragraph">
                  <wp:posOffset>-268605</wp:posOffset>
                </wp:positionV>
                <wp:extent cx="802640" cy="338455"/>
                <wp:effectExtent l="0" t="0" r="0" b="0"/>
                <wp:wrapNone/>
                <wp:docPr id="297" name="Cuadro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230541" w14:textId="77777777" w:rsidR="00BC4B48" w:rsidRPr="00E42A0D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t=7s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217F" id="_x0000_s1095" type="#_x0000_t202" style="position:absolute;margin-left:271.15pt;margin-top:-21.15pt;width:63.2pt;height:26.65pt;z-index:251901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" filled="f" stroked="f">
                <v:textbox style="mso-fit-shape-to-text:t">
                  <w:txbxContent>
                    <w:p w14:paraId="3B230541" w14:textId="77777777" w:rsidR="00BC4B48" w:rsidRPr="00E42A0D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t=7s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w:drawing>
          <wp:anchor distT="0" distB="0" distL="114300" distR="114300" simplePos="0" relativeHeight="251900928" behindDoc="0" locked="0" layoutInCell="1" allowOverlap="1" wp14:anchorId="6F1FE119" wp14:editId="350B60C9">
            <wp:simplePos x="0" y="0"/>
            <wp:positionH relativeFrom="column">
              <wp:posOffset>4354830</wp:posOffset>
            </wp:positionH>
            <wp:positionV relativeFrom="paragraph">
              <wp:posOffset>-269240</wp:posOffset>
            </wp:positionV>
            <wp:extent cx="724535" cy="724535"/>
            <wp:effectExtent l="0" t="0" r="0" b="0"/>
            <wp:wrapNone/>
            <wp:docPr id="300" name="Gráfico 45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2A6BDE60-37D2-4C3D-997B-4B0BEB7A2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áfico 45" descr="Coche">
                      <a:extLst>
                        <a:ext uri="{FF2B5EF4-FFF2-40B4-BE49-F238E27FC236}">
                          <a16:creationId xmlns:a16="http://schemas.microsoft.com/office/drawing/2014/main" id="{2A6BDE60-37D2-4C3D-997B-4B0BEB7A2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8CDDA8" wp14:editId="07203952">
                <wp:simplePos x="0" y="0"/>
                <wp:positionH relativeFrom="column">
                  <wp:posOffset>3409950</wp:posOffset>
                </wp:positionH>
                <wp:positionV relativeFrom="paragraph">
                  <wp:posOffset>-635</wp:posOffset>
                </wp:positionV>
                <wp:extent cx="824230" cy="116205"/>
                <wp:effectExtent l="0" t="19050" r="33020" b="36195"/>
                <wp:wrapNone/>
                <wp:docPr id="296" name="Flecha: hacia la izquier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4230" cy="1162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02C3B88" id="Flecha: hacia la izquierda 44" o:spid="_x0000_s1026" type="#_x0000_t66" style="position:absolute;margin-left:268.5pt;margin-top:-.05pt;width:64.9pt;height:9.15pt;rotation:18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" adj="1523" fillcolor="#37b6ae [3204]" strokecolor="#1b5a56 [1604]" strokeweight="1pt"/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A43B69B" wp14:editId="12C164E1">
                <wp:simplePos x="0" y="0"/>
                <wp:positionH relativeFrom="column">
                  <wp:posOffset>1633855</wp:posOffset>
                </wp:positionH>
                <wp:positionV relativeFrom="paragraph">
                  <wp:posOffset>-274320</wp:posOffset>
                </wp:positionV>
                <wp:extent cx="802640" cy="338455"/>
                <wp:effectExtent l="0" t="0" r="0" b="0"/>
                <wp:wrapNone/>
                <wp:docPr id="295" name="Cuadro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DB9114" w14:textId="77777777" w:rsidR="00BC4B48" w:rsidRPr="00E42A0D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t=5s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3B69B" id="_x0000_s1096" type="#_x0000_t202" style="position:absolute;margin-left:128.65pt;margin-top:-21.6pt;width:63.2pt;height:26.65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" filled="f" stroked="f">
                <v:textbox style="mso-fit-shape-to-text:t">
                  <w:txbxContent>
                    <w:p w14:paraId="51DB9114" w14:textId="77777777" w:rsidR="00BC4B48" w:rsidRPr="00E42A0D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t=5s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w:drawing>
          <wp:anchor distT="0" distB="0" distL="114300" distR="114300" simplePos="0" relativeHeight="251897856" behindDoc="0" locked="0" layoutInCell="1" allowOverlap="1" wp14:anchorId="2047B5ED" wp14:editId="7A1B02AF">
            <wp:simplePos x="0" y="0"/>
            <wp:positionH relativeFrom="column">
              <wp:posOffset>2559050</wp:posOffset>
            </wp:positionH>
            <wp:positionV relativeFrom="paragraph">
              <wp:posOffset>-295910</wp:posOffset>
            </wp:positionV>
            <wp:extent cx="724535" cy="724535"/>
            <wp:effectExtent l="0" t="0" r="0" b="0"/>
            <wp:wrapNone/>
            <wp:docPr id="299" name="Gráfico 32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946D92FC-DEAD-49E9-808F-F12725E34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2" descr="Coche">
                      <a:extLst>
                        <a:ext uri="{FF2B5EF4-FFF2-40B4-BE49-F238E27FC236}">
                          <a16:creationId xmlns:a16="http://schemas.microsoft.com/office/drawing/2014/main" id="{946D92FC-DEAD-49E9-808F-F12725E34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w:drawing>
          <wp:anchor distT="0" distB="0" distL="114300" distR="114300" simplePos="0" relativeHeight="251896832" behindDoc="0" locked="0" layoutInCell="1" allowOverlap="1" wp14:anchorId="7942FF9D" wp14:editId="1A55169C">
            <wp:simplePos x="0" y="0"/>
            <wp:positionH relativeFrom="column">
              <wp:posOffset>786130</wp:posOffset>
            </wp:positionH>
            <wp:positionV relativeFrom="paragraph">
              <wp:posOffset>-290195</wp:posOffset>
            </wp:positionV>
            <wp:extent cx="724535" cy="724535"/>
            <wp:effectExtent l="0" t="0" r="0" b="0"/>
            <wp:wrapNone/>
            <wp:docPr id="298" name="Gráfico 31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84010FA6-16FE-47D0-A86D-15539ECD1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áfico 31" descr="Coche">
                      <a:extLst>
                        <a:ext uri="{FF2B5EF4-FFF2-40B4-BE49-F238E27FC236}">
                          <a16:creationId xmlns:a16="http://schemas.microsoft.com/office/drawing/2014/main" id="{84010FA6-16FE-47D0-A86D-15539ECD1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5119CA" wp14:editId="3B574049">
                <wp:simplePos x="0" y="0"/>
                <wp:positionH relativeFrom="column">
                  <wp:posOffset>1623695</wp:posOffset>
                </wp:positionH>
                <wp:positionV relativeFrom="paragraph">
                  <wp:posOffset>9525</wp:posOffset>
                </wp:positionV>
                <wp:extent cx="824230" cy="116205"/>
                <wp:effectExtent l="0" t="19050" r="33020" b="36195"/>
                <wp:wrapNone/>
                <wp:docPr id="294" name="Flecha: hacia l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4230" cy="1162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6D9F6DF" id="Flecha: hacia la izquierda 29" o:spid="_x0000_s1026" type="#_x0000_t66" style="position:absolute;margin-left:127.85pt;margin-top:.75pt;width:64.9pt;height:9.15pt;rotation:180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" adj="1523" fillcolor="#37b6ae [3204]" strokecolor="#1b5a56 [1604]" strokeweight="1pt"/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4A0B8F" wp14:editId="3CAA3B06">
                <wp:simplePos x="0" y="0"/>
                <wp:positionH relativeFrom="column">
                  <wp:posOffset>2572385</wp:posOffset>
                </wp:positionH>
                <wp:positionV relativeFrom="paragraph">
                  <wp:posOffset>277495</wp:posOffset>
                </wp:positionV>
                <wp:extent cx="735965" cy="338455"/>
                <wp:effectExtent l="0" t="0" r="0" b="0"/>
                <wp:wrapNone/>
                <wp:docPr id="293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E4E6B2" w14:textId="77777777" w:rsidR="00BC4B48" w:rsidRPr="00E42A0D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a&lt;0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A0B8F" id="_x0000_s1097" type="#_x0000_t202" style="position:absolute;margin-left:202.55pt;margin-top:21.85pt;width:57.95pt;height:26.65pt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" filled="f" stroked="f">
                <v:textbox style="mso-fit-shape-to-text:t">
                  <w:txbxContent>
                    <w:p w14:paraId="58E4E6B2" w14:textId="77777777" w:rsidR="00BC4B48" w:rsidRPr="00E42A0D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a&lt;0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9FBF15" w14:textId="77777777" w:rsidR="00BC4B48" w:rsidRPr="00BC4B48" w:rsidRDefault="00BC4B48" w:rsidP="00BC4B48"/>
    <w:p w14:paraId="07725103" w14:textId="77777777" w:rsidR="00BC4B48" w:rsidRDefault="00BC4B48" w:rsidP="00BC4B48"/>
    <w:p w14:paraId="479AA566" w14:textId="77777777" w:rsidR="00BC4B48" w:rsidRDefault="00BC4B48" w:rsidP="00BC4B48">
      <w:pPr>
        <w:pStyle w:val="Ttulo4"/>
      </w:pPr>
      <w:r>
        <w:t>VELOCITAT-TEMPS (v-t) del MRUA:</w:t>
      </w:r>
    </w:p>
    <w:tbl>
      <w:tblPr>
        <w:tblStyle w:val="Tablaconcuadrcula"/>
        <w:tblW w:w="9650" w:type="dxa"/>
        <w:tblLook w:val="04A0" w:firstRow="1" w:lastRow="0" w:firstColumn="1" w:lastColumn="0" w:noHBand="0" w:noVBand="1"/>
      </w:tblPr>
      <w:tblGrid>
        <w:gridCol w:w="3456"/>
        <w:gridCol w:w="2646"/>
        <w:gridCol w:w="3548"/>
      </w:tblGrid>
      <w:tr w:rsidR="00BC4B48" w14:paraId="430E58E6" w14:textId="77777777" w:rsidTr="00BC4B48">
        <w:trPr>
          <w:trHeight w:val="2530"/>
        </w:trPr>
        <w:tc>
          <w:tcPr>
            <w:tcW w:w="3456" w:type="dxa"/>
          </w:tcPr>
          <w:p w14:paraId="12C81492" w14:textId="77777777" w:rsidR="00BC4B48" w:rsidRDefault="00BC4B48" w:rsidP="00BC4B48">
            <w:r w:rsidRPr="00C77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9A7395B" wp14:editId="4F5052A4">
                      <wp:simplePos x="0" y="0"/>
                      <wp:positionH relativeFrom="column">
                        <wp:posOffset>1625601</wp:posOffset>
                      </wp:positionH>
                      <wp:positionV relativeFrom="paragraph">
                        <wp:posOffset>206375</wp:posOffset>
                      </wp:positionV>
                      <wp:extent cx="400050" cy="349629"/>
                      <wp:effectExtent l="0" t="0" r="19050" b="12700"/>
                      <wp:wrapNone/>
                      <wp:docPr id="30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9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DA2987" id="Rectángulo 22" o:spid="_x0000_s1026" style="position:absolute;margin-left:128pt;margin-top:16.25pt;width:31.5pt;height:27.5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" strokecolor="white" strokeweight="1pt"/>
                  </w:pict>
                </mc:Fallback>
              </mc:AlternateContent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77F3DB6" wp14:editId="476F4AAE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605790</wp:posOffset>
                      </wp:positionV>
                      <wp:extent cx="657225" cy="200025"/>
                      <wp:effectExtent l="0" t="0" r="28575" b="28575"/>
                      <wp:wrapNone/>
                      <wp:docPr id="303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ED272" id="Rectángulo 6" o:spid="_x0000_s1026" style="position:absolute;margin-left:107.75pt;margin-top:47.7pt;width:51.75pt;height:15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" strokecolor="white" strokeweight="1pt"/>
                  </w:pict>
                </mc:Fallback>
              </mc:AlternateContent>
            </w:r>
            <w:r w:rsidRPr="00BC4B48">
              <w:rPr>
                <w:noProof/>
              </w:rPr>
              <w:drawing>
                <wp:inline distT="0" distB="0" distL="0" distR="0" wp14:anchorId="1390CDB4" wp14:editId="353039B9">
                  <wp:extent cx="2057160" cy="1619250"/>
                  <wp:effectExtent l="0" t="0" r="635" b="0"/>
                  <wp:docPr id="310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37073F-FA50-484B-B6FE-68829BEC06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2F37073F-FA50-484B-B6FE-68829BEC06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41" cy="162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</w:tcPr>
          <w:p w14:paraId="20C9E8B4" w14:textId="77777777" w:rsidR="00BC4B48" w:rsidRDefault="00BC4B48" w:rsidP="00BC4B48">
            <w:r w:rsidRPr="00BC4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623450D" wp14:editId="621CCB34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207645</wp:posOffset>
                      </wp:positionV>
                      <wp:extent cx="1091565" cy="1198880"/>
                      <wp:effectExtent l="0" t="0" r="32385" b="20320"/>
                      <wp:wrapNone/>
                      <wp:docPr id="312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1565" cy="1198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351925" id="Conector recto 39" o:spid="_x0000_s1026" style="position:absolute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pt,16.35pt" to="93.0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" strokecolor="#00b0f0" strokeweight="1pt">
                      <v:stroke joinstyle="miter"/>
                    </v:line>
                  </w:pict>
                </mc:Fallback>
              </mc:AlternateContent>
            </w:r>
            <w:r w:rsidRPr="00BC4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5AC6EAC" wp14:editId="431E7BB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259080</wp:posOffset>
                      </wp:positionV>
                      <wp:extent cx="1110791" cy="1097994"/>
                      <wp:effectExtent l="0" t="0" r="32385" b="26035"/>
                      <wp:wrapNone/>
                      <wp:docPr id="313" name="Conector recto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0791" cy="10979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7FF0AC" id="Conector recto 40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20.4pt" to="101.8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" strokecolor="red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548" w:type="dxa"/>
          </w:tcPr>
          <w:p w14:paraId="7CF0F5B0" w14:textId="77777777" w:rsidR="00BC4B48" w:rsidRDefault="00BC4B48" w:rsidP="00BC4B48">
            <w:r w:rsidRPr="00C77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37D4DBD" wp14:editId="791C03DA">
                      <wp:simplePos x="0" y="0"/>
                      <wp:positionH relativeFrom="column">
                        <wp:posOffset>1658621</wp:posOffset>
                      </wp:positionH>
                      <wp:positionV relativeFrom="paragraph">
                        <wp:posOffset>206375</wp:posOffset>
                      </wp:positionV>
                      <wp:extent cx="426720" cy="190500"/>
                      <wp:effectExtent l="0" t="0" r="11430" b="19050"/>
                      <wp:wrapNone/>
                      <wp:docPr id="306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D7DC6" id="Rectángulo 9" o:spid="_x0000_s1026" style="position:absolute;margin-left:130.6pt;margin-top:16.25pt;width:33.6pt;height: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" strokecolor="white" strokeweight="1pt"/>
                  </w:pict>
                </mc:Fallback>
              </mc:AlternateContent>
            </w:r>
            <w:r w:rsidRPr="00BC4B48">
              <w:rPr>
                <w:noProof/>
              </w:rPr>
              <w:drawing>
                <wp:inline distT="0" distB="0" distL="0" distR="0" wp14:anchorId="42CCCB3D" wp14:editId="459DC58A">
                  <wp:extent cx="2116298" cy="1619250"/>
                  <wp:effectExtent l="0" t="0" r="0" b="0"/>
                  <wp:docPr id="311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E245D5-D5E4-4DC9-B3FA-77C6D04001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B0E245D5-D5E4-4DC9-B3FA-77C6D04001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07" cy="1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530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0B02BEE" wp14:editId="1192196A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656590</wp:posOffset>
                      </wp:positionV>
                      <wp:extent cx="657225" cy="200025"/>
                      <wp:effectExtent l="0" t="0" r="28575" b="28575"/>
                      <wp:wrapNone/>
                      <wp:docPr id="307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77EF2" id="Rectángulo 6" o:spid="_x0000_s1026" style="position:absolute;margin-left:103.8pt;margin-top:51.7pt;width:51.75pt;height:1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" strokecolor="white" strokeweight="1pt"/>
                  </w:pict>
                </mc:Fallback>
              </mc:AlternateContent>
            </w:r>
          </w:p>
        </w:tc>
      </w:tr>
      <w:tr w:rsidR="00BC4B48" w14:paraId="68D6DEB3" w14:textId="77777777" w:rsidTr="00BC4B48">
        <w:trPr>
          <w:trHeight w:val="234"/>
        </w:trPr>
        <w:tc>
          <w:tcPr>
            <w:tcW w:w="3456" w:type="dxa"/>
          </w:tcPr>
          <w:p w14:paraId="1875420E" w14:textId="77777777" w:rsidR="00BC4B48" w:rsidRPr="0018530F" w:rsidRDefault="00BC4B48" w:rsidP="00BC4B48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a</w:t>
            </w:r>
            <w:r w:rsidRPr="0018530F">
              <w:rPr>
                <w:b/>
                <w:bCs/>
                <w:color w:val="00B0F0"/>
              </w:rPr>
              <w:t>&gt;0</w:t>
            </w:r>
          </w:p>
        </w:tc>
        <w:tc>
          <w:tcPr>
            <w:tcW w:w="2646" w:type="dxa"/>
            <w:vMerge/>
          </w:tcPr>
          <w:p w14:paraId="6573C609" w14:textId="77777777" w:rsidR="00BC4B48" w:rsidRDefault="00BC4B48" w:rsidP="00BC4B48">
            <w:pPr>
              <w:jc w:val="left"/>
            </w:pPr>
          </w:p>
        </w:tc>
        <w:tc>
          <w:tcPr>
            <w:tcW w:w="3548" w:type="dxa"/>
          </w:tcPr>
          <w:p w14:paraId="258134E4" w14:textId="77777777" w:rsidR="00BC4B48" w:rsidRPr="0018530F" w:rsidRDefault="00BC4B48" w:rsidP="00BC4B48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a</w:t>
            </w:r>
            <w:r w:rsidRPr="0018530F">
              <w:rPr>
                <w:b/>
                <w:bCs/>
                <w:color w:val="FF0000"/>
              </w:rPr>
              <w:t>&lt;0</w:t>
            </w:r>
          </w:p>
        </w:tc>
      </w:tr>
      <w:tr w:rsidR="00BC4B48" w14:paraId="314B0CA1" w14:textId="77777777" w:rsidTr="00BC4B48">
        <w:trPr>
          <w:trHeight w:val="746"/>
        </w:trPr>
        <w:tc>
          <w:tcPr>
            <w:tcW w:w="3456" w:type="dxa"/>
          </w:tcPr>
          <w:p w14:paraId="162A6AFF" w14:textId="77777777" w:rsidR="00BC4B48" w:rsidRPr="00BC4B48" w:rsidRDefault="00BC4B48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velocitat </w:t>
            </w:r>
            <w:r>
              <w:rPr>
                <w:b/>
                <w:bCs/>
              </w:rPr>
              <w:t>augmenta</w:t>
            </w:r>
            <w:r>
              <w:t>.</w:t>
            </w:r>
          </w:p>
          <w:p w14:paraId="745776AD" w14:textId="77777777" w:rsidR="00BC4B48" w:rsidRPr="00BC4B48" w:rsidRDefault="002E4DDD" w:rsidP="00BC4B48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  <w:tc>
          <w:tcPr>
            <w:tcW w:w="2646" w:type="dxa"/>
            <w:vMerge/>
          </w:tcPr>
          <w:p w14:paraId="5A70B3F9" w14:textId="77777777" w:rsidR="00BC4B48" w:rsidRDefault="00BC4B48" w:rsidP="00BC4B48">
            <w:pPr>
              <w:jc w:val="left"/>
            </w:pPr>
          </w:p>
        </w:tc>
        <w:tc>
          <w:tcPr>
            <w:tcW w:w="3548" w:type="dxa"/>
          </w:tcPr>
          <w:p w14:paraId="30B52B4E" w14:textId="77777777" w:rsidR="00BC4B48" w:rsidRPr="00BC4B48" w:rsidRDefault="00BC4B48" w:rsidP="00BC4B48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velocitat </w:t>
            </w:r>
            <w:r>
              <w:rPr>
                <w:b/>
                <w:bCs/>
              </w:rPr>
              <w:t>disminueix</w:t>
            </w:r>
            <w:r>
              <w:t>.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</w:tbl>
    <w:p w14:paraId="2730464B" w14:textId="77777777" w:rsidR="00BC4B48" w:rsidRDefault="00BC4B48" w:rsidP="00BC4B48"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CE5A3B8" wp14:editId="00C683C4">
                <wp:simplePos x="0" y="0"/>
                <wp:positionH relativeFrom="column">
                  <wp:posOffset>4107815</wp:posOffset>
                </wp:positionH>
                <wp:positionV relativeFrom="paragraph">
                  <wp:posOffset>631190</wp:posOffset>
                </wp:positionV>
                <wp:extent cx="944880" cy="513715"/>
                <wp:effectExtent l="0" t="0" r="0" b="0"/>
                <wp:wrapNone/>
                <wp:docPr id="334" name="Cuadro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13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D6980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v=7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A3B8" id="CuadroTexto 34" o:spid="_x0000_s1098" type="#_x0000_t202" style="position:absolute;left:0;text-align:left;margin-left:323.45pt;margin-top:49.7pt;width:74.4pt;height:40.45pt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" filled="f" stroked="f">
                <v:textbox style="mso-fit-shape-to-text:t">
                  <w:txbxContent>
                    <w:p w14:paraId="39FD6980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v=7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AB9B956" wp14:editId="22080EDB">
                <wp:simplePos x="0" y="0"/>
                <wp:positionH relativeFrom="column">
                  <wp:posOffset>951230</wp:posOffset>
                </wp:positionH>
                <wp:positionV relativeFrom="paragraph">
                  <wp:posOffset>633095</wp:posOffset>
                </wp:positionV>
                <wp:extent cx="944880" cy="513715"/>
                <wp:effectExtent l="0" t="0" r="0" b="0"/>
                <wp:wrapNone/>
                <wp:docPr id="332" name="Cuadro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13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6EBBE" w14:textId="77777777" w:rsidR="00BC4B48" w:rsidRDefault="00BC4B48" w:rsidP="00BC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v=5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9B956" id="_x0000_s1099" type="#_x0000_t202" style="position:absolute;left:0;text-align:left;margin-left:74.9pt;margin-top:49.85pt;width:74.4pt;height:40.45pt;z-index:25192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" filled="f" stroked="f">
                <v:textbox style="mso-fit-shape-to-text:t">
                  <w:txbxContent>
                    <w:p w14:paraId="2D26EBBE" w14:textId="77777777" w:rsidR="00BC4B48" w:rsidRDefault="00BC4B48" w:rsidP="00BC4B48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v=5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2EBB1B" wp14:editId="5DCCC297">
                <wp:simplePos x="0" y="0"/>
                <wp:positionH relativeFrom="column">
                  <wp:posOffset>372110</wp:posOffset>
                </wp:positionH>
                <wp:positionV relativeFrom="paragraph">
                  <wp:posOffset>637540</wp:posOffset>
                </wp:positionV>
                <wp:extent cx="5229225" cy="9525"/>
                <wp:effectExtent l="19050" t="38100" r="47625" b="47625"/>
                <wp:wrapNone/>
                <wp:docPr id="330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C5B0D" id="Conector recto 28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pt,50.2pt" to="441.0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351F526" wp14:editId="4A36618F">
                <wp:simplePos x="0" y="0"/>
                <wp:positionH relativeFrom="column">
                  <wp:posOffset>2105660</wp:posOffset>
                </wp:positionH>
                <wp:positionV relativeFrom="paragraph">
                  <wp:posOffset>384175</wp:posOffset>
                </wp:positionV>
                <wp:extent cx="1732280" cy="152400"/>
                <wp:effectExtent l="0" t="19050" r="39370" b="38100"/>
                <wp:wrapNone/>
                <wp:docPr id="331" name="Flecha: hacia l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3228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CB12592" id="Flecha: hacia la izquierda 29" o:spid="_x0000_s1026" type="#_x0000_t66" style="position:absolute;margin-left:165.8pt;margin-top:30.25pt;width:136.4pt;height:12pt;rotation:18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" adj="950" fillcolor="#37b6ae [3204]" strokecolor="#1b5a56 [1604]" strokeweight="1pt"/>
            </w:pict>
          </mc:Fallback>
        </mc:AlternateContent>
      </w:r>
      <w:r w:rsidRPr="00BC4B48">
        <w:rPr>
          <w:noProof/>
        </w:rPr>
        <w:drawing>
          <wp:anchor distT="0" distB="0" distL="114300" distR="114300" simplePos="0" relativeHeight="251926528" behindDoc="0" locked="0" layoutInCell="1" allowOverlap="1" wp14:anchorId="234991FA" wp14:editId="5871F44B">
            <wp:simplePos x="0" y="0"/>
            <wp:positionH relativeFrom="column">
              <wp:posOffset>1039495</wp:posOffset>
            </wp:positionH>
            <wp:positionV relativeFrom="paragraph">
              <wp:posOffset>75565</wp:posOffset>
            </wp:positionV>
            <wp:extent cx="724535" cy="724535"/>
            <wp:effectExtent l="0" t="0" r="0" b="0"/>
            <wp:wrapNone/>
            <wp:docPr id="336" name="Gráfico 31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84010FA6-16FE-47D0-A86D-15539ECD1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áfico 31" descr="Coche">
                      <a:extLst>
                        <a:ext uri="{FF2B5EF4-FFF2-40B4-BE49-F238E27FC236}">
                          <a16:creationId xmlns:a16="http://schemas.microsoft.com/office/drawing/2014/main" id="{84010FA6-16FE-47D0-A86D-15539ECD1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w:drawing>
          <wp:anchor distT="0" distB="0" distL="114300" distR="114300" simplePos="0" relativeHeight="251927552" behindDoc="0" locked="0" layoutInCell="1" allowOverlap="1" wp14:anchorId="26B5BE3C" wp14:editId="254FC73C">
            <wp:simplePos x="0" y="0"/>
            <wp:positionH relativeFrom="column">
              <wp:posOffset>4180205</wp:posOffset>
            </wp:positionH>
            <wp:positionV relativeFrom="paragraph">
              <wp:posOffset>75565</wp:posOffset>
            </wp:positionV>
            <wp:extent cx="724535" cy="724535"/>
            <wp:effectExtent l="0" t="0" r="0" b="0"/>
            <wp:wrapNone/>
            <wp:docPr id="337" name="Gráfico 32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946D92FC-DEAD-49E9-808F-F12725E34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2" descr="Coche">
                      <a:extLst>
                        <a:ext uri="{FF2B5EF4-FFF2-40B4-BE49-F238E27FC236}">
                          <a16:creationId xmlns:a16="http://schemas.microsoft.com/office/drawing/2014/main" id="{946D92FC-DEAD-49E9-808F-F12725E34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09B0E8F" wp14:editId="578A3B8B">
                <wp:simplePos x="0" y="0"/>
                <wp:positionH relativeFrom="column">
                  <wp:posOffset>2665730</wp:posOffset>
                </wp:positionH>
                <wp:positionV relativeFrom="paragraph">
                  <wp:posOffset>161925</wp:posOffset>
                </wp:positionV>
                <wp:extent cx="735965" cy="338455"/>
                <wp:effectExtent l="0" t="0" r="0" b="0"/>
                <wp:wrapNone/>
                <wp:docPr id="333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4C3AF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a&gt;0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B0E8F" id="_x0000_s1100" type="#_x0000_t202" style="position:absolute;left:0;text-align:left;margin-left:209.9pt;margin-top:12.75pt;width:57.95pt;height:26.65pt;z-index:251928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" filled="f" stroked="f">
                <v:textbox style="mso-fit-shape-to-text:t">
                  <w:txbxContent>
                    <w:p w14:paraId="1ED4C3AF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a&gt;0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1B3B28" wp14:editId="48B955E8">
                <wp:simplePos x="0" y="0"/>
                <wp:positionH relativeFrom="column">
                  <wp:posOffset>2804160</wp:posOffset>
                </wp:positionH>
                <wp:positionV relativeFrom="paragraph">
                  <wp:posOffset>548005</wp:posOffset>
                </wp:positionV>
                <wp:extent cx="322716" cy="338554"/>
                <wp:effectExtent l="0" t="0" r="0" b="0"/>
                <wp:wrapNone/>
                <wp:docPr id="335" name="Cuadro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1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B21260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3B28" id="_x0000_s1101" type="#_x0000_t202" style="position:absolute;left:0;text-align:left;margin-left:220.8pt;margin-top:43.15pt;width:25.4pt;height:26.65pt;z-index:251930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" filled="f" stroked="f">
                <v:textbox style="mso-fit-shape-to-text:t">
                  <w:txbxContent>
                    <w:p w14:paraId="08B21260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w:drawing>
          <wp:anchor distT="0" distB="0" distL="114300" distR="114300" simplePos="0" relativeHeight="251918336" behindDoc="0" locked="0" layoutInCell="1" allowOverlap="1" wp14:anchorId="0921802C" wp14:editId="653ED81F">
            <wp:simplePos x="0" y="0"/>
            <wp:positionH relativeFrom="column">
              <wp:posOffset>4171950</wp:posOffset>
            </wp:positionH>
            <wp:positionV relativeFrom="paragraph">
              <wp:posOffset>1099185</wp:posOffset>
            </wp:positionV>
            <wp:extent cx="724535" cy="724535"/>
            <wp:effectExtent l="0" t="0" r="0" b="0"/>
            <wp:wrapNone/>
            <wp:docPr id="329" name="Gráfico 32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946D92FC-DEAD-49E9-808F-F12725E340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2" descr="Coche">
                      <a:extLst>
                        <a:ext uri="{FF2B5EF4-FFF2-40B4-BE49-F238E27FC236}">
                          <a16:creationId xmlns:a16="http://schemas.microsoft.com/office/drawing/2014/main" id="{946D92FC-DEAD-49E9-808F-F12725E34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w:drawing>
          <wp:anchor distT="0" distB="0" distL="114300" distR="114300" simplePos="0" relativeHeight="251917312" behindDoc="0" locked="0" layoutInCell="1" allowOverlap="1" wp14:anchorId="36F609AF" wp14:editId="17DE520C">
            <wp:simplePos x="0" y="0"/>
            <wp:positionH relativeFrom="column">
              <wp:posOffset>1031240</wp:posOffset>
            </wp:positionH>
            <wp:positionV relativeFrom="paragraph">
              <wp:posOffset>1099185</wp:posOffset>
            </wp:positionV>
            <wp:extent cx="724535" cy="724535"/>
            <wp:effectExtent l="0" t="0" r="0" b="0"/>
            <wp:wrapNone/>
            <wp:docPr id="328" name="Gráfico 31" descr="Coche">
              <a:extLst xmlns:a="http://schemas.openxmlformats.org/drawingml/2006/main">
                <a:ext uri="{FF2B5EF4-FFF2-40B4-BE49-F238E27FC236}">
                  <a16:creationId xmlns:a16="http://schemas.microsoft.com/office/drawing/2014/main" id="{84010FA6-16FE-47D0-A86D-15539ECD1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áfico 31" descr="Coche">
                      <a:extLst>
                        <a:ext uri="{FF2B5EF4-FFF2-40B4-BE49-F238E27FC236}">
                          <a16:creationId xmlns:a16="http://schemas.microsoft.com/office/drawing/2014/main" id="{84010FA6-16FE-47D0-A86D-15539ECD1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6FE572C" wp14:editId="26631165">
                <wp:simplePos x="0" y="0"/>
                <wp:positionH relativeFrom="column">
                  <wp:posOffset>942975</wp:posOffset>
                </wp:positionH>
                <wp:positionV relativeFrom="paragraph">
                  <wp:posOffset>1621155</wp:posOffset>
                </wp:positionV>
                <wp:extent cx="944880" cy="513715"/>
                <wp:effectExtent l="0" t="0" r="0" b="0"/>
                <wp:wrapNone/>
                <wp:docPr id="324" name="Cuadro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13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A55378" w14:textId="77777777" w:rsidR="00BC4B48" w:rsidRDefault="00BC4B48" w:rsidP="00BC4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v=5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E572C" id="_x0000_s1102" type="#_x0000_t202" style="position:absolute;left:0;text-align:left;margin-left:74.25pt;margin-top:127.65pt;width:74.4pt;height:40.45pt;z-index:251916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" filled="f" stroked="f">
                <v:textbox style="mso-fit-shape-to-text:t">
                  <w:txbxContent>
                    <w:p w14:paraId="34A55378" w14:textId="77777777" w:rsidR="00BC4B48" w:rsidRDefault="00BC4B48" w:rsidP="00BC4B48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v=5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19F246F" wp14:editId="1145A0E0">
                <wp:simplePos x="0" y="0"/>
                <wp:positionH relativeFrom="column">
                  <wp:posOffset>2097405</wp:posOffset>
                </wp:positionH>
                <wp:positionV relativeFrom="paragraph">
                  <wp:posOffset>1388745</wp:posOffset>
                </wp:positionV>
                <wp:extent cx="1732280" cy="152400"/>
                <wp:effectExtent l="0" t="19050" r="39370" b="38100"/>
                <wp:wrapNone/>
                <wp:docPr id="323" name="Flecha: hacia l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3228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BC1A516" id="Flecha: hacia la izquierda 29" o:spid="_x0000_s1026" type="#_x0000_t66" style="position:absolute;margin-left:165.15pt;margin-top:109.35pt;width:136.4pt;height:12pt;rotation:180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" adj="950" fillcolor="#37b6ae [3204]" strokecolor="#1b5a56 [1604]" strokeweight="1pt"/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7397017" wp14:editId="318DFD78">
                <wp:simplePos x="0" y="0"/>
                <wp:positionH relativeFrom="column">
                  <wp:posOffset>363855</wp:posOffset>
                </wp:positionH>
                <wp:positionV relativeFrom="paragraph">
                  <wp:posOffset>1623060</wp:posOffset>
                </wp:positionV>
                <wp:extent cx="5229225" cy="9525"/>
                <wp:effectExtent l="19050" t="38100" r="47625" b="47625"/>
                <wp:wrapNone/>
                <wp:docPr id="322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29225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CB34F" id="Conector recto 28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65pt,127.8pt" to="440.4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" strokecolor="#37b6ae [3204]" strokeweight="6pt">
                <v:stroke joinstyle="miter"/>
                <o:lock v:ext="edit" shapetype="f"/>
              </v:lin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F41B9A4" wp14:editId="077B8247">
                <wp:simplePos x="0" y="0"/>
                <wp:positionH relativeFrom="column">
                  <wp:posOffset>2657475</wp:posOffset>
                </wp:positionH>
                <wp:positionV relativeFrom="paragraph">
                  <wp:posOffset>1185545</wp:posOffset>
                </wp:positionV>
                <wp:extent cx="735965" cy="338455"/>
                <wp:effectExtent l="0" t="0" r="0" b="0"/>
                <wp:wrapNone/>
                <wp:docPr id="325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F8D788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a&lt;0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B9A4" id="_x0000_s1103" type="#_x0000_t202" style="position:absolute;left:0;text-align:left;margin-left:209.25pt;margin-top:93.35pt;width:57.95pt;height:26.65pt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" filled="f" stroked="f">
                <v:textbox style="mso-fit-shape-to-text:t">
                  <w:txbxContent>
                    <w:p w14:paraId="57F8D788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a&lt;0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418C07" wp14:editId="75A59ECA">
                <wp:simplePos x="0" y="0"/>
                <wp:positionH relativeFrom="column">
                  <wp:posOffset>4099560</wp:posOffset>
                </wp:positionH>
                <wp:positionV relativeFrom="paragraph">
                  <wp:posOffset>1616710</wp:posOffset>
                </wp:positionV>
                <wp:extent cx="944880" cy="513715"/>
                <wp:effectExtent l="0" t="0" r="0" b="0"/>
                <wp:wrapNone/>
                <wp:docPr id="326" name="Cuadro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13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FDCDE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v=2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18C07" id="_x0000_s1104" type="#_x0000_t202" style="position:absolute;left:0;text-align:left;margin-left:322.8pt;margin-top:127.3pt;width:74.4pt;height:40.45pt;z-index:251920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" filled="f" stroked="f">
                <v:textbox style="mso-fit-shape-to-text:t">
                  <w:txbxContent>
                    <w:p w14:paraId="1A1FDCDE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v=2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C4B48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C998B3" wp14:editId="69F40BD4">
                <wp:simplePos x="0" y="0"/>
                <wp:positionH relativeFrom="column">
                  <wp:posOffset>2795905</wp:posOffset>
                </wp:positionH>
                <wp:positionV relativeFrom="paragraph">
                  <wp:posOffset>1571625</wp:posOffset>
                </wp:positionV>
                <wp:extent cx="322716" cy="338554"/>
                <wp:effectExtent l="0" t="0" r="0" b="0"/>
                <wp:wrapNone/>
                <wp:docPr id="327" name="Cuadro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1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F8A64B" w14:textId="77777777" w:rsidR="00BC4B48" w:rsidRPr="00BC4B48" w:rsidRDefault="00BC4B48" w:rsidP="00BC4B48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998B3" id="_x0000_s1105" type="#_x0000_t202" style="position:absolute;left:0;text-align:left;margin-left:220.15pt;margin-top:123.75pt;width:25.4pt;height:26.65pt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" filled="f" stroked="f">
                <v:textbox style="mso-fit-shape-to-text:t">
                  <w:txbxContent>
                    <w:p w14:paraId="7BF8A64B" w14:textId="77777777" w:rsidR="00BC4B48" w:rsidRPr="00BC4B48" w:rsidRDefault="00BC4B48" w:rsidP="00BC4B48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20581DE" w14:textId="77777777" w:rsidR="00550E30" w:rsidRPr="00550E30" w:rsidRDefault="00550E30" w:rsidP="00550E30"/>
    <w:p w14:paraId="2853D43A" w14:textId="77777777" w:rsidR="00550E30" w:rsidRPr="00550E30" w:rsidRDefault="00550E30" w:rsidP="00550E30"/>
    <w:p w14:paraId="33017FDA" w14:textId="77777777" w:rsidR="00550E30" w:rsidRPr="00550E30" w:rsidRDefault="00550E30" w:rsidP="00550E30"/>
    <w:p w14:paraId="5B92A350" w14:textId="77777777" w:rsidR="00550E30" w:rsidRPr="00550E30" w:rsidRDefault="00550E30" w:rsidP="00550E30"/>
    <w:p w14:paraId="23901B17" w14:textId="77777777" w:rsidR="00550E30" w:rsidRPr="00550E30" w:rsidRDefault="00550E30" w:rsidP="00550E30"/>
    <w:p w14:paraId="6A6C11D4" w14:textId="77777777" w:rsidR="00550E30" w:rsidRPr="00550E30" w:rsidRDefault="00550E30" w:rsidP="00550E30"/>
    <w:p w14:paraId="4EF4CF00" w14:textId="77777777" w:rsidR="00550E30" w:rsidRDefault="00550E30" w:rsidP="00550E30"/>
    <w:p w14:paraId="20B61CCD" w14:textId="77777777" w:rsidR="00550E30" w:rsidRDefault="00550E30" w:rsidP="00550E30"/>
    <w:p w14:paraId="057BAA3C" w14:textId="77777777" w:rsidR="00550E30" w:rsidRDefault="00550E30" w:rsidP="00550E30"/>
    <w:p w14:paraId="743E7764" w14:textId="77777777" w:rsidR="00550E30" w:rsidRDefault="00550E30" w:rsidP="00550E30">
      <w:pPr>
        <w:pStyle w:val="Ttulo4"/>
      </w:pPr>
      <w:r>
        <w:t>ACCELERACCIÓ-TEMPS (a-t) del MRUA:</w:t>
      </w:r>
      <w:r w:rsidRPr="00550E30">
        <w:t xml:space="preserve"> </w:t>
      </w:r>
      <w:r w:rsidRPr="00550E30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276A725" wp14:editId="2CF71C32">
                <wp:simplePos x="0" y="0"/>
                <wp:positionH relativeFrom="column">
                  <wp:posOffset>3041015</wp:posOffset>
                </wp:positionH>
                <wp:positionV relativeFrom="paragraph">
                  <wp:posOffset>4507230</wp:posOffset>
                </wp:positionV>
                <wp:extent cx="1391920" cy="0"/>
                <wp:effectExtent l="0" t="0" r="0" b="0"/>
                <wp:wrapNone/>
                <wp:docPr id="346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1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229F0" id="Conector recto 14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5pt,354.9pt" to="349.05pt,3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" strokecolor="#00b0f0" strokeweight="1pt">
                <v:stroke joinstyle="miter"/>
                <o:lock v:ext="edit" shapetype="f"/>
              </v:line>
            </w:pict>
          </mc:Fallback>
        </mc:AlternateContent>
      </w:r>
      <w:r w:rsidRPr="00550E3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017745" wp14:editId="16494206">
                <wp:simplePos x="0" y="0"/>
                <wp:positionH relativeFrom="column">
                  <wp:posOffset>3699510</wp:posOffset>
                </wp:positionH>
                <wp:positionV relativeFrom="paragraph">
                  <wp:posOffset>4507230</wp:posOffset>
                </wp:positionV>
                <wp:extent cx="733589" cy="0"/>
                <wp:effectExtent l="0" t="0" r="0" b="0"/>
                <wp:wrapNone/>
                <wp:docPr id="347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358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8A7E0" id="Conector recto 15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pt,354.9pt" to="349.05pt,3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" strokecolor="red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aconcuadrcula"/>
        <w:tblW w:w="9650" w:type="dxa"/>
        <w:tblLook w:val="04A0" w:firstRow="1" w:lastRow="0" w:firstColumn="1" w:lastColumn="0" w:noHBand="0" w:noVBand="1"/>
      </w:tblPr>
      <w:tblGrid>
        <w:gridCol w:w="3456"/>
        <w:gridCol w:w="2646"/>
        <w:gridCol w:w="3548"/>
      </w:tblGrid>
      <w:tr w:rsidR="00550E30" w14:paraId="1E464409" w14:textId="77777777" w:rsidTr="00517B03">
        <w:trPr>
          <w:trHeight w:val="2530"/>
        </w:trPr>
        <w:tc>
          <w:tcPr>
            <w:tcW w:w="3456" w:type="dxa"/>
          </w:tcPr>
          <w:p w14:paraId="1B772EFE" w14:textId="77777777" w:rsidR="00550E30" w:rsidRDefault="00550E30" w:rsidP="00517B03">
            <w:r w:rsidRPr="00550E30">
              <w:rPr>
                <w:noProof/>
              </w:rPr>
              <w:drawing>
                <wp:inline distT="0" distB="0" distL="0" distR="0" wp14:anchorId="13769D40" wp14:editId="487B5526">
                  <wp:extent cx="1981200" cy="1574558"/>
                  <wp:effectExtent l="0" t="0" r="0" b="6985"/>
                  <wp:docPr id="356" name="Imagen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E5CCDB-34BE-402E-8598-9254741AAC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>
                            <a:extLst>
                              <a:ext uri="{FF2B5EF4-FFF2-40B4-BE49-F238E27FC236}">
                                <a16:creationId xmlns:a16="http://schemas.microsoft.com/office/drawing/2014/main" id="{31E5CCDB-34BE-402E-8598-9254741AAC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55" cy="158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Merge w:val="restart"/>
          </w:tcPr>
          <w:p w14:paraId="46527CE5" w14:textId="77777777" w:rsidR="00550E30" w:rsidRDefault="00550E30" w:rsidP="00517B03">
            <w:r w:rsidRPr="00550E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E7E75C9" wp14:editId="147977D7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1049655</wp:posOffset>
                      </wp:positionV>
                      <wp:extent cx="1391920" cy="0"/>
                      <wp:effectExtent l="0" t="0" r="0" b="0"/>
                      <wp:wrapNone/>
                      <wp:docPr id="354" name="Conector rec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C61DF4" id="Conector recto 14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82.65pt" to="112.8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" strokecolor="#00b0f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50E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2F72217" wp14:editId="2DE37B90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1049655</wp:posOffset>
                      </wp:positionV>
                      <wp:extent cx="733589" cy="0"/>
                      <wp:effectExtent l="0" t="0" r="0" b="0"/>
                      <wp:wrapNone/>
                      <wp:docPr id="355" name="Conector rec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358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2BFEFD" id="Conector recto 15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82.65pt" to="112.8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" strokecolor="red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50E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B08076D" wp14:editId="4E119858">
                      <wp:simplePos x="0" y="0"/>
                      <wp:positionH relativeFrom="column">
                        <wp:posOffset>3040380</wp:posOffset>
                      </wp:positionH>
                      <wp:positionV relativeFrom="paragraph">
                        <wp:posOffset>4515485</wp:posOffset>
                      </wp:positionV>
                      <wp:extent cx="1391920" cy="0"/>
                      <wp:effectExtent l="0" t="0" r="0" b="0"/>
                      <wp:wrapNone/>
                      <wp:docPr id="348" name="Conector rec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DD4023" id="Conector recto 14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pt,355.55pt" to="34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" strokecolor="#00b0f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550E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40E4735" wp14:editId="02CE6A90">
                      <wp:simplePos x="0" y="0"/>
                      <wp:positionH relativeFrom="column">
                        <wp:posOffset>3698875</wp:posOffset>
                      </wp:positionH>
                      <wp:positionV relativeFrom="paragraph">
                        <wp:posOffset>4515485</wp:posOffset>
                      </wp:positionV>
                      <wp:extent cx="733589" cy="0"/>
                      <wp:effectExtent l="0" t="0" r="0" b="0"/>
                      <wp:wrapNone/>
                      <wp:docPr id="349" name="Conector rec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358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777F16" id="Conector recto 15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25pt,355.55pt" to="34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" strokecolor="red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548" w:type="dxa"/>
          </w:tcPr>
          <w:p w14:paraId="658E46FD" w14:textId="77777777" w:rsidR="00550E30" w:rsidRDefault="00550E30" w:rsidP="00517B03">
            <w:r w:rsidRPr="00C77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3DAD387" wp14:editId="3CF1CB3F">
                      <wp:simplePos x="0" y="0"/>
                      <wp:positionH relativeFrom="column">
                        <wp:posOffset>1658621</wp:posOffset>
                      </wp:positionH>
                      <wp:positionV relativeFrom="paragraph">
                        <wp:posOffset>206375</wp:posOffset>
                      </wp:positionV>
                      <wp:extent cx="426720" cy="190500"/>
                      <wp:effectExtent l="0" t="0" r="11430" b="19050"/>
                      <wp:wrapNone/>
                      <wp:docPr id="342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FCAB" id="Rectángulo 9" o:spid="_x0000_s1026" style="position:absolute;margin-left:130.6pt;margin-top:16.25pt;width:33.6pt;height: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" strokecolor="white" strokeweight="1pt"/>
                  </w:pict>
                </mc:Fallback>
              </mc:AlternateContent>
            </w:r>
            <w:r w:rsidRPr="00550E30">
              <w:rPr>
                <w:noProof/>
              </w:rPr>
              <w:drawing>
                <wp:inline distT="0" distB="0" distL="0" distR="0" wp14:anchorId="230EFB44" wp14:editId="10CA2F35">
                  <wp:extent cx="1971675" cy="162725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46" cy="16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30" w14:paraId="7EF4727B" w14:textId="77777777" w:rsidTr="00517B03">
        <w:trPr>
          <w:trHeight w:val="234"/>
        </w:trPr>
        <w:tc>
          <w:tcPr>
            <w:tcW w:w="3456" w:type="dxa"/>
          </w:tcPr>
          <w:p w14:paraId="08ACC4DF" w14:textId="77777777" w:rsidR="00550E30" w:rsidRPr="0018530F" w:rsidRDefault="00550E30" w:rsidP="00517B03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a</w:t>
            </w:r>
            <w:r w:rsidRPr="0018530F">
              <w:rPr>
                <w:b/>
                <w:bCs/>
                <w:color w:val="00B0F0"/>
              </w:rPr>
              <w:t>&gt;0</w:t>
            </w:r>
          </w:p>
        </w:tc>
        <w:tc>
          <w:tcPr>
            <w:tcW w:w="2646" w:type="dxa"/>
            <w:vMerge/>
          </w:tcPr>
          <w:p w14:paraId="670949F2" w14:textId="77777777" w:rsidR="00550E30" w:rsidRDefault="00550E30" w:rsidP="00517B03">
            <w:pPr>
              <w:jc w:val="left"/>
            </w:pPr>
          </w:p>
        </w:tc>
        <w:tc>
          <w:tcPr>
            <w:tcW w:w="3548" w:type="dxa"/>
          </w:tcPr>
          <w:p w14:paraId="6A66A5D3" w14:textId="77777777" w:rsidR="00550E30" w:rsidRPr="0018530F" w:rsidRDefault="00550E30" w:rsidP="00517B03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a</w:t>
            </w:r>
            <w:r w:rsidRPr="0018530F">
              <w:rPr>
                <w:b/>
                <w:bCs/>
                <w:color w:val="FF0000"/>
              </w:rPr>
              <w:t>&lt;0</w:t>
            </w:r>
          </w:p>
        </w:tc>
      </w:tr>
      <w:tr w:rsidR="00550E30" w14:paraId="5301FFA1" w14:textId="77777777" w:rsidTr="00517B03">
        <w:trPr>
          <w:trHeight w:val="746"/>
        </w:trPr>
        <w:tc>
          <w:tcPr>
            <w:tcW w:w="3456" w:type="dxa"/>
          </w:tcPr>
          <w:p w14:paraId="02D8C8EE" w14:textId="77777777" w:rsidR="00550E30" w:rsidRPr="00550E30" w:rsidRDefault="00550E30" w:rsidP="00517B03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</w:t>
            </w:r>
            <w:r>
              <w:rPr>
                <w:b/>
                <w:bCs/>
              </w:rPr>
              <w:t xml:space="preserve">acceleracció positiva es manté </w:t>
            </w:r>
            <w:r>
              <w:t>(augment velocitat).</w:t>
            </w:r>
          </w:p>
        </w:tc>
        <w:tc>
          <w:tcPr>
            <w:tcW w:w="2646" w:type="dxa"/>
            <w:vMerge/>
          </w:tcPr>
          <w:p w14:paraId="51A109D5" w14:textId="77777777" w:rsidR="00550E30" w:rsidRDefault="00550E30" w:rsidP="00517B03">
            <w:pPr>
              <w:jc w:val="left"/>
            </w:pPr>
          </w:p>
        </w:tc>
        <w:tc>
          <w:tcPr>
            <w:tcW w:w="3548" w:type="dxa"/>
          </w:tcPr>
          <w:p w14:paraId="2A031323" w14:textId="77777777" w:rsidR="00550E30" w:rsidRPr="00550E30" w:rsidRDefault="00550E30" w:rsidP="00517B03">
            <w:pPr>
              <w:jc w:val="left"/>
            </w:pPr>
            <w:r>
              <w:t xml:space="preserve">A mesura que passa el </w:t>
            </w:r>
            <w:r>
              <w:rPr>
                <w:b/>
                <w:bCs/>
              </w:rPr>
              <w:t>temps</w:t>
            </w:r>
            <w:r>
              <w:t xml:space="preserve">, la </w:t>
            </w:r>
            <w:r>
              <w:rPr>
                <w:b/>
                <w:bCs/>
              </w:rPr>
              <w:t>acceleracció negativa es manté</w:t>
            </w:r>
            <w:r>
              <w:t xml:space="preserve"> (disminució velocitat).</w:t>
            </w:r>
          </w:p>
        </w:tc>
      </w:tr>
    </w:tbl>
    <w:p w14:paraId="0EB89C22" w14:textId="77777777" w:rsidR="00550E30" w:rsidRDefault="00550E30" w:rsidP="00550E30">
      <w:pPr>
        <w:pStyle w:val="Ttulo2"/>
      </w:pPr>
      <w:r>
        <w:lastRenderedPageBreak/>
        <w:t>MOVIMENT CIRCULAR UNIFORME (MCU)</w:t>
      </w:r>
    </w:p>
    <w:p w14:paraId="5B4A7341" w14:textId="77777777" w:rsidR="00550E30" w:rsidRDefault="00550E30" w:rsidP="00550E30">
      <w:pPr>
        <w:jc w:val="left"/>
      </w:pPr>
      <w:r w:rsidRPr="00550E30">
        <w:rPr>
          <w:noProof/>
        </w:rPr>
        <w:drawing>
          <wp:anchor distT="0" distB="0" distL="114300" distR="114300" simplePos="0" relativeHeight="251962368" behindDoc="1" locked="0" layoutInCell="1" allowOverlap="1" wp14:anchorId="3781AD04" wp14:editId="04D7451A">
            <wp:simplePos x="0" y="0"/>
            <wp:positionH relativeFrom="column">
              <wp:posOffset>3688080</wp:posOffset>
            </wp:positionH>
            <wp:positionV relativeFrom="paragraph">
              <wp:posOffset>489585</wp:posOffset>
            </wp:positionV>
            <wp:extent cx="2496779" cy="2590800"/>
            <wp:effectExtent l="0" t="0" r="0" b="0"/>
            <wp:wrapNone/>
            <wp:docPr id="364" name="Imagen 37">
              <a:extLst xmlns:a="http://schemas.openxmlformats.org/drawingml/2006/main">
                <a:ext uri="{FF2B5EF4-FFF2-40B4-BE49-F238E27FC236}">
                  <a16:creationId xmlns:a16="http://schemas.microsoft.com/office/drawing/2014/main" id="{313C7B22-84B9-40E6-AC37-C436BFD6D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7">
                      <a:extLst>
                        <a:ext uri="{FF2B5EF4-FFF2-40B4-BE49-F238E27FC236}">
                          <a16:creationId xmlns:a16="http://schemas.microsoft.com/office/drawing/2014/main" id="{313C7B22-84B9-40E6-AC37-C436BFD6D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7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182B755" wp14:editId="1EC01D42">
                <wp:simplePos x="0" y="0"/>
                <wp:positionH relativeFrom="column">
                  <wp:posOffset>1626422</wp:posOffset>
                </wp:positionH>
                <wp:positionV relativeFrom="paragraph">
                  <wp:posOffset>489585</wp:posOffset>
                </wp:positionV>
                <wp:extent cx="2475358" cy="2828925"/>
                <wp:effectExtent l="0" t="0" r="0" b="0"/>
                <wp:wrapNone/>
                <wp:docPr id="363" name="Grupo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358" cy="2828925"/>
                          <a:chOff x="0" y="0"/>
                          <a:chExt cx="4081145" cy="4664075"/>
                        </a:xfrm>
                      </wpg:grpSpPr>
                      <pic:pic xmlns:pic="http://schemas.openxmlformats.org/drawingml/2006/picture">
                        <pic:nvPicPr>
                          <pic:cNvPr id="1028" name="Picture 4" descr="ventilador potente, ventilador de pie">
                            <a:extLst>
                              <a:ext uri="{FF2B5EF4-FFF2-40B4-BE49-F238E27FC236}">
                                <a16:creationId xmlns:a16="http://schemas.microsoft.com/office/drawing/2014/main" id="{4C518614-54F6-4375-BD35-4FC592EF9C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0000" l="10000" r="90000">
                                        <a14:backgroundMark x1="59429" y1="89375" x2="39429" y2="89000"/>
                                        <a14:backgroundMark x1="62857" y1="86875" x2="62857" y2="8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"/>
                          <a:stretch/>
                        </pic:blipFill>
                        <pic:spPr bwMode="auto">
                          <a:xfrm>
                            <a:off x="0" y="0"/>
                            <a:ext cx="4081145" cy="466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" name="Elipse 59"/>
                        <wps:cNvSpPr/>
                        <wps:spPr>
                          <a:xfrm>
                            <a:off x="1371600" y="581025"/>
                            <a:ext cx="1311955" cy="1298472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Flecha: hacia la izquierda 61">
                          <a:extLst>
                            <a:ext uri="{FF2B5EF4-FFF2-40B4-BE49-F238E27FC236}">
                              <a16:creationId xmlns:a16="http://schemas.microsoft.com/office/drawing/2014/main" id="{3252754A-9CD6-42F9-9618-6FB963CAFB53}"/>
                            </a:ext>
                          </a:extLst>
                        </wps:cNvPr>
                        <wps:cNvSpPr/>
                        <wps:spPr>
                          <a:xfrm rot="10570024">
                            <a:off x="1895475" y="533400"/>
                            <a:ext cx="265143" cy="20863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" name="Flecha: hacia la izquierda 67">
                          <a:extLst>
                            <a:ext uri="{FF2B5EF4-FFF2-40B4-BE49-F238E27FC236}">
                              <a16:creationId xmlns:a16="http://schemas.microsoft.com/office/drawing/2014/main" id="{9531F516-593C-4894-9F36-F24CFD173C8C}"/>
                            </a:ext>
                          </a:extLst>
                        </wps:cNvPr>
                        <wps:cNvSpPr/>
                        <wps:spPr>
                          <a:xfrm rot="21018805">
                            <a:off x="2019300" y="1695450"/>
                            <a:ext cx="265143" cy="20863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9DF4C" id="Grupo 363" o:spid="_x0000_s1026" style="position:absolute;margin-left:128.05pt;margin-top:38.55pt;width:194.9pt;height:222.75pt;z-index:251961344;mso-width-relative:margin;mso-height-relative:margin" coordsize="40811,46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">
                <v:shape id="Picture 4" o:spid="_x0000_s1027" type="#_x0000_t75" alt="ventilador potente, ventilador de pie" style="position:absolute;width:40811;height:4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">
                  <v:imagedata r:id="rId57" o:title="ventilador potente, ventilador de pie" cropbottom="71f"/>
                </v:shape>
                <v:oval id="Elipse 59" o:spid="_x0000_s1028" style="position:absolute;left:13716;top:5810;width:13119;height:1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" filled="f" strokecolor="#37b6ae [3204]" strokeweight="6pt">
                  <v:stroke joinstyle="miter"/>
                </v:oval>
                <v:shape id="Flecha: hacia la izquierda 61" o:spid="_x0000_s1029" type="#_x0000_t66" style="position:absolute;left:18954;top:5334;width:2652;height:2086;rotation:115452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" adj="8498" fillcolor="#101010 [3024]" strokecolor="black [3200]" strokeweight=".5pt">
                  <v:fill color2="black [3168]" rotate="t" colors="0 #454545;.5 black;1 black" focus="100%" type="gradient">
                    <o:fill v:ext="view" type="gradientUnscaled"/>
                  </v:fill>
                </v:shape>
                <v:shape id="Flecha: hacia la izquierda 67" o:spid="_x0000_s1030" type="#_x0000_t66" style="position:absolute;left:20193;top:16954;width:2651;height:2086;rotation:-6348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" adj="8498" fillcolor="#101010 [3024]" strokecolor="black [3200]" strokeweight=".5pt">
                  <v:fill color2="black [3168]" rotate="t" colors="0 #454545;.5 black;1 black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t xml:space="preserve">El </w:t>
      </w:r>
      <w:r>
        <w:rPr>
          <w:b/>
          <w:bCs/>
        </w:rPr>
        <w:t>moviment circular uniforme (MCU)</w:t>
      </w:r>
      <w:r>
        <w:t xml:space="preserve"> ocorre al complir dues condicions:</w:t>
      </w:r>
    </w:p>
    <w:tbl>
      <w:tblPr>
        <w:tblStyle w:val="Tablaconcuadrcula5oscura-nfasis1"/>
        <w:tblW w:w="0" w:type="auto"/>
        <w:tblLook w:val="04A0" w:firstRow="1" w:lastRow="0" w:firstColumn="1" w:lastColumn="0" w:noHBand="0" w:noVBand="1"/>
      </w:tblPr>
      <w:tblGrid>
        <w:gridCol w:w="1513"/>
        <w:gridCol w:w="2877"/>
        <w:gridCol w:w="2693"/>
        <w:gridCol w:w="2509"/>
      </w:tblGrid>
      <w:tr w:rsidR="00550E30" w14:paraId="1706A2FB" w14:textId="77777777" w:rsidTr="00550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 w:val="restart"/>
            <w:vAlign w:val="center"/>
          </w:tcPr>
          <w:p w14:paraId="52347993" w14:textId="77777777" w:rsidR="00550E30" w:rsidRDefault="00550E30" w:rsidP="00517B03">
            <w:r>
              <w:t>MOVIMENT</w:t>
            </w:r>
          </w:p>
        </w:tc>
        <w:tc>
          <w:tcPr>
            <w:tcW w:w="2877" w:type="dxa"/>
          </w:tcPr>
          <w:p w14:paraId="4228EAFF" w14:textId="77777777" w:rsidR="00550E30" w:rsidRDefault="00550E30" w:rsidP="00517B0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CIRCULAR</w:t>
            </w:r>
          </w:p>
        </w:tc>
        <w:tc>
          <w:tcPr>
            <w:tcW w:w="2693" w:type="dxa"/>
          </w:tcPr>
          <w:p w14:paraId="36CC165F" w14:textId="77777777" w:rsidR="00550E30" w:rsidRDefault="00550E30" w:rsidP="00517B0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UNIFORME</w:t>
            </w:r>
          </w:p>
        </w:tc>
        <w:tc>
          <w:tcPr>
            <w:tcW w:w="2509" w:type="dxa"/>
            <w:shd w:val="clear" w:color="auto" w:fill="auto"/>
          </w:tcPr>
          <w:p w14:paraId="4E831D44" w14:textId="77777777" w:rsidR="00550E30" w:rsidRPr="00DF717B" w:rsidRDefault="00550E30" w:rsidP="00517B0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7B6AE" w:themeColor="accent1"/>
              </w:rPr>
            </w:pPr>
            <w:r>
              <w:rPr>
                <w:b w:val="0"/>
                <w:bCs w:val="0"/>
                <w:color w:val="37B6AE" w:themeColor="accent1"/>
              </w:rPr>
              <w:t>a</w:t>
            </w:r>
            <w:r w:rsidRPr="00DF717B">
              <w:rPr>
                <w:b w:val="0"/>
                <w:bCs w:val="0"/>
                <w:color w:val="37B6AE" w:themeColor="accent1"/>
              </w:rPr>
              <w:t>=</w:t>
            </w:r>
            <w:r>
              <w:rPr>
                <w:b w:val="0"/>
                <w:bCs w:val="0"/>
                <w:color w:val="37B6AE" w:themeColor="accent1"/>
              </w:rPr>
              <w:t>0</w:t>
            </w:r>
          </w:p>
        </w:tc>
      </w:tr>
      <w:tr w:rsidR="00550E30" w14:paraId="46D6E14E" w14:textId="77777777" w:rsidTr="0055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  <w:vMerge/>
          </w:tcPr>
          <w:p w14:paraId="74A73286" w14:textId="77777777" w:rsidR="00550E30" w:rsidRDefault="00550E30" w:rsidP="00517B03">
            <w:pPr>
              <w:jc w:val="left"/>
            </w:pPr>
          </w:p>
        </w:tc>
        <w:tc>
          <w:tcPr>
            <w:tcW w:w="2877" w:type="dxa"/>
          </w:tcPr>
          <w:p w14:paraId="4D4A397D" w14:textId="77777777" w:rsidR="00550E30" w:rsidRDefault="00550E30" w:rsidP="00517B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TRAJECTÒRIA CIRCULAR</w:t>
            </w:r>
          </w:p>
        </w:tc>
        <w:tc>
          <w:tcPr>
            <w:tcW w:w="2693" w:type="dxa"/>
          </w:tcPr>
          <w:p w14:paraId="338C3F29" w14:textId="77777777" w:rsidR="00550E30" w:rsidRDefault="00550E30" w:rsidP="00517B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VELOCITAT CONSTANT</w:t>
            </w:r>
          </w:p>
        </w:tc>
        <w:tc>
          <w:tcPr>
            <w:tcW w:w="2509" w:type="dxa"/>
            <w:shd w:val="clear" w:color="auto" w:fill="auto"/>
          </w:tcPr>
          <w:p w14:paraId="265FDE10" w14:textId="77777777" w:rsidR="00550E30" w:rsidRDefault="00550E30" w:rsidP="00517B0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C8E50D7" w14:textId="77777777" w:rsidR="00550E30" w:rsidRDefault="00550E30" w:rsidP="00550E30">
      <w:pPr>
        <w:pStyle w:val="Ttulo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B2F3D99" wp14:editId="6E5B0181">
                <wp:simplePos x="0" y="0"/>
                <wp:positionH relativeFrom="column">
                  <wp:posOffset>-141937</wp:posOffset>
                </wp:positionH>
                <wp:positionV relativeFrom="paragraph">
                  <wp:posOffset>105410</wp:posOffset>
                </wp:positionV>
                <wp:extent cx="2294926" cy="1628775"/>
                <wp:effectExtent l="0" t="0" r="0" b="0"/>
                <wp:wrapNone/>
                <wp:docPr id="360" name="Grupo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926" cy="1628775"/>
                          <a:chOff x="0" y="0"/>
                          <a:chExt cx="3405505" cy="215455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Tocadisco - EcuRed">
                            <a:extLst>
                              <a:ext uri="{FF2B5EF4-FFF2-40B4-BE49-F238E27FC236}">
                                <a16:creationId xmlns:a16="http://schemas.microsoft.com/office/drawing/2014/main" id="{25DCAEAA-1B42-4C98-A180-5F3672EC8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0000" b="90000" l="10000" r="90000">
                                        <a14:foregroundMark x1="19694" y1="74677" x2="31429" y2="79032"/>
                                        <a14:foregroundMark x1="31429" y1="79032" x2="32755" y2="78871"/>
                                        <a14:foregroundMark x1="42653" y1="81774" x2="24388" y2="827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05" cy="2154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Elipse 35"/>
                        <wps:cNvSpPr/>
                        <wps:spPr>
                          <a:xfrm>
                            <a:off x="752475" y="409575"/>
                            <a:ext cx="1542451" cy="776714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8" name="Flecha: hacia la izquierda 36"/>
                        <wps:cNvSpPr/>
                        <wps:spPr>
                          <a:xfrm rot="21018805">
                            <a:off x="1533525" y="1028700"/>
                            <a:ext cx="265143" cy="20863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9" name="Flecha: hacia la izquierda 54"/>
                        <wps:cNvSpPr/>
                        <wps:spPr>
                          <a:xfrm rot="10570024">
                            <a:off x="1390650" y="342900"/>
                            <a:ext cx="265143" cy="20863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B1C18" id="Grupo 360" o:spid="_x0000_s1026" style="position:absolute;margin-left:-11.2pt;margin-top:8.3pt;width:180.7pt;height:128.25pt;z-index:251954176;mso-width-relative:margin;mso-height-relative:margin" coordsize="34055,2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">
                <v:shape id="Picture 2" o:spid="_x0000_s1027" type="#_x0000_t75" alt="Tocadisco - EcuRed" style="position:absolute;width:3405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">
                  <v:imagedata r:id="rId60" o:title="Tocadisco - EcuRed"/>
                </v:shape>
                <v:oval id="Elipse 35" o:spid="_x0000_s1028" style="position:absolute;left:7524;top:4095;width:15425;height:7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" filled="f" strokecolor="#37b6ae [3204]" strokeweight="6pt">
                  <v:stroke joinstyle="miter"/>
                </v:oval>
                <v:shape id="Flecha: hacia la izquierda 36" o:spid="_x0000_s1029" type="#_x0000_t66" style="position:absolute;left:15335;top:10287;width:2651;height:2086;rotation:-6348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" adj="8498" fillcolor="#101010 [3024]" strokecolor="black [3200]" strokeweight=".5pt">
                  <v:fill color2="black [3168]" rotate="t" colors="0 #454545;.5 black;1 black" focus="100%" type="gradient">
                    <o:fill v:ext="view" type="gradientUnscaled"/>
                  </v:fill>
                </v:shape>
                <v:shape id="Flecha: hacia la izquierda 54" o:spid="_x0000_s1030" type="#_x0000_t66" style="position:absolute;left:13906;top:3429;width:2651;height:2086;rotation:115452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" adj="8498" fillcolor="#101010 [3024]" strokecolor="black [3200]" strokeweight=".5pt">
                  <v:fill color2="black [3168]" rotate="t" colors="0 #454545;.5 black;1 black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t>EXEMPLE:</w:t>
      </w:r>
    </w:p>
    <w:p w14:paraId="3AC02A56" w14:textId="77777777" w:rsidR="00550E30" w:rsidRPr="00550E30" w:rsidRDefault="00550E30" w:rsidP="00550E30"/>
    <w:sectPr w:rsidR="00550E30" w:rsidRPr="00550E30" w:rsidSect="00466E60">
      <w:headerReference w:type="default" r:id="rId61"/>
      <w:footerReference w:type="default" r:id="rId62"/>
      <w:headerReference w:type="first" r:id="rId63"/>
      <w:footerReference w:type="first" r:id="rId64"/>
      <w:pgSz w:w="11906" w:h="16838" w:code="9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10F48" w14:textId="77777777" w:rsidR="002E4DDD" w:rsidRDefault="002E4DDD" w:rsidP="003856C9">
      <w:pPr>
        <w:spacing w:after="0" w:line="240" w:lineRule="auto"/>
      </w:pPr>
      <w:r>
        <w:separator/>
      </w:r>
    </w:p>
  </w:endnote>
  <w:endnote w:type="continuationSeparator" w:id="0">
    <w:p w14:paraId="77344BAE" w14:textId="77777777" w:rsidR="002E4DDD" w:rsidRDefault="002E4DDD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E7CA7" w14:textId="77777777" w:rsidR="00BC4B48" w:rsidRDefault="00BC4B48" w:rsidP="007803B7">
    <w:pPr>
      <w:pStyle w:val="Piedepgina"/>
    </w:pPr>
    <w:r w:rsidRPr="00DC79BB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33526907" wp14:editId="7B93FE1E">
              <wp:simplePos x="0" y="0"/>
              <wp:positionH relativeFrom="margin">
                <wp:posOffset>-504825</wp:posOffset>
              </wp:positionH>
              <wp:positionV relativeFrom="page">
                <wp:posOffset>9923780</wp:posOffset>
              </wp:positionV>
              <wp:extent cx="6812280" cy="438785"/>
              <wp:effectExtent l="0" t="0" r="22860" b="23495"/>
              <wp:wrapNone/>
              <wp:docPr id="67" name="Grupo 4" title="Diseño de gráfico de pie de página con rectángulos grises en diversos ángul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785"/>
                        <a:chOff x="0" y="0"/>
                        <a:chExt cx="4354" cy="275"/>
                      </a:xfrm>
                    </wpg:grpSpPr>
                    <wps:wsp>
                      <wps:cNvPr id="51" name="Forma libre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orma libre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Forma libre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Forma libre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0" name="Forma libre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1" name="Forma libre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4BC490FE" id="Grupo 4" o:spid="_x0000_s1026" alt="Título: Diseño de gráfico de pie de página con rectángulos grises en diversos ángulos" style="position:absolute;margin-left:-39.75pt;margin-top:781.4pt;width:536.4pt;height:34.55pt;z-index:251667456;mso-width-percent:877;mso-height-percent:45;mso-position-horizontal-relative:margin;mso-position-vertical-relative:page;mso-width-percent:877;mso-height-percent:4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">
              <o:lock v:ext="edit" aspectratio="t"/>
              <v:shape id="Forma libre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orma libre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orma libre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orma libre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orma libre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Forma libre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orma libre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orma libre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orma libre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0CB64" w14:textId="77777777" w:rsidR="00BC4B48" w:rsidRDefault="00BC4B48">
    <w:pPr>
      <w:pStyle w:val="Piedepgina"/>
    </w:pPr>
    <w:r w:rsidRPr="00DC79BB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1AFB7093" wp14:editId="3B1A692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1024" name="Grupo 4" title="Diseño de gráfico de pie de página con rectángulos grises en diversos ángul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1025" name="Forma libre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27" name="Forma libre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29" name="Forma libre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0" name="Forma libre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1" name="Forma libre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2" name="Forma libre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3" name="Forma libre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4" name="Forma libre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35" name="Forma libre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63E118E" id="Grupo 4" o:spid="_x0000_s1026" alt="Título: Diseño de gráfico de pie de página con rectángulos grises en diversos ángulos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">
              <o:lock v:ext="edit" aspectratio="t"/>
              <v:shape id="Forma libre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orma libre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orma libre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orma libre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orma libre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Forma libre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orma libre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orma libre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orma libre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A5507" w14:textId="77777777" w:rsidR="002E4DDD" w:rsidRDefault="002E4DDD" w:rsidP="003856C9">
      <w:pPr>
        <w:spacing w:after="0" w:line="240" w:lineRule="auto"/>
      </w:pPr>
      <w:r>
        <w:separator/>
      </w:r>
    </w:p>
  </w:footnote>
  <w:footnote w:type="continuationSeparator" w:id="0">
    <w:p w14:paraId="10457745" w14:textId="77777777" w:rsidR="002E4DDD" w:rsidRDefault="002E4DDD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10F64" w14:textId="77777777" w:rsidR="00BC4B48" w:rsidRDefault="00BC4B48">
    <w:pPr>
      <w:pStyle w:val="Encabezado"/>
    </w:pPr>
    <w:r w:rsidRPr="00DC79BB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4BD8DA45" wp14:editId="593A79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56" name="Grupo 17" title="Diseño de gráfico de encabezado con rectángulos grises en diversos ángul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7" name="Forma libre 5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bre 58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orma libre 59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orma libre 60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orma libre 61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Forma libre 62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orma libre 63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orma libre 64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orma libre 65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orma libre 66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33B57297" id="Grupo 17" o:spid="_x0000_s1026" alt="Título: Diseño de gráfico de encabezado con rectángulos grises en diversos ángulos" style="position:absolute;margin-left:0;margin-top:0;width:536.4pt;height:34.55pt;z-index:251665408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">
              <o:lock v:ext="edit" aspectratio="t"/>
              <v:shape id="Forma libre 57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a libre 58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a libre 59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a libre 60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a libre 61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a libre 62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a libre 63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a libre 64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orma libre 65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a libre 66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573B1" w14:textId="77777777" w:rsidR="00BC4B48" w:rsidRDefault="00BC4B48">
    <w:pPr>
      <w:pStyle w:val="Encabezado"/>
    </w:pPr>
    <w:r w:rsidRPr="00DC79BB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788B729" wp14:editId="52E7A03F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6" name="Grupo 17" title="Diseño de gráfico de encabezado con rectángulos grises en diversos ángul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83" name="Forma libre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4" name="Forma libre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5" name="Forma libre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6" name="Forma libre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9" name="Forma libre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0" name="Forma libre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1" name="Forma libre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2" name="Forma libre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3" name="Forma libre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0" name="Forma libre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98E59C3" id="Grupo 17" o:spid="_x0000_s1026" alt="Título: Diseño de gráfico de encabezado con rectángulos grises en diversos ángulos" style="position:absolute;margin-left:0;margin-top:0;width:536.4pt;height:34.55pt;z-index:251663360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">
              <o:lock v:ext="edit" aspectratio="t"/>
              <v:shape id="Forma libre 46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a libre 4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a libre 4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a libre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a libre 5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a libre 5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a libre 5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a libre 5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orma libre 5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a libre 5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36635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6803E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24ED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6A158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74EE5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CC39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8CD8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E2A24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8A42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42A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AA0222"/>
    <w:multiLevelType w:val="hybridMultilevel"/>
    <w:tmpl w:val="0DF48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63912"/>
    <w:multiLevelType w:val="hybridMultilevel"/>
    <w:tmpl w:val="8EAE19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D276A"/>
    <w:multiLevelType w:val="hybridMultilevel"/>
    <w:tmpl w:val="7F1275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F0F6C"/>
    <w:multiLevelType w:val="hybridMultilevel"/>
    <w:tmpl w:val="CBBC8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157B4"/>
    <w:multiLevelType w:val="hybridMultilevel"/>
    <w:tmpl w:val="2E8AF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A06D8"/>
    <w:multiLevelType w:val="hybridMultilevel"/>
    <w:tmpl w:val="761EDA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92179"/>
    <w:multiLevelType w:val="hybridMultilevel"/>
    <w:tmpl w:val="99F0F49E"/>
    <w:lvl w:ilvl="0" w:tplc="0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7" w15:restartNumberingAfterBreak="0">
    <w:nsid w:val="30957FF9"/>
    <w:multiLevelType w:val="hybridMultilevel"/>
    <w:tmpl w:val="67C2E9DC"/>
    <w:lvl w:ilvl="0" w:tplc="23BE75F8">
      <w:start w:val="1"/>
      <w:numFmt w:val="decimal"/>
      <w:pStyle w:val="Ttulo2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002DF"/>
    <w:multiLevelType w:val="hybridMultilevel"/>
    <w:tmpl w:val="8604B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373A2"/>
    <w:multiLevelType w:val="hybridMultilevel"/>
    <w:tmpl w:val="2BCC8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530A3"/>
    <w:multiLevelType w:val="hybridMultilevel"/>
    <w:tmpl w:val="2E4C812E"/>
    <w:lvl w:ilvl="0" w:tplc="98F8F1F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21C7B"/>
    <w:multiLevelType w:val="hybridMultilevel"/>
    <w:tmpl w:val="72128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D41A8"/>
    <w:multiLevelType w:val="hybridMultilevel"/>
    <w:tmpl w:val="00D07F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C257A"/>
    <w:multiLevelType w:val="hybridMultilevel"/>
    <w:tmpl w:val="CA5CC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A0761"/>
    <w:multiLevelType w:val="hybridMultilevel"/>
    <w:tmpl w:val="4886A162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A360BE"/>
    <w:multiLevelType w:val="hybridMultilevel"/>
    <w:tmpl w:val="DA9639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C22EF"/>
    <w:multiLevelType w:val="hybridMultilevel"/>
    <w:tmpl w:val="ED1A8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22"/>
  </w:num>
  <w:num w:numId="14">
    <w:abstractNumId w:val="20"/>
  </w:num>
  <w:num w:numId="15">
    <w:abstractNumId w:val="25"/>
  </w:num>
  <w:num w:numId="16">
    <w:abstractNumId w:val="19"/>
  </w:num>
  <w:num w:numId="17">
    <w:abstractNumId w:val="23"/>
  </w:num>
  <w:num w:numId="18">
    <w:abstractNumId w:val="12"/>
  </w:num>
  <w:num w:numId="19">
    <w:abstractNumId w:val="18"/>
  </w:num>
  <w:num w:numId="20">
    <w:abstractNumId w:val="15"/>
  </w:num>
  <w:num w:numId="21">
    <w:abstractNumId w:val="16"/>
  </w:num>
  <w:num w:numId="22">
    <w:abstractNumId w:val="10"/>
  </w:num>
  <w:num w:numId="23">
    <w:abstractNumId w:val="26"/>
  </w:num>
  <w:num w:numId="24">
    <w:abstractNumId w:val="13"/>
  </w:num>
  <w:num w:numId="25">
    <w:abstractNumId w:val="21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D7"/>
    <w:rsid w:val="00052BE1"/>
    <w:rsid w:val="0007412A"/>
    <w:rsid w:val="0010199E"/>
    <w:rsid w:val="0010257B"/>
    <w:rsid w:val="001166C2"/>
    <w:rsid w:val="001503AC"/>
    <w:rsid w:val="001765FE"/>
    <w:rsid w:val="0018530F"/>
    <w:rsid w:val="0019561F"/>
    <w:rsid w:val="001B32D2"/>
    <w:rsid w:val="001C5BD0"/>
    <w:rsid w:val="00283B81"/>
    <w:rsid w:val="0028541F"/>
    <w:rsid w:val="00293B83"/>
    <w:rsid w:val="002A3621"/>
    <w:rsid w:val="002A4C3B"/>
    <w:rsid w:val="002B3890"/>
    <w:rsid w:val="002B7747"/>
    <w:rsid w:val="002C77B9"/>
    <w:rsid w:val="002E4DDD"/>
    <w:rsid w:val="002F485A"/>
    <w:rsid w:val="003053D9"/>
    <w:rsid w:val="00324A9D"/>
    <w:rsid w:val="00372EEB"/>
    <w:rsid w:val="003856C9"/>
    <w:rsid w:val="00396369"/>
    <w:rsid w:val="003F4D31"/>
    <w:rsid w:val="003F5FDB"/>
    <w:rsid w:val="0043426C"/>
    <w:rsid w:val="00441EB9"/>
    <w:rsid w:val="00463463"/>
    <w:rsid w:val="00466E60"/>
    <w:rsid w:val="00473EF8"/>
    <w:rsid w:val="004760E5"/>
    <w:rsid w:val="004D22BB"/>
    <w:rsid w:val="004F7956"/>
    <w:rsid w:val="005152F2"/>
    <w:rsid w:val="005246B9"/>
    <w:rsid w:val="00534E4E"/>
    <w:rsid w:val="00550E30"/>
    <w:rsid w:val="00551D35"/>
    <w:rsid w:val="005562D4"/>
    <w:rsid w:val="00557019"/>
    <w:rsid w:val="00557458"/>
    <w:rsid w:val="005674AC"/>
    <w:rsid w:val="00580925"/>
    <w:rsid w:val="005A1E51"/>
    <w:rsid w:val="005A7E57"/>
    <w:rsid w:val="00615281"/>
    <w:rsid w:val="00616FF4"/>
    <w:rsid w:val="006A3CE7"/>
    <w:rsid w:val="00743379"/>
    <w:rsid w:val="00747550"/>
    <w:rsid w:val="007803B7"/>
    <w:rsid w:val="007A7C08"/>
    <w:rsid w:val="007B2F5C"/>
    <w:rsid w:val="007C5F05"/>
    <w:rsid w:val="00825ED8"/>
    <w:rsid w:val="00832043"/>
    <w:rsid w:val="00832F81"/>
    <w:rsid w:val="00841714"/>
    <w:rsid w:val="008501C7"/>
    <w:rsid w:val="008C7CA2"/>
    <w:rsid w:val="008F6337"/>
    <w:rsid w:val="00914DAF"/>
    <w:rsid w:val="0093286E"/>
    <w:rsid w:val="009443D7"/>
    <w:rsid w:val="00986149"/>
    <w:rsid w:val="009D1627"/>
    <w:rsid w:val="00A0498D"/>
    <w:rsid w:val="00A42F91"/>
    <w:rsid w:val="00AF1258"/>
    <w:rsid w:val="00B01E52"/>
    <w:rsid w:val="00B550FC"/>
    <w:rsid w:val="00B85871"/>
    <w:rsid w:val="00B93310"/>
    <w:rsid w:val="00B96528"/>
    <w:rsid w:val="00BB3B21"/>
    <w:rsid w:val="00BC1F18"/>
    <w:rsid w:val="00BC4B48"/>
    <w:rsid w:val="00BD2E58"/>
    <w:rsid w:val="00BF6BAB"/>
    <w:rsid w:val="00C007A5"/>
    <w:rsid w:val="00C420C8"/>
    <w:rsid w:val="00C4403A"/>
    <w:rsid w:val="00C7740C"/>
    <w:rsid w:val="00CE6306"/>
    <w:rsid w:val="00D11C4D"/>
    <w:rsid w:val="00D5067A"/>
    <w:rsid w:val="00DC0F74"/>
    <w:rsid w:val="00DC79BB"/>
    <w:rsid w:val="00DD360C"/>
    <w:rsid w:val="00DF0A0F"/>
    <w:rsid w:val="00DF717B"/>
    <w:rsid w:val="00E34D58"/>
    <w:rsid w:val="00E42A0D"/>
    <w:rsid w:val="00E941EF"/>
    <w:rsid w:val="00EB1C1B"/>
    <w:rsid w:val="00ED4BE9"/>
    <w:rsid w:val="00F077AE"/>
    <w:rsid w:val="00F14687"/>
    <w:rsid w:val="00F56435"/>
    <w:rsid w:val="00F91A9C"/>
    <w:rsid w:val="00F927F0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7EF2D"/>
  <w15:chartTrackingRefBased/>
  <w15:docId w15:val="{4AF47DB5-C46E-4FC6-B9A2-B6EC4C06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E30"/>
  </w:style>
  <w:style w:type="paragraph" w:styleId="Ttulo1">
    <w:name w:val="heading 1"/>
    <w:basedOn w:val="Normal"/>
    <w:link w:val="Ttulo1Car"/>
    <w:uiPriority w:val="9"/>
    <w:qFormat/>
    <w:rsid w:val="00C420C8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DF717B"/>
    <w:pPr>
      <w:keepNext/>
      <w:keepLines/>
      <w:numPr>
        <w:numId w:val="11"/>
      </w:numPr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Ttulo3">
    <w:name w:val="heading 3"/>
    <w:basedOn w:val="Ttulo2"/>
    <w:link w:val="Ttulo3Car"/>
    <w:uiPriority w:val="9"/>
    <w:unhideWhenUsed/>
    <w:qFormat/>
    <w:rsid w:val="00DF717B"/>
    <w:pPr>
      <w:numPr>
        <w:numId w:val="0"/>
      </w:numPr>
      <w:outlineLvl w:val="2"/>
    </w:pPr>
    <w:rPr>
      <w:b w:val="0"/>
      <w:bCs w:val="0"/>
      <w:sz w:val="24"/>
      <w:szCs w:val="24"/>
    </w:rPr>
  </w:style>
  <w:style w:type="paragraph" w:styleId="Ttulo4">
    <w:name w:val="heading 4"/>
    <w:basedOn w:val="Ttulo5"/>
    <w:link w:val="Ttulo4Car"/>
    <w:uiPriority w:val="9"/>
    <w:unhideWhenUsed/>
    <w:qFormat/>
    <w:rsid w:val="00A0498D"/>
    <w:pPr>
      <w:jc w:val="center"/>
      <w:outlineLvl w:val="3"/>
    </w:pPr>
    <w:rPr>
      <w:b/>
      <w:bCs/>
      <w:color w:val="37B6AE" w:themeColor="accent1"/>
      <w:sz w:val="24"/>
      <w:szCs w:val="24"/>
      <w:u w:color="37B6AE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0498D"/>
    <w:pPr>
      <w:keepNext/>
      <w:keepLines/>
      <w:spacing w:after="0"/>
      <w:jc w:val="left"/>
      <w:outlineLvl w:val="4"/>
    </w:pPr>
    <w:rPr>
      <w:rFonts w:asciiTheme="majorHAnsi" w:eastAsiaTheme="majorEastAsia" w:hAnsiTheme="majorHAnsi" w:cstheme="majorBidi"/>
      <w:u w:val="singl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7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07A5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7A5"/>
  </w:style>
  <w:style w:type="paragraph" w:styleId="Piedepgina">
    <w:name w:val="footer"/>
    <w:basedOn w:val="Normal"/>
    <w:link w:val="PiedepginaC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0E6"/>
  </w:style>
  <w:style w:type="table" w:styleId="Tablaconcuadrcula">
    <w:name w:val="Table Grid"/>
    <w:basedOn w:val="Tabla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F717B"/>
    <w:rPr>
      <w:rFonts w:asciiTheme="majorHAnsi" w:eastAsiaTheme="majorEastAsia" w:hAnsiTheme="majorHAnsi" w:cstheme="majorBidi"/>
      <w:b/>
      <w:bCs/>
      <w:cap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3053D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C420C8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DF717B"/>
    <w:rPr>
      <w:rFonts w:asciiTheme="majorHAnsi" w:eastAsiaTheme="majorEastAsia" w:hAnsiTheme="majorHAnsi" w:cstheme="majorBidi"/>
      <w:caps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0498D"/>
    <w:rPr>
      <w:rFonts w:asciiTheme="majorHAnsi" w:eastAsiaTheme="majorEastAsia" w:hAnsiTheme="majorHAnsi" w:cstheme="majorBidi"/>
      <w:b/>
      <w:bCs/>
      <w:color w:val="37B6AE" w:themeColor="accent1"/>
      <w:sz w:val="24"/>
      <w:szCs w:val="24"/>
      <w:u w:val="single" w:color="37B6AE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0498D"/>
    <w:rPr>
      <w:rFonts w:asciiTheme="majorHAnsi" w:eastAsiaTheme="majorEastAsia" w:hAnsiTheme="majorHAnsi" w:cstheme="majorBidi"/>
      <w:u w:val="single"/>
    </w:rPr>
  </w:style>
  <w:style w:type="paragraph" w:styleId="Sinespaciado">
    <w:name w:val="No Spacing"/>
    <w:uiPriority w:val="12"/>
    <w:qFormat/>
    <w:rsid w:val="005A7E57"/>
    <w:pPr>
      <w:spacing w:after="0" w:line="240" w:lineRule="auto"/>
    </w:pPr>
  </w:style>
  <w:style w:type="paragraph" w:customStyle="1" w:styleId="Lneadegrfico">
    <w:name w:val="Línea de gráfico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714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41714"/>
  </w:style>
  <w:style w:type="paragraph" w:styleId="Textodebloque">
    <w:name w:val="Block Text"/>
    <w:basedOn w:val="Normal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417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4171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417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1714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41714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41714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417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1714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41714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41714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41714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41714"/>
  </w:style>
  <w:style w:type="table" w:styleId="Cuadrculavistosa">
    <w:name w:val="Colorful Grid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41714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1714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7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1714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41714"/>
  </w:style>
  <w:style w:type="character" w:customStyle="1" w:styleId="FechaCar">
    <w:name w:val="Fecha Car"/>
    <w:basedOn w:val="Fuentedeprrafopredeter"/>
    <w:link w:val="Fecha"/>
    <w:uiPriority w:val="99"/>
    <w:semiHidden/>
    <w:rsid w:val="00841714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1714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4171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41714"/>
  </w:style>
  <w:style w:type="character" w:styleId="nfasis">
    <w:name w:val="Emphasis"/>
    <w:basedOn w:val="Fuentedeprrafopredeter"/>
    <w:uiPriority w:val="20"/>
    <w:semiHidden/>
    <w:unhideWhenUsed/>
    <w:qFormat/>
    <w:rsid w:val="00841714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41714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1714"/>
    <w:rPr>
      <w:szCs w:val="20"/>
    </w:rPr>
  </w:style>
  <w:style w:type="table" w:styleId="Tablaconcuadrcula1clara">
    <w:name w:val="Grid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841714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841714"/>
  </w:style>
  <w:style w:type="paragraph" w:styleId="DireccinHTML">
    <w:name w:val="HTML Address"/>
    <w:basedOn w:val="Normal"/>
    <w:link w:val="DireccinHTMLC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41714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41714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41714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1714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4171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41714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41714"/>
    <w:rPr>
      <w:i/>
      <w:iCs/>
      <w:color w:val="37B6AE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41714"/>
  </w:style>
  <w:style w:type="paragraph" w:styleId="Lista">
    <w:name w:val="List"/>
    <w:basedOn w:val="Normal"/>
    <w:uiPriority w:val="99"/>
    <w:semiHidden/>
    <w:unhideWhenUsed/>
    <w:rsid w:val="008417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417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417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417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41714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417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417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84171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41714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8417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4171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41714"/>
  </w:style>
  <w:style w:type="character" w:styleId="Nmerodepgina">
    <w:name w:val="page number"/>
    <w:basedOn w:val="Fuentedeprrafopredeter"/>
    <w:uiPriority w:val="99"/>
    <w:semiHidden/>
    <w:unhideWhenUsed/>
    <w:rsid w:val="00841714"/>
  </w:style>
  <w:style w:type="table" w:styleId="Tablanormal1">
    <w:name w:val="Plain Table 1"/>
    <w:basedOn w:val="Tablanormal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1714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41714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41714"/>
  </w:style>
  <w:style w:type="character" w:customStyle="1" w:styleId="SaludoCar">
    <w:name w:val="Saludo Car"/>
    <w:basedOn w:val="Fuentedeprrafopredeter"/>
    <w:link w:val="Saludo"/>
    <w:uiPriority w:val="99"/>
    <w:semiHidden/>
    <w:rsid w:val="00841714"/>
  </w:style>
  <w:style w:type="paragraph" w:styleId="Firma">
    <w:name w:val="Signature"/>
    <w:basedOn w:val="Normal"/>
    <w:link w:val="Firma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41714"/>
  </w:style>
  <w:style w:type="character" w:styleId="Textoennegrita">
    <w:name w:val="Strong"/>
    <w:basedOn w:val="Fuentedeprrafopredeter"/>
    <w:uiPriority w:val="22"/>
    <w:semiHidden/>
    <w:unhideWhenUsed/>
    <w:qFormat/>
    <w:rsid w:val="00841714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41714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41714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417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417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417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417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417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417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417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417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417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Grfico">
    <w:name w:val="Gráfico"/>
    <w:basedOn w:val="Normal"/>
    <w:next w:val="Ttulo3"/>
    <w:link w:val="Carcterdegrfico"/>
    <w:uiPriority w:val="10"/>
    <w:qFormat/>
    <w:rsid w:val="00C420C8"/>
    <w:pPr>
      <w:spacing w:before="320" w:after="80"/>
    </w:pPr>
  </w:style>
  <w:style w:type="character" w:customStyle="1" w:styleId="Carcterdegrfico">
    <w:name w:val="Carácter de gráfico"/>
    <w:basedOn w:val="Fuentedeprrafopredeter"/>
    <w:link w:val="Grfico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svg"/><Relationship Id="rId34" Type="http://schemas.openxmlformats.org/officeDocument/2006/relationships/image" Target="media/image26.png"/><Relationship Id="rId42" Type="http://schemas.openxmlformats.org/officeDocument/2006/relationships/image" Target="media/image34.sv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svg"/><Relationship Id="rId11" Type="http://schemas.openxmlformats.org/officeDocument/2006/relationships/customXml" Target="ink/ink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sv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1.sv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43" Type="http://schemas.openxmlformats.org/officeDocument/2006/relationships/image" Target="media/image35.png"/><Relationship Id="rId48" Type="http://schemas.openxmlformats.org/officeDocument/2006/relationships/image" Target="media/image40.svg"/><Relationship Id="rId56" Type="http://schemas.microsoft.com/office/2007/relationships/hdphoto" Target="media/hdphoto2.wdp"/><Relationship Id="rId64" Type="http://schemas.openxmlformats.org/officeDocument/2006/relationships/footer" Target="footer2.xml"/><Relationship Id="rId8" Type="http://schemas.openxmlformats.org/officeDocument/2006/relationships/image" Target="media/image2.sv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image" Target="media/image17.svg"/><Relationship Id="rId33" Type="http://schemas.openxmlformats.org/officeDocument/2006/relationships/image" Target="media/image25.svg"/><Relationship Id="rId38" Type="http://schemas.openxmlformats.org/officeDocument/2006/relationships/image" Target="media/image30.svg"/><Relationship Id="rId46" Type="http://schemas.openxmlformats.org/officeDocument/2006/relationships/image" Target="media/image38.png"/><Relationship Id="rId59" Type="http://schemas.microsoft.com/office/2007/relationships/hdphoto" Target="media/hdphoto3.wdp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microsoft.com/office/2007/relationships/hdphoto" Target="media/hdphoto1.wdp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4.svg"/><Relationship Id="rId31" Type="http://schemas.openxmlformats.org/officeDocument/2006/relationships/image" Target="media/image23.png"/><Relationship Id="rId44" Type="http://schemas.openxmlformats.org/officeDocument/2006/relationships/image" Target="media/image36.svg"/><Relationship Id="rId52" Type="http://schemas.openxmlformats.org/officeDocument/2006/relationships/image" Target="media/image44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customXml" Target="ink/ink2.xml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Curr&#237;culum%20v&#237;tae%20creativo%20dise&#241;ado%20por%20MOO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1-27T08:43:38.002"/>
    </inkml:context>
    <inkml:brush xml:id="br0">
      <inkml:brushProperty name="width" value="0.05" units="cm"/>
      <inkml:brushProperty name="height" value="0.05" units="cm"/>
      <inkml:brushProperty name="color" value="#37B6AE"/>
      <inkml:brushProperty name="fitToCurve" value="1"/>
    </inkml:brush>
  </inkml:definitions>
  <inkml:trace contextRef="#ctx0" brushRef="#br0">0 459 144 0,'0'0'161'0,"0"-6"-7"0,0 6-4 16,0 0-5-16,0 0-9 0,0 0-11 16,0 0-5-16,0 0-11 0,0 0-6 15,0 0-9-15,0 0-8 0,0 0-4 16,0 0-5-16,0 0 3 0,9 12-4 0,-4-4-5 15,-3 1-4-15,0 1 5 0,1 0-3 16,1 2-5-16,-1 3 1 0,1-2-8 16,1 1-1-16,-1 0-8 0,1 0-1 0,4-1-4 15,-3 0-4-15,1-1-5 0,0-2-2 16,2 0-2-16,1 0-6 0,0-1 2 0,1-3-1 16,-4-1-2-16,5 0 0 0,-3-1-2 15,2-1 2-15,1-3-4 0,-1 0 3 16,-2-3-2-16,5-3-3 0,-3 0 2 15,0-5 1-15,2 2-3 0,1-7 0 0,1 2-4 16,-3-4 2-16,4 0-5 0,2-7 1 16,2 2-1-16,-2-3 2 0,1-1-3 0,0 0-2 15,-1-2-3-15,3 2 4 0,-2 1-3 16,2-2 0-16,-3 3-1 0,2-1 0 16,-2 5-2-16,1-3-1 0,1 2 0 15,-2 3 1-15,-4 5 1 0,4-3-3 0,-3 3 4 16,2 1-6-16,-4 4 4 0,1-3 1 15,0 6 1-15,-3 1-1 0,2 3 3 16,-2 0-1-16,1 2 7 0,1 2 1 0,-2 2 5 16,3 4 5-16,-3 0-5 0,0 2 3 15,1 1 2-15,1 6-4 0,-2-2-1 16,3 4 2-16,-3 0 1 0,0 0-7 0,2 1 3 16,-1 0-6-16,0 1 4 0,1 0-2 15,1-2 1-15,1 2-4 0,-3-2-4 16,4 2 4-16,-1-3 0 0,0 1 1 15,2-1 0-15,0-2-5 0,0-1 1 0,-2 0-2 16,2-1-2-16,0-2-2 0,0 0 2 16,0 1 2-16,-1-5-1 0,0-1-3 15,-1 2 1-15,0-2-1 0,0-1 5 0,-1-2-5 16,1 0-1-16,-1-2 6 0,-1 1-6 16,1-3 6-16,-2 0-2 0,3-5 3 15,1 1-5-15,-2-2-2 0,2-2 3 0,4-5 3 16,-1 3-3-16,0-4 6 0,2-3-2 15,0-3 0-15,2-1-7 0,-1-4 2 16,6-2 0-16,1-3 0 0,1 1-1 0,-1 0 0 16,1-3-1-16,0 2 0 0,3 0 0 15,-2-2 1-15,2 5 0 0,-1 0 0 16,0 2-1-16,2-1 7 0,-7 7-7 16,0-2-1-16,1 5 1 0,-1-1 1 0,-1 2-2 15,-4 3 1-15,-1 2 1 0,-2 4-1 16,0 0-2-16,-4 3 3 0,2 3 2 0,-3 3 2 15,2 0 3-15,-1 4 2 0,-1 1-1 16,-2 3 0-16,1-3 5 0,-1 4 6 16,1 5-7-16,-2-5 4 0,3 4 10 15,-3 3-10-15,0-1 2 0,2 3-1 0,-2 0 0 16,2 1 0-16,-1 1 1 0,1 1-3 16,0 3 10-16,2 0-9 0,1-4-4 0,-2 4 2 15,2-1-1-15,1-1-1 0,-1-1-1 16,3 1-2-16,-2-2 1 0,2-3-2 0,-1 0-1 15,2 1 2-15,-2-2-3 16,1-2-2-16,0-4-1 0,2 2 2 0,-1 0 1 16,-1-3-2-16,2-2-7 0,2 0 5 15,-3 0 4-15,3-4-5 0,-1 0 2 0,1-1 3 16,2-2-1-16,-2 0 1 0,-1-3-6 16,4 0 6-16,-2-3-4 0,1-2 5 0,-1-1-7 15,1 0 3-15,1-5-1 0,0-1 1 16,3-1-4-16,-3-1 4 0,0-4-1 15,0-1-4-15,1-4 3 0,-1 1-2 16,4-5 3-16,-3-2-4 0,1-2-3 0,0 3 3 16,-5 3-4-16,5-2 5 0,-6 3-5 15,2 1 5-15,-5 2-4 0,3 1 4 0,-6 3 2 16,3 1-3-16,-2 5 0 0,-1-5-2 16,-2 6 6-16,-1 1-1 0,-1 6-7 15,3-3 8-15,-2 3 1 0,-2 3-6 0,1 3 0 16,3 0 2-16,-2 3 2 0,0 1-1 15,0 1 4-15,1 3-2 0,1 1-3 16,-3 2 2-16,4-1 0 0,-1 3 2 16,-1 2 1-16,0-1-2 0,1 2-5 0,0-1 7 15,0 3 2-15,3 2 2 0,0-1-4 16,-2 1-1-16,3-1 3 0,0 3-3 0,0-3 2 16,0 1 2-16,0-1-2 0,1 1-6 15,4 0 2-15,-3-3 3 0,2 1-1 16,2-3 6-16,1-1-14 0,-1 1 8 15,0-4 3-15,4-2-3 0,-1 1 1 0,1 0-3 16,-5-5-3-16,3-2 7 0,-1 2 0 16,0-4-5-16,0-2 2 0,1 0-2 15,-2 0 1-15,2-2-3 0,0-2 1 0,-1-2 2 16,0 0-1-16,1 0 2 0,-3-4 0 16,3-1 4-16,-1 1-2 0,0-4-3 0,1 0-6 15,-1-3 5-15,-2-1 2 0,1-1-13 16,0 1 21-16,-2-2-13 0,0-1 4 15,0-2 1-15,0 1 0 0,1 0-3 0,-1-3-2 16,-2-2 6-16,1 2-5 0,1 1 0 16,-3-1 2-16,3 0-3 0,-3 4 5 15,1-2-2-15,-5 3-12 0,7 0 7 0,-4 4 4 16,-2 0-3-16,0 1-2 0,0 1 4 16,0 4 1-16,-2 0-4 0,-1 2 4 0,0 0 2 15,2 4-3-15,-1-3 0 0,-3 5-1 16,6 2 0-16,-4 1 5 0,2 0-3 15,-1 3 2-15,1 1 0 0,2 5-5 16,0 0 6-16,-1 3-3 0,2-1 2 0,-2 0-2 16,4 2 1-16,0 6-2 0,-1-2 1 15,3-2-1-15,-1 3 1 0,1 1 1 0,-3 0-3 16,5-4 4-16,-2 4-3 0,1-1 2 16,-1-2-2-16,1 1 3 0,0 1-2 15,1-2 2-15,1-3-8 0,1 0 7 16,-1 0 2-16,0 1-2 0,3-4-2 0,-3-2-1 15,-2 0 2-15,3-3-1 0,-1 0 4 16,-2-2-4-16,5-1 2 0,-3-1 0 0,0-3 4 16,3-1-9-16,-3 0 7 0,0-1-3 15,2-3 1-15,-1-3-1 0,0 1 4 16,2-2-4-16,1-2-1 0,-1-2 2 0,-1-2-2 16,0 1 1-16,1-2 2 0,-1-1 2 15,-1-1-2-15,2-1-2 0,0 1-3 16,-4-3 3-16,3 0 2 0,3-6-1 0,-1 2-3 15,-2 1 3-15,1-1 1 0,-3 1-1 16,-2 3-3-16,3-1 0 0,-1 1-4 0,0 1 8 16,-1 0-5-16,-1 3 0 0,-4 4 11 15,3 1-7-15,-4 1-6 0,2 2 6 16,0 2-2-16,-2 4 0 0,-3-1 1 16,4 1-3-16,-2 4 1 0,1 1 2 0,-2-1 1 15,2 4-3-15,-1-1 2 0,4 2-2 16,-4 1 0-16,3 3 5 0,-1-1-4 0,1 1-4 15,-2 3 5-15,2-3 1 0,-1 5 0 16,1-2 1-16,-2 0-3 0,4 5-1 16,-1-3 5-16,-1 3 0 0,1-1 1 0,1 0 0 15,-2 1 0-15,1 0-1 0,1-3 5 16,-1 2-3-16,2 1 1 0,1-2-1 16,-2-3-2-16,1 3-3 0,-1-5 7 0,3 2-8 15,1 0 4-15,-2-1-1 0,4-3 2 16,-4-3-1-16,0 3-1 0,2-2 0 15,0-3 1-15,-1 2-2 0,0-3 7 0,1 0-9 16,-1-1 3-16,2-3 8 0,-1 0-12 16,0-5 6-16,2 1-2 0,-1 0-3 15,-1-4 2-15,6-1 3 0,-3 1-5 0,0-3 3 16,3-2 4-16,-3 1-5 0,-2-3 0 16,0 1-1-16,3-2-1 0,-3-2-2 15,-1 1 2-15,0 0-1 0,1-4 4 16,0 1-2-16,-1-1 0 0,3-4 1 0,-4 2-1 15,4-1 3-15,2-2-3 0,-1 3 1 16,-3 0-4-16,-2 3 1 0,2 1 3 0,-1 0 4 16,1 3-9-16,-2 0 2 0,-3 5 4 15,-1 1-2-15,3 4 0 0,-1-1-3 0,-1 4 6 16,-3 3 0-16,-1 0-8 0,1 2 7 16,0 2 1-16,3 0-2 0,-3 4 2 15,1 0-4-15,-3 1 0 0,3 1 1 16,-2 2 1-16,2 0-3 0,-2 1 2 0,2 0 2 15,-3 1-1-15,1-1 1 0,2 3-3 16,-4-2 3-16,1 3-2 0,4-3 2 16,-4 2-4-16,0 0 1 0,5 1 1 0,0 1 3 15,-1 1 2-15,1-3-2 0,-1 3 0 16,3-1 1-16,2-1-4 0,-3-3 1 0,1 3 0 16,-1-2 3-16,0-1-5 0,3 0 3 15,-5-2-2-15,2-1 2 0,-1-1-2 16,1-1 2-16,-1-1-1 0,1-2 0 15,0-1-4-15,0 0 8 0,-2-1-9 0,-1-2 6 16,1-1-1-16,-2-1 0 0,1-1 1 16,1-1-2-16,0-2 1 0,0-2 0 0,2-4 1 15,-2 3-1-15,1-3-3 0,-1 0 3 16,1-2-3-16,2-4 4 0,-1 1-3 0,0-2 1 16,0-1-2-16,1-1 1 0,0 0-3 15,-3 0-1-15,2 2 1 0,-1-4 7 16,-1 3-8-16,1-4 1 0,0 5-3 15,-2-2 1-15,1 1 2 0,-3 3-3 0,-2-1-2 16,2 4 5-16,-1-3-1 0,2-1 1 16,-4 7 3-16,2-5 3 0,2 3-3 15,-4 3-3-15,2 0-1 0,-2 2 2 0,2-1 2 16,-2 1-3-16,2 3 2 0,-2-2 0 16,1 3-1-16,1 2 0 0,0-2 2 0,-1 4-1 15,2-2-1-15,-2 5 2 0,1-3-1 16,0 1 0-16,0 1-2 0,2 1 4 15,-2 1-2-15,3 2 2 0,-1 0-2 16,1 3 1-16,-2-2 1 0,2 2-3 0,-3 0 2 16,3 1-1-16,0-3 4 0,-2 5-1 15,1-2-1-15,0-2 0 0,0 0 1 16,1 3-4-16,-3-4 3 0,3 2 2 0,-1 1 1 16,1-1-3-16,-2-1 0 0,2 0-1 15,-2 1 4-15,1-3-4 0,-1 2 4 0,0-1-2 16,-2-4 0-16,0 2-3 0,0-1 1 15,-3 0 1-15,2-2-2 0,-1 0-2 16,1-2 4-16,-4 1-3 0,3 0 2 16,-1-1 2-16,-2-2 0 0,3 0-3 0,-1-2 1 15,1 1 10-15,0-1-5 0,0-1-8 16,0-3 8-16,-2 2-5 0,4-4 2 0,-4 1 1 16,3-1-3-16,2-4 4 0,0 0-7 15,-2 0 4-15,0-3 1 0,2 0-2 0,-2-5 0 16,4 4 5-16,-2-7-7 0,1 3 3 15,1-3 0-15,0 2 1 0,-2-2-1 16,1 5-5-16,0-3 5 0,-2 5 0 16,2-3 0-16,-2 3-4 0,-2 1 2 0,2 1 2 15,0 2-5-15,-4 2 7 0,3 0-3 16,-2 3-2-16,-1 0 1 0,3 5 4 0,-2-3-4 16,-1 5 2-16,3 0-1 0,-2 0 2 15,1 1-3-15,1 4 0 0,-1-1 4 16,-2 0 0-16,2 3-2 0,-2 0 2 0,0 2-3 15,1-1 2-15,-1 2 4 0,-2 1-5 16,3-1 1-16,-4 2 1 0,2 2-3 16,1-1 5-16,-4 1-2 0,0 1-4 0,4-1 4 15,-6 0-2-15,2 3 0 0,0-3 6 16,-2 1-7-16,2-1 4 0,-2 0-5 16,0 1 0-16,1-3 3 0,-1 1 0 0,1 1-1 15,0-2 0-15,-1 1 1 0,0-1-3 16,-1-1 5-16,2 1-3 0,-2-2 0 15,1 0-1-15,-2-2 9 0,1 3-9 0,2-3-2 16,-3 0 2-16,3-1 0 0,-2 0 0 16,1 0-1-16,1-4-1 0,-1 4 4 15,1-3 1-15,-1-2-2 0,-1 2-1 0,3-2-3 16,-1 1 4-16,2-3 7 0,-1 0-8 16,0 0 0-16,0-3 1 0,1 3-2 15,0-2 0-15,-1-1 2 0,0 2-4 0,3-3-8 16,-3 2-4-16,4-2-6 0,-2 1-1 15,-1 0-15-15,3-4-15 0,-1 1-26 0,2 3-29 16,1-6-20-16,-2 2-51 0,2 4-68 16,-2-6-897-16,3 1 389 0,-3-2 257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1-27T08:47:07.494"/>
    </inkml:context>
    <inkml:brush xml:id="br0">
      <inkml:brushProperty name="width" value="0.05" units="cm"/>
      <inkml:brushProperty name="height" value="0.05" units="cm"/>
      <inkml:brushProperty name="color" value="#37B6AE"/>
      <inkml:brushProperty name="fitToCurve" value="1"/>
    </inkml:brush>
  </inkml:definitions>
  <inkml:trace contextRef="#ctx0" brushRef="#br0">0 459 144 0,'0'0'161'0,"0"-6"-7"0,0 6-4 16,0 0-5-16,0 0-9 0,0 0-11 16,0 0-5-16,0 0-11 0,0 0-6 15,0 0-9-15,0 0-8 0,0 0-4 16,0 0-5-16,0 0 3 0,9 12-4 0,-4-4-5 15,-3 1-4-15,0 1 5 0,1 0-3 16,1 2-5-16,-1 3 1 0,1-2-8 16,1 1-1-16,-1 0-8 0,1 0-1 0,4-1-4 15,-3 0-4-15,1-1-5 0,0-2-2 16,2 0-2-16,1 0-6 0,0-1 2 0,1-3-1 16,-4-1-2-16,5 0 0 0,-3-1-2 15,2-1 2-15,1-3-4 0,-1 0 3 16,-2-3-2-16,5-3-3 0,-3 0 2 15,0-5 1-15,2 2-3 0,1-7 0 0,1 2-4 16,-3-4 2-16,4 0-5 0,2-7 1 16,2 2-1-16,-2-3 2 0,1-1-3 0,0 0-2 15,-1-2-3-15,3 2 4 0,-2 1-3 16,2-2 0-16,-3 3-1 0,2-1 0 16,-2 5-2-16,1-3-1 0,1 2 0 15,-2 3 1-15,-4 5 1 0,4-3-3 0,-3 3 4 16,2 1-6-16,-4 4 4 0,1-3 1 15,0 6 1-15,-3 1-1 0,2 3 3 16,-2 0-1-16,1 2 7 0,1 2 1 0,-2 2 5 16,3 4 5-16,-3 0-5 0,0 2 3 15,1 1 2-15,1 6-4 0,-2-2-1 16,3 4 2-16,-3 0 1 0,0 0-7 0,2 1 3 16,-1 0-6-16,0 1 4 0,1 0-2 15,1-2 1-15,1 2-4 0,-3-2-4 16,4 2 4-16,-1-3 0 0,0 1 1 15,2-1 0-15,0-2-5 0,0-1 1 0,-2 0-2 16,2-1-2-16,0-2-2 0,0 0 2 16,0 1 2-16,-1-5-1 0,0-1-3 15,-1 2 1-15,0-2-1 0,0-1 5 0,-1-2-5 16,1 0-1-16,-1-2 6 0,-1 1-6 16,1-3 6-16,-2 0-2 0,3-5 3 15,1 1-5-15,-2-2-2 0,2-2 3 0,4-5 3 16,-1 3-3-16,0-4 6 0,2-3-2 15,0-3 0-15,2-1-7 0,-1-4 2 16,6-2 0-16,1-3 0 0,1 1-1 0,-1 0 0 16,1-3-1-16,0 2 0 0,3 0 0 15,-2-2 1-15,2 5 0 0,-1 0 0 16,0 2-1-16,2-1 7 0,-7 7-7 16,0-2-1-16,1 5 1 0,-1-1 1 0,-1 2-2 15,-4 3 1-15,-1 2 1 0,-2 4-1 16,0 0-2-16,-4 3 3 0,2 3 2 0,-3 3 2 15,2 0 3-15,-1 4 2 0,-1 1-1 16,-2 3 0-16,1-3 5 0,-1 4 6 16,1 5-7-16,-2-5 4 0,3 4 10 15,-3 3-10-15,0-1 2 0,2 3-1 0,-2 0 0 16,2 1 0-16,-1 1 1 0,1 1-3 16,0 3 10-16,2 0-9 0,1-4-4 0,-2 4 2 15,2-1-1-15,1-1-1 0,-1-1-1 16,3 1-2-16,-2-2 1 0,2-3-2 0,-1 0-1 15,2 1 2-15,-2-2-3 16,1-2-2-16,0-4-1 0,2 2 2 0,-1 0 1 16,-1-3-2-16,2-2-7 0,2 0 5 15,-3 0 4-15,3-4-5 0,-1 0 2 0,1-1 3 16,2-2-1-16,-2 0 1 0,-1-3-6 16,4 0 6-16,-2-3-4 0,1-2 5 0,-1-1-7 15,1 0 3-15,1-5-1 0,0-1 1 16,3-1-4-16,-3-1 4 0,0-4-1 15,0-1-4-15,1-4 3 0,-1 1-2 16,4-5 3-16,-3-2-4 0,1-2-3 0,0 3 3 16,-5 3-4-16,5-2 5 0,-6 3-5 15,2 1 5-15,-5 2-4 0,3 1 4 0,-6 3 2 16,3 1-3-16,-2 5 0 0,-1-5-2 16,-2 6 6-16,-1 1-1 0,-1 6-7 15,3-3 8-15,-2 3 1 0,-2 3-6 0,1 3 0 16,3 0 2-16,-2 3 2 0,0 1-1 15,0 1 4-15,1 3-2 0,1 1-3 16,-3 2 2-16,4-1 0 0,-1 3 2 16,-1 2 1-16,0-1-2 0,1 2-5 0,0-1 7 15,0 3 2-15,3 2 2 0,0-1-4 16,-2 1-1-16,3-1 3 0,0 3-3 0,0-3 2 16,0 1 2-16,0-1-2 0,1 1-6 15,4 0 2-15,-3-3 3 0,2 1-1 16,2-3 6-16,1-1-14 0,-1 1 8 15,0-4 3-15,4-2-3 0,-1 1 1 0,1 0-3 16,-5-5-3-16,3-2 7 0,-1 2 0 16,0-4-5-16,0-2 2 0,1 0-2 15,-2 0 1-15,2-2-3 0,0-2 1 0,-1-2 2 16,0 0-1-16,1 0 2 0,-3-4 0 16,3-1 4-16,-1 1-2 0,0-4-3 0,1 0-6 15,-1-3 5-15,-2-1 2 0,1-1-13 16,0 1 21-16,-2-2-13 0,0-1 4 15,0-2 1-15,0 1 0 0,1 0-3 0,-1-3-2 16,-2-2 6-16,1 2-5 0,1 1 0 16,-3-1 2-16,3 0-3 0,-3 4 5 15,1-2-2-15,-5 3-12 0,7 0 7 0,-4 4 4 16,-2 0-3-16,0 1-2 0,0 1 4 16,0 4 1-16,-2 0-4 0,-1 2 4 0,0 0 2 15,2 4-3-15,-1-3 0 0,-3 5-1 16,6 2 0-16,-4 1 5 0,2 0-3 15,-1 3 2-15,1 1 0 0,2 5-5 16,0 0 6-16,-1 3-3 0,2-1 2 0,-2 0-2 16,4 2 1-16,0 6-2 0,-1-2 1 15,3-2-1-15,-1 3 1 0,1 1 1 0,-3 0-3 16,5-4 4-16,-2 4-3 0,1-1 2 16,-1-2-2-16,1 1 3 0,0 1-2 15,1-2 2-15,1-3-8 0,1 0 7 16,-1 0 2-16,0 1-2 0,3-4-2 0,-3-2-1 15,-2 0 2-15,3-3-1 0,-1 0 4 16,-2-2-4-16,5-1 2 0,-3-1 0 0,0-3 4 16,3-1-9-16,-3 0 7 0,0-1-3 15,2-3 1-15,-1-3-1 0,0 1 4 16,2-2-4-16,1-2-1 0,-1-2 2 0,-1-2-2 16,0 1 1-16,1-2 2 0,-1-1 2 15,-1-1-2-15,2-1-2 0,0 1-3 16,-4-3 3-16,3 0 2 0,3-6-1 0,-1 2-3 15,-2 1 3-15,1-1 1 0,-3 1-1 16,-2 3-3-16,3-1 0 0,-1 1-4 0,0 1 8 16,-1 0-5-16,-1 3 0 0,-4 4 11 15,3 1-7-15,-4 1-6 0,2 2 6 16,0 2-2-16,-2 4 0 0,-3-1 1 16,4 1-3-16,-2 4 1 0,1 1 2 0,-2-1 1 15,2 4-3-15,-1-1 2 0,4 2-2 16,-4 1 0-16,3 3 5 0,-1-1-4 0,1 1-4 15,-2 3 5-15,2-3 1 0,-1 5 0 16,1-2 1-16,-2 0-3 0,4 5-1 16,-1-3 5-16,-1 3 0 0,1-1 1 0,1 0 0 15,-2 1 0-15,1 0-1 0,1-3 5 16,-1 2-3-16,2 1 1 0,1-2-1 16,-2-3-2-16,1 3-3 0,-1-5 7 0,3 2-8 15,1 0 4-15,-2-1-1 0,4-3 2 16,-4-3-1-16,0 3-1 0,2-2 0 15,0-3 1-15,-1 2-2 0,0-3 7 0,1 0-9 16,-1-1 3-16,2-3 8 0,-1 0-12 16,0-5 6-16,2 1-2 0,-1 0-3 15,-1-4 2-15,6-1 3 0,-3 1-5 0,0-3 3 16,3-2 4-16,-3 1-5 0,-2-3 0 16,0 1-1-16,3-2-1 0,-3-2-2 15,-1 1 2-15,0 0-1 0,1-4 4 16,0 1-2-16,-1-1 0 0,3-4 1 0,-4 2-1 15,4-1 3-15,2-2-3 0,-1 3 1 16,-3 0-4-16,-2 3 1 0,2 1 3 0,-1 0 4 16,1 3-9-16,-2 0 2 0,-3 5 4 15,-1 1-2-15,3 4 0 0,-1-1-3 0,-1 4 6 16,-3 3 0-16,-1 0-8 0,1 2 7 16,0 2 1-16,3 0-2 0,-3 4 2 15,1 0-4-15,-3 1 0 0,3 1 1 16,-2 2 1-16,2 0-3 0,-2 1 2 0,2 0 2 15,-3 1-1-15,1-1 1 0,2 3-3 16,-4-2 3-16,1 3-2 0,4-3 2 16,-4 2-4-16,0 0 1 0,5 1 1 0,0 1 3 15,-1 1 2-15,1-3-2 0,-1 3 0 16,3-1 1-16,2-1-4 0,-3-3 1 0,1 3 0 16,-1-2 3-16,0-1-5 0,3 0 3 15,-5-2-2-15,2-1 2 0,-1-1-2 16,1-1 2-16,-1-1-1 0,1-2 0 15,0-1-4-15,0 0 8 0,-2-1-9 0,-1-2 6 16,1-1-1-16,-2-1 0 0,1-1 1 16,1-1-2-16,0-2 1 0,0-2 0 0,2-4 1 15,-2 3-1-15,1-3-3 0,-1 0 3 16,1-2-3-16,2-4 4 0,-1 1-3 0,0-2 1 16,0-1-2-16,1-1 1 0,0 0-3 15,-3 0-1-15,2 2 1 0,-1-4 7 16,-1 3-8-16,1-4 1 0,0 5-3 15,-2-2 1-15,1 1 2 0,-3 3-3 0,-2-1-2 16,2 4 5-16,-1-3-1 0,2-1 1 16,-4 7 3-16,2-5 3 0,2 3-3 15,-4 3-3-15,2 0-1 0,-2 2 2 0,2-1 2 16,-2 1-3-16,2 3 2 0,-2-2 0 16,1 3-1-16,1 2 0 0,0-2 2 0,-1 4-1 15,2-2-1-15,-2 5 2 0,1-3-1 16,0 1 0-16,0 1-2 0,2 1 4 15,-2 1-2-15,3 2 2 0,-1 0-2 16,1 3 1-16,-2-2 1 0,2 2-3 0,-3 0 2 16,3 1-1-16,0-3 4 0,-2 5-1 15,1-2-1-15,0-2 0 0,0 0 1 16,1 3-4-16,-3-4 3 0,3 2 2 0,-1 1 1 16,1-1-3-16,-2-1 0 0,2 0-1 15,-2 1 4-15,1-3-4 0,-1 2 4 0,0-1-2 16,-2-4 0-16,0 2-3 0,0-1 1 15,-3 0 1-15,2-2-2 0,-1 0-2 16,1-2 4-16,-4 1-3 0,3 0 2 16,-1-1 2-16,-2-2 0 0,3 0-3 0,-1-2 1 15,1 1 10-15,0-1-5 0,0-1-8 16,0-3 8-16,-2 2-5 0,4-4 2 0,-4 1 1 16,3-1-3-16,2-4 4 0,0 0-7 15,-2 0 4-15,0-3 1 0,2 0-2 0,-2-5 0 16,4 4 5-16,-2-7-7 0,1 3 3 15,1-3 0-15,0 2 1 0,-2-2-1 16,1 5-5-16,0-3 5 0,-2 5 0 16,2-3 0-16,-2 3-4 0,-2 1 2 0,2 1 2 15,0 2-5-15,-4 2 7 0,3 0-3 16,-2 3-2-16,-1 0 1 0,3 5 4 0,-2-3-4 16,-1 5 2-16,3 0-1 0,-2 0 2 15,1 1-3-15,1 4 0 0,-1-1 4 16,-2 0 0-16,2 3-2 0,-2 0 2 0,0 2-3 15,1-1 2-15,-1 2 4 0,-2 1-5 16,3-1 1-16,-4 2 1 0,2 2-3 16,1-1 5-16,-4 1-2 0,0 1-4 0,4-1 4 15,-6 0-2-15,2 3 0 0,0-3 6 16,-2 1-7-16,2-1 4 0,-2 0-5 16,0 1 0-16,1-3 3 0,-1 1 0 0,1 1-1 15,0-2 0-15,-1 1 1 0,0-1-3 16,-1-1 5-16,2 1-3 0,-2-2 0 15,1 0-1-15,-2-2 9 0,1 3-9 0,2-3-2 16,-3 0 2-16,3-1 0 0,-2 0 0 16,1 0-1-16,1-4-1 0,-1 4 4 15,1-3 1-15,-1-2-2 0,-1 2-1 0,3-2-3 16,-1 1 4-16,2-3 7 0,-1 0-8 16,0 0 0-16,0-3 1 0,1 3-2 15,0-2 0-15,-1-1 2 0,0 2-4 0,3-3-8 16,-3 2-4-16,4-2-6 0,-2 1-1 15,-1 0-15-15,3-4-15 0,-1 1-26 0,2 3-29 16,1-6-20-16,-2 2-51 0,2 4-68 16,-2-6-897-16,3 1 389 0,-3-2 257 15</inkml:trace>
</inkml:ink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creativo diseñado por MOO</Template>
  <TotalTime>82</TotalTime>
  <Pages>1</Pages>
  <Words>580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 Arnau</cp:lastModifiedBy>
  <cp:revision>9</cp:revision>
  <dcterms:created xsi:type="dcterms:W3CDTF">2021-11-27T08:32:00Z</dcterms:created>
  <dcterms:modified xsi:type="dcterms:W3CDTF">2021-11-28T19:16:00Z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