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383" w:rsidRDefault="003E3BAD" w:rsidP="00965D17">
      <w:pPr>
        <w:pStyle w:val="Ttulo"/>
      </w:pPr>
      <w:r>
        <w:t>L’ORGANITZACIÓ DEL COS HUMÀ</w:t>
      </w:r>
    </w:p>
    <w:p w:rsidR="00302A2C" w:rsidRDefault="003E3BAD" w:rsidP="003E3BAD">
      <w:r>
        <w:t>Biologia i geologia</w:t>
      </w:r>
      <w:r w:rsidR="00965D17">
        <w:rPr>
          <w:lang w:bidi="es-ES"/>
        </w:rPr>
        <w:t> | </w:t>
      </w:r>
      <w:r>
        <w:t>28/10/2021</w:t>
      </w:r>
    </w:p>
    <w:p w:rsidR="003E3BAD" w:rsidRDefault="003E3BAD" w:rsidP="003E3BAD">
      <w:pPr>
        <w:pStyle w:val="Ttulo1"/>
        <w:numPr>
          <w:ilvl w:val="0"/>
          <w:numId w:val="19"/>
        </w:numPr>
        <w:rPr>
          <w:sz w:val="32"/>
          <w:szCs w:val="40"/>
        </w:rPr>
      </w:pPr>
      <w:r w:rsidRPr="003E3BAD">
        <w:rPr>
          <w:sz w:val="32"/>
          <w:szCs w:val="40"/>
        </w:rPr>
        <w:t>ELS NIVELLS D’ORGANITZACIÓ</w:t>
      </w:r>
    </w:p>
    <w:p w:rsidR="003E3BAD" w:rsidRDefault="003E3BAD" w:rsidP="003E3BAD">
      <w:pPr>
        <w:pStyle w:val="Prrafodelista"/>
        <w:numPr>
          <w:ilvl w:val="0"/>
          <w:numId w:val="20"/>
        </w:numPr>
      </w:pPr>
      <w:r w:rsidRPr="003E3BAD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67310</wp:posOffset>
                </wp:positionV>
                <wp:extent cx="1047750" cy="6000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Default="00FD5A65">
                            <w:r>
                              <w:t>presents també a la matèria inerta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3.2pt;margin-top:5.3pt;width:82.5pt;height:47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" filled="f" stroked="f">
                <v:textbox>
                  <w:txbxContent>
                    <w:p w:rsidR="00FD5A65" w:rsidRDefault="00FD5A65">
                      <w:r>
                        <w:t>presents també a la matèria inerta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10795</wp:posOffset>
                </wp:positionV>
                <wp:extent cx="45719" cy="676275"/>
                <wp:effectExtent l="0" t="0" r="31115" b="28575"/>
                <wp:wrapNone/>
                <wp:docPr id="1" name="Cerra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762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12812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" o:spid="_x0000_s1026" type="#_x0000_t88" style="position:absolute;margin-left:350pt;margin-top:.85pt;width:3.6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" adj="122" strokecolor="#39a5b7 [3204]" strokeweight=".5pt">
                <v:stroke joinstyle="miter"/>
              </v:shape>
            </w:pict>
          </mc:Fallback>
        </mc:AlternateContent>
      </w:r>
      <w:r>
        <w:rPr>
          <w:b/>
          <w:bCs/>
        </w:rPr>
        <w:t>ÀTOM/BIOELEMENT:</w:t>
      </w:r>
      <w:r>
        <w:t xml:space="preserve"> elements químics es troben als </w:t>
      </w:r>
      <w:r w:rsidRPr="003E3BAD">
        <w:rPr>
          <w:b/>
          <w:bCs/>
          <w:u w:val="single"/>
        </w:rPr>
        <w:t>éssers vius</w:t>
      </w:r>
      <w:r>
        <w:t>.</w:t>
      </w:r>
      <w:r>
        <w:br/>
      </w:r>
      <w:r>
        <w:rPr>
          <w:i/>
          <w:iCs/>
        </w:rPr>
        <w:t>(oxigen (O), hidrogen (H), sodi (Na), calci (Ca), potassi (K)…)</w:t>
      </w:r>
    </w:p>
    <w:p w:rsidR="003E3BAD" w:rsidRPr="003E3BAD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MOLÈCULES:</w:t>
      </w:r>
      <w:r>
        <w:t xml:space="preserve"> unió d’àtoms.</w:t>
      </w:r>
      <w:r>
        <w:br/>
      </w:r>
      <w:r>
        <w:rPr>
          <w:i/>
          <w:iCs/>
        </w:rPr>
        <w:t>(aigua (H</w:t>
      </w:r>
      <w:r w:rsidRPr="003E3BAD">
        <w:rPr>
          <w:i/>
          <w:iCs/>
          <w:vertAlign w:val="subscript"/>
        </w:rPr>
        <w:t>2</w:t>
      </w:r>
      <w:r>
        <w:rPr>
          <w:i/>
          <w:iCs/>
        </w:rPr>
        <w:t>O), O</w:t>
      </w:r>
      <w:r>
        <w:rPr>
          <w:i/>
          <w:iCs/>
          <w:vertAlign w:val="superscript"/>
        </w:rPr>
        <w:t>2</w:t>
      </w:r>
      <w:r>
        <w:rPr>
          <w:i/>
          <w:iCs/>
        </w:rPr>
        <w:t>, diòxid de carboni (CO</w:t>
      </w:r>
      <w:r>
        <w:rPr>
          <w:i/>
          <w:iCs/>
          <w:vertAlign w:val="superscript"/>
        </w:rPr>
        <w:t>2</w:t>
      </w:r>
      <w:r>
        <w:rPr>
          <w:i/>
          <w:iCs/>
        </w:rPr>
        <w:t>)…)</w:t>
      </w:r>
    </w:p>
    <w:p w:rsidR="003E3BAD" w:rsidRPr="003E3BAD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ORGÀNULS:</w:t>
      </w:r>
      <w:r>
        <w:t xml:space="preserve"> conjunt de molècules </w:t>
      </w:r>
      <w:r>
        <w:sym w:font="Wingdings" w:char="F0E0"/>
      </w:r>
      <w:r>
        <w:t xml:space="preserve"> </w:t>
      </w:r>
      <w:r w:rsidRPr="003E3BAD">
        <w:rPr>
          <w:b/>
          <w:bCs/>
          <w:u w:val="single"/>
        </w:rPr>
        <w:t>formen estructures cel·lulars</w:t>
      </w:r>
      <w:r>
        <w:t>.</w:t>
      </w:r>
      <w:r>
        <w:br/>
      </w:r>
      <w:r>
        <w:rPr>
          <w:i/>
          <w:iCs/>
        </w:rPr>
        <w:t>(ribosomes, mitocondris, aparell de Golgi, vacùols…)</w:t>
      </w:r>
    </w:p>
    <w:p w:rsidR="003E3BAD" w:rsidRPr="003E3BAD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CÈL·LULA:</w:t>
      </w:r>
      <w:r>
        <w:t xml:space="preserve"> conjunt d’orgànuls </w:t>
      </w:r>
      <w:r>
        <w:sym w:font="Wingdings" w:char="F0E0"/>
      </w:r>
      <w:r>
        <w:t xml:space="preserve"> </w:t>
      </w:r>
      <w:r w:rsidRPr="003E3BAD">
        <w:rPr>
          <w:b/>
          <w:bCs/>
          <w:u w:val="single"/>
        </w:rPr>
        <w:t>propietat única: la vida</w:t>
      </w:r>
      <w:r>
        <w:t>.</w:t>
      </w:r>
      <w:r>
        <w:br/>
      </w:r>
      <w:r>
        <w:rPr>
          <w:i/>
          <w:iCs/>
        </w:rPr>
        <w:t>(neurona, glòbul roig/blanc, nefrones, espermatozoides…)</w:t>
      </w:r>
    </w:p>
    <w:p w:rsidR="003E3BAD" w:rsidRPr="003E3BAD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TEIXITS:</w:t>
      </w:r>
      <w:r>
        <w:t xml:space="preserve"> conjunt de cèl·lules </w:t>
      </w:r>
      <w:r>
        <w:sym w:font="Wingdings" w:char="F0E0"/>
      </w:r>
      <w:r>
        <w:t xml:space="preserve"> </w:t>
      </w:r>
      <w:r w:rsidRPr="003E3BAD">
        <w:rPr>
          <w:b/>
          <w:bCs/>
          <w:u w:val="single"/>
        </w:rPr>
        <w:t>especialitzades en una funció</w:t>
      </w:r>
      <w:r>
        <w:t>.</w:t>
      </w:r>
      <w:r>
        <w:br/>
      </w:r>
      <w:r>
        <w:rPr>
          <w:i/>
          <w:iCs/>
        </w:rPr>
        <w:t>(muscular, nerviós, conjuntiu, òssi…)</w:t>
      </w:r>
    </w:p>
    <w:p w:rsidR="003E3BAD" w:rsidRPr="003E3BAD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ÒRGANS:</w:t>
      </w:r>
      <w:r>
        <w:t xml:space="preserve"> conjunt de diversos teixits </w:t>
      </w:r>
      <w:r>
        <w:sym w:font="Wingdings" w:char="F0E0"/>
      </w:r>
      <w:r>
        <w:t xml:space="preserve"> </w:t>
      </w:r>
      <w:r w:rsidRPr="003E3BAD">
        <w:rPr>
          <w:b/>
          <w:bCs/>
          <w:u w:val="single"/>
        </w:rPr>
        <w:t>funció específica</w:t>
      </w:r>
      <w:r>
        <w:t>.</w:t>
      </w:r>
      <w:r>
        <w:br/>
      </w:r>
      <w:r>
        <w:rPr>
          <w:i/>
          <w:iCs/>
        </w:rPr>
        <w:t>(cor, pulmons, cervell, ull, estòmac, bíceps…)</w:t>
      </w:r>
    </w:p>
    <w:p w:rsidR="003E3BAD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SISTEMES I APARELLS:</w:t>
      </w:r>
      <w:r>
        <w:t xml:space="preserve"> conjunt d’òrgans </w:t>
      </w:r>
      <w:r>
        <w:sym w:font="Wingdings" w:char="F0E0"/>
      </w:r>
      <w:r>
        <w:t xml:space="preserve"> </w:t>
      </w:r>
      <w:r w:rsidRPr="003E3BAD">
        <w:rPr>
          <w:b/>
          <w:bCs/>
          <w:u w:val="single"/>
        </w:rPr>
        <w:t>funció vital</w:t>
      </w:r>
      <w:r w:rsidRPr="003E3BAD">
        <w:t>.</w:t>
      </w:r>
      <w:r>
        <w:rPr>
          <w:u w:val="single"/>
        </w:rPr>
        <w:br/>
      </w:r>
      <w:r w:rsidRPr="003E3BAD">
        <w:rPr>
          <w:i/>
          <w:iCs/>
        </w:rPr>
        <w:t>(sistema nerviós, aparell locomotor…)</w:t>
      </w:r>
    </w:p>
    <w:p w:rsidR="003E3BAD" w:rsidRDefault="003E3BAD" w:rsidP="003E3BAD">
      <w:pPr>
        <w:pStyle w:val="Prrafodelista"/>
        <w:numPr>
          <w:ilvl w:val="1"/>
          <w:numId w:val="20"/>
        </w:numPr>
      </w:pPr>
      <w:r>
        <w:t>semblants: sistema</w:t>
      </w:r>
    </w:p>
    <w:p w:rsidR="003E3BAD" w:rsidRDefault="003E3BAD" w:rsidP="003E3BAD">
      <w:pPr>
        <w:pStyle w:val="Prrafodelista"/>
        <w:numPr>
          <w:ilvl w:val="1"/>
          <w:numId w:val="20"/>
        </w:numPr>
      </w:pPr>
      <w:r>
        <w:t>diferents: aparell</w:t>
      </w:r>
    </w:p>
    <w:p w:rsidR="003E3BAD" w:rsidRPr="00425E59" w:rsidRDefault="003E3BAD" w:rsidP="003E3BAD">
      <w:pPr>
        <w:pStyle w:val="Prrafodelista"/>
        <w:numPr>
          <w:ilvl w:val="0"/>
          <w:numId w:val="20"/>
        </w:numPr>
      </w:pPr>
      <w:r>
        <w:rPr>
          <w:b/>
          <w:bCs/>
        </w:rPr>
        <w:t>ORGANISME:</w:t>
      </w:r>
      <w:r>
        <w:t xml:space="preserve"> conjunt de sistemes i aprells </w:t>
      </w:r>
      <w:r>
        <w:sym w:font="Wingdings" w:char="F0E0"/>
      </w:r>
      <w:r>
        <w:t xml:space="preserve"> </w:t>
      </w:r>
      <w:r>
        <w:rPr>
          <w:b/>
          <w:bCs/>
          <w:u w:val="single"/>
        </w:rPr>
        <w:t>ésser viu</w:t>
      </w:r>
      <w:r>
        <w:t xml:space="preserve"> independent que fa les </w:t>
      </w:r>
      <w:r>
        <w:rPr>
          <w:b/>
          <w:bCs/>
          <w:u w:val="single"/>
        </w:rPr>
        <w:t>funcions vitals</w:t>
      </w:r>
      <w:r>
        <w:t>.</w:t>
      </w:r>
      <w:r>
        <w:br/>
      </w:r>
      <w:r>
        <w:rPr>
          <w:i/>
          <w:iCs/>
        </w:rPr>
        <w:t>(éssers humans, animals, plantes, bacteris, fongs, protoctists…)</w:t>
      </w:r>
    </w:p>
    <w:p w:rsidR="00425E59" w:rsidRDefault="00425E59" w:rsidP="00425E59">
      <w:pPr>
        <w:pStyle w:val="Ttulo1"/>
        <w:numPr>
          <w:ilvl w:val="0"/>
          <w:numId w:val="19"/>
        </w:numPr>
        <w:rPr>
          <w:sz w:val="32"/>
          <w:szCs w:val="40"/>
        </w:rPr>
      </w:pPr>
      <w:r w:rsidRPr="00425E59">
        <w:rPr>
          <w:sz w:val="32"/>
          <w:szCs w:val="40"/>
        </w:rPr>
        <w:t>LA COMPOSICIÓ QUÍMICA DELS ÈSSERS VIUS</w:t>
      </w:r>
    </w:p>
    <w:p w:rsidR="00425E59" w:rsidRDefault="00425E59" w:rsidP="00425E59">
      <w:r>
        <w:t xml:space="preserve">Els </w:t>
      </w:r>
      <w:r>
        <w:rPr>
          <w:b/>
          <w:bCs/>
        </w:rPr>
        <w:t>bioelements</w:t>
      </w:r>
      <w:r>
        <w:t xml:space="preserve"> (àtoms d’ésseres vius) es combinen per formar </w:t>
      </w:r>
      <w:r>
        <w:rPr>
          <w:b/>
          <w:bCs/>
        </w:rPr>
        <w:t>biomolècules</w:t>
      </w:r>
      <w:r>
        <w:t>:</w:t>
      </w:r>
    </w:p>
    <w:tbl>
      <w:tblPr>
        <w:tblStyle w:val="Tablaconcuadrcula"/>
        <w:tblW w:w="9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0"/>
        <w:gridCol w:w="439"/>
        <w:gridCol w:w="5726"/>
      </w:tblGrid>
      <w:tr w:rsidR="00425E59" w:rsidTr="00425E59">
        <w:tc>
          <w:tcPr>
            <w:tcW w:w="3530" w:type="dxa"/>
            <w:shd w:val="clear" w:color="auto" w:fill="D5EEF2" w:themeFill="accent1" w:themeFillTint="33"/>
          </w:tcPr>
          <w:p w:rsidR="00425E59" w:rsidRPr="00425E59" w:rsidRDefault="00425E59" w:rsidP="00425E59">
            <w:pPr>
              <w:rPr>
                <w:b/>
                <w:bCs/>
                <w:color w:val="000000" w:themeColor="text1"/>
              </w:rPr>
            </w:pPr>
            <w:r w:rsidRPr="00425E59">
              <w:rPr>
                <w:b/>
                <w:bCs/>
                <w:color w:val="000000" w:themeColor="text1"/>
              </w:rPr>
              <w:t>BIOMOLÈCULES INORGÀNIQUES</w:t>
            </w:r>
          </w:p>
        </w:tc>
        <w:tc>
          <w:tcPr>
            <w:tcW w:w="439" w:type="dxa"/>
          </w:tcPr>
          <w:p w:rsidR="00425E59" w:rsidRDefault="00425E59" w:rsidP="00425E5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28575</wp:posOffset>
                      </wp:positionV>
                      <wp:extent cx="219075" cy="123825"/>
                      <wp:effectExtent l="0" t="19050" r="47625" b="47625"/>
                      <wp:wrapNone/>
                      <wp:docPr id="2" name="Flecha: a la der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3070F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2" o:spid="_x0000_s1026" type="#_x0000_t13" style="position:absolute;margin-left:-2.5pt;margin-top:2.25pt;width:17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" adj="15496" fillcolor="#39a5b7 [3204]" strokecolor="#1c515a [1604]" strokeweight="1pt"/>
                  </w:pict>
                </mc:Fallback>
              </mc:AlternateContent>
            </w:r>
          </w:p>
        </w:tc>
        <w:tc>
          <w:tcPr>
            <w:tcW w:w="5726" w:type="dxa"/>
          </w:tcPr>
          <w:p w:rsidR="00425E59" w:rsidRPr="00425E59" w:rsidRDefault="00425E59" w:rsidP="00425E59">
            <w:r>
              <w:t>aigua (H</w:t>
            </w:r>
            <w:r>
              <w:rPr>
                <w:vertAlign w:val="subscript"/>
              </w:rPr>
              <w:t>2</w:t>
            </w:r>
            <w:r>
              <w:t>O), sals minerals…</w:t>
            </w:r>
          </w:p>
        </w:tc>
      </w:tr>
      <w:tr w:rsidR="00425E59" w:rsidTr="00425E59">
        <w:tc>
          <w:tcPr>
            <w:tcW w:w="9695" w:type="dxa"/>
            <w:gridSpan w:val="3"/>
          </w:tcPr>
          <w:p w:rsidR="00425E59" w:rsidRDefault="00425E59" w:rsidP="00425E59">
            <w:r>
              <w:t xml:space="preserve">presents en </w:t>
            </w:r>
            <w:r>
              <w:rPr>
                <w:u w:val="single"/>
              </w:rPr>
              <w:t>èssers vius i matèria inerta</w:t>
            </w:r>
          </w:p>
        </w:tc>
      </w:tr>
    </w:tbl>
    <w:tbl>
      <w:tblPr>
        <w:tblStyle w:val="Tablaconcuadrcula4-nfasis1"/>
        <w:tblpPr w:leftFromText="141" w:rightFromText="141" w:vertAnchor="text" w:tblpY="249"/>
        <w:tblW w:w="0" w:type="auto"/>
        <w:tblLook w:val="04A0" w:firstRow="1" w:lastRow="0" w:firstColumn="1" w:lastColumn="0" w:noHBand="0" w:noVBand="1"/>
      </w:tblPr>
      <w:tblGrid>
        <w:gridCol w:w="4106"/>
        <w:gridCol w:w="5487"/>
      </w:tblGrid>
      <w:tr w:rsidR="006B71CF" w:rsidTr="006B71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3" w:type="dxa"/>
            <w:gridSpan w:val="2"/>
          </w:tcPr>
          <w:p w:rsidR="006B71CF" w:rsidRDefault="006B71CF" w:rsidP="006B71CF">
            <w:pPr>
              <w:jc w:val="center"/>
            </w:pPr>
            <w:r>
              <w:t>BIOMOLÈCULES INORGÀNIQUES</w:t>
            </w:r>
          </w:p>
        </w:tc>
      </w:tr>
      <w:tr w:rsidR="006B71CF" w:rsidTr="006B7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6B71CF" w:rsidRPr="00425E59" w:rsidRDefault="006B71CF" w:rsidP="006B71CF">
            <w:pPr>
              <w:jc w:val="center"/>
            </w:pPr>
            <w:r>
              <w:t>AIGUA (H</w:t>
            </w:r>
            <w:r>
              <w:rPr>
                <w:vertAlign w:val="subscript"/>
              </w:rPr>
              <w:t>2</w:t>
            </w:r>
            <w:r>
              <w:t>O)</w:t>
            </w:r>
          </w:p>
        </w:tc>
        <w:tc>
          <w:tcPr>
            <w:tcW w:w="5487" w:type="dxa"/>
          </w:tcPr>
          <w:p w:rsidR="006B71CF" w:rsidRPr="00425E59" w:rsidRDefault="006B71CF" w:rsidP="006B7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SALS MINERALS</w:t>
            </w:r>
          </w:p>
        </w:tc>
      </w:tr>
      <w:tr w:rsidR="006B71CF" w:rsidTr="006B7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6B71CF" w:rsidRDefault="006B71CF" w:rsidP="006B71CF">
            <w:r w:rsidRPr="00425E59">
              <w:rPr>
                <w:b w:val="0"/>
                <w:bCs w:val="0"/>
              </w:rPr>
              <w:t>+65 % del cos.</w:t>
            </w:r>
          </w:p>
          <w:p w:rsidR="006B71CF" w:rsidRDefault="006B71CF" w:rsidP="006B71CF">
            <w:r>
              <w:rPr>
                <w:b w:val="0"/>
                <w:bCs w:val="0"/>
              </w:rPr>
              <w:t>Depén: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2"/>
              </w:numPr>
            </w:pPr>
            <w:r>
              <w:t>Edat:</w:t>
            </w:r>
            <w:r>
              <w:rPr>
                <w:b w:val="0"/>
                <w:bCs w:val="0"/>
              </w:rPr>
              <w:t xml:space="preserve"> -edat = +aigua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2"/>
              </w:numPr>
            </w:pPr>
            <w:r>
              <w:t>Sexe:</w:t>
            </w:r>
            <w:r>
              <w:rPr>
                <w:b w:val="0"/>
                <w:bCs w:val="0"/>
              </w:rPr>
              <w:t xml:space="preserve"> homes + aigua</w:t>
            </w:r>
          </w:p>
          <w:p w:rsidR="006B71CF" w:rsidRPr="00425E59" w:rsidRDefault="006B71CF" w:rsidP="006B71CF">
            <w:pPr>
              <w:pStyle w:val="Prrafodelista"/>
              <w:numPr>
                <w:ilvl w:val="0"/>
                <w:numId w:val="22"/>
              </w:numPr>
            </w:pPr>
            <w:r>
              <w:t>Òrgan de l’organisme</w:t>
            </w:r>
          </w:p>
        </w:tc>
        <w:tc>
          <w:tcPr>
            <w:tcW w:w="5487" w:type="dxa"/>
          </w:tcPr>
          <w:p w:rsidR="006B71CF" w:rsidRDefault="006B71CF" w:rsidP="006B71CF">
            <w:pPr>
              <w:pStyle w:val="Prrafodelista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Ions</w:t>
            </w:r>
            <w:r>
              <w:t xml:space="preserve"> </w:t>
            </w:r>
            <w:r>
              <w:sym w:font="Wingdings" w:char="F0E0"/>
            </w:r>
            <w:r>
              <w:t xml:space="preserve"> dissoltes (</w:t>
            </w:r>
            <w:r>
              <w:rPr>
                <w:i/>
                <w:iCs/>
              </w:rPr>
              <w:t>Na, K…)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Cristalls</w:t>
            </w:r>
            <w:r>
              <w:t xml:space="preserve"> </w:t>
            </w:r>
            <w:r>
              <w:sym w:font="Wingdings" w:char="F0E0"/>
            </w:r>
            <w:r>
              <w:t xml:space="preserve"> precipitades </w:t>
            </w:r>
            <w:r>
              <w:rPr>
                <w:i/>
                <w:iCs/>
              </w:rPr>
              <w:t>(carbonat dels òssos)</w:t>
            </w:r>
          </w:p>
        </w:tc>
      </w:tr>
    </w:tbl>
    <w:p w:rsidR="00425E59" w:rsidRDefault="006B71CF" w:rsidP="00425E5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1481455</wp:posOffset>
                </wp:positionV>
                <wp:extent cx="6771735" cy="0"/>
                <wp:effectExtent l="0" t="19050" r="2921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1735" cy="0"/>
                        </a:xfrm>
                        <a:prstGeom prst="line">
                          <a:avLst/>
                        </a:prstGeom>
                        <a:ln w="28575">
                          <a:prstDash val="lgDashDot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0D7A7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65pt,116.65pt" to="507.5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" strokecolor="#39a5b7 [3204]" strokeweight="2.25pt">
                <v:stroke dashstyle="longDashDotDot" joinstyle="miter"/>
              </v:line>
            </w:pict>
          </mc:Fallback>
        </mc:AlternateContent>
      </w:r>
    </w:p>
    <w:tbl>
      <w:tblPr>
        <w:tblStyle w:val="Tablaconcuadrcula"/>
        <w:tblW w:w="9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25"/>
        <w:gridCol w:w="6009"/>
      </w:tblGrid>
      <w:tr w:rsidR="00425E59" w:rsidTr="00425E59">
        <w:tc>
          <w:tcPr>
            <w:tcW w:w="3261" w:type="dxa"/>
            <w:shd w:val="clear" w:color="auto" w:fill="D5EEF2" w:themeFill="accent1" w:themeFillTint="33"/>
          </w:tcPr>
          <w:p w:rsidR="00425E59" w:rsidRPr="00425E59" w:rsidRDefault="00425E59" w:rsidP="00FD5A65">
            <w:pPr>
              <w:rPr>
                <w:b/>
                <w:bCs/>
                <w:color w:val="000000" w:themeColor="text1"/>
              </w:rPr>
            </w:pPr>
            <w:r w:rsidRPr="00425E59">
              <w:rPr>
                <w:b/>
                <w:bCs/>
                <w:color w:val="000000" w:themeColor="text1"/>
              </w:rPr>
              <w:t xml:space="preserve">BIOMOLÈCULES </w:t>
            </w:r>
            <w:r>
              <w:rPr>
                <w:b/>
                <w:bCs/>
                <w:color w:val="000000" w:themeColor="text1"/>
              </w:rPr>
              <w:t>ORGÀNIQUES</w:t>
            </w:r>
          </w:p>
        </w:tc>
        <w:tc>
          <w:tcPr>
            <w:tcW w:w="425" w:type="dxa"/>
          </w:tcPr>
          <w:p w:rsidR="00425E59" w:rsidRDefault="00425E59" w:rsidP="00FD5A6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705787" wp14:editId="18DAA1CC">
                      <wp:simplePos x="0" y="0"/>
                      <wp:positionH relativeFrom="column">
                        <wp:posOffset>-38790</wp:posOffset>
                      </wp:positionH>
                      <wp:positionV relativeFrom="paragraph">
                        <wp:posOffset>22170</wp:posOffset>
                      </wp:positionV>
                      <wp:extent cx="219075" cy="123825"/>
                      <wp:effectExtent l="0" t="19050" r="47625" b="47625"/>
                      <wp:wrapNone/>
                      <wp:docPr id="3" name="Flecha: a la der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D022E" id="Flecha: a la derecha 3" o:spid="_x0000_s1026" type="#_x0000_t13" style="position:absolute;margin-left:-3.05pt;margin-top:1.75pt;width:17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" adj="15496" fillcolor="#39a5b7 [3204]" strokecolor="#1c515a [1604]" strokeweight="1pt"/>
                  </w:pict>
                </mc:Fallback>
              </mc:AlternateContent>
            </w:r>
          </w:p>
        </w:tc>
        <w:tc>
          <w:tcPr>
            <w:tcW w:w="6009" w:type="dxa"/>
          </w:tcPr>
          <w:p w:rsidR="00425E59" w:rsidRPr="00425E59" w:rsidRDefault="00425E59" w:rsidP="00FD5A65">
            <w:r>
              <w:t>glúcids, lípids, proteïnes, àcids nucleics…</w:t>
            </w:r>
          </w:p>
        </w:tc>
      </w:tr>
      <w:tr w:rsidR="00425E59" w:rsidTr="00FD5A65">
        <w:tc>
          <w:tcPr>
            <w:tcW w:w="9695" w:type="dxa"/>
            <w:gridSpan w:val="3"/>
          </w:tcPr>
          <w:p w:rsidR="00425E59" w:rsidRPr="00425E59" w:rsidRDefault="00425E59" w:rsidP="00FD5A65">
            <w:r>
              <w:t xml:space="preserve">exclusives dels </w:t>
            </w:r>
            <w:r>
              <w:rPr>
                <w:u w:val="single"/>
              </w:rPr>
              <w:t>èssers vius</w:t>
            </w:r>
          </w:p>
        </w:tc>
      </w:tr>
    </w:tbl>
    <w:tbl>
      <w:tblPr>
        <w:tblStyle w:val="Tablaconcuadrcula4-nfasis1"/>
        <w:tblpPr w:leftFromText="141" w:rightFromText="141" w:vertAnchor="text" w:horzAnchor="margin" w:tblpY="266"/>
        <w:tblW w:w="0" w:type="auto"/>
        <w:tblLook w:val="04A0" w:firstRow="1" w:lastRow="0" w:firstColumn="1" w:lastColumn="0" w:noHBand="0" w:noVBand="1"/>
      </w:tblPr>
      <w:tblGrid>
        <w:gridCol w:w="2540"/>
        <w:gridCol w:w="1582"/>
        <w:gridCol w:w="3144"/>
        <w:gridCol w:w="2327"/>
      </w:tblGrid>
      <w:tr w:rsidR="006B71CF" w:rsidTr="00FD5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3" w:type="dxa"/>
            <w:gridSpan w:val="4"/>
          </w:tcPr>
          <w:p w:rsidR="006B71CF" w:rsidRDefault="006B71CF" w:rsidP="006B71CF">
            <w:pPr>
              <w:jc w:val="center"/>
            </w:pPr>
            <w:r>
              <w:t>BIOMOLÈCULES ORGÀNIQUES</w:t>
            </w:r>
          </w:p>
        </w:tc>
      </w:tr>
      <w:tr w:rsidR="006B71CF" w:rsidTr="006B7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B71CF" w:rsidRPr="00425E59" w:rsidRDefault="006B71CF" w:rsidP="006B71CF">
            <w:pPr>
              <w:jc w:val="center"/>
            </w:pPr>
            <w:r>
              <w:t>GLÚCIDS</w:t>
            </w:r>
          </w:p>
        </w:tc>
        <w:tc>
          <w:tcPr>
            <w:tcW w:w="1559" w:type="dxa"/>
          </w:tcPr>
          <w:p w:rsidR="006B71CF" w:rsidRPr="00425E59" w:rsidRDefault="006B71CF" w:rsidP="006B7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LÍPIDS</w:t>
            </w:r>
          </w:p>
        </w:tc>
        <w:tc>
          <w:tcPr>
            <w:tcW w:w="3156" w:type="dxa"/>
          </w:tcPr>
          <w:p w:rsidR="006B71CF" w:rsidRPr="00425E59" w:rsidRDefault="006B71CF" w:rsidP="006B7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PROTEÏNES</w:t>
            </w:r>
          </w:p>
        </w:tc>
        <w:tc>
          <w:tcPr>
            <w:tcW w:w="2331" w:type="dxa"/>
          </w:tcPr>
          <w:p w:rsidR="006B71CF" w:rsidRPr="00425E59" w:rsidRDefault="006B71CF" w:rsidP="006B71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ÀCIDS NUCLEICS</w:t>
            </w:r>
          </w:p>
        </w:tc>
      </w:tr>
      <w:tr w:rsidR="006B71CF" w:rsidTr="006B71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6B71CF" w:rsidRDefault="006B71CF" w:rsidP="006B71CF">
            <w:r>
              <w:rPr>
                <w:b w:val="0"/>
                <w:bCs w:val="0"/>
              </w:rPr>
              <w:t>Dividides en: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3"/>
              </w:numPr>
            </w:pPr>
            <w:r>
              <w:t>Monosacàrids:</w:t>
            </w:r>
            <w:r>
              <w:rPr>
                <w:b w:val="0"/>
                <w:bCs w:val="0"/>
              </w:rPr>
              <w:t xml:space="preserve"> simple </w:t>
            </w:r>
            <w:r>
              <w:rPr>
                <w:b w:val="0"/>
                <w:bCs w:val="0"/>
                <w:i/>
                <w:iCs/>
              </w:rPr>
              <w:t>(glucosa)</w:t>
            </w:r>
          </w:p>
          <w:p w:rsidR="006B71CF" w:rsidRPr="006B71CF" w:rsidRDefault="006B71CF" w:rsidP="006B71CF">
            <w:pPr>
              <w:pStyle w:val="Prrafodelista"/>
              <w:numPr>
                <w:ilvl w:val="0"/>
                <w:numId w:val="23"/>
              </w:numPr>
            </w:pPr>
            <w:r>
              <w:t>Polisacàrids:</w:t>
            </w:r>
            <w:r>
              <w:rPr>
                <w:b w:val="0"/>
                <w:bCs w:val="0"/>
              </w:rPr>
              <w:t xml:space="preserve"> complex </w:t>
            </w:r>
            <w:r>
              <w:rPr>
                <w:b w:val="0"/>
                <w:bCs w:val="0"/>
                <w:i/>
                <w:iCs/>
              </w:rPr>
              <w:t>(glucògen)</w:t>
            </w:r>
          </w:p>
        </w:tc>
        <w:tc>
          <w:tcPr>
            <w:tcW w:w="1559" w:type="dxa"/>
          </w:tcPr>
          <w:p w:rsidR="006B71CF" w:rsidRPr="006B71CF" w:rsidRDefault="006B71CF" w:rsidP="006B71CF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greixos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colesterol</w:t>
            </w:r>
          </w:p>
        </w:tc>
        <w:tc>
          <w:tcPr>
            <w:tcW w:w="3156" w:type="dxa"/>
          </w:tcPr>
          <w:p w:rsidR="006B71CF" w:rsidRDefault="006B71CF" w:rsidP="006B71CF">
            <w:pPr>
              <w:pStyle w:val="Prrafodelista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Macromolècules</w:t>
            </w:r>
            <w:r>
              <w:t>.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Unió d’</w:t>
            </w:r>
            <w:r>
              <w:rPr>
                <w:b/>
                <w:bCs/>
              </w:rPr>
              <w:t>aminoàcids</w:t>
            </w:r>
            <w:r>
              <w:t>.</w:t>
            </w:r>
          </w:p>
          <w:p w:rsidR="006B71CF" w:rsidRDefault="006B71CF" w:rsidP="006B7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B71CF" w:rsidRPr="006B71CF" w:rsidRDefault="006B71CF" w:rsidP="006B7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(anticossos, hemoglobina…)</w:t>
            </w:r>
          </w:p>
        </w:tc>
        <w:tc>
          <w:tcPr>
            <w:tcW w:w="2331" w:type="dxa"/>
          </w:tcPr>
          <w:p w:rsidR="006B71CF" w:rsidRDefault="006B71CF" w:rsidP="006B71CF">
            <w:pPr>
              <w:pStyle w:val="Prrafodelista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Unió </w:t>
            </w:r>
            <w:r>
              <w:rPr>
                <w:b/>
                <w:bCs/>
              </w:rPr>
              <w:t>nucleòtids</w:t>
            </w:r>
          </w:p>
          <w:p w:rsidR="006B71CF" w:rsidRDefault="006B71CF" w:rsidP="006B7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B71CF" w:rsidRPr="006B71CF" w:rsidRDefault="006B71CF" w:rsidP="006B71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i/>
                <w:iCs/>
              </w:rPr>
              <w:t>(adn = àcid desoxiribanucleic…)</w:t>
            </w:r>
          </w:p>
        </w:tc>
      </w:tr>
    </w:tbl>
    <w:p w:rsidR="00425E59" w:rsidRDefault="00425E59" w:rsidP="00425E59"/>
    <w:p w:rsidR="006B71CF" w:rsidRDefault="006B71CF">
      <w:r>
        <w:br w:type="page"/>
      </w:r>
    </w:p>
    <w:p w:rsidR="00425E59" w:rsidRDefault="006B71CF" w:rsidP="006B71CF">
      <w:pPr>
        <w:pStyle w:val="Ttulo1"/>
        <w:numPr>
          <w:ilvl w:val="0"/>
          <w:numId w:val="19"/>
        </w:numPr>
        <w:rPr>
          <w:sz w:val="32"/>
          <w:szCs w:val="40"/>
        </w:rPr>
      </w:pPr>
      <w:r w:rsidRPr="006B71CF">
        <w:rPr>
          <w:sz w:val="32"/>
          <w:szCs w:val="40"/>
        </w:rPr>
        <w:lastRenderedPageBreak/>
        <w:t>LA CÈL·LULA, UNITAT BÀSICA DE L’ÉSSER VIU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9593"/>
      </w:tblGrid>
      <w:tr w:rsidR="006B71CF" w:rsidTr="006B71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3" w:type="dxa"/>
          </w:tcPr>
          <w:p w:rsidR="006B71CF" w:rsidRPr="006B71CF" w:rsidRDefault="006B71CF" w:rsidP="006B71CF">
            <w:pPr>
              <w:pStyle w:val="Prrafodelista"/>
              <w:numPr>
                <w:ilvl w:val="0"/>
                <w:numId w:val="25"/>
              </w:numPr>
              <w:rPr>
                <w:b w:val="0"/>
                <w:bCs w:val="0"/>
              </w:rPr>
            </w:pPr>
            <w:r w:rsidRPr="006B71CF">
              <w:rPr>
                <w:b w:val="0"/>
                <w:bCs w:val="0"/>
              </w:rPr>
              <w:t xml:space="preserve">Unitat més </w:t>
            </w:r>
            <w:r w:rsidRPr="006B71CF">
              <w:t>senzilla</w:t>
            </w:r>
            <w:r w:rsidRPr="006B71CF">
              <w:rPr>
                <w:b w:val="0"/>
                <w:bCs w:val="0"/>
              </w:rPr>
              <w:t xml:space="preserve"> i </w:t>
            </w:r>
            <w:r w:rsidRPr="006B71CF">
              <w:t>xicoteta</w:t>
            </w:r>
            <w:r w:rsidRPr="006B71CF">
              <w:rPr>
                <w:b w:val="0"/>
                <w:bCs w:val="0"/>
              </w:rPr>
              <w:t xml:space="preserve"> amb vida.</w:t>
            </w:r>
          </w:p>
          <w:p w:rsidR="006B71CF" w:rsidRPr="006B71CF" w:rsidRDefault="006B71CF" w:rsidP="006B71CF">
            <w:pPr>
              <w:pStyle w:val="Prrafodelista"/>
              <w:numPr>
                <w:ilvl w:val="0"/>
                <w:numId w:val="25"/>
              </w:numPr>
              <w:rPr>
                <w:b w:val="0"/>
                <w:bCs w:val="0"/>
              </w:rPr>
            </w:pPr>
            <w:r w:rsidRPr="006B71CF">
              <w:rPr>
                <w:b w:val="0"/>
                <w:bCs w:val="0"/>
              </w:rPr>
              <w:t xml:space="preserve">Forma </w:t>
            </w:r>
            <w:r w:rsidRPr="006B71CF">
              <w:t>éssers vius</w:t>
            </w:r>
            <w:r w:rsidRPr="006B71CF">
              <w:rPr>
                <w:b w:val="0"/>
                <w:bCs w:val="0"/>
              </w:rPr>
              <w:t>.</w:t>
            </w:r>
          </w:p>
          <w:p w:rsidR="006B71CF" w:rsidRDefault="006B71CF" w:rsidP="006B71CF">
            <w:pPr>
              <w:pStyle w:val="Prrafodelista"/>
              <w:numPr>
                <w:ilvl w:val="0"/>
                <w:numId w:val="25"/>
              </w:numPr>
            </w:pPr>
            <w:r w:rsidRPr="006B71CF">
              <w:rPr>
                <w:b w:val="0"/>
                <w:bCs w:val="0"/>
              </w:rPr>
              <w:t>Distintes en</w:t>
            </w:r>
            <w:r>
              <w:t xml:space="preserve"> </w:t>
            </w:r>
            <w:r w:rsidRPr="006B71CF">
              <w:t xml:space="preserve">funcions/especialitzacions </w:t>
            </w:r>
            <w:r w:rsidRPr="006B71CF">
              <w:rPr>
                <w:b w:val="0"/>
                <w:bCs w:val="0"/>
              </w:rPr>
              <w:t>(amb els mateixos orgànuls).</w:t>
            </w:r>
          </w:p>
        </w:tc>
      </w:tr>
    </w:tbl>
    <w:p w:rsidR="006B71CF" w:rsidRDefault="006B71CF" w:rsidP="006B71CF">
      <w:pPr>
        <w:pStyle w:val="Prrafodelista"/>
        <w:numPr>
          <w:ilvl w:val="0"/>
          <w:numId w:val="26"/>
        </w:numPr>
      </w:pPr>
      <w:r>
        <w:t xml:space="preserve">La unitat </w:t>
      </w:r>
      <w:r>
        <w:rPr>
          <w:b/>
          <w:bCs/>
        </w:rPr>
        <w:t>morfològica:</w:t>
      </w:r>
      <w:r>
        <w:t xml:space="preserve"> forma totes les estructures.</w:t>
      </w:r>
    </w:p>
    <w:p w:rsidR="006B71CF" w:rsidRDefault="006B71CF" w:rsidP="006B71CF">
      <w:pPr>
        <w:pStyle w:val="Prrafodelista"/>
        <w:numPr>
          <w:ilvl w:val="0"/>
          <w:numId w:val="26"/>
        </w:numPr>
      </w:pPr>
      <w:r>
        <w:t xml:space="preserve">La unitat </w:t>
      </w:r>
      <w:r>
        <w:rPr>
          <w:b/>
          <w:bCs/>
        </w:rPr>
        <w:t>fisiològica:</w:t>
      </w:r>
      <w:r>
        <w:t xml:space="preserve"> cada cèl·lula fa les </w:t>
      </w:r>
      <w:r>
        <w:rPr>
          <w:u w:val="single"/>
        </w:rPr>
        <w:t>tres funcions vitals</w:t>
      </w:r>
      <w:r>
        <w:t>.</w:t>
      </w:r>
    </w:p>
    <w:p w:rsidR="006B71CF" w:rsidRDefault="006B71CF" w:rsidP="006B71CF">
      <w:pPr>
        <w:pStyle w:val="Prrafodelista"/>
        <w:numPr>
          <w:ilvl w:val="0"/>
          <w:numId w:val="26"/>
        </w:numPr>
      </w:pPr>
      <w:r>
        <w:t xml:space="preserve">La unitat </w:t>
      </w:r>
      <w:r>
        <w:rPr>
          <w:b/>
          <w:bCs/>
        </w:rPr>
        <w:t>genètica:</w:t>
      </w:r>
      <w:r>
        <w:t xml:space="preserve"> cada cèl·lula conté </w:t>
      </w:r>
      <w:r>
        <w:rPr>
          <w:u w:val="single"/>
        </w:rPr>
        <w:t>material hereditari</w:t>
      </w:r>
      <w:r>
        <w:t xml:space="preserve"> de l’individu.</w:t>
      </w:r>
    </w:p>
    <w:p w:rsidR="00DC41D5" w:rsidRDefault="006B71CF" w:rsidP="00DC41D5">
      <w:pPr>
        <w:pStyle w:val="Prrafodelista"/>
        <w:numPr>
          <w:ilvl w:val="0"/>
          <w:numId w:val="26"/>
        </w:numPr>
      </w:pPr>
      <w:r>
        <w:t>La unitat d’</w:t>
      </w:r>
      <w:r>
        <w:rPr>
          <w:b/>
          <w:bCs/>
        </w:rPr>
        <w:t>origen:</w:t>
      </w:r>
      <w:r>
        <w:t xml:space="preserve"> cada cèl·lula prové, per </w:t>
      </w:r>
      <w:r>
        <w:rPr>
          <w:u w:val="single"/>
        </w:rPr>
        <w:t>divisió</w:t>
      </w:r>
      <w:r>
        <w:t>, d’una cèl·lula anterior.</w:t>
      </w:r>
    </w:p>
    <w:p w:rsidR="00DC41D5" w:rsidRDefault="00DC41D5" w:rsidP="00DC41D5">
      <w:pPr>
        <w:pStyle w:val="Ttulo2"/>
      </w:pPr>
      <w:r>
        <w:t>ÉSSERS UNICEL·LULARS O PLURICEL·LULARS</w:t>
      </w:r>
    </w:p>
    <w:tbl>
      <w:tblPr>
        <w:tblStyle w:val="Tabladelista4-nfasis1"/>
        <w:tblW w:w="0" w:type="auto"/>
        <w:tblLook w:val="04A0" w:firstRow="1" w:lastRow="0" w:firstColumn="1" w:lastColumn="0" w:noHBand="0" w:noVBand="1"/>
      </w:tblPr>
      <w:tblGrid>
        <w:gridCol w:w="4796"/>
        <w:gridCol w:w="4797"/>
      </w:tblGrid>
      <w:tr w:rsidR="00DC41D5" w:rsidTr="00DC4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DC41D5" w:rsidRDefault="00DC41D5" w:rsidP="00DC41D5">
            <w:pPr>
              <w:jc w:val="center"/>
            </w:pPr>
            <w:r>
              <w:t>UNA CÈL·LULA</w:t>
            </w:r>
          </w:p>
        </w:tc>
        <w:tc>
          <w:tcPr>
            <w:tcW w:w="4797" w:type="dxa"/>
          </w:tcPr>
          <w:p w:rsidR="00DC41D5" w:rsidRDefault="00DC41D5" w:rsidP="00DC41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 </w:t>
            </w:r>
            <w:proofErr w:type="gramStart"/>
            <w:r>
              <w:t>O</w:t>
            </w:r>
            <w:proofErr w:type="gramEnd"/>
            <w:r>
              <w:t xml:space="preserve"> MÉS CÈL·LULES</w:t>
            </w:r>
          </w:p>
        </w:tc>
      </w:tr>
      <w:tr w:rsidR="00DC41D5" w:rsidTr="00DC4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DC41D5" w:rsidRDefault="00DC41D5" w:rsidP="00DC41D5">
            <w:pPr>
              <w:jc w:val="center"/>
            </w:pPr>
            <w:r>
              <w:t>organismes unicel·lulars</w:t>
            </w:r>
          </w:p>
        </w:tc>
        <w:tc>
          <w:tcPr>
            <w:tcW w:w="4797" w:type="dxa"/>
          </w:tcPr>
          <w:p w:rsidR="00DC41D5" w:rsidRPr="00DC41D5" w:rsidRDefault="00DC41D5" w:rsidP="00DC41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organismes pluricel·lulars</w:t>
            </w:r>
          </w:p>
        </w:tc>
      </w:tr>
      <w:tr w:rsidR="00DC41D5" w:rsidTr="00DC41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DC41D5" w:rsidRPr="00DC41D5" w:rsidRDefault="00DC41D5" w:rsidP="00DC41D5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moneres, protozous, algunes algues</w:t>
            </w:r>
          </w:p>
        </w:tc>
        <w:tc>
          <w:tcPr>
            <w:tcW w:w="4797" w:type="dxa"/>
          </w:tcPr>
          <w:p w:rsidR="00DC41D5" w:rsidRDefault="00DC41D5" w:rsidP="00DC41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fongs, protoctists, animals, plantes</w:t>
            </w:r>
          </w:p>
        </w:tc>
      </w:tr>
    </w:tbl>
    <w:p w:rsidR="00DC41D5" w:rsidRDefault="00950893" w:rsidP="00DC41D5">
      <w:pPr>
        <w:pStyle w:val="Ttulo2"/>
      </w:pPr>
      <w:r w:rsidRPr="00950893">
        <w:drawing>
          <wp:anchor distT="0" distB="0" distL="114300" distR="114300" simplePos="0" relativeHeight="251707392" behindDoc="1" locked="0" layoutInCell="1" allowOverlap="1" wp14:anchorId="055A3E1A">
            <wp:simplePos x="0" y="0"/>
            <wp:positionH relativeFrom="column">
              <wp:posOffset>2601679</wp:posOffset>
            </wp:positionH>
            <wp:positionV relativeFrom="paragraph">
              <wp:posOffset>4151630</wp:posOffset>
            </wp:positionV>
            <wp:extent cx="3981450" cy="2883586"/>
            <wp:effectExtent l="0" t="0" r="0" b="0"/>
            <wp:wrapNone/>
            <wp:docPr id="1028" name="Picture 4" descr="Partes Célula Procariota Juego Online - Areaciencias">
              <a:extLst xmlns:a="http://schemas.openxmlformats.org/drawingml/2006/main">
                <a:ext uri="{FF2B5EF4-FFF2-40B4-BE49-F238E27FC236}">
                  <a16:creationId xmlns:a16="http://schemas.microsoft.com/office/drawing/2014/main" id="{565DE584-5ABF-4731-B5F5-9E74A8FBD5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artes Célula Procariota Juego Online - Areaciencias">
                      <a:extLst>
                        <a:ext uri="{FF2B5EF4-FFF2-40B4-BE49-F238E27FC236}">
                          <a16:creationId xmlns:a16="http://schemas.microsoft.com/office/drawing/2014/main" id="{565DE584-5ABF-4731-B5F5-9E74A8FBD5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107" b="89848" l="9007" r="98713">
                                  <a14:foregroundMark x1="55699" y1="31472" x2="51471" y2="44924"/>
                                  <a14:foregroundMark x1="83088" y1="11421" x2="89890" y2="7107"/>
                                  <a14:foregroundMark x1="92463" y1="7614" x2="99449" y2="15990"/>
                                  <a14:foregroundMark x1="99449" y1="15990" x2="98162" y2="28680"/>
                                  <a14:foregroundMark x1="98162" y1="28680" x2="93566" y2="40355"/>
                                  <a14:foregroundMark x1="93566" y1="40355" x2="64154" y2="73096"/>
                                  <a14:foregroundMark x1="64154" y1="73096" x2="64522" y2="86041"/>
                                  <a14:foregroundMark x1="64522" y1="86041" x2="73897" y2="83756"/>
                                  <a14:foregroundMark x1="73897" y1="83756" x2="74265" y2="82234"/>
                                  <a14:foregroundMark x1="97426" y1="12183" x2="98897" y2="25381"/>
                                  <a14:foregroundMark x1="98897" y1="25381" x2="95772" y2="38579"/>
                                  <a14:foregroundMark x1="26654" y1="37563" x2="26471" y2="32741"/>
                                  <a14:foregroundMark x1="27206" y1="39848" x2="30515" y2="45685"/>
                                  <a14:foregroundMark x1="33640" y1="40863" x2="31801" y2="34010"/>
                                  <a14:foregroundMark x1="24081" y1="46193" x2="18566" y2="39340"/>
                                  <a14:foregroundMark x1="18566" y1="53299" x2="15809" y2="47208"/>
                                  <a14:foregroundMark x1="16176" y1="61675" x2="9007" y2="67005"/>
                                  <a14:foregroundMark x1="18199" y1="68020" x2="14522" y2="71320"/>
                                  <a14:foregroundMark x1="20037" y1="71320" x2="20037" y2="80711"/>
                                  <a14:foregroundMark x1="24816" y1="75381" x2="23713" y2="79188"/>
                                  <a14:foregroundMark x1="32537" y1="74365" x2="34559" y2="80964"/>
                                  <a14:foregroundMark x1="37316" y1="75888" x2="39522" y2="81472"/>
                                  <a14:foregroundMark x1="47610" y1="69461" x2="47610" y2="70558"/>
                                  <a14:foregroundMark x1="47610" y1="67259" x2="47610" y2="67830"/>
                                  <a14:foregroundMark x1="56985" y1="59137" x2="57537" y2="67259"/>
                                  <a14:foregroundMark x1="38603" y1="33503" x2="34375" y2="29695"/>
                                  <a14:foregroundMark x1="42831" y1="25127" x2="40074" y2="17005"/>
                                  <a14:foregroundMark x1="48162" y1="20558" x2="47059" y2="18274"/>
                                  <a14:foregroundMark x1="52757" y1="18274" x2="51654" y2="11421"/>
                                  <a14:foregroundMark x1="66728" y1="9137" x2="68382" y2="12944"/>
                                  <a14:foregroundMark x1="71691" y1="21320" x2="76103" y2="15736"/>
                                  <a14:foregroundMark x1="76838" y1="33503" x2="81250" y2="30964"/>
                                  <a14:foregroundMark x1="72243" y1="49492" x2="77022" y2="48985"/>
                                  <a14:backgroundMark x1="46324" y1="69797" x2="47059" y2="703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83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1D5">
        <w:t>FUNCIONS VITALS EN LES CÈL·LULES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3197"/>
        <w:gridCol w:w="3198"/>
        <w:gridCol w:w="3198"/>
      </w:tblGrid>
      <w:tr w:rsidR="00DC41D5" w:rsidTr="00DC41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</w:tcPr>
          <w:p w:rsidR="00DC41D5" w:rsidRPr="00DC41D5" w:rsidRDefault="00DC41D5" w:rsidP="00DC41D5">
            <w:pPr>
              <w:jc w:val="center"/>
            </w:pPr>
            <w:r>
              <w:t>NUTRICIÓ</w:t>
            </w:r>
          </w:p>
        </w:tc>
        <w:tc>
          <w:tcPr>
            <w:tcW w:w="3198" w:type="dxa"/>
          </w:tcPr>
          <w:p w:rsidR="00DC41D5" w:rsidRDefault="00DC41D5" w:rsidP="00DC41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RELACIÓ</w:t>
            </w:r>
          </w:p>
        </w:tc>
        <w:tc>
          <w:tcPr>
            <w:tcW w:w="3198" w:type="dxa"/>
          </w:tcPr>
          <w:p w:rsidR="00DC41D5" w:rsidRDefault="00DC41D5" w:rsidP="00DC41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REPRODUCCIÓ</w:t>
            </w:r>
          </w:p>
        </w:tc>
      </w:tr>
      <w:tr w:rsidR="00DC41D5" w:rsidTr="00950893">
        <w:trPr>
          <w:trHeight w:val="5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</w:tcPr>
          <w:p w:rsidR="00DC41D5" w:rsidRDefault="00DC41D5" w:rsidP="00DC41D5">
            <w:r>
              <w:rPr>
                <w:b w:val="0"/>
                <w:bCs w:val="0"/>
                <w:u w:val="single"/>
              </w:rPr>
              <w:t>Processos</w:t>
            </w:r>
            <w:r>
              <w:rPr>
                <w:b w:val="0"/>
                <w:bCs w:val="0"/>
              </w:rPr>
              <w:t xml:space="preserve"> per obtindre </w:t>
            </w:r>
            <w:r>
              <w:t>matèria i energia</w:t>
            </w:r>
          </w:p>
          <w:p w:rsidR="00DC41D5" w:rsidRPr="00DC41D5" w:rsidRDefault="00DC41D5" w:rsidP="00DC41D5">
            <w:pPr>
              <w:pStyle w:val="Prrafodelista"/>
              <w:numPr>
                <w:ilvl w:val="0"/>
                <w:numId w:val="28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Agafa </w:t>
            </w:r>
            <w:r>
              <w:t>nutrients</w:t>
            </w:r>
            <w:r>
              <w:rPr>
                <w:b w:val="0"/>
                <w:bCs w:val="0"/>
              </w:rPr>
              <w:t xml:space="preserve"> de l’exterior per </w:t>
            </w:r>
            <w:r>
              <w:rPr>
                <w:b w:val="0"/>
                <w:bCs w:val="0"/>
                <w:u w:val="single"/>
              </w:rPr>
              <w:t>crèixer</w:t>
            </w:r>
            <w:r>
              <w:rPr>
                <w:b w:val="0"/>
                <w:bCs w:val="0"/>
              </w:rPr>
              <w:t xml:space="preserve"> i </w:t>
            </w:r>
            <w:r>
              <w:rPr>
                <w:b w:val="0"/>
                <w:bCs w:val="0"/>
                <w:u w:val="single"/>
              </w:rPr>
              <w:t>obtindre energia</w:t>
            </w:r>
            <w:r>
              <w:rPr>
                <w:b w:val="0"/>
                <w:bCs w:val="0"/>
              </w:rPr>
              <w:t>.</w:t>
            </w:r>
          </w:p>
          <w:p w:rsidR="00DC41D5" w:rsidRDefault="00DC41D5" w:rsidP="00DC41D5">
            <w:pPr>
              <w:pStyle w:val="Prrafodelista"/>
              <w:numPr>
                <w:ilvl w:val="0"/>
                <w:numId w:val="28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Nutrients </w:t>
            </w:r>
            <w:r>
              <w:sym w:font="Wingdings" w:char="F0E0"/>
            </w:r>
            <w:r>
              <w:t xml:space="preserve"> </w:t>
            </w:r>
            <w:r>
              <w:rPr>
                <w:b w:val="0"/>
                <w:bCs w:val="0"/>
                <w:u w:val="single"/>
              </w:rPr>
              <w:t>processos químics</w:t>
            </w:r>
            <w:r>
              <w:rPr>
                <w:b w:val="0"/>
                <w:bCs w:val="0"/>
              </w:rPr>
              <w:t xml:space="preserve"> = </w:t>
            </w:r>
            <w:r>
              <w:t>metabolisme cel·lular:</w:t>
            </w:r>
          </w:p>
          <w:p w:rsidR="00DC41D5" w:rsidRPr="00DC41D5" w:rsidRDefault="00DC41D5" w:rsidP="00DC41D5">
            <w:pPr>
              <w:pStyle w:val="Prrafodelista"/>
              <w:numPr>
                <w:ilvl w:val="1"/>
                <w:numId w:val="28"/>
              </w:numPr>
              <w:rPr>
                <w:b w:val="0"/>
                <w:bCs w:val="0"/>
              </w:rPr>
            </w:pPr>
            <w:r>
              <w:rPr>
                <w:u w:val="single"/>
              </w:rPr>
              <w:t>CATABOLISME:</w:t>
            </w:r>
            <w:r>
              <w:rPr>
                <w:b w:val="0"/>
                <w:bCs w:val="0"/>
              </w:rPr>
              <w:t xml:space="preserve"> transformació de substàncies</w:t>
            </w:r>
            <w:r w:rsidR="008B2B6F">
              <w:rPr>
                <w:b w:val="0"/>
                <w:bCs w:val="0"/>
              </w:rPr>
              <w:t xml:space="preserve"> orgàniques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  <w:u w:val="single"/>
              </w:rPr>
              <w:t>complexes</w:t>
            </w:r>
            <w:r>
              <w:rPr>
                <w:b w:val="0"/>
                <w:bCs w:val="0"/>
              </w:rPr>
              <w:t xml:space="preserve"> en </w:t>
            </w:r>
            <w:r>
              <w:rPr>
                <w:b w:val="0"/>
                <w:bCs w:val="0"/>
                <w:u w:val="single"/>
              </w:rPr>
              <w:t>simples</w:t>
            </w:r>
            <w:r>
              <w:rPr>
                <w:b w:val="0"/>
                <w:bCs w:val="0"/>
              </w:rPr>
              <w:t>:</w:t>
            </w:r>
          </w:p>
          <w:p w:rsidR="00DC41D5" w:rsidRDefault="008B2B6F" w:rsidP="00DC41D5">
            <w:pPr>
              <w:rPr>
                <w:b w:val="0"/>
                <w:bCs w:val="0"/>
              </w:rPr>
            </w:pPr>
            <w:r w:rsidRPr="00DC41D5"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5BF1B8F" wp14:editId="368746EF">
                      <wp:simplePos x="0" y="0"/>
                      <wp:positionH relativeFrom="column">
                        <wp:posOffset>1285290</wp:posOffset>
                      </wp:positionH>
                      <wp:positionV relativeFrom="paragraph">
                        <wp:posOffset>48438</wp:posOffset>
                      </wp:positionV>
                      <wp:extent cx="621715" cy="393497"/>
                      <wp:effectExtent l="0" t="38100" r="45085" b="45085"/>
                      <wp:wrapNone/>
                      <wp:docPr id="22" name="Forma libre: forma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75B061-270D-4C4F-8422-E8884CBE1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715" cy="393497"/>
                              </a:xfrm>
                              <a:custGeom>
                                <a:avLst/>
                                <a:gdLst>
                                  <a:gd name="connsiteX0" fmla="*/ 66675 w 847725"/>
                                  <a:gd name="connsiteY0" fmla="*/ 139700 h 501650"/>
                                  <a:gd name="connsiteX1" fmla="*/ 88900 w 847725"/>
                                  <a:gd name="connsiteY1" fmla="*/ 114300 h 501650"/>
                                  <a:gd name="connsiteX2" fmla="*/ 101600 w 847725"/>
                                  <a:gd name="connsiteY2" fmla="*/ 95250 h 501650"/>
                                  <a:gd name="connsiteX3" fmla="*/ 111125 w 847725"/>
                                  <a:gd name="connsiteY3" fmla="*/ 63500 h 501650"/>
                                  <a:gd name="connsiteX4" fmla="*/ 117475 w 847725"/>
                                  <a:gd name="connsiteY4" fmla="*/ 53975 h 501650"/>
                                  <a:gd name="connsiteX5" fmla="*/ 123825 w 847725"/>
                                  <a:gd name="connsiteY5" fmla="*/ 28575 h 501650"/>
                                  <a:gd name="connsiteX6" fmla="*/ 130175 w 847725"/>
                                  <a:gd name="connsiteY6" fmla="*/ 9525 h 501650"/>
                                  <a:gd name="connsiteX7" fmla="*/ 133350 w 847725"/>
                                  <a:gd name="connsiteY7" fmla="*/ 0 h 501650"/>
                                  <a:gd name="connsiteX8" fmla="*/ 136525 w 847725"/>
                                  <a:gd name="connsiteY8" fmla="*/ 53975 h 501650"/>
                                  <a:gd name="connsiteX9" fmla="*/ 155575 w 847725"/>
                                  <a:gd name="connsiteY9" fmla="*/ 92075 h 501650"/>
                                  <a:gd name="connsiteX10" fmla="*/ 171450 w 847725"/>
                                  <a:gd name="connsiteY10" fmla="*/ 107950 h 501650"/>
                                  <a:gd name="connsiteX11" fmla="*/ 180975 w 847725"/>
                                  <a:gd name="connsiteY11" fmla="*/ 111125 h 501650"/>
                                  <a:gd name="connsiteX12" fmla="*/ 190500 w 847725"/>
                                  <a:gd name="connsiteY12" fmla="*/ 117475 h 501650"/>
                                  <a:gd name="connsiteX13" fmla="*/ 209550 w 847725"/>
                                  <a:gd name="connsiteY13" fmla="*/ 127000 h 501650"/>
                                  <a:gd name="connsiteX14" fmla="*/ 377825 w 847725"/>
                                  <a:gd name="connsiteY14" fmla="*/ 123825 h 501650"/>
                                  <a:gd name="connsiteX15" fmla="*/ 396875 w 847725"/>
                                  <a:gd name="connsiteY15" fmla="*/ 111125 h 501650"/>
                                  <a:gd name="connsiteX16" fmla="*/ 406400 w 847725"/>
                                  <a:gd name="connsiteY16" fmla="*/ 107950 h 501650"/>
                                  <a:gd name="connsiteX17" fmla="*/ 425450 w 847725"/>
                                  <a:gd name="connsiteY17" fmla="*/ 92075 h 501650"/>
                                  <a:gd name="connsiteX18" fmla="*/ 444500 w 847725"/>
                                  <a:gd name="connsiteY18" fmla="*/ 79375 h 501650"/>
                                  <a:gd name="connsiteX19" fmla="*/ 450850 w 847725"/>
                                  <a:gd name="connsiteY19" fmla="*/ 88900 h 501650"/>
                                  <a:gd name="connsiteX20" fmla="*/ 454025 w 847725"/>
                                  <a:gd name="connsiteY20" fmla="*/ 127000 h 501650"/>
                                  <a:gd name="connsiteX21" fmla="*/ 482600 w 847725"/>
                                  <a:gd name="connsiteY21" fmla="*/ 136525 h 501650"/>
                                  <a:gd name="connsiteX22" fmla="*/ 492125 w 847725"/>
                                  <a:gd name="connsiteY22" fmla="*/ 139700 h 501650"/>
                                  <a:gd name="connsiteX23" fmla="*/ 577850 w 847725"/>
                                  <a:gd name="connsiteY23" fmla="*/ 136525 h 501650"/>
                                  <a:gd name="connsiteX24" fmla="*/ 625475 w 847725"/>
                                  <a:gd name="connsiteY24" fmla="*/ 127000 h 501650"/>
                                  <a:gd name="connsiteX25" fmla="*/ 647700 w 847725"/>
                                  <a:gd name="connsiteY25" fmla="*/ 120650 h 501650"/>
                                  <a:gd name="connsiteX26" fmla="*/ 669925 w 847725"/>
                                  <a:gd name="connsiteY26" fmla="*/ 117475 h 501650"/>
                                  <a:gd name="connsiteX27" fmla="*/ 679450 w 847725"/>
                                  <a:gd name="connsiteY27" fmla="*/ 114300 h 501650"/>
                                  <a:gd name="connsiteX28" fmla="*/ 749300 w 847725"/>
                                  <a:gd name="connsiteY28" fmla="*/ 107950 h 501650"/>
                                  <a:gd name="connsiteX29" fmla="*/ 758825 w 847725"/>
                                  <a:gd name="connsiteY29" fmla="*/ 149225 h 501650"/>
                                  <a:gd name="connsiteX30" fmla="*/ 765175 w 847725"/>
                                  <a:gd name="connsiteY30" fmla="*/ 187325 h 501650"/>
                                  <a:gd name="connsiteX31" fmla="*/ 771525 w 847725"/>
                                  <a:gd name="connsiteY31" fmla="*/ 206375 h 501650"/>
                                  <a:gd name="connsiteX32" fmla="*/ 774700 w 847725"/>
                                  <a:gd name="connsiteY32" fmla="*/ 215900 h 501650"/>
                                  <a:gd name="connsiteX33" fmla="*/ 784225 w 847725"/>
                                  <a:gd name="connsiteY33" fmla="*/ 247650 h 501650"/>
                                  <a:gd name="connsiteX34" fmla="*/ 790575 w 847725"/>
                                  <a:gd name="connsiteY34" fmla="*/ 257175 h 501650"/>
                                  <a:gd name="connsiteX35" fmla="*/ 803275 w 847725"/>
                                  <a:gd name="connsiteY35" fmla="*/ 276225 h 501650"/>
                                  <a:gd name="connsiteX36" fmla="*/ 815975 w 847725"/>
                                  <a:gd name="connsiteY36" fmla="*/ 292100 h 501650"/>
                                  <a:gd name="connsiteX37" fmla="*/ 831850 w 847725"/>
                                  <a:gd name="connsiteY37" fmla="*/ 304800 h 501650"/>
                                  <a:gd name="connsiteX38" fmla="*/ 838200 w 847725"/>
                                  <a:gd name="connsiteY38" fmla="*/ 314325 h 501650"/>
                                  <a:gd name="connsiteX39" fmla="*/ 847725 w 847725"/>
                                  <a:gd name="connsiteY39" fmla="*/ 323850 h 501650"/>
                                  <a:gd name="connsiteX40" fmla="*/ 809625 w 847725"/>
                                  <a:gd name="connsiteY40" fmla="*/ 330200 h 501650"/>
                                  <a:gd name="connsiteX41" fmla="*/ 790575 w 847725"/>
                                  <a:gd name="connsiteY41" fmla="*/ 342900 h 501650"/>
                                  <a:gd name="connsiteX42" fmla="*/ 781050 w 847725"/>
                                  <a:gd name="connsiteY42" fmla="*/ 349250 h 501650"/>
                                  <a:gd name="connsiteX43" fmla="*/ 771525 w 847725"/>
                                  <a:gd name="connsiteY43" fmla="*/ 355600 h 501650"/>
                                  <a:gd name="connsiteX44" fmla="*/ 768350 w 847725"/>
                                  <a:gd name="connsiteY44" fmla="*/ 365125 h 501650"/>
                                  <a:gd name="connsiteX45" fmla="*/ 762000 w 847725"/>
                                  <a:gd name="connsiteY45" fmla="*/ 374650 h 501650"/>
                                  <a:gd name="connsiteX46" fmla="*/ 755650 w 847725"/>
                                  <a:gd name="connsiteY46" fmla="*/ 393700 h 501650"/>
                                  <a:gd name="connsiteX47" fmla="*/ 752475 w 847725"/>
                                  <a:gd name="connsiteY47" fmla="*/ 403225 h 501650"/>
                                  <a:gd name="connsiteX48" fmla="*/ 749300 w 847725"/>
                                  <a:gd name="connsiteY48" fmla="*/ 412750 h 501650"/>
                                  <a:gd name="connsiteX49" fmla="*/ 746125 w 847725"/>
                                  <a:gd name="connsiteY49" fmla="*/ 460375 h 501650"/>
                                  <a:gd name="connsiteX50" fmla="*/ 736600 w 847725"/>
                                  <a:gd name="connsiteY50" fmla="*/ 450850 h 501650"/>
                                  <a:gd name="connsiteX51" fmla="*/ 727075 w 847725"/>
                                  <a:gd name="connsiteY51" fmla="*/ 447675 h 501650"/>
                                  <a:gd name="connsiteX52" fmla="*/ 717550 w 847725"/>
                                  <a:gd name="connsiteY52" fmla="*/ 441325 h 501650"/>
                                  <a:gd name="connsiteX53" fmla="*/ 701675 w 847725"/>
                                  <a:gd name="connsiteY53" fmla="*/ 425450 h 501650"/>
                                  <a:gd name="connsiteX54" fmla="*/ 692150 w 847725"/>
                                  <a:gd name="connsiteY54" fmla="*/ 415925 h 501650"/>
                                  <a:gd name="connsiteX55" fmla="*/ 673100 w 847725"/>
                                  <a:gd name="connsiteY55" fmla="*/ 403225 h 501650"/>
                                  <a:gd name="connsiteX56" fmla="*/ 666750 w 847725"/>
                                  <a:gd name="connsiteY56" fmla="*/ 393700 h 501650"/>
                                  <a:gd name="connsiteX57" fmla="*/ 638175 w 847725"/>
                                  <a:gd name="connsiteY57" fmla="*/ 371475 h 501650"/>
                                  <a:gd name="connsiteX58" fmla="*/ 628650 w 847725"/>
                                  <a:gd name="connsiteY58" fmla="*/ 365125 h 501650"/>
                                  <a:gd name="connsiteX59" fmla="*/ 612775 w 847725"/>
                                  <a:gd name="connsiteY59" fmla="*/ 361950 h 501650"/>
                                  <a:gd name="connsiteX60" fmla="*/ 593725 w 847725"/>
                                  <a:gd name="connsiteY60" fmla="*/ 390525 h 501650"/>
                                  <a:gd name="connsiteX61" fmla="*/ 584200 w 847725"/>
                                  <a:gd name="connsiteY61" fmla="*/ 409575 h 501650"/>
                                  <a:gd name="connsiteX62" fmla="*/ 577850 w 847725"/>
                                  <a:gd name="connsiteY62" fmla="*/ 419100 h 501650"/>
                                  <a:gd name="connsiteX63" fmla="*/ 571500 w 847725"/>
                                  <a:gd name="connsiteY63" fmla="*/ 438150 h 501650"/>
                                  <a:gd name="connsiteX64" fmla="*/ 568325 w 847725"/>
                                  <a:gd name="connsiteY64" fmla="*/ 447675 h 501650"/>
                                  <a:gd name="connsiteX65" fmla="*/ 565150 w 847725"/>
                                  <a:gd name="connsiteY65" fmla="*/ 457200 h 501650"/>
                                  <a:gd name="connsiteX66" fmla="*/ 558800 w 847725"/>
                                  <a:gd name="connsiteY66" fmla="*/ 479425 h 501650"/>
                                  <a:gd name="connsiteX67" fmla="*/ 542925 w 847725"/>
                                  <a:gd name="connsiteY67" fmla="*/ 466725 h 501650"/>
                                  <a:gd name="connsiteX68" fmla="*/ 533400 w 847725"/>
                                  <a:gd name="connsiteY68" fmla="*/ 457200 h 501650"/>
                                  <a:gd name="connsiteX69" fmla="*/ 527050 w 847725"/>
                                  <a:gd name="connsiteY69" fmla="*/ 447675 h 501650"/>
                                  <a:gd name="connsiteX70" fmla="*/ 517525 w 847725"/>
                                  <a:gd name="connsiteY70" fmla="*/ 438150 h 501650"/>
                                  <a:gd name="connsiteX71" fmla="*/ 501650 w 847725"/>
                                  <a:gd name="connsiteY71" fmla="*/ 415925 h 501650"/>
                                  <a:gd name="connsiteX72" fmla="*/ 492125 w 847725"/>
                                  <a:gd name="connsiteY72" fmla="*/ 409575 h 501650"/>
                                  <a:gd name="connsiteX73" fmla="*/ 482600 w 847725"/>
                                  <a:gd name="connsiteY73" fmla="*/ 400050 h 501650"/>
                                  <a:gd name="connsiteX74" fmla="*/ 463550 w 847725"/>
                                  <a:gd name="connsiteY74" fmla="*/ 387350 h 501650"/>
                                  <a:gd name="connsiteX75" fmla="*/ 431800 w 847725"/>
                                  <a:gd name="connsiteY75" fmla="*/ 390525 h 501650"/>
                                  <a:gd name="connsiteX76" fmla="*/ 419100 w 847725"/>
                                  <a:gd name="connsiteY76" fmla="*/ 393700 h 501650"/>
                                  <a:gd name="connsiteX77" fmla="*/ 393700 w 847725"/>
                                  <a:gd name="connsiteY77" fmla="*/ 396875 h 501650"/>
                                  <a:gd name="connsiteX78" fmla="*/ 349250 w 847725"/>
                                  <a:gd name="connsiteY78" fmla="*/ 422275 h 501650"/>
                                  <a:gd name="connsiteX79" fmla="*/ 330200 w 847725"/>
                                  <a:gd name="connsiteY79" fmla="*/ 441325 h 501650"/>
                                  <a:gd name="connsiteX80" fmla="*/ 320675 w 847725"/>
                                  <a:gd name="connsiteY80" fmla="*/ 450850 h 501650"/>
                                  <a:gd name="connsiteX81" fmla="*/ 311150 w 847725"/>
                                  <a:gd name="connsiteY81" fmla="*/ 454025 h 501650"/>
                                  <a:gd name="connsiteX82" fmla="*/ 295275 w 847725"/>
                                  <a:gd name="connsiteY82" fmla="*/ 466725 h 501650"/>
                                  <a:gd name="connsiteX83" fmla="*/ 279400 w 847725"/>
                                  <a:gd name="connsiteY83" fmla="*/ 479425 h 501650"/>
                                  <a:gd name="connsiteX84" fmla="*/ 263525 w 847725"/>
                                  <a:gd name="connsiteY84" fmla="*/ 498475 h 501650"/>
                                  <a:gd name="connsiteX85" fmla="*/ 254000 w 847725"/>
                                  <a:gd name="connsiteY85" fmla="*/ 501650 h 501650"/>
                                  <a:gd name="connsiteX86" fmla="*/ 241300 w 847725"/>
                                  <a:gd name="connsiteY86" fmla="*/ 482600 h 501650"/>
                                  <a:gd name="connsiteX87" fmla="*/ 234950 w 847725"/>
                                  <a:gd name="connsiteY87" fmla="*/ 473075 h 501650"/>
                                  <a:gd name="connsiteX88" fmla="*/ 231775 w 847725"/>
                                  <a:gd name="connsiteY88" fmla="*/ 463550 h 501650"/>
                                  <a:gd name="connsiteX89" fmla="*/ 222250 w 847725"/>
                                  <a:gd name="connsiteY89" fmla="*/ 450850 h 501650"/>
                                  <a:gd name="connsiteX90" fmla="*/ 209550 w 847725"/>
                                  <a:gd name="connsiteY90" fmla="*/ 431800 h 501650"/>
                                  <a:gd name="connsiteX91" fmla="*/ 196850 w 847725"/>
                                  <a:gd name="connsiteY91" fmla="*/ 412750 h 501650"/>
                                  <a:gd name="connsiteX92" fmla="*/ 190500 w 847725"/>
                                  <a:gd name="connsiteY92" fmla="*/ 403225 h 501650"/>
                                  <a:gd name="connsiteX93" fmla="*/ 171450 w 847725"/>
                                  <a:gd name="connsiteY93" fmla="*/ 393700 h 501650"/>
                                  <a:gd name="connsiteX94" fmla="*/ 139700 w 847725"/>
                                  <a:gd name="connsiteY94" fmla="*/ 384175 h 501650"/>
                                  <a:gd name="connsiteX95" fmla="*/ 50800 w 847725"/>
                                  <a:gd name="connsiteY95" fmla="*/ 390525 h 501650"/>
                                  <a:gd name="connsiteX96" fmla="*/ 41275 w 847725"/>
                                  <a:gd name="connsiteY96" fmla="*/ 393700 h 501650"/>
                                  <a:gd name="connsiteX97" fmla="*/ 31750 w 847725"/>
                                  <a:gd name="connsiteY97" fmla="*/ 400050 h 501650"/>
                                  <a:gd name="connsiteX98" fmla="*/ 15875 w 847725"/>
                                  <a:gd name="connsiteY98" fmla="*/ 415925 h 501650"/>
                                  <a:gd name="connsiteX99" fmla="*/ 9525 w 847725"/>
                                  <a:gd name="connsiteY99" fmla="*/ 425450 h 501650"/>
                                  <a:gd name="connsiteX100" fmla="*/ 0 w 847725"/>
                                  <a:gd name="connsiteY100" fmla="*/ 431800 h 501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</a:cxnLst>
                                <a:rect l="l" t="t" r="r" b="b"/>
                                <a:pathLst>
                                  <a:path w="847725" h="501650">
                                    <a:moveTo>
                                      <a:pt x="66675" y="139700"/>
                                    </a:moveTo>
                                    <a:cubicBezTo>
                                      <a:pt x="91412" y="119911"/>
                                      <a:pt x="75911" y="135948"/>
                                      <a:pt x="88900" y="114300"/>
                                    </a:cubicBezTo>
                                    <a:cubicBezTo>
                                      <a:pt x="92827" y="107756"/>
                                      <a:pt x="101600" y="95250"/>
                                      <a:pt x="101600" y="95250"/>
                                    </a:cubicBezTo>
                                    <a:cubicBezTo>
                                      <a:pt x="103375" y="88151"/>
                                      <a:pt x="108033" y="68138"/>
                                      <a:pt x="111125" y="63500"/>
                                    </a:cubicBezTo>
                                    <a:cubicBezTo>
                                      <a:pt x="113242" y="60325"/>
                                      <a:pt x="115768" y="57388"/>
                                      <a:pt x="117475" y="53975"/>
                                    </a:cubicBezTo>
                                    <a:cubicBezTo>
                                      <a:pt x="121328" y="46268"/>
                                      <a:pt x="121651" y="36545"/>
                                      <a:pt x="123825" y="28575"/>
                                    </a:cubicBezTo>
                                    <a:cubicBezTo>
                                      <a:pt x="125586" y="22117"/>
                                      <a:pt x="128058" y="15875"/>
                                      <a:pt x="130175" y="9525"/>
                                    </a:cubicBezTo>
                                    <a:lnTo>
                                      <a:pt x="133350" y="0"/>
                                    </a:lnTo>
                                    <a:cubicBezTo>
                                      <a:pt x="134408" y="17992"/>
                                      <a:pt x="134194" y="36104"/>
                                      <a:pt x="136525" y="53975"/>
                                    </a:cubicBezTo>
                                    <a:cubicBezTo>
                                      <a:pt x="138657" y="70318"/>
                                      <a:pt x="146723" y="78798"/>
                                      <a:pt x="155575" y="92075"/>
                                    </a:cubicBezTo>
                                    <a:cubicBezTo>
                                      <a:pt x="161925" y="101600"/>
                                      <a:pt x="160867" y="102658"/>
                                      <a:pt x="171450" y="107950"/>
                                    </a:cubicBezTo>
                                    <a:cubicBezTo>
                                      <a:pt x="174443" y="109447"/>
                                      <a:pt x="177982" y="109628"/>
                                      <a:pt x="180975" y="111125"/>
                                    </a:cubicBezTo>
                                    <a:cubicBezTo>
                                      <a:pt x="184388" y="112832"/>
                                      <a:pt x="187087" y="115768"/>
                                      <a:pt x="190500" y="117475"/>
                                    </a:cubicBezTo>
                                    <a:cubicBezTo>
                                      <a:pt x="216790" y="130620"/>
                                      <a:pt x="182253" y="108802"/>
                                      <a:pt x="209550" y="127000"/>
                                    </a:cubicBezTo>
                                    <a:lnTo>
                                      <a:pt x="377825" y="123825"/>
                                    </a:lnTo>
                                    <a:cubicBezTo>
                                      <a:pt x="389790" y="123398"/>
                                      <a:pt x="387425" y="117425"/>
                                      <a:pt x="396875" y="111125"/>
                                    </a:cubicBezTo>
                                    <a:cubicBezTo>
                                      <a:pt x="399660" y="109269"/>
                                      <a:pt x="403407" y="109447"/>
                                      <a:pt x="406400" y="107950"/>
                                    </a:cubicBezTo>
                                    <a:cubicBezTo>
                                      <a:pt x="420015" y="101143"/>
                                      <a:pt x="412811" y="101906"/>
                                      <a:pt x="425450" y="92075"/>
                                    </a:cubicBezTo>
                                    <a:cubicBezTo>
                                      <a:pt x="431474" y="87390"/>
                                      <a:pt x="444500" y="79375"/>
                                      <a:pt x="444500" y="79375"/>
                                    </a:cubicBezTo>
                                    <a:cubicBezTo>
                                      <a:pt x="446617" y="82550"/>
                                      <a:pt x="450102" y="85158"/>
                                      <a:pt x="450850" y="88900"/>
                                    </a:cubicBezTo>
                                    <a:cubicBezTo>
                                      <a:pt x="453349" y="101397"/>
                                      <a:pt x="448326" y="115601"/>
                                      <a:pt x="454025" y="127000"/>
                                    </a:cubicBezTo>
                                    <a:lnTo>
                                      <a:pt x="482600" y="136525"/>
                                    </a:lnTo>
                                    <a:lnTo>
                                      <a:pt x="492125" y="139700"/>
                                    </a:lnTo>
                                    <a:cubicBezTo>
                                      <a:pt x="520700" y="138642"/>
                                      <a:pt x="549344" y="138775"/>
                                      <a:pt x="577850" y="136525"/>
                                    </a:cubicBezTo>
                                    <a:cubicBezTo>
                                      <a:pt x="586231" y="135863"/>
                                      <a:pt x="612668" y="130659"/>
                                      <a:pt x="625475" y="127000"/>
                                    </a:cubicBezTo>
                                    <a:cubicBezTo>
                                      <a:pt x="637376" y="123600"/>
                                      <a:pt x="634052" y="123131"/>
                                      <a:pt x="647700" y="120650"/>
                                    </a:cubicBezTo>
                                    <a:cubicBezTo>
                                      <a:pt x="655063" y="119311"/>
                                      <a:pt x="662517" y="118533"/>
                                      <a:pt x="669925" y="117475"/>
                                    </a:cubicBezTo>
                                    <a:cubicBezTo>
                                      <a:pt x="673100" y="116417"/>
                                      <a:pt x="676183" y="115026"/>
                                      <a:pt x="679450" y="114300"/>
                                    </a:cubicBezTo>
                                    <a:cubicBezTo>
                                      <a:pt x="702788" y="109114"/>
                                      <a:pt x="724880" y="109476"/>
                                      <a:pt x="749300" y="107950"/>
                                    </a:cubicBezTo>
                                    <a:cubicBezTo>
                                      <a:pt x="762133" y="127199"/>
                                      <a:pt x="753645" y="111241"/>
                                      <a:pt x="758825" y="149225"/>
                                    </a:cubicBezTo>
                                    <a:cubicBezTo>
                                      <a:pt x="760565" y="161982"/>
                                      <a:pt x="761104" y="175111"/>
                                      <a:pt x="765175" y="187325"/>
                                    </a:cubicBezTo>
                                    <a:lnTo>
                                      <a:pt x="771525" y="206375"/>
                                    </a:lnTo>
                                    <a:cubicBezTo>
                                      <a:pt x="772583" y="209550"/>
                                      <a:pt x="773888" y="212653"/>
                                      <a:pt x="774700" y="215900"/>
                                    </a:cubicBezTo>
                                    <a:cubicBezTo>
                                      <a:pt x="776475" y="222999"/>
                                      <a:pt x="781133" y="243012"/>
                                      <a:pt x="784225" y="247650"/>
                                    </a:cubicBezTo>
                                    <a:lnTo>
                                      <a:pt x="790575" y="257175"/>
                                    </a:lnTo>
                                    <a:cubicBezTo>
                                      <a:pt x="797867" y="286342"/>
                                      <a:pt x="787329" y="256292"/>
                                      <a:pt x="803275" y="276225"/>
                                    </a:cubicBezTo>
                                    <a:cubicBezTo>
                                      <a:pt x="820802" y="298133"/>
                                      <a:pt x="788678" y="273902"/>
                                      <a:pt x="815975" y="292100"/>
                                    </a:cubicBezTo>
                                    <a:cubicBezTo>
                                      <a:pt x="834173" y="319397"/>
                                      <a:pt x="809942" y="287273"/>
                                      <a:pt x="831850" y="304800"/>
                                    </a:cubicBezTo>
                                    <a:cubicBezTo>
                                      <a:pt x="834830" y="307184"/>
                                      <a:pt x="835757" y="311394"/>
                                      <a:pt x="838200" y="314325"/>
                                    </a:cubicBezTo>
                                    <a:cubicBezTo>
                                      <a:pt x="841075" y="317774"/>
                                      <a:pt x="844550" y="320675"/>
                                      <a:pt x="847725" y="323850"/>
                                    </a:cubicBezTo>
                                    <a:cubicBezTo>
                                      <a:pt x="842479" y="324433"/>
                                      <a:pt x="818933" y="325029"/>
                                      <a:pt x="809625" y="330200"/>
                                    </a:cubicBezTo>
                                    <a:cubicBezTo>
                                      <a:pt x="802954" y="333906"/>
                                      <a:pt x="796925" y="338667"/>
                                      <a:pt x="790575" y="342900"/>
                                    </a:cubicBezTo>
                                    <a:lnTo>
                                      <a:pt x="781050" y="349250"/>
                                    </a:lnTo>
                                    <a:lnTo>
                                      <a:pt x="771525" y="355600"/>
                                    </a:lnTo>
                                    <a:cubicBezTo>
                                      <a:pt x="770467" y="358775"/>
                                      <a:pt x="769847" y="362132"/>
                                      <a:pt x="768350" y="365125"/>
                                    </a:cubicBezTo>
                                    <a:cubicBezTo>
                                      <a:pt x="766643" y="368538"/>
                                      <a:pt x="763550" y="371163"/>
                                      <a:pt x="762000" y="374650"/>
                                    </a:cubicBezTo>
                                    <a:cubicBezTo>
                                      <a:pt x="759282" y="380767"/>
                                      <a:pt x="757767" y="387350"/>
                                      <a:pt x="755650" y="393700"/>
                                    </a:cubicBezTo>
                                    <a:lnTo>
                                      <a:pt x="752475" y="403225"/>
                                    </a:lnTo>
                                    <a:lnTo>
                                      <a:pt x="749300" y="412750"/>
                                    </a:lnTo>
                                    <a:cubicBezTo>
                                      <a:pt x="748242" y="428625"/>
                                      <a:pt x="751156" y="445281"/>
                                      <a:pt x="746125" y="460375"/>
                                    </a:cubicBezTo>
                                    <a:cubicBezTo>
                                      <a:pt x="744705" y="464635"/>
                                      <a:pt x="740336" y="453341"/>
                                      <a:pt x="736600" y="450850"/>
                                    </a:cubicBezTo>
                                    <a:cubicBezTo>
                                      <a:pt x="733815" y="448994"/>
                                      <a:pt x="730068" y="449172"/>
                                      <a:pt x="727075" y="447675"/>
                                    </a:cubicBezTo>
                                    <a:cubicBezTo>
                                      <a:pt x="723662" y="445968"/>
                                      <a:pt x="720725" y="443442"/>
                                      <a:pt x="717550" y="441325"/>
                                    </a:cubicBezTo>
                                    <a:cubicBezTo>
                                      <a:pt x="705908" y="423863"/>
                                      <a:pt x="717550" y="438679"/>
                                      <a:pt x="701675" y="425450"/>
                                    </a:cubicBezTo>
                                    <a:cubicBezTo>
                                      <a:pt x="698226" y="422575"/>
                                      <a:pt x="695694" y="418682"/>
                                      <a:pt x="692150" y="415925"/>
                                    </a:cubicBezTo>
                                    <a:cubicBezTo>
                                      <a:pt x="686126" y="411240"/>
                                      <a:pt x="673100" y="403225"/>
                                      <a:pt x="673100" y="403225"/>
                                    </a:cubicBezTo>
                                    <a:cubicBezTo>
                                      <a:pt x="670983" y="400050"/>
                                      <a:pt x="669193" y="396631"/>
                                      <a:pt x="666750" y="393700"/>
                                    </a:cubicBezTo>
                                    <a:cubicBezTo>
                                      <a:pt x="657424" y="382509"/>
                                      <a:pt x="651450" y="380325"/>
                                      <a:pt x="638175" y="371475"/>
                                    </a:cubicBezTo>
                                    <a:cubicBezTo>
                                      <a:pt x="635000" y="369358"/>
                                      <a:pt x="632392" y="365873"/>
                                      <a:pt x="628650" y="365125"/>
                                    </a:cubicBezTo>
                                    <a:lnTo>
                                      <a:pt x="612775" y="361950"/>
                                    </a:lnTo>
                                    <a:cubicBezTo>
                                      <a:pt x="582034" y="385006"/>
                                      <a:pt x="617795" y="354420"/>
                                      <a:pt x="593725" y="390525"/>
                                    </a:cubicBezTo>
                                    <a:cubicBezTo>
                                      <a:pt x="575527" y="417822"/>
                                      <a:pt x="597345" y="383285"/>
                                      <a:pt x="584200" y="409575"/>
                                    </a:cubicBezTo>
                                    <a:cubicBezTo>
                                      <a:pt x="582493" y="412988"/>
                                      <a:pt x="579400" y="415613"/>
                                      <a:pt x="577850" y="419100"/>
                                    </a:cubicBezTo>
                                    <a:cubicBezTo>
                                      <a:pt x="575132" y="425217"/>
                                      <a:pt x="573617" y="431800"/>
                                      <a:pt x="571500" y="438150"/>
                                    </a:cubicBezTo>
                                    <a:lnTo>
                                      <a:pt x="568325" y="447675"/>
                                    </a:lnTo>
                                    <a:cubicBezTo>
                                      <a:pt x="567267" y="450850"/>
                                      <a:pt x="565962" y="453953"/>
                                      <a:pt x="565150" y="457200"/>
                                    </a:cubicBezTo>
                                    <a:cubicBezTo>
                                      <a:pt x="561163" y="473147"/>
                                      <a:pt x="563355" y="465760"/>
                                      <a:pt x="558800" y="479425"/>
                                    </a:cubicBezTo>
                                    <a:cubicBezTo>
                                      <a:pt x="543163" y="474213"/>
                                      <a:pt x="553972" y="479982"/>
                                      <a:pt x="542925" y="466725"/>
                                    </a:cubicBezTo>
                                    <a:cubicBezTo>
                                      <a:pt x="540050" y="463276"/>
                                      <a:pt x="536275" y="460649"/>
                                      <a:pt x="533400" y="457200"/>
                                    </a:cubicBezTo>
                                    <a:cubicBezTo>
                                      <a:pt x="530957" y="454269"/>
                                      <a:pt x="529493" y="450606"/>
                                      <a:pt x="527050" y="447675"/>
                                    </a:cubicBezTo>
                                    <a:cubicBezTo>
                                      <a:pt x="524175" y="444226"/>
                                      <a:pt x="520400" y="441599"/>
                                      <a:pt x="517525" y="438150"/>
                                    </a:cubicBezTo>
                                    <a:cubicBezTo>
                                      <a:pt x="508511" y="427333"/>
                                      <a:pt x="513088" y="427363"/>
                                      <a:pt x="501650" y="415925"/>
                                    </a:cubicBezTo>
                                    <a:cubicBezTo>
                                      <a:pt x="498952" y="413227"/>
                                      <a:pt x="495056" y="412018"/>
                                      <a:pt x="492125" y="409575"/>
                                    </a:cubicBezTo>
                                    <a:cubicBezTo>
                                      <a:pt x="488676" y="406700"/>
                                      <a:pt x="486144" y="402807"/>
                                      <a:pt x="482600" y="400050"/>
                                    </a:cubicBezTo>
                                    <a:cubicBezTo>
                                      <a:pt x="476576" y="395365"/>
                                      <a:pt x="463550" y="387350"/>
                                      <a:pt x="463550" y="387350"/>
                                    </a:cubicBezTo>
                                    <a:cubicBezTo>
                                      <a:pt x="452967" y="388408"/>
                                      <a:pt x="442329" y="389021"/>
                                      <a:pt x="431800" y="390525"/>
                                    </a:cubicBezTo>
                                    <a:cubicBezTo>
                                      <a:pt x="427480" y="391142"/>
                                      <a:pt x="423404" y="392983"/>
                                      <a:pt x="419100" y="393700"/>
                                    </a:cubicBezTo>
                                    <a:cubicBezTo>
                                      <a:pt x="410684" y="395103"/>
                                      <a:pt x="402167" y="395817"/>
                                      <a:pt x="393700" y="396875"/>
                                    </a:cubicBezTo>
                                    <a:cubicBezTo>
                                      <a:pt x="371904" y="404140"/>
                                      <a:pt x="368472" y="403053"/>
                                      <a:pt x="349250" y="422275"/>
                                    </a:cubicBezTo>
                                    <a:lnTo>
                                      <a:pt x="330200" y="441325"/>
                                    </a:lnTo>
                                    <a:cubicBezTo>
                                      <a:pt x="327025" y="444500"/>
                                      <a:pt x="324935" y="449430"/>
                                      <a:pt x="320675" y="450850"/>
                                    </a:cubicBezTo>
                                    <a:lnTo>
                                      <a:pt x="311150" y="454025"/>
                                    </a:lnTo>
                                    <a:cubicBezTo>
                                      <a:pt x="292952" y="481322"/>
                                      <a:pt x="317183" y="449198"/>
                                      <a:pt x="295275" y="466725"/>
                                    </a:cubicBezTo>
                                    <a:cubicBezTo>
                                      <a:pt x="274759" y="483138"/>
                                      <a:pt x="303341" y="471445"/>
                                      <a:pt x="279400" y="479425"/>
                                    </a:cubicBezTo>
                                    <a:cubicBezTo>
                                      <a:pt x="274714" y="486453"/>
                                      <a:pt x="270859" y="493586"/>
                                      <a:pt x="263525" y="498475"/>
                                    </a:cubicBezTo>
                                    <a:cubicBezTo>
                                      <a:pt x="260740" y="500331"/>
                                      <a:pt x="257175" y="500592"/>
                                      <a:pt x="254000" y="501650"/>
                                    </a:cubicBezTo>
                                    <a:lnTo>
                                      <a:pt x="241300" y="482600"/>
                                    </a:lnTo>
                                    <a:cubicBezTo>
                                      <a:pt x="239183" y="479425"/>
                                      <a:pt x="236157" y="476695"/>
                                      <a:pt x="234950" y="473075"/>
                                    </a:cubicBezTo>
                                    <a:cubicBezTo>
                                      <a:pt x="233892" y="469900"/>
                                      <a:pt x="233435" y="466456"/>
                                      <a:pt x="231775" y="463550"/>
                                    </a:cubicBezTo>
                                    <a:cubicBezTo>
                                      <a:pt x="229150" y="458956"/>
                                      <a:pt x="225285" y="455185"/>
                                      <a:pt x="222250" y="450850"/>
                                    </a:cubicBezTo>
                                    <a:cubicBezTo>
                                      <a:pt x="217873" y="444598"/>
                                      <a:pt x="213783" y="438150"/>
                                      <a:pt x="209550" y="431800"/>
                                    </a:cubicBezTo>
                                    <a:lnTo>
                                      <a:pt x="196850" y="412750"/>
                                    </a:lnTo>
                                    <a:cubicBezTo>
                                      <a:pt x="194733" y="409575"/>
                                      <a:pt x="194120" y="404432"/>
                                      <a:pt x="190500" y="403225"/>
                                    </a:cubicBezTo>
                                    <a:cubicBezTo>
                                      <a:pt x="155762" y="391646"/>
                                      <a:pt x="208379" y="410113"/>
                                      <a:pt x="171450" y="393700"/>
                                    </a:cubicBezTo>
                                    <a:cubicBezTo>
                                      <a:pt x="161512" y="389283"/>
                                      <a:pt x="150255" y="386814"/>
                                      <a:pt x="139700" y="384175"/>
                                    </a:cubicBezTo>
                                    <a:cubicBezTo>
                                      <a:pt x="104752" y="385694"/>
                                      <a:pt x="80939" y="382990"/>
                                      <a:pt x="50800" y="390525"/>
                                    </a:cubicBezTo>
                                    <a:cubicBezTo>
                                      <a:pt x="47553" y="391337"/>
                                      <a:pt x="44268" y="392203"/>
                                      <a:pt x="41275" y="393700"/>
                                    </a:cubicBezTo>
                                    <a:cubicBezTo>
                                      <a:pt x="37862" y="395407"/>
                                      <a:pt x="34925" y="397933"/>
                                      <a:pt x="31750" y="400050"/>
                                    </a:cubicBezTo>
                                    <a:cubicBezTo>
                                      <a:pt x="14817" y="425450"/>
                                      <a:pt x="37042" y="394758"/>
                                      <a:pt x="15875" y="415925"/>
                                    </a:cubicBezTo>
                                    <a:cubicBezTo>
                                      <a:pt x="13177" y="418623"/>
                                      <a:pt x="12223" y="422752"/>
                                      <a:pt x="9525" y="425450"/>
                                    </a:cubicBezTo>
                                    <a:cubicBezTo>
                                      <a:pt x="6827" y="428148"/>
                                      <a:pt x="0" y="431800"/>
                                      <a:pt x="0" y="4318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767DD" id="Forma libre: forma 21" o:spid="_x0000_s1026" style="position:absolute;margin-left:101.2pt;margin-top:3.8pt;width:48.95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50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" path="m66675,139700v24737,-19789,9236,-3752,22225,-25400c92827,107756,101600,95250,101600,95250v1775,-7099,6433,-27112,9525,-31750c113242,60325,115768,57388,117475,53975v3853,-7707,4176,-17430,6350,-25400c125586,22117,128058,15875,130175,9525l133350,v1058,17992,844,36104,3175,53975c138657,70318,146723,78798,155575,92075v6350,9525,5292,10583,15875,15875c174443,109447,177982,109628,180975,111125v3413,1707,6112,4643,9525,6350c216790,130620,182253,108802,209550,127000r168275,-3175c389790,123398,387425,117425,396875,111125v2785,-1856,6532,-1678,9525,-3175c420015,101143,412811,101906,425450,92075v6024,-4685,19050,-12700,19050,-12700c446617,82550,450102,85158,450850,88900v2499,12497,-2524,26701,3175,38100l482600,136525r9525,3175c520700,138642,549344,138775,577850,136525v8381,-662,34818,-5866,47625,-9525c637376,123600,634052,123131,647700,120650v7363,-1339,14817,-2117,22225,-3175c673100,116417,676183,115026,679450,114300v23338,-5186,45430,-4824,69850,-6350c762133,127199,753645,111241,758825,149225v1740,12757,2279,25886,6350,38100l771525,206375v1058,3175,2363,6278,3175,9525c776475,222999,781133,243012,784225,247650r6350,9525c797867,286342,787329,256292,803275,276225v17527,21908,-14597,-2323,12700,15875c834173,319397,809942,287273,831850,304800v2980,2384,3907,6594,6350,9525c841075,317774,844550,320675,847725,323850v-5246,583,-28792,1179,-38100,6350c802954,333906,796925,338667,790575,342900r-9525,6350l771525,355600v-1058,3175,-1678,6532,-3175,9525c766643,368538,763550,371163,762000,374650v-2718,6117,-4233,12700,-6350,19050l752475,403225r-3175,9525c748242,428625,751156,445281,746125,460375v-1420,4260,-5789,-7034,-9525,-9525c733815,448994,730068,449172,727075,447675v-3413,-1707,-6350,-4233,-9525,-6350c705908,423863,717550,438679,701675,425450v-3449,-2875,-5981,-6768,-9525,-9525c686126,411240,673100,403225,673100,403225v-2117,-3175,-3907,-6594,-6350,-9525c657424,382509,651450,380325,638175,371475v-3175,-2117,-5783,-5602,-9525,-6350l612775,361950v-30741,23056,5020,-7530,-19050,28575c575527,417822,597345,383285,584200,409575v-1707,3413,-4800,6038,-6350,9525c575132,425217,573617,431800,571500,438150r-3175,9525c567267,450850,565962,453953,565150,457200v-3987,15947,-1795,8560,-6350,22225c543163,474213,553972,479982,542925,466725v-2875,-3449,-6650,-6076,-9525,-9525c530957,454269,529493,450606,527050,447675v-2875,-3449,-6650,-6076,-9525,-9525c508511,427333,513088,427363,501650,415925v-2698,-2698,-6594,-3907,-9525,-6350c488676,406700,486144,402807,482600,400050v-6024,-4685,-19050,-12700,-19050,-12700c452967,388408,442329,389021,431800,390525v-4320,617,-8396,2458,-12700,3175c410684,395103,402167,395817,393700,396875v-21796,7265,-25228,6178,-44450,25400l330200,441325v-3175,3175,-5265,8105,-9525,9525l311150,454025v-18198,27297,6033,-4827,-15875,12700c274759,483138,303341,471445,279400,479425v-4686,7028,-8541,14161,-15875,19050c260740,500331,257175,500592,254000,501650l241300,482600v-2117,-3175,-5143,-5905,-6350,-9525c233892,469900,233435,466456,231775,463550v-2625,-4594,-6490,-8365,-9525,-12700c217873,444598,213783,438150,209550,431800l196850,412750v-2117,-3175,-2730,-8318,-6350,-9525c155762,391646,208379,410113,171450,393700v-9938,-4417,-21195,-6886,-31750,-9525c104752,385694,80939,382990,50800,390525v-3247,812,-6532,1678,-9525,3175c37862,395407,34925,397933,31750,400050v-16933,25400,5292,-5292,-15875,15875c13177,418623,12223,422752,9525,425450,6827,428148,,431800,,431800e" filled="f" strokecolor="#f8943f [3209]" strokeweight="1.5pt">
                      <v:stroke joinstyle="miter"/>
                      <v:path arrowok="t" o:connecttype="custom" o:connectlocs="48899,109581;65199,89658;74513,74715;81498,49810;86155,42338;90812,22414;95469,7471;97798,0;100126,42338;114098,72224;125740,84677;132726,87167;139711,92148;153682,99619;277094,97129;291065,87167;298051,84677;312022,72224;325993,62262;330650,69734;332978,99619;353935,107091;360921,109581;423791,107091;458719,99619;475018,94639;491318,92148;498303,89658;549531,84677;556516,117053;561173,146939;565831,161882;568159,169353;575145,194258;579802,201729;589116,216672;598430,229125;610072,239087;614729,246558;621715,254030;593773,259011;579802,268973;572816,273954;565831,278935;563502,286406;558845,293878;554188,308820;551859,316292;549531,323763;547202,361121;540217,353649;533231,351159;526246,346178;514603,333725;507617,326254;493646,316292;488989,308820;468033,291387;461047,286406;449404,283916;435433,306330;428448,321273;423791,328744;419134,343687;416805,351159;414477,358630;409820,376064;398177,366102;391191,358630;386534,351159;379549,343687;367906,326254;360921,321273;353935,313801;339964,303839;316679,306330;307365,308820;288737,311311;256137,331235;242166,346178;235181,353649;228195,356140;216552,366102;204910,376064;193267,391007;186282,393497;176968,378554;172311,371083;169982,363611;162996,353649;153682,338706;144368,323763;139711,316292;125740,308820;102455,301349;37256,306330;30271,308820;23285,313801;11643,326254;6986,333725;0,338706" o:connectangles="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0A10F3" wp14:editId="51390701">
                      <wp:simplePos x="0" y="0"/>
                      <wp:positionH relativeFrom="column">
                        <wp:posOffset>1222426</wp:posOffset>
                      </wp:positionH>
                      <wp:positionV relativeFrom="paragraph">
                        <wp:posOffset>160045</wp:posOffset>
                      </wp:positionV>
                      <wp:extent cx="683971" cy="217576"/>
                      <wp:effectExtent l="0" t="0" r="0" b="0"/>
                      <wp:wrapNone/>
                      <wp:docPr id="20" name="CuadroTexto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66ECD1B-D814-48D6-9B9B-A814108EE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971" cy="21757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D5A65" w:rsidRPr="008B2B6F" w:rsidRDefault="00FD5A65" w:rsidP="00DC41D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B2B6F">
                                    <w:rPr>
                                      <w:rFonts w:hAnsi="Cambr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+ENERGIA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A10F3" id="CuadroTexto 19" o:spid="_x0000_s1027" type="#_x0000_t202" style="position:absolute;margin-left:96.25pt;margin-top:12.6pt;width:53.85pt;height:1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" filled="f" stroked="f">
                      <v:textbox>
                        <w:txbxContent>
                          <w:p w:rsidR="00FD5A65" w:rsidRPr="008B2B6F" w:rsidRDefault="00FD5A65" w:rsidP="00DC41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B6F">
                              <w:rPr>
                                <w:rFonts w:hAnsi="Cambr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+ENERGIA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9DFA7C5" wp14:editId="38B2983E">
                      <wp:simplePos x="0" y="0"/>
                      <wp:positionH relativeFrom="column">
                        <wp:posOffset>1055751</wp:posOffset>
                      </wp:positionH>
                      <wp:positionV relativeFrom="paragraph">
                        <wp:posOffset>216535</wp:posOffset>
                      </wp:positionV>
                      <wp:extent cx="230428" cy="116510"/>
                      <wp:effectExtent l="0" t="0" r="0" b="17145"/>
                      <wp:wrapNone/>
                      <wp:docPr id="19" name="Es igual a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01011E3-F656-4B2B-AE0C-68AECD864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428" cy="11651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51193"/>
                                </a:avLst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8170F" id="Es igual a 18" o:spid="_x0000_s1026" style="position:absolute;margin-left:83.15pt;margin-top:17.05pt;width:18.15pt;height: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428,1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" path="m30543,1029r169342,l199885,28433r-169342,l30543,1029xm30543,88077r169342,l199885,115481r-169342,l30543,88077xe" fillcolor="#cdcbca [2894]" strokecolor="#cdcbca [2894]" strokeweight="1pt">
                      <v:stroke joinstyle="miter"/>
                      <v:path arrowok="t" o:connecttype="custom" o:connectlocs="30543,1029;199885,1029;199885,28433;30543,28433;30543,1029;30543,88077;199885,88077;199885,115481;30543,115481;30543,88077" o:connectangles="0,0,0,0,0,0,0,0,0,0"/>
                    </v:shape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944779" wp14:editId="62858E57">
                      <wp:simplePos x="0" y="0"/>
                      <wp:positionH relativeFrom="column">
                        <wp:posOffset>882066</wp:posOffset>
                      </wp:positionH>
                      <wp:positionV relativeFrom="paragraph">
                        <wp:posOffset>65227</wp:posOffset>
                      </wp:positionV>
                      <wp:extent cx="67112" cy="75501"/>
                      <wp:effectExtent l="0" t="0" r="28575" b="20320"/>
                      <wp:wrapNone/>
                      <wp:docPr id="18" name="Elipse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3480BD0-117C-4CDB-B972-28168F0E0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33FC21" id="Elipse 17" o:spid="_x0000_s1026" style="position:absolute;margin-left:69.45pt;margin-top:5.15pt;width:5.3pt;height: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" fillcolor="#00b0f0" strokecolor="#00b0f0" strokeweight="1pt">
                      <v:stroke joinstyle="miter"/>
                    </v:oval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96BE21B" wp14:editId="7C79CB43">
                      <wp:simplePos x="0" y="0"/>
                      <wp:positionH relativeFrom="column">
                        <wp:posOffset>816661</wp:posOffset>
                      </wp:positionH>
                      <wp:positionV relativeFrom="paragraph">
                        <wp:posOffset>189483</wp:posOffset>
                      </wp:positionV>
                      <wp:extent cx="66675" cy="74930"/>
                      <wp:effectExtent l="0" t="0" r="28575" b="20320"/>
                      <wp:wrapNone/>
                      <wp:docPr id="14" name="Elips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6E05EBC-4D89-45F5-82DB-0BC86807F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A26280" id="Elipse 13" o:spid="_x0000_s1026" style="position:absolute;margin-left:64.3pt;margin-top:14.9pt;width:5.25pt;height:5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" fillcolor="#f8943f [3209]" strokecolor="#f8943f [3209]" strokeweight="1pt">
                      <v:stroke joinstyle="miter"/>
                    </v:oval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C02DF1" wp14:editId="79E046CA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289890</wp:posOffset>
                      </wp:positionV>
                      <wp:extent cx="66675" cy="74930"/>
                      <wp:effectExtent l="0" t="0" r="28575" b="20320"/>
                      <wp:wrapNone/>
                      <wp:docPr id="16" name="Elipse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C693FD3-0CAB-4BD4-8B38-80317EE11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445992" id="Elipse 15" o:spid="_x0000_s1026" style="position:absolute;margin-left:73.5pt;margin-top:22.85pt;width:5.25pt;height: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" fillcolor="#f24f4f [3207]" strokecolor="#f24f4f [3207]" strokeweight="1pt">
                      <v:stroke joinstyle="miter"/>
                    </v:oval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2023E5E" wp14:editId="2C08A3ED">
                      <wp:simplePos x="0" y="0"/>
                      <wp:positionH relativeFrom="column">
                        <wp:posOffset>789610</wp:posOffset>
                      </wp:positionH>
                      <wp:positionV relativeFrom="paragraph">
                        <wp:posOffset>441096</wp:posOffset>
                      </wp:positionV>
                      <wp:extent cx="66675" cy="74930"/>
                      <wp:effectExtent l="0" t="0" r="28575" b="20320"/>
                      <wp:wrapNone/>
                      <wp:docPr id="17" name="Elipse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3C75FE-E88E-480E-86D2-2ACEF0BE8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34007E" id="Elipse 16" o:spid="_x0000_s1026" style="position:absolute;margin-left:62.15pt;margin-top:34.75pt;width:5.25pt;height: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06836D" wp14:editId="1912ACBF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139700</wp:posOffset>
                      </wp:positionV>
                      <wp:extent cx="66675" cy="74930"/>
                      <wp:effectExtent l="0" t="0" r="28575" b="20320"/>
                      <wp:wrapNone/>
                      <wp:docPr id="13" name="Elips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73A9EA9-E692-4BBF-86FA-FD894B046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F0C7CE" id="Elipse 12" o:spid="_x0000_s1026" style="position:absolute;margin-left:48.55pt;margin-top:11pt;width:5.25pt;height:5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" fillcolor="#39a5b7 [3204]" strokecolor="#39a5b7 [3204]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775B3A6" wp14:editId="6777CC2A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301625</wp:posOffset>
                      </wp:positionV>
                      <wp:extent cx="66675" cy="74930"/>
                      <wp:effectExtent l="0" t="0" r="28575" b="20320"/>
                      <wp:wrapNone/>
                      <wp:docPr id="15" name="Elipse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467C4A-67C5-40F1-9EF3-1D5BF7F5E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517FAC" id="Elipse 14" o:spid="_x0000_s1026" style="position:absolute;margin-left:54.15pt;margin-top:23.75pt;width:5.25pt;height: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973022" wp14:editId="6E1E511B">
                      <wp:simplePos x="0" y="0"/>
                      <wp:positionH relativeFrom="column">
                        <wp:posOffset>31064</wp:posOffset>
                      </wp:positionH>
                      <wp:positionV relativeFrom="paragraph">
                        <wp:posOffset>62839</wp:posOffset>
                      </wp:positionV>
                      <wp:extent cx="833932" cy="259690"/>
                      <wp:effectExtent l="0" t="0" r="0" b="0"/>
                      <wp:wrapNone/>
                      <wp:docPr id="12" name="CuadroTexto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8465158-5FDC-4613-93D2-D697BB9DE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932" cy="2596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D5A65" w:rsidRPr="00DC41D5" w:rsidRDefault="00FD5A65" w:rsidP="00DC41D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41D5">
                                    <w:rPr>
                                      <w:rFonts w:hAnsi="Cambria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destructiu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73022" id="CuadroTexto 11" o:spid="_x0000_s1028" type="#_x0000_t202" style="position:absolute;margin-left:2.45pt;margin-top:4.95pt;width:65.65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" filled="f" stroked="f">
                      <v:textbox>
                        <w:txbxContent>
                          <w:p w:rsidR="00FD5A65" w:rsidRPr="00DC41D5" w:rsidRDefault="00FD5A65" w:rsidP="00DC41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41D5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destructiu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878BC4" wp14:editId="7F55C926">
                      <wp:simplePos x="0" y="0"/>
                      <wp:positionH relativeFrom="column">
                        <wp:posOffset>129413</wp:posOffset>
                      </wp:positionH>
                      <wp:positionV relativeFrom="paragraph">
                        <wp:posOffset>243561</wp:posOffset>
                      </wp:positionV>
                      <wp:extent cx="449885" cy="105029"/>
                      <wp:effectExtent l="0" t="19050" r="45720" b="47625"/>
                      <wp:wrapNone/>
                      <wp:docPr id="11" name="Flecha: a la derecha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DBD5BA-9F14-48B8-A4A3-0ABF4905D7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885" cy="105029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6D18E" id="Flecha: a la derecha 10" o:spid="_x0000_s1026" type="#_x0000_t13" style="position:absolute;margin-left:10.2pt;margin-top:19.2pt;width:35.4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" adj="19079" fillcolor="#cdcbca [2894]" strokecolor="#cdcbca [2894]" strokeweight="1pt"/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701A9D" wp14:editId="6DEFED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62230</wp:posOffset>
                      </wp:positionV>
                      <wp:extent cx="67112" cy="75501"/>
                      <wp:effectExtent l="0" t="0" r="28575" b="20320"/>
                      <wp:wrapNone/>
                      <wp:docPr id="5" name="Elipse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794412-6BC2-4557-BD62-3AA62DB0D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96A039" id="Elipse 4" o:spid="_x0000_s1026" style="position:absolute;margin-left:-.5pt;margin-top:4.9pt;width:5.3pt;height: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" fillcolor="#39a5b7 [3204]" strokecolor="#39a5b7 [3204]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CD1742" wp14:editId="286C6C1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139065</wp:posOffset>
                      </wp:positionV>
                      <wp:extent cx="67112" cy="75501"/>
                      <wp:effectExtent l="0" t="0" r="28575" b="20320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B3ADBA-122B-465B-81D1-5C0AFF68A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2C49608" id="Elipse 5" o:spid="_x0000_s1026" style="position:absolute;margin-left:-.5pt;margin-top:10.95pt;width:5.3pt;height: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" fillcolor="#f8943f [3209]" strokecolor="#f8943f [3209]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0DDA7C" wp14:editId="627B73D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214630</wp:posOffset>
                      </wp:positionV>
                      <wp:extent cx="67112" cy="75501"/>
                      <wp:effectExtent l="0" t="0" r="28575" b="20320"/>
                      <wp:wrapNone/>
                      <wp:docPr id="7" name="Elips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AA07E9-149A-4380-A276-097093156B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120D3A" id="Elipse 6" o:spid="_x0000_s1026" style="position:absolute;margin-left:-.5pt;margin-top:16.9pt;width:5.3pt;height: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EFB1FF5" wp14:editId="3516DB0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290195</wp:posOffset>
                      </wp:positionV>
                      <wp:extent cx="67112" cy="75501"/>
                      <wp:effectExtent l="0" t="0" r="28575" b="20320"/>
                      <wp:wrapNone/>
                      <wp:docPr id="8" name="Elips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85CC8DC-E023-493C-BB35-AF03B01F0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05ACE53" id="Elipse 7" o:spid="_x0000_s1026" style="position:absolute;margin-left:-.5pt;margin-top:22.85pt;width:5.3pt;height: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" fillcolor="#f24f4f [3207]" strokecolor="#f24f4f [3207]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F7FDB3" wp14:editId="48DCE3D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365760</wp:posOffset>
                      </wp:positionV>
                      <wp:extent cx="67112" cy="75501"/>
                      <wp:effectExtent l="0" t="0" r="28575" b="20320"/>
                      <wp:wrapNone/>
                      <wp:docPr id="9" name="Elipse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C47A310-765F-4414-A7DE-2AF610B5A3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4A8F60" id="Elipse 8" o:spid="_x0000_s1026" style="position:absolute;margin-left:-.5pt;margin-top:28.8pt;width:5.3pt;height: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DC41D5" w:rsidRPr="00DC41D5"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06CDD4" wp14:editId="5D1EBD6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441325</wp:posOffset>
                      </wp:positionV>
                      <wp:extent cx="67112" cy="75501"/>
                      <wp:effectExtent l="0" t="0" r="28575" b="20320"/>
                      <wp:wrapNone/>
                      <wp:docPr id="10" name="Elips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C569829-D68B-4DA5-8C03-92371EE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2" cy="75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253923" id="Elipse 9" o:spid="_x0000_s1026" style="position:absolute;margin-left:-.5pt;margin-top:34.75pt;width:5.3pt;height:5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" fillcolor="#00b0f0" strokecolor="#00b0f0" strokeweight="1pt">
                      <v:stroke joinstyle="miter"/>
                    </v:oval>
                  </w:pict>
                </mc:Fallback>
              </mc:AlternateContent>
            </w:r>
          </w:p>
          <w:p w:rsidR="008B2B6F" w:rsidRDefault="008B2B6F" w:rsidP="008B2B6F">
            <w:pPr>
              <w:rPr>
                <w:b w:val="0"/>
                <w:bCs w:val="0"/>
              </w:rPr>
            </w:pPr>
          </w:p>
          <w:p w:rsidR="008B2B6F" w:rsidRDefault="008B2B6F" w:rsidP="008B2B6F">
            <w:pPr>
              <w:rPr>
                <w:b w:val="0"/>
                <w:bCs w:val="0"/>
              </w:rPr>
            </w:pPr>
          </w:p>
          <w:p w:rsidR="008B2B6F" w:rsidRDefault="008B2B6F" w:rsidP="008B2B6F">
            <w:pPr>
              <w:rPr>
                <w:b w:val="0"/>
                <w:bCs w:val="0"/>
              </w:rPr>
            </w:pPr>
          </w:p>
          <w:p w:rsidR="008B2B6F" w:rsidRPr="008B2B6F" w:rsidRDefault="008B2B6F" w:rsidP="008B2B6F">
            <w:pPr>
              <w:pStyle w:val="Prrafodelista"/>
              <w:numPr>
                <w:ilvl w:val="0"/>
                <w:numId w:val="29"/>
              </w:numPr>
            </w:pPr>
            <w:r w:rsidRPr="008B2B6F"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A154896" wp14:editId="2D8E74FD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1088390</wp:posOffset>
                      </wp:positionV>
                      <wp:extent cx="66675" cy="74930"/>
                      <wp:effectExtent l="0" t="0" r="28575" b="20320"/>
                      <wp:wrapNone/>
                      <wp:docPr id="37" name="Elipse 9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1F8677" id="Elipse 9" o:spid="_x0000_s1026" style="position:absolute;margin-left:128.9pt;margin-top:85.7pt;width:5.25pt;height:5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" fillcolor="#00b0f0" strokecolor="#00b0f0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94CF474" wp14:editId="184B005A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1012825</wp:posOffset>
                      </wp:positionV>
                      <wp:extent cx="66675" cy="74930"/>
                      <wp:effectExtent l="0" t="0" r="28575" b="20320"/>
                      <wp:wrapNone/>
                      <wp:docPr id="36" name="Elipse 8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D73D18" id="Elipse 8" o:spid="_x0000_s1026" style="position:absolute;margin-left:128.9pt;margin-top:79.75pt;width:5.25pt;height:5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DFF92E2" wp14:editId="40B2C311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937260</wp:posOffset>
                      </wp:positionV>
                      <wp:extent cx="66675" cy="74930"/>
                      <wp:effectExtent l="0" t="0" r="28575" b="20320"/>
                      <wp:wrapNone/>
                      <wp:docPr id="35" name="Elipse 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D90705" id="Elipse 7" o:spid="_x0000_s1026" style="position:absolute;margin-left:128.9pt;margin-top:73.8pt;width:5.25pt;height:5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" fillcolor="#f24f4f [3207]" strokecolor="#f24f4f [3207]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297FD43" wp14:editId="6BDBBD97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861695</wp:posOffset>
                      </wp:positionV>
                      <wp:extent cx="66675" cy="74930"/>
                      <wp:effectExtent l="0" t="0" r="28575" b="20320"/>
                      <wp:wrapNone/>
                      <wp:docPr id="34" name="Elipse 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D0ABF8" id="Elipse 6" o:spid="_x0000_s1026" style="position:absolute;margin-left:128.9pt;margin-top:67.85pt;width:5.25pt;height:5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1F3FFDF" wp14:editId="08ABBDE5">
                      <wp:simplePos x="0" y="0"/>
                      <wp:positionH relativeFrom="column">
                        <wp:posOffset>1637030</wp:posOffset>
                      </wp:positionH>
                      <wp:positionV relativeFrom="paragraph">
                        <wp:posOffset>786130</wp:posOffset>
                      </wp:positionV>
                      <wp:extent cx="66675" cy="74930"/>
                      <wp:effectExtent l="0" t="0" r="28575" b="20320"/>
                      <wp:wrapNone/>
                      <wp:docPr id="33" name="Elipse 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2C61BD" id="Elipse 5" o:spid="_x0000_s1026" style="position:absolute;margin-left:128.9pt;margin-top:61.9pt;width:5.25pt;height:5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" fillcolor="#f8943f [3209]" strokecolor="#f8943f [3209]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1FF1561" wp14:editId="11E41504">
                      <wp:simplePos x="0" y="0"/>
                      <wp:positionH relativeFrom="column">
                        <wp:posOffset>1637203</wp:posOffset>
                      </wp:positionH>
                      <wp:positionV relativeFrom="paragraph">
                        <wp:posOffset>709683</wp:posOffset>
                      </wp:positionV>
                      <wp:extent cx="66675" cy="74930"/>
                      <wp:effectExtent l="0" t="0" r="28575" b="20320"/>
                      <wp:wrapNone/>
                      <wp:docPr id="32" name="Elipse 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C674E2" id="Elipse 4" o:spid="_x0000_s1026" style="position:absolute;margin-left:128.9pt;margin-top:55.9pt;width:5.25pt;height: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" fillcolor="#39a5b7 [3204]" strokecolor="#39a5b7 [3204]" strokeweight="1pt">
                      <v:stroke joinstyle="miter"/>
                    </v:oval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B268A24" wp14:editId="308E365C">
                      <wp:simplePos x="0" y="0"/>
                      <wp:positionH relativeFrom="column">
                        <wp:posOffset>930580</wp:posOffset>
                      </wp:positionH>
                      <wp:positionV relativeFrom="paragraph">
                        <wp:posOffset>720131</wp:posOffset>
                      </wp:positionV>
                      <wp:extent cx="706582" cy="201880"/>
                      <wp:effectExtent l="0" t="0" r="0" b="0"/>
                      <wp:wrapNone/>
                      <wp:docPr id="31" name="CuadroTexto 11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6582" cy="2018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D5A65" w:rsidRPr="00DC41D5" w:rsidRDefault="00FD5A65" w:rsidP="008B2B6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Ansi="Cambria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constructiu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68A24" id="_x0000_s1029" type="#_x0000_t202" style="position:absolute;left:0;text-align:left;margin-left:73.25pt;margin-top:56.7pt;width:55.65pt;height:1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" filled="f" stroked="f">
                      <v:textbox>
                        <w:txbxContent>
                          <w:p w:rsidR="00FD5A65" w:rsidRPr="00DC41D5" w:rsidRDefault="00FD5A65" w:rsidP="008B2B6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constructiu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C2D6BBC" wp14:editId="558AF1A6">
                      <wp:simplePos x="0" y="0"/>
                      <wp:positionH relativeFrom="column">
                        <wp:posOffset>1056541</wp:posOffset>
                      </wp:positionH>
                      <wp:positionV relativeFrom="paragraph">
                        <wp:posOffset>898863</wp:posOffset>
                      </wp:positionV>
                      <wp:extent cx="449885" cy="105029"/>
                      <wp:effectExtent l="0" t="19050" r="45720" b="47625"/>
                      <wp:wrapNone/>
                      <wp:docPr id="30" name="Flecha: a la derecha 10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885" cy="105029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250D6" id="Flecha: a la derecha 10" o:spid="_x0000_s1026" type="#_x0000_t13" style="position:absolute;margin-left:83.2pt;margin-top:70.8pt;width:35.4pt;height: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" adj="19079" fillcolor="#cdcbca [2894]" strokecolor="#cdcbca [2894]" strokeweight="1pt"/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08B8DBC" wp14:editId="04C91CF9">
                      <wp:simplePos x="0" y="0"/>
                      <wp:positionH relativeFrom="column">
                        <wp:posOffset>373767</wp:posOffset>
                      </wp:positionH>
                      <wp:positionV relativeFrom="paragraph">
                        <wp:posOffset>709898</wp:posOffset>
                      </wp:positionV>
                      <wp:extent cx="621715" cy="393497"/>
                      <wp:effectExtent l="0" t="38100" r="45085" b="45085"/>
                      <wp:wrapNone/>
                      <wp:docPr id="28" name="Forma libre: forma 21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715" cy="393497"/>
                              </a:xfrm>
                              <a:custGeom>
                                <a:avLst/>
                                <a:gdLst>
                                  <a:gd name="connsiteX0" fmla="*/ 66675 w 847725"/>
                                  <a:gd name="connsiteY0" fmla="*/ 139700 h 501650"/>
                                  <a:gd name="connsiteX1" fmla="*/ 88900 w 847725"/>
                                  <a:gd name="connsiteY1" fmla="*/ 114300 h 501650"/>
                                  <a:gd name="connsiteX2" fmla="*/ 101600 w 847725"/>
                                  <a:gd name="connsiteY2" fmla="*/ 95250 h 501650"/>
                                  <a:gd name="connsiteX3" fmla="*/ 111125 w 847725"/>
                                  <a:gd name="connsiteY3" fmla="*/ 63500 h 501650"/>
                                  <a:gd name="connsiteX4" fmla="*/ 117475 w 847725"/>
                                  <a:gd name="connsiteY4" fmla="*/ 53975 h 501650"/>
                                  <a:gd name="connsiteX5" fmla="*/ 123825 w 847725"/>
                                  <a:gd name="connsiteY5" fmla="*/ 28575 h 501650"/>
                                  <a:gd name="connsiteX6" fmla="*/ 130175 w 847725"/>
                                  <a:gd name="connsiteY6" fmla="*/ 9525 h 501650"/>
                                  <a:gd name="connsiteX7" fmla="*/ 133350 w 847725"/>
                                  <a:gd name="connsiteY7" fmla="*/ 0 h 501650"/>
                                  <a:gd name="connsiteX8" fmla="*/ 136525 w 847725"/>
                                  <a:gd name="connsiteY8" fmla="*/ 53975 h 501650"/>
                                  <a:gd name="connsiteX9" fmla="*/ 155575 w 847725"/>
                                  <a:gd name="connsiteY9" fmla="*/ 92075 h 501650"/>
                                  <a:gd name="connsiteX10" fmla="*/ 171450 w 847725"/>
                                  <a:gd name="connsiteY10" fmla="*/ 107950 h 501650"/>
                                  <a:gd name="connsiteX11" fmla="*/ 180975 w 847725"/>
                                  <a:gd name="connsiteY11" fmla="*/ 111125 h 501650"/>
                                  <a:gd name="connsiteX12" fmla="*/ 190500 w 847725"/>
                                  <a:gd name="connsiteY12" fmla="*/ 117475 h 501650"/>
                                  <a:gd name="connsiteX13" fmla="*/ 209550 w 847725"/>
                                  <a:gd name="connsiteY13" fmla="*/ 127000 h 501650"/>
                                  <a:gd name="connsiteX14" fmla="*/ 377825 w 847725"/>
                                  <a:gd name="connsiteY14" fmla="*/ 123825 h 501650"/>
                                  <a:gd name="connsiteX15" fmla="*/ 396875 w 847725"/>
                                  <a:gd name="connsiteY15" fmla="*/ 111125 h 501650"/>
                                  <a:gd name="connsiteX16" fmla="*/ 406400 w 847725"/>
                                  <a:gd name="connsiteY16" fmla="*/ 107950 h 501650"/>
                                  <a:gd name="connsiteX17" fmla="*/ 425450 w 847725"/>
                                  <a:gd name="connsiteY17" fmla="*/ 92075 h 501650"/>
                                  <a:gd name="connsiteX18" fmla="*/ 444500 w 847725"/>
                                  <a:gd name="connsiteY18" fmla="*/ 79375 h 501650"/>
                                  <a:gd name="connsiteX19" fmla="*/ 450850 w 847725"/>
                                  <a:gd name="connsiteY19" fmla="*/ 88900 h 501650"/>
                                  <a:gd name="connsiteX20" fmla="*/ 454025 w 847725"/>
                                  <a:gd name="connsiteY20" fmla="*/ 127000 h 501650"/>
                                  <a:gd name="connsiteX21" fmla="*/ 482600 w 847725"/>
                                  <a:gd name="connsiteY21" fmla="*/ 136525 h 501650"/>
                                  <a:gd name="connsiteX22" fmla="*/ 492125 w 847725"/>
                                  <a:gd name="connsiteY22" fmla="*/ 139700 h 501650"/>
                                  <a:gd name="connsiteX23" fmla="*/ 577850 w 847725"/>
                                  <a:gd name="connsiteY23" fmla="*/ 136525 h 501650"/>
                                  <a:gd name="connsiteX24" fmla="*/ 625475 w 847725"/>
                                  <a:gd name="connsiteY24" fmla="*/ 127000 h 501650"/>
                                  <a:gd name="connsiteX25" fmla="*/ 647700 w 847725"/>
                                  <a:gd name="connsiteY25" fmla="*/ 120650 h 501650"/>
                                  <a:gd name="connsiteX26" fmla="*/ 669925 w 847725"/>
                                  <a:gd name="connsiteY26" fmla="*/ 117475 h 501650"/>
                                  <a:gd name="connsiteX27" fmla="*/ 679450 w 847725"/>
                                  <a:gd name="connsiteY27" fmla="*/ 114300 h 501650"/>
                                  <a:gd name="connsiteX28" fmla="*/ 749300 w 847725"/>
                                  <a:gd name="connsiteY28" fmla="*/ 107950 h 501650"/>
                                  <a:gd name="connsiteX29" fmla="*/ 758825 w 847725"/>
                                  <a:gd name="connsiteY29" fmla="*/ 149225 h 501650"/>
                                  <a:gd name="connsiteX30" fmla="*/ 765175 w 847725"/>
                                  <a:gd name="connsiteY30" fmla="*/ 187325 h 501650"/>
                                  <a:gd name="connsiteX31" fmla="*/ 771525 w 847725"/>
                                  <a:gd name="connsiteY31" fmla="*/ 206375 h 501650"/>
                                  <a:gd name="connsiteX32" fmla="*/ 774700 w 847725"/>
                                  <a:gd name="connsiteY32" fmla="*/ 215900 h 501650"/>
                                  <a:gd name="connsiteX33" fmla="*/ 784225 w 847725"/>
                                  <a:gd name="connsiteY33" fmla="*/ 247650 h 501650"/>
                                  <a:gd name="connsiteX34" fmla="*/ 790575 w 847725"/>
                                  <a:gd name="connsiteY34" fmla="*/ 257175 h 501650"/>
                                  <a:gd name="connsiteX35" fmla="*/ 803275 w 847725"/>
                                  <a:gd name="connsiteY35" fmla="*/ 276225 h 501650"/>
                                  <a:gd name="connsiteX36" fmla="*/ 815975 w 847725"/>
                                  <a:gd name="connsiteY36" fmla="*/ 292100 h 501650"/>
                                  <a:gd name="connsiteX37" fmla="*/ 831850 w 847725"/>
                                  <a:gd name="connsiteY37" fmla="*/ 304800 h 501650"/>
                                  <a:gd name="connsiteX38" fmla="*/ 838200 w 847725"/>
                                  <a:gd name="connsiteY38" fmla="*/ 314325 h 501650"/>
                                  <a:gd name="connsiteX39" fmla="*/ 847725 w 847725"/>
                                  <a:gd name="connsiteY39" fmla="*/ 323850 h 501650"/>
                                  <a:gd name="connsiteX40" fmla="*/ 809625 w 847725"/>
                                  <a:gd name="connsiteY40" fmla="*/ 330200 h 501650"/>
                                  <a:gd name="connsiteX41" fmla="*/ 790575 w 847725"/>
                                  <a:gd name="connsiteY41" fmla="*/ 342900 h 501650"/>
                                  <a:gd name="connsiteX42" fmla="*/ 781050 w 847725"/>
                                  <a:gd name="connsiteY42" fmla="*/ 349250 h 501650"/>
                                  <a:gd name="connsiteX43" fmla="*/ 771525 w 847725"/>
                                  <a:gd name="connsiteY43" fmla="*/ 355600 h 501650"/>
                                  <a:gd name="connsiteX44" fmla="*/ 768350 w 847725"/>
                                  <a:gd name="connsiteY44" fmla="*/ 365125 h 501650"/>
                                  <a:gd name="connsiteX45" fmla="*/ 762000 w 847725"/>
                                  <a:gd name="connsiteY45" fmla="*/ 374650 h 501650"/>
                                  <a:gd name="connsiteX46" fmla="*/ 755650 w 847725"/>
                                  <a:gd name="connsiteY46" fmla="*/ 393700 h 501650"/>
                                  <a:gd name="connsiteX47" fmla="*/ 752475 w 847725"/>
                                  <a:gd name="connsiteY47" fmla="*/ 403225 h 501650"/>
                                  <a:gd name="connsiteX48" fmla="*/ 749300 w 847725"/>
                                  <a:gd name="connsiteY48" fmla="*/ 412750 h 501650"/>
                                  <a:gd name="connsiteX49" fmla="*/ 746125 w 847725"/>
                                  <a:gd name="connsiteY49" fmla="*/ 460375 h 501650"/>
                                  <a:gd name="connsiteX50" fmla="*/ 736600 w 847725"/>
                                  <a:gd name="connsiteY50" fmla="*/ 450850 h 501650"/>
                                  <a:gd name="connsiteX51" fmla="*/ 727075 w 847725"/>
                                  <a:gd name="connsiteY51" fmla="*/ 447675 h 501650"/>
                                  <a:gd name="connsiteX52" fmla="*/ 717550 w 847725"/>
                                  <a:gd name="connsiteY52" fmla="*/ 441325 h 501650"/>
                                  <a:gd name="connsiteX53" fmla="*/ 701675 w 847725"/>
                                  <a:gd name="connsiteY53" fmla="*/ 425450 h 501650"/>
                                  <a:gd name="connsiteX54" fmla="*/ 692150 w 847725"/>
                                  <a:gd name="connsiteY54" fmla="*/ 415925 h 501650"/>
                                  <a:gd name="connsiteX55" fmla="*/ 673100 w 847725"/>
                                  <a:gd name="connsiteY55" fmla="*/ 403225 h 501650"/>
                                  <a:gd name="connsiteX56" fmla="*/ 666750 w 847725"/>
                                  <a:gd name="connsiteY56" fmla="*/ 393700 h 501650"/>
                                  <a:gd name="connsiteX57" fmla="*/ 638175 w 847725"/>
                                  <a:gd name="connsiteY57" fmla="*/ 371475 h 501650"/>
                                  <a:gd name="connsiteX58" fmla="*/ 628650 w 847725"/>
                                  <a:gd name="connsiteY58" fmla="*/ 365125 h 501650"/>
                                  <a:gd name="connsiteX59" fmla="*/ 612775 w 847725"/>
                                  <a:gd name="connsiteY59" fmla="*/ 361950 h 501650"/>
                                  <a:gd name="connsiteX60" fmla="*/ 593725 w 847725"/>
                                  <a:gd name="connsiteY60" fmla="*/ 390525 h 501650"/>
                                  <a:gd name="connsiteX61" fmla="*/ 584200 w 847725"/>
                                  <a:gd name="connsiteY61" fmla="*/ 409575 h 501650"/>
                                  <a:gd name="connsiteX62" fmla="*/ 577850 w 847725"/>
                                  <a:gd name="connsiteY62" fmla="*/ 419100 h 501650"/>
                                  <a:gd name="connsiteX63" fmla="*/ 571500 w 847725"/>
                                  <a:gd name="connsiteY63" fmla="*/ 438150 h 501650"/>
                                  <a:gd name="connsiteX64" fmla="*/ 568325 w 847725"/>
                                  <a:gd name="connsiteY64" fmla="*/ 447675 h 501650"/>
                                  <a:gd name="connsiteX65" fmla="*/ 565150 w 847725"/>
                                  <a:gd name="connsiteY65" fmla="*/ 457200 h 501650"/>
                                  <a:gd name="connsiteX66" fmla="*/ 558800 w 847725"/>
                                  <a:gd name="connsiteY66" fmla="*/ 479425 h 501650"/>
                                  <a:gd name="connsiteX67" fmla="*/ 542925 w 847725"/>
                                  <a:gd name="connsiteY67" fmla="*/ 466725 h 501650"/>
                                  <a:gd name="connsiteX68" fmla="*/ 533400 w 847725"/>
                                  <a:gd name="connsiteY68" fmla="*/ 457200 h 501650"/>
                                  <a:gd name="connsiteX69" fmla="*/ 527050 w 847725"/>
                                  <a:gd name="connsiteY69" fmla="*/ 447675 h 501650"/>
                                  <a:gd name="connsiteX70" fmla="*/ 517525 w 847725"/>
                                  <a:gd name="connsiteY70" fmla="*/ 438150 h 501650"/>
                                  <a:gd name="connsiteX71" fmla="*/ 501650 w 847725"/>
                                  <a:gd name="connsiteY71" fmla="*/ 415925 h 501650"/>
                                  <a:gd name="connsiteX72" fmla="*/ 492125 w 847725"/>
                                  <a:gd name="connsiteY72" fmla="*/ 409575 h 501650"/>
                                  <a:gd name="connsiteX73" fmla="*/ 482600 w 847725"/>
                                  <a:gd name="connsiteY73" fmla="*/ 400050 h 501650"/>
                                  <a:gd name="connsiteX74" fmla="*/ 463550 w 847725"/>
                                  <a:gd name="connsiteY74" fmla="*/ 387350 h 501650"/>
                                  <a:gd name="connsiteX75" fmla="*/ 431800 w 847725"/>
                                  <a:gd name="connsiteY75" fmla="*/ 390525 h 501650"/>
                                  <a:gd name="connsiteX76" fmla="*/ 419100 w 847725"/>
                                  <a:gd name="connsiteY76" fmla="*/ 393700 h 501650"/>
                                  <a:gd name="connsiteX77" fmla="*/ 393700 w 847725"/>
                                  <a:gd name="connsiteY77" fmla="*/ 396875 h 501650"/>
                                  <a:gd name="connsiteX78" fmla="*/ 349250 w 847725"/>
                                  <a:gd name="connsiteY78" fmla="*/ 422275 h 501650"/>
                                  <a:gd name="connsiteX79" fmla="*/ 330200 w 847725"/>
                                  <a:gd name="connsiteY79" fmla="*/ 441325 h 501650"/>
                                  <a:gd name="connsiteX80" fmla="*/ 320675 w 847725"/>
                                  <a:gd name="connsiteY80" fmla="*/ 450850 h 501650"/>
                                  <a:gd name="connsiteX81" fmla="*/ 311150 w 847725"/>
                                  <a:gd name="connsiteY81" fmla="*/ 454025 h 501650"/>
                                  <a:gd name="connsiteX82" fmla="*/ 295275 w 847725"/>
                                  <a:gd name="connsiteY82" fmla="*/ 466725 h 501650"/>
                                  <a:gd name="connsiteX83" fmla="*/ 279400 w 847725"/>
                                  <a:gd name="connsiteY83" fmla="*/ 479425 h 501650"/>
                                  <a:gd name="connsiteX84" fmla="*/ 263525 w 847725"/>
                                  <a:gd name="connsiteY84" fmla="*/ 498475 h 501650"/>
                                  <a:gd name="connsiteX85" fmla="*/ 254000 w 847725"/>
                                  <a:gd name="connsiteY85" fmla="*/ 501650 h 501650"/>
                                  <a:gd name="connsiteX86" fmla="*/ 241300 w 847725"/>
                                  <a:gd name="connsiteY86" fmla="*/ 482600 h 501650"/>
                                  <a:gd name="connsiteX87" fmla="*/ 234950 w 847725"/>
                                  <a:gd name="connsiteY87" fmla="*/ 473075 h 501650"/>
                                  <a:gd name="connsiteX88" fmla="*/ 231775 w 847725"/>
                                  <a:gd name="connsiteY88" fmla="*/ 463550 h 501650"/>
                                  <a:gd name="connsiteX89" fmla="*/ 222250 w 847725"/>
                                  <a:gd name="connsiteY89" fmla="*/ 450850 h 501650"/>
                                  <a:gd name="connsiteX90" fmla="*/ 209550 w 847725"/>
                                  <a:gd name="connsiteY90" fmla="*/ 431800 h 501650"/>
                                  <a:gd name="connsiteX91" fmla="*/ 196850 w 847725"/>
                                  <a:gd name="connsiteY91" fmla="*/ 412750 h 501650"/>
                                  <a:gd name="connsiteX92" fmla="*/ 190500 w 847725"/>
                                  <a:gd name="connsiteY92" fmla="*/ 403225 h 501650"/>
                                  <a:gd name="connsiteX93" fmla="*/ 171450 w 847725"/>
                                  <a:gd name="connsiteY93" fmla="*/ 393700 h 501650"/>
                                  <a:gd name="connsiteX94" fmla="*/ 139700 w 847725"/>
                                  <a:gd name="connsiteY94" fmla="*/ 384175 h 501650"/>
                                  <a:gd name="connsiteX95" fmla="*/ 50800 w 847725"/>
                                  <a:gd name="connsiteY95" fmla="*/ 390525 h 501650"/>
                                  <a:gd name="connsiteX96" fmla="*/ 41275 w 847725"/>
                                  <a:gd name="connsiteY96" fmla="*/ 393700 h 501650"/>
                                  <a:gd name="connsiteX97" fmla="*/ 31750 w 847725"/>
                                  <a:gd name="connsiteY97" fmla="*/ 400050 h 501650"/>
                                  <a:gd name="connsiteX98" fmla="*/ 15875 w 847725"/>
                                  <a:gd name="connsiteY98" fmla="*/ 415925 h 501650"/>
                                  <a:gd name="connsiteX99" fmla="*/ 9525 w 847725"/>
                                  <a:gd name="connsiteY99" fmla="*/ 425450 h 501650"/>
                                  <a:gd name="connsiteX100" fmla="*/ 0 w 847725"/>
                                  <a:gd name="connsiteY100" fmla="*/ 431800 h 501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</a:cxnLst>
                                <a:rect l="l" t="t" r="r" b="b"/>
                                <a:pathLst>
                                  <a:path w="847725" h="501650">
                                    <a:moveTo>
                                      <a:pt x="66675" y="139700"/>
                                    </a:moveTo>
                                    <a:cubicBezTo>
                                      <a:pt x="91412" y="119911"/>
                                      <a:pt x="75911" y="135948"/>
                                      <a:pt x="88900" y="114300"/>
                                    </a:cubicBezTo>
                                    <a:cubicBezTo>
                                      <a:pt x="92827" y="107756"/>
                                      <a:pt x="101600" y="95250"/>
                                      <a:pt x="101600" y="95250"/>
                                    </a:cubicBezTo>
                                    <a:cubicBezTo>
                                      <a:pt x="103375" y="88151"/>
                                      <a:pt x="108033" y="68138"/>
                                      <a:pt x="111125" y="63500"/>
                                    </a:cubicBezTo>
                                    <a:cubicBezTo>
                                      <a:pt x="113242" y="60325"/>
                                      <a:pt x="115768" y="57388"/>
                                      <a:pt x="117475" y="53975"/>
                                    </a:cubicBezTo>
                                    <a:cubicBezTo>
                                      <a:pt x="121328" y="46268"/>
                                      <a:pt x="121651" y="36545"/>
                                      <a:pt x="123825" y="28575"/>
                                    </a:cubicBezTo>
                                    <a:cubicBezTo>
                                      <a:pt x="125586" y="22117"/>
                                      <a:pt x="128058" y="15875"/>
                                      <a:pt x="130175" y="9525"/>
                                    </a:cubicBezTo>
                                    <a:lnTo>
                                      <a:pt x="133350" y="0"/>
                                    </a:lnTo>
                                    <a:cubicBezTo>
                                      <a:pt x="134408" y="17992"/>
                                      <a:pt x="134194" y="36104"/>
                                      <a:pt x="136525" y="53975"/>
                                    </a:cubicBezTo>
                                    <a:cubicBezTo>
                                      <a:pt x="138657" y="70318"/>
                                      <a:pt x="146723" y="78798"/>
                                      <a:pt x="155575" y="92075"/>
                                    </a:cubicBezTo>
                                    <a:cubicBezTo>
                                      <a:pt x="161925" y="101600"/>
                                      <a:pt x="160867" y="102658"/>
                                      <a:pt x="171450" y="107950"/>
                                    </a:cubicBezTo>
                                    <a:cubicBezTo>
                                      <a:pt x="174443" y="109447"/>
                                      <a:pt x="177982" y="109628"/>
                                      <a:pt x="180975" y="111125"/>
                                    </a:cubicBezTo>
                                    <a:cubicBezTo>
                                      <a:pt x="184388" y="112832"/>
                                      <a:pt x="187087" y="115768"/>
                                      <a:pt x="190500" y="117475"/>
                                    </a:cubicBezTo>
                                    <a:cubicBezTo>
                                      <a:pt x="216790" y="130620"/>
                                      <a:pt x="182253" y="108802"/>
                                      <a:pt x="209550" y="127000"/>
                                    </a:cubicBezTo>
                                    <a:lnTo>
                                      <a:pt x="377825" y="123825"/>
                                    </a:lnTo>
                                    <a:cubicBezTo>
                                      <a:pt x="389790" y="123398"/>
                                      <a:pt x="387425" y="117425"/>
                                      <a:pt x="396875" y="111125"/>
                                    </a:cubicBezTo>
                                    <a:cubicBezTo>
                                      <a:pt x="399660" y="109269"/>
                                      <a:pt x="403407" y="109447"/>
                                      <a:pt x="406400" y="107950"/>
                                    </a:cubicBezTo>
                                    <a:cubicBezTo>
                                      <a:pt x="420015" y="101143"/>
                                      <a:pt x="412811" y="101906"/>
                                      <a:pt x="425450" y="92075"/>
                                    </a:cubicBezTo>
                                    <a:cubicBezTo>
                                      <a:pt x="431474" y="87390"/>
                                      <a:pt x="444500" y="79375"/>
                                      <a:pt x="444500" y="79375"/>
                                    </a:cubicBezTo>
                                    <a:cubicBezTo>
                                      <a:pt x="446617" y="82550"/>
                                      <a:pt x="450102" y="85158"/>
                                      <a:pt x="450850" y="88900"/>
                                    </a:cubicBezTo>
                                    <a:cubicBezTo>
                                      <a:pt x="453349" y="101397"/>
                                      <a:pt x="448326" y="115601"/>
                                      <a:pt x="454025" y="127000"/>
                                    </a:cubicBezTo>
                                    <a:lnTo>
                                      <a:pt x="482600" y="136525"/>
                                    </a:lnTo>
                                    <a:lnTo>
                                      <a:pt x="492125" y="139700"/>
                                    </a:lnTo>
                                    <a:cubicBezTo>
                                      <a:pt x="520700" y="138642"/>
                                      <a:pt x="549344" y="138775"/>
                                      <a:pt x="577850" y="136525"/>
                                    </a:cubicBezTo>
                                    <a:cubicBezTo>
                                      <a:pt x="586231" y="135863"/>
                                      <a:pt x="612668" y="130659"/>
                                      <a:pt x="625475" y="127000"/>
                                    </a:cubicBezTo>
                                    <a:cubicBezTo>
                                      <a:pt x="637376" y="123600"/>
                                      <a:pt x="634052" y="123131"/>
                                      <a:pt x="647700" y="120650"/>
                                    </a:cubicBezTo>
                                    <a:cubicBezTo>
                                      <a:pt x="655063" y="119311"/>
                                      <a:pt x="662517" y="118533"/>
                                      <a:pt x="669925" y="117475"/>
                                    </a:cubicBezTo>
                                    <a:cubicBezTo>
                                      <a:pt x="673100" y="116417"/>
                                      <a:pt x="676183" y="115026"/>
                                      <a:pt x="679450" y="114300"/>
                                    </a:cubicBezTo>
                                    <a:cubicBezTo>
                                      <a:pt x="702788" y="109114"/>
                                      <a:pt x="724880" y="109476"/>
                                      <a:pt x="749300" y="107950"/>
                                    </a:cubicBezTo>
                                    <a:cubicBezTo>
                                      <a:pt x="762133" y="127199"/>
                                      <a:pt x="753645" y="111241"/>
                                      <a:pt x="758825" y="149225"/>
                                    </a:cubicBezTo>
                                    <a:cubicBezTo>
                                      <a:pt x="760565" y="161982"/>
                                      <a:pt x="761104" y="175111"/>
                                      <a:pt x="765175" y="187325"/>
                                    </a:cubicBezTo>
                                    <a:lnTo>
                                      <a:pt x="771525" y="206375"/>
                                    </a:lnTo>
                                    <a:cubicBezTo>
                                      <a:pt x="772583" y="209550"/>
                                      <a:pt x="773888" y="212653"/>
                                      <a:pt x="774700" y="215900"/>
                                    </a:cubicBezTo>
                                    <a:cubicBezTo>
                                      <a:pt x="776475" y="222999"/>
                                      <a:pt x="781133" y="243012"/>
                                      <a:pt x="784225" y="247650"/>
                                    </a:cubicBezTo>
                                    <a:lnTo>
                                      <a:pt x="790575" y="257175"/>
                                    </a:lnTo>
                                    <a:cubicBezTo>
                                      <a:pt x="797867" y="286342"/>
                                      <a:pt x="787329" y="256292"/>
                                      <a:pt x="803275" y="276225"/>
                                    </a:cubicBezTo>
                                    <a:cubicBezTo>
                                      <a:pt x="820802" y="298133"/>
                                      <a:pt x="788678" y="273902"/>
                                      <a:pt x="815975" y="292100"/>
                                    </a:cubicBezTo>
                                    <a:cubicBezTo>
                                      <a:pt x="834173" y="319397"/>
                                      <a:pt x="809942" y="287273"/>
                                      <a:pt x="831850" y="304800"/>
                                    </a:cubicBezTo>
                                    <a:cubicBezTo>
                                      <a:pt x="834830" y="307184"/>
                                      <a:pt x="835757" y="311394"/>
                                      <a:pt x="838200" y="314325"/>
                                    </a:cubicBezTo>
                                    <a:cubicBezTo>
                                      <a:pt x="841075" y="317774"/>
                                      <a:pt x="844550" y="320675"/>
                                      <a:pt x="847725" y="323850"/>
                                    </a:cubicBezTo>
                                    <a:cubicBezTo>
                                      <a:pt x="842479" y="324433"/>
                                      <a:pt x="818933" y="325029"/>
                                      <a:pt x="809625" y="330200"/>
                                    </a:cubicBezTo>
                                    <a:cubicBezTo>
                                      <a:pt x="802954" y="333906"/>
                                      <a:pt x="796925" y="338667"/>
                                      <a:pt x="790575" y="342900"/>
                                    </a:cubicBezTo>
                                    <a:lnTo>
                                      <a:pt x="781050" y="349250"/>
                                    </a:lnTo>
                                    <a:lnTo>
                                      <a:pt x="771525" y="355600"/>
                                    </a:lnTo>
                                    <a:cubicBezTo>
                                      <a:pt x="770467" y="358775"/>
                                      <a:pt x="769847" y="362132"/>
                                      <a:pt x="768350" y="365125"/>
                                    </a:cubicBezTo>
                                    <a:cubicBezTo>
                                      <a:pt x="766643" y="368538"/>
                                      <a:pt x="763550" y="371163"/>
                                      <a:pt x="762000" y="374650"/>
                                    </a:cubicBezTo>
                                    <a:cubicBezTo>
                                      <a:pt x="759282" y="380767"/>
                                      <a:pt x="757767" y="387350"/>
                                      <a:pt x="755650" y="393700"/>
                                    </a:cubicBezTo>
                                    <a:lnTo>
                                      <a:pt x="752475" y="403225"/>
                                    </a:lnTo>
                                    <a:lnTo>
                                      <a:pt x="749300" y="412750"/>
                                    </a:lnTo>
                                    <a:cubicBezTo>
                                      <a:pt x="748242" y="428625"/>
                                      <a:pt x="751156" y="445281"/>
                                      <a:pt x="746125" y="460375"/>
                                    </a:cubicBezTo>
                                    <a:cubicBezTo>
                                      <a:pt x="744705" y="464635"/>
                                      <a:pt x="740336" y="453341"/>
                                      <a:pt x="736600" y="450850"/>
                                    </a:cubicBezTo>
                                    <a:cubicBezTo>
                                      <a:pt x="733815" y="448994"/>
                                      <a:pt x="730068" y="449172"/>
                                      <a:pt x="727075" y="447675"/>
                                    </a:cubicBezTo>
                                    <a:cubicBezTo>
                                      <a:pt x="723662" y="445968"/>
                                      <a:pt x="720725" y="443442"/>
                                      <a:pt x="717550" y="441325"/>
                                    </a:cubicBezTo>
                                    <a:cubicBezTo>
                                      <a:pt x="705908" y="423863"/>
                                      <a:pt x="717550" y="438679"/>
                                      <a:pt x="701675" y="425450"/>
                                    </a:cubicBezTo>
                                    <a:cubicBezTo>
                                      <a:pt x="698226" y="422575"/>
                                      <a:pt x="695694" y="418682"/>
                                      <a:pt x="692150" y="415925"/>
                                    </a:cubicBezTo>
                                    <a:cubicBezTo>
                                      <a:pt x="686126" y="411240"/>
                                      <a:pt x="673100" y="403225"/>
                                      <a:pt x="673100" y="403225"/>
                                    </a:cubicBezTo>
                                    <a:cubicBezTo>
                                      <a:pt x="670983" y="400050"/>
                                      <a:pt x="669193" y="396631"/>
                                      <a:pt x="666750" y="393700"/>
                                    </a:cubicBezTo>
                                    <a:cubicBezTo>
                                      <a:pt x="657424" y="382509"/>
                                      <a:pt x="651450" y="380325"/>
                                      <a:pt x="638175" y="371475"/>
                                    </a:cubicBezTo>
                                    <a:cubicBezTo>
                                      <a:pt x="635000" y="369358"/>
                                      <a:pt x="632392" y="365873"/>
                                      <a:pt x="628650" y="365125"/>
                                    </a:cubicBezTo>
                                    <a:lnTo>
                                      <a:pt x="612775" y="361950"/>
                                    </a:lnTo>
                                    <a:cubicBezTo>
                                      <a:pt x="582034" y="385006"/>
                                      <a:pt x="617795" y="354420"/>
                                      <a:pt x="593725" y="390525"/>
                                    </a:cubicBezTo>
                                    <a:cubicBezTo>
                                      <a:pt x="575527" y="417822"/>
                                      <a:pt x="597345" y="383285"/>
                                      <a:pt x="584200" y="409575"/>
                                    </a:cubicBezTo>
                                    <a:cubicBezTo>
                                      <a:pt x="582493" y="412988"/>
                                      <a:pt x="579400" y="415613"/>
                                      <a:pt x="577850" y="419100"/>
                                    </a:cubicBezTo>
                                    <a:cubicBezTo>
                                      <a:pt x="575132" y="425217"/>
                                      <a:pt x="573617" y="431800"/>
                                      <a:pt x="571500" y="438150"/>
                                    </a:cubicBezTo>
                                    <a:lnTo>
                                      <a:pt x="568325" y="447675"/>
                                    </a:lnTo>
                                    <a:cubicBezTo>
                                      <a:pt x="567267" y="450850"/>
                                      <a:pt x="565962" y="453953"/>
                                      <a:pt x="565150" y="457200"/>
                                    </a:cubicBezTo>
                                    <a:cubicBezTo>
                                      <a:pt x="561163" y="473147"/>
                                      <a:pt x="563355" y="465760"/>
                                      <a:pt x="558800" y="479425"/>
                                    </a:cubicBezTo>
                                    <a:cubicBezTo>
                                      <a:pt x="543163" y="474213"/>
                                      <a:pt x="553972" y="479982"/>
                                      <a:pt x="542925" y="466725"/>
                                    </a:cubicBezTo>
                                    <a:cubicBezTo>
                                      <a:pt x="540050" y="463276"/>
                                      <a:pt x="536275" y="460649"/>
                                      <a:pt x="533400" y="457200"/>
                                    </a:cubicBezTo>
                                    <a:cubicBezTo>
                                      <a:pt x="530957" y="454269"/>
                                      <a:pt x="529493" y="450606"/>
                                      <a:pt x="527050" y="447675"/>
                                    </a:cubicBezTo>
                                    <a:cubicBezTo>
                                      <a:pt x="524175" y="444226"/>
                                      <a:pt x="520400" y="441599"/>
                                      <a:pt x="517525" y="438150"/>
                                    </a:cubicBezTo>
                                    <a:cubicBezTo>
                                      <a:pt x="508511" y="427333"/>
                                      <a:pt x="513088" y="427363"/>
                                      <a:pt x="501650" y="415925"/>
                                    </a:cubicBezTo>
                                    <a:cubicBezTo>
                                      <a:pt x="498952" y="413227"/>
                                      <a:pt x="495056" y="412018"/>
                                      <a:pt x="492125" y="409575"/>
                                    </a:cubicBezTo>
                                    <a:cubicBezTo>
                                      <a:pt x="488676" y="406700"/>
                                      <a:pt x="486144" y="402807"/>
                                      <a:pt x="482600" y="400050"/>
                                    </a:cubicBezTo>
                                    <a:cubicBezTo>
                                      <a:pt x="476576" y="395365"/>
                                      <a:pt x="463550" y="387350"/>
                                      <a:pt x="463550" y="387350"/>
                                    </a:cubicBezTo>
                                    <a:cubicBezTo>
                                      <a:pt x="452967" y="388408"/>
                                      <a:pt x="442329" y="389021"/>
                                      <a:pt x="431800" y="390525"/>
                                    </a:cubicBezTo>
                                    <a:cubicBezTo>
                                      <a:pt x="427480" y="391142"/>
                                      <a:pt x="423404" y="392983"/>
                                      <a:pt x="419100" y="393700"/>
                                    </a:cubicBezTo>
                                    <a:cubicBezTo>
                                      <a:pt x="410684" y="395103"/>
                                      <a:pt x="402167" y="395817"/>
                                      <a:pt x="393700" y="396875"/>
                                    </a:cubicBezTo>
                                    <a:cubicBezTo>
                                      <a:pt x="371904" y="404140"/>
                                      <a:pt x="368472" y="403053"/>
                                      <a:pt x="349250" y="422275"/>
                                    </a:cubicBezTo>
                                    <a:lnTo>
                                      <a:pt x="330200" y="441325"/>
                                    </a:lnTo>
                                    <a:cubicBezTo>
                                      <a:pt x="327025" y="444500"/>
                                      <a:pt x="324935" y="449430"/>
                                      <a:pt x="320675" y="450850"/>
                                    </a:cubicBezTo>
                                    <a:lnTo>
                                      <a:pt x="311150" y="454025"/>
                                    </a:lnTo>
                                    <a:cubicBezTo>
                                      <a:pt x="292952" y="481322"/>
                                      <a:pt x="317183" y="449198"/>
                                      <a:pt x="295275" y="466725"/>
                                    </a:cubicBezTo>
                                    <a:cubicBezTo>
                                      <a:pt x="274759" y="483138"/>
                                      <a:pt x="303341" y="471445"/>
                                      <a:pt x="279400" y="479425"/>
                                    </a:cubicBezTo>
                                    <a:cubicBezTo>
                                      <a:pt x="274714" y="486453"/>
                                      <a:pt x="270859" y="493586"/>
                                      <a:pt x="263525" y="498475"/>
                                    </a:cubicBezTo>
                                    <a:cubicBezTo>
                                      <a:pt x="260740" y="500331"/>
                                      <a:pt x="257175" y="500592"/>
                                      <a:pt x="254000" y="501650"/>
                                    </a:cubicBezTo>
                                    <a:lnTo>
                                      <a:pt x="241300" y="482600"/>
                                    </a:lnTo>
                                    <a:cubicBezTo>
                                      <a:pt x="239183" y="479425"/>
                                      <a:pt x="236157" y="476695"/>
                                      <a:pt x="234950" y="473075"/>
                                    </a:cubicBezTo>
                                    <a:cubicBezTo>
                                      <a:pt x="233892" y="469900"/>
                                      <a:pt x="233435" y="466456"/>
                                      <a:pt x="231775" y="463550"/>
                                    </a:cubicBezTo>
                                    <a:cubicBezTo>
                                      <a:pt x="229150" y="458956"/>
                                      <a:pt x="225285" y="455185"/>
                                      <a:pt x="222250" y="450850"/>
                                    </a:cubicBezTo>
                                    <a:cubicBezTo>
                                      <a:pt x="217873" y="444598"/>
                                      <a:pt x="213783" y="438150"/>
                                      <a:pt x="209550" y="431800"/>
                                    </a:cubicBezTo>
                                    <a:lnTo>
                                      <a:pt x="196850" y="412750"/>
                                    </a:lnTo>
                                    <a:cubicBezTo>
                                      <a:pt x="194733" y="409575"/>
                                      <a:pt x="194120" y="404432"/>
                                      <a:pt x="190500" y="403225"/>
                                    </a:cubicBezTo>
                                    <a:cubicBezTo>
                                      <a:pt x="155762" y="391646"/>
                                      <a:pt x="208379" y="410113"/>
                                      <a:pt x="171450" y="393700"/>
                                    </a:cubicBezTo>
                                    <a:cubicBezTo>
                                      <a:pt x="161512" y="389283"/>
                                      <a:pt x="150255" y="386814"/>
                                      <a:pt x="139700" y="384175"/>
                                    </a:cubicBezTo>
                                    <a:cubicBezTo>
                                      <a:pt x="104752" y="385694"/>
                                      <a:pt x="80939" y="382990"/>
                                      <a:pt x="50800" y="390525"/>
                                    </a:cubicBezTo>
                                    <a:cubicBezTo>
                                      <a:pt x="47553" y="391337"/>
                                      <a:pt x="44268" y="392203"/>
                                      <a:pt x="41275" y="393700"/>
                                    </a:cubicBezTo>
                                    <a:cubicBezTo>
                                      <a:pt x="37862" y="395407"/>
                                      <a:pt x="34925" y="397933"/>
                                      <a:pt x="31750" y="400050"/>
                                    </a:cubicBezTo>
                                    <a:cubicBezTo>
                                      <a:pt x="14817" y="425450"/>
                                      <a:pt x="37042" y="394758"/>
                                      <a:pt x="15875" y="415925"/>
                                    </a:cubicBezTo>
                                    <a:cubicBezTo>
                                      <a:pt x="13177" y="418623"/>
                                      <a:pt x="12223" y="422752"/>
                                      <a:pt x="9525" y="425450"/>
                                    </a:cubicBezTo>
                                    <a:cubicBezTo>
                                      <a:pt x="6827" y="428148"/>
                                      <a:pt x="0" y="431800"/>
                                      <a:pt x="0" y="4318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A3F1" id="Forma libre: forma 21" o:spid="_x0000_s1026" style="position:absolute;margin-left:29.45pt;margin-top:55.9pt;width:48.95pt;height: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,50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" path="m66675,139700v24737,-19789,9236,-3752,22225,-25400c92827,107756,101600,95250,101600,95250v1775,-7099,6433,-27112,9525,-31750c113242,60325,115768,57388,117475,53975v3853,-7707,4176,-17430,6350,-25400c125586,22117,128058,15875,130175,9525l133350,v1058,17992,844,36104,3175,53975c138657,70318,146723,78798,155575,92075v6350,9525,5292,10583,15875,15875c174443,109447,177982,109628,180975,111125v3413,1707,6112,4643,9525,6350c216790,130620,182253,108802,209550,127000r168275,-3175c389790,123398,387425,117425,396875,111125v2785,-1856,6532,-1678,9525,-3175c420015,101143,412811,101906,425450,92075v6024,-4685,19050,-12700,19050,-12700c446617,82550,450102,85158,450850,88900v2499,12497,-2524,26701,3175,38100l482600,136525r9525,3175c520700,138642,549344,138775,577850,136525v8381,-662,34818,-5866,47625,-9525c637376,123600,634052,123131,647700,120650v7363,-1339,14817,-2117,22225,-3175c673100,116417,676183,115026,679450,114300v23338,-5186,45430,-4824,69850,-6350c762133,127199,753645,111241,758825,149225v1740,12757,2279,25886,6350,38100l771525,206375v1058,3175,2363,6278,3175,9525c776475,222999,781133,243012,784225,247650r6350,9525c797867,286342,787329,256292,803275,276225v17527,21908,-14597,-2323,12700,15875c834173,319397,809942,287273,831850,304800v2980,2384,3907,6594,6350,9525c841075,317774,844550,320675,847725,323850v-5246,583,-28792,1179,-38100,6350c802954,333906,796925,338667,790575,342900r-9525,6350l771525,355600v-1058,3175,-1678,6532,-3175,9525c766643,368538,763550,371163,762000,374650v-2718,6117,-4233,12700,-6350,19050l752475,403225r-3175,9525c748242,428625,751156,445281,746125,460375v-1420,4260,-5789,-7034,-9525,-9525c733815,448994,730068,449172,727075,447675v-3413,-1707,-6350,-4233,-9525,-6350c705908,423863,717550,438679,701675,425450v-3449,-2875,-5981,-6768,-9525,-9525c686126,411240,673100,403225,673100,403225v-2117,-3175,-3907,-6594,-6350,-9525c657424,382509,651450,380325,638175,371475v-3175,-2117,-5783,-5602,-9525,-6350l612775,361950v-30741,23056,5020,-7530,-19050,28575c575527,417822,597345,383285,584200,409575v-1707,3413,-4800,6038,-6350,9525c575132,425217,573617,431800,571500,438150r-3175,9525c567267,450850,565962,453953,565150,457200v-3987,15947,-1795,8560,-6350,22225c543163,474213,553972,479982,542925,466725v-2875,-3449,-6650,-6076,-9525,-9525c530957,454269,529493,450606,527050,447675v-2875,-3449,-6650,-6076,-9525,-9525c508511,427333,513088,427363,501650,415925v-2698,-2698,-6594,-3907,-9525,-6350c488676,406700,486144,402807,482600,400050v-6024,-4685,-19050,-12700,-19050,-12700c452967,388408,442329,389021,431800,390525v-4320,617,-8396,2458,-12700,3175c410684,395103,402167,395817,393700,396875v-21796,7265,-25228,6178,-44450,25400l330200,441325v-3175,3175,-5265,8105,-9525,9525l311150,454025v-18198,27297,6033,-4827,-15875,12700c274759,483138,303341,471445,279400,479425v-4686,7028,-8541,14161,-15875,19050c260740,500331,257175,500592,254000,501650l241300,482600v-2117,-3175,-5143,-5905,-6350,-9525c233892,469900,233435,466456,231775,463550v-2625,-4594,-6490,-8365,-9525,-12700c217873,444598,213783,438150,209550,431800l196850,412750v-2117,-3175,-2730,-8318,-6350,-9525c155762,391646,208379,410113,171450,393700v-9938,-4417,-21195,-6886,-31750,-9525c104752,385694,80939,382990,50800,390525v-3247,812,-6532,1678,-9525,3175c37862,395407,34925,397933,31750,400050v-16933,25400,5292,-5292,-15875,15875c13177,418623,12223,422752,9525,425450,6827,428148,,431800,,431800e" filled="f" strokecolor="#f8943f [3209]" strokeweight="1.5pt">
                      <v:stroke joinstyle="miter"/>
                      <v:path arrowok="t" o:connecttype="custom" o:connectlocs="48899,109581;65199,89658;74513,74715;81498,49810;86155,42338;90812,22414;95469,7471;97798,0;100126,42338;114098,72224;125740,84677;132726,87167;139711,92148;153682,99619;277094,97129;291065,87167;298051,84677;312022,72224;325993,62262;330650,69734;332978,99619;353935,107091;360921,109581;423791,107091;458719,99619;475018,94639;491318,92148;498303,89658;549531,84677;556516,117053;561173,146939;565831,161882;568159,169353;575145,194258;579802,201729;589116,216672;598430,229125;610072,239087;614729,246558;621715,254030;593773,259011;579802,268973;572816,273954;565831,278935;563502,286406;558845,293878;554188,308820;551859,316292;549531,323763;547202,361121;540217,353649;533231,351159;526246,346178;514603,333725;507617,326254;493646,316292;488989,308820;468033,291387;461047,286406;449404,283916;435433,306330;428448,321273;423791,328744;419134,343687;416805,351159;414477,358630;409820,376064;398177,366102;391191,358630;386534,351159;379549,343687;367906,326254;360921,321273;353935,313801;339964,303839;316679,306330;307365,308820;288737,311311;256137,331235;242166,346178;235181,353649;228195,356140;216552,366102;204910,376064;193267,391007;186282,393497;176968,378554;172311,371083;169982,363611;162996,353649;153682,338706;144368,323763;139711,316292;125740,308820;102455,301349;37256,306330;30271,308820;23285,313801;11643,326254;6986,333725;0,338706" o:connectangles="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DC41D5"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A82D2CA" wp14:editId="67DD7A74">
                      <wp:simplePos x="0" y="0"/>
                      <wp:positionH relativeFrom="column">
                        <wp:posOffset>274131</wp:posOffset>
                      </wp:positionH>
                      <wp:positionV relativeFrom="paragraph">
                        <wp:posOffset>818177</wp:posOffset>
                      </wp:positionV>
                      <wp:extent cx="683971" cy="217576"/>
                      <wp:effectExtent l="0" t="0" r="0" b="0"/>
                      <wp:wrapNone/>
                      <wp:docPr id="29" name="CuadroTexto 19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971" cy="21757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D5A65" w:rsidRPr="008B2B6F" w:rsidRDefault="00FD5A65" w:rsidP="008B2B6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B2B6F">
                                    <w:rPr>
                                      <w:rFonts w:hAnsi="Cambr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+ENERGIA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2D2CA" id="_x0000_s1030" type="#_x0000_t202" style="position:absolute;left:0;text-align:left;margin-left:21.6pt;margin-top:64.4pt;width:53.85pt;height:1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" filled="f" stroked="f">
                      <v:textbox>
                        <w:txbxContent>
                          <w:p w:rsidR="00FD5A65" w:rsidRPr="008B2B6F" w:rsidRDefault="00FD5A65" w:rsidP="008B2B6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B2B6F">
                              <w:rPr>
                                <w:rFonts w:hAnsi="Cambr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+ENERGIA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2A6E1ED" wp14:editId="3736307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671830</wp:posOffset>
                      </wp:positionV>
                      <wp:extent cx="66675" cy="74930"/>
                      <wp:effectExtent l="0" t="0" r="28575" b="20320"/>
                      <wp:wrapNone/>
                      <wp:docPr id="27" name="Elipse 17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62A7A2" id="Elipse 17" o:spid="_x0000_s1026" style="position:absolute;margin-left:16.15pt;margin-top:52.9pt;width:5.25pt;height: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" fillcolor="#00b0f0" strokecolor="#00b0f0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ABC08B" wp14:editId="50066D49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1047750</wp:posOffset>
                      </wp:positionV>
                      <wp:extent cx="66675" cy="74930"/>
                      <wp:effectExtent l="0" t="0" r="28575" b="20320"/>
                      <wp:wrapNone/>
                      <wp:docPr id="26" name="Elipse 16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4D0916" id="Elipse 16" o:spid="_x0000_s1026" style="position:absolute;margin-left:8.85pt;margin-top:82.5pt;width:5.25pt;height: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2452DE" wp14:editId="568BF9F2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896620</wp:posOffset>
                      </wp:positionV>
                      <wp:extent cx="66675" cy="74930"/>
                      <wp:effectExtent l="0" t="0" r="28575" b="20320"/>
                      <wp:wrapNone/>
                      <wp:docPr id="25" name="Elipse 15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C1132" id="Elipse 15" o:spid="_x0000_s1026" style="position:absolute;margin-left:20.2pt;margin-top:70.6pt;width:5.25pt;height:5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" fillcolor="#f24f4f [3207]" strokecolor="#f24f4f [3207]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38DC5C6" wp14:editId="50E9244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908685</wp:posOffset>
                      </wp:positionV>
                      <wp:extent cx="66675" cy="74930"/>
                      <wp:effectExtent l="0" t="0" r="28575" b="20320"/>
                      <wp:wrapNone/>
                      <wp:docPr id="24" name="Elipse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CABA394" id="Elipse 14" o:spid="_x0000_s1026" style="position:absolute;margin-left:.85pt;margin-top:71.55pt;width:5.25pt;height:5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FB758EB" wp14:editId="07DAEF83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796290</wp:posOffset>
                      </wp:positionV>
                      <wp:extent cx="66675" cy="74930"/>
                      <wp:effectExtent l="0" t="0" r="28575" b="20320"/>
                      <wp:wrapNone/>
                      <wp:docPr id="23" name="Elipse 13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99F80C" id="Elipse 13" o:spid="_x0000_s1026" style="position:absolute;margin-left:11pt;margin-top:62.7pt;width:5.25pt;height:5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" fillcolor="#f8943f [3209]" strokecolor="#f8943f [3209]" strokeweight="1pt">
                      <v:stroke joinstyle="miter"/>
                    </v:oval>
                  </w:pict>
                </mc:Fallback>
              </mc:AlternateContent>
            </w:r>
            <w:r w:rsidRPr="008B2B6F"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06E94C9" wp14:editId="4D4EB25E">
                      <wp:simplePos x="0" y="0"/>
                      <wp:positionH relativeFrom="column">
                        <wp:posOffset>-59739</wp:posOffset>
                      </wp:positionH>
                      <wp:positionV relativeFrom="paragraph">
                        <wp:posOffset>746925</wp:posOffset>
                      </wp:positionV>
                      <wp:extent cx="66675" cy="74930"/>
                      <wp:effectExtent l="0" t="0" r="28575" b="20320"/>
                      <wp:wrapNone/>
                      <wp:docPr id="21" name="Elipse 12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7493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E2170B" id="Elipse 12" o:spid="_x0000_s1026" style="position:absolute;margin-left:-4.7pt;margin-top:58.8pt;width:5.25pt;height:5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" fillcolor="#39a5b7 [3204]" strokecolor="#39a5b7 [32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u w:val="single"/>
              </w:rPr>
              <w:t>ANABOLSIME:</w:t>
            </w:r>
            <w:r>
              <w:rPr>
                <w:b w:val="0"/>
                <w:bCs w:val="0"/>
              </w:rPr>
              <w:t xml:space="preserve"> transformació de substàncies orgàniques </w:t>
            </w:r>
            <w:r>
              <w:rPr>
                <w:b w:val="0"/>
                <w:bCs w:val="0"/>
                <w:u w:val="single"/>
              </w:rPr>
              <w:t>simples</w:t>
            </w:r>
            <w:r>
              <w:rPr>
                <w:b w:val="0"/>
                <w:bCs w:val="0"/>
              </w:rPr>
              <w:t xml:space="preserve"> en </w:t>
            </w:r>
            <w:r>
              <w:rPr>
                <w:b w:val="0"/>
                <w:bCs w:val="0"/>
                <w:u w:val="single"/>
              </w:rPr>
              <w:t>compostes</w:t>
            </w:r>
            <w:r>
              <w:rPr>
                <w:b w:val="0"/>
                <w:bCs w:val="0"/>
              </w:rPr>
              <w:t>:</w:t>
            </w:r>
          </w:p>
        </w:tc>
        <w:tc>
          <w:tcPr>
            <w:tcW w:w="3198" w:type="dxa"/>
          </w:tcPr>
          <w:p w:rsidR="00DC41D5" w:rsidRPr="00950893" w:rsidRDefault="00950893" w:rsidP="00DC4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Permet recollir </w:t>
            </w:r>
            <w:r w:rsidRPr="00950893">
              <w:rPr>
                <w:u w:val="single"/>
              </w:rPr>
              <w:t>informació</w:t>
            </w:r>
            <w:r>
              <w:t xml:space="preserve"> del </w:t>
            </w:r>
            <w:r>
              <w:rPr>
                <w:b/>
                <w:bCs/>
              </w:rPr>
              <w:t>medi</w:t>
            </w:r>
            <w:r>
              <w:t xml:space="preserve"> i </w:t>
            </w:r>
            <w:r>
              <w:rPr>
                <w:b/>
                <w:bCs/>
              </w:rPr>
              <w:t>comunicar-se</w:t>
            </w:r>
            <w:r>
              <w:t xml:space="preserve"> amb altres cèl·lules.</w:t>
            </w:r>
          </w:p>
        </w:tc>
        <w:tc>
          <w:tcPr>
            <w:tcW w:w="3198" w:type="dxa"/>
          </w:tcPr>
          <w:p w:rsidR="00DC41D5" w:rsidRDefault="00950893" w:rsidP="00DC4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Divisió</w:t>
            </w:r>
            <w:r>
              <w:t xml:space="preserve"> de cèl·lula </w:t>
            </w:r>
            <w:r>
              <w:sym w:font="Wingdings" w:char="F0E0"/>
            </w:r>
            <w:r>
              <w:t xml:space="preserve"> </w:t>
            </w:r>
            <w:r>
              <w:rPr>
                <w:u w:val="single"/>
              </w:rPr>
              <w:t>noves cél·lules</w:t>
            </w:r>
            <w:r>
              <w:t>:</w:t>
            </w:r>
          </w:p>
          <w:p w:rsidR="00950893" w:rsidRDefault="00950893" w:rsidP="00950893">
            <w:pPr>
              <w:pStyle w:val="Prrafodelista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Organismes unicel·lulars:</w:t>
            </w:r>
            <w:r>
              <w:t xml:space="preserve"> augment població (espècie)</w:t>
            </w:r>
            <w:r w:rsidRPr="00950893">
              <w:rPr>
                <w:sz w:val="16"/>
                <w:szCs w:val="16"/>
              </w:rPr>
              <w:t>.</w:t>
            </w:r>
          </w:p>
          <w:p w:rsidR="00950893" w:rsidRPr="00950893" w:rsidRDefault="00950893" w:rsidP="00950893">
            <w:pPr>
              <w:pStyle w:val="Prrafodelista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Organismes pluricel·lulars:</w:t>
            </w:r>
            <w:r>
              <w:t xml:space="preserve"> augment cèl·lules de l’organisme (creiximent/renovació teixits).</w:t>
            </w:r>
            <w:r>
              <w:rPr>
                <w:noProof/>
              </w:rPr>
              <w:t xml:space="preserve"> </w:t>
            </w:r>
          </w:p>
        </w:tc>
      </w:tr>
    </w:tbl>
    <w:p w:rsidR="00DC41D5" w:rsidRDefault="00950893" w:rsidP="00DC41D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4885509</wp:posOffset>
                </wp:positionH>
                <wp:positionV relativeFrom="paragraph">
                  <wp:posOffset>244956</wp:posOffset>
                </wp:positionV>
                <wp:extent cx="70275" cy="60730"/>
                <wp:effectExtent l="0" t="0" r="25400" b="3492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275" cy="607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EBF4CC" id="Conector recto 54" o:spid="_x0000_s1026" style="position:absolute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7pt,19.3pt" to="390.2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5E8095D" wp14:editId="01BBF740">
                <wp:simplePos x="0" y="0"/>
                <wp:positionH relativeFrom="column">
                  <wp:posOffset>4789540</wp:posOffset>
                </wp:positionH>
                <wp:positionV relativeFrom="paragraph">
                  <wp:posOffset>-1696</wp:posOffset>
                </wp:positionV>
                <wp:extent cx="650240" cy="245745"/>
                <wp:effectExtent l="0" t="0" r="16510" b="2095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fímbries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095D" id="_x0000_s1031" type="#_x0000_t202" style="position:absolute;margin-left:377.15pt;margin-top:-.15pt;width:51.2pt;height:19.3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" filled="f" strokecolor="#ffc000">
                <v:stroke dashstyle="dashDot"/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fímbries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5E8095D" wp14:editId="01BBF740">
                <wp:simplePos x="0" y="0"/>
                <wp:positionH relativeFrom="column">
                  <wp:posOffset>3156585</wp:posOffset>
                </wp:positionH>
                <wp:positionV relativeFrom="paragraph">
                  <wp:posOffset>189230</wp:posOffset>
                </wp:positionV>
                <wp:extent cx="1210310" cy="245745"/>
                <wp:effectExtent l="0" t="0" r="27940" b="20955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5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càpsula bacteriana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095D" id="_x0000_s1032" type="#_x0000_t202" style="position:absolute;margin-left:248.55pt;margin-top:14.9pt;width:95.3pt;height:19.3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" filled="f" strokecolor="#a3648b [3208]">
                <v:stroke dashstyle="dashDot"/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càpsula bacteriana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0893" w:rsidRPr="00950893" w:rsidRDefault="00950893" w:rsidP="00950893">
      <w:pPr>
        <w:pStyle w:val="Ttulo1"/>
        <w:numPr>
          <w:ilvl w:val="0"/>
          <w:numId w:val="34"/>
        </w:numPr>
        <w:rPr>
          <w:b w:val="0"/>
          <w:bCs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3875649</wp:posOffset>
                </wp:positionH>
                <wp:positionV relativeFrom="paragraph">
                  <wp:posOffset>94245</wp:posOffset>
                </wp:positionV>
                <wp:extent cx="145701" cy="633486"/>
                <wp:effectExtent l="0" t="0" r="26035" b="14605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01" cy="6334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2E70D" id="Conector recto 53" o:spid="_x0000_s1026" style="position:absolute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5pt,7.4pt" to="316.6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" strokecolor="#a3648b [3208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15E8095D" wp14:editId="01BBF740">
                <wp:simplePos x="0" y="0"/>
                <wp:positionH relativeFrom="column">
                  <wp:posOffset>2769633</wp:posOffset>
                </wp:positionH>
                <wp:positionV relativeFrom="paragraph">
                  <wp:posOffset>149685</wp:posOffset>
                </wp:positionV>
                <wp:extent cx="889279" cy="245745"/>
                <wp:effectExtent l="0" t="0" r="25400" b="20955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279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0893">
                              <w:rPr>
                                <w:sz w:val="18"/>
                                <w:szCs w:val="18"/>
                              </w:rPr>
                              <w:t>paret cel·lular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095D" id="_x0000_s1033" type="#_x0000_t202" style="position:absolute;left:0;text-align:left;margin-left:218.1pt;margin-top:11.8pt;width:70pt;height:19.3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" filled="f" strokecolor="#92d050">
                <v:textbox>
                  <w:txbxContent>
                    <w:p w:rsidR="00FD5A65" w:rsidRPr="00950893" w:rsidRDefault="00FD5A65" w:rsidP="00950893">
                      <w:pPr>
                        <w:rPr>
                          <w:sz w:val="18"/>
                          <w:szCs w:val="18"/>
                        </w:rPr>
                      </w:pPr>
                      <w:r w:rsidRPr="00950893">
                        <w:rPr>
                          <w:sz w:val="18"/>
                          <w:szCs w:val="18"/>
                        </w:rPr>
                        <w:t>paret cel·lular</w:t>
                      </w:r>
                    </w:p>
                  </w:txbxContent>
                </v:textbox>
              </v:shape>
            </w:pict>
          </mc:Fallback>
        </mc:AlternateContent>
      </w:r>
      <w:r w:rsidRPr="00950893">
        <w:rPr>
          <w:sz w:val="32"/>
          <w:szCs w:val="40"/>
        </w:rPr>
        <w:t>LA CÈL·LULA PROCARIOTA</w:t>
      </w:r>
    </w:p>
    <w:p w:rsidR="00950893" w:rsidRDefault="00950893" w:rsidP="00950893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3393327</wp:posOffset>
                </wp:positionH>
                <wp:positionV relativeFrom="paragraph">
                  <wp:posOffset>18310</wp:posOffset>
                </wp:positionV>
                <wp:extent cx="346668" cy="568171"/>
                <wp:effectExtent l="0" t="0" r="34925" b="2286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668" cy="56817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53EEAA" id="Conector recto 50" o:spid="_x0000_s1026" style="position:absolute;flip:x y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7.2pt,1.45pt" to="294.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" strokecolor="#8dbb70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15E8095D" wp14:editId="01BBF740">
                <wp:simplePos x="0" y="0"/>
                <wp:positionH relativeFrom="column">
                  <wp:posOffset>2348230</wp:posOffset>
                </wp:positionH>
                <wp:positionV relativeFrom="paragraph">
                  <wp:posOffset>78070</wp:posOffset>
                </wp:positionV>
                <wp:extent cx="723265" cy="386471"/>
                <wp:effectExtent l="0" t="0" r="19685" b="1397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3864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0893">
                              <w:rPr>
                                <w:sz w:val="18"/>
                                <w:szCs w:val="18"/>
                              </w:rPr>
                              <w:t>membrana plasmàtica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095D" id="_x0000_s1034" type="#_x0000_t202" style="position:absolute;margin-left:184.9pt;margin-top:6.15pt;width:56.95pt;height:30.4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" filled="f" strokecolor="#ffc000">
                <v:textbox>
                  <w:txbxContent>
                    <w:p w:rsidR="00FD5A65" w:rsidRPr="00950893" w:rsidRDefault="00FD5A65" w:rsidP="00950893">
                      <w:pPr>
                        <w:rPr>
                          <w:sz w:val="18"/>
                          <w:szCs w:val="18"/>
                        </w:rPr>
                      </w:pPr>
                      <w:r w:rsidRPr="00950893">
                        <w:rPr>
                          <w:sz w:val="18"/>
                          <w:szCs w:val="18"/>
                        </w:rPr>
                        <w:t>membrana plasmàtica</w:t>
                      </w:r>
                    </w:p>
                  </w:txbxContent>
                </v:textbox>
              </v:shape>
            </w:pict>
          </mc:Fallback>
        </mc:AlternateContent>
      </w:r>
      <w:r>
        <w:t>CARACTERÍSTIQUES</w:t>
      </w:r>
    </w:p>
    <w:p w:rsidR="00950893" w:rsidRDefault="00950893" w:rsidP="00950893">
      <w:pPr>
        <w:pStyle w:val="Prrafodelista"/>
        <w:numPr>
          <w:ilvl w:val="0"/>
          <w:numId w:val="35"/>
        </w:num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3071711</wp:posOffset>
                </wp:positionH>
                <wp:positionV relativeFrom="paragraph">
                  <wp:posOffset>156231</wp:posOffset>
                </wp:positionV>
                <wp:extent cx="557754" cy="376813"/>
                <wp:effectExtent l="0" t="0" r="33020" b="23495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7754" cy="37681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23D27" id="Conector recto 51" o:spid="_x0000_s1026" style="position:absolute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5pt,12.3pt" to="285.7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" strokecolor="#ffc000" strokeweight="1.5pt">
                <v:stroke joinstyle="miter"/>
              </v:line>
            </w:pict>
          </mc:Fallback>
        </mc:AlternateContent>
      </w:r>
      <w:r>
        <w:rPr>
          <w:b/>
          <w:bCs/>
        </w:rPr>
        <w:t>Dimensions reduïdes</w:t>
      </w:r>
      <w:r>
        <w:t xml:space="preserve"> (1-10 </w:t>
      </w:r>
      <w:r w:rsidRPr="00950893">
        <w:t>µ</w:t>
      </w:r>
      <w:r>
        <w:t>m).</w:t>
      </w:r>
    </w:p>
    <w:p w:rsidR="00950893" w:rsidRPr="00950893" w:rsidRDefault="00950893" w:rsidP="00950893">
      <w:pPr>
        <w:pStyle w:val="Prrafodelista"/>
        <w:numPr>
          <w:ilvl w:val="0"/>
          <w:numId w:val="35"/>
        </w:numPr>
      </w:pPr>
      <w:r>
        <w:rPr>
          <w:b/>
          <w:bCs/>
        </w:rPr>
        <w:t>Organització senzilla.</w:t>
      </w:r>
    </w:p>
    <w:p w:rsidR="00950893" w:rsidRPr="00950893" w:rsidRDefault="00950893" w:rsidP="00950893">
      <w:pPr>
        <w:pStyle w:val="Prrafodelista"/>
        <w:numPr>
          <w:ilvl w:val="0"/>
          <w:numId w:val="3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4192172</wp:posOffset>
                </wp:positionH>
                <wp:positionV relativeFrom="paragraph">
                  <wp:posOffset>134878</wp:posOffset>
                </wp:positionV>
                <wp:extent cx="256233" cy="914400"/>
                <wp:effectExtent l="0" t="0" r="29845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33" cy="914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475A8" id="Conector recto 5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1pt,10.6pt" to="350.3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" strokecolor="red" strokeweight="1.5pt">
                <v:stroke joinstyle="miter"/>
              </v:line>
            </w:pict>
          </mc:Fallback>
        </mc:AlternateContent>
      </w:r>
      <w:r>
        <w:t xml:space="preserve">Son </w:t>
      </w:r>
      <w:r>
        <w:rPr>
          <w:b/>
          <w:bCs/>
        </w:rPr>
        <w:t>els bacteris.</w:t>
      </w:r>
    </w:p>
    <w:p w:rsidR="00950893" w:rsidRDefault="00950893" w:rsidP="00950893">
      <w:pPr>
        <w:pStyle w:val="Prrafodelista"/>
        <w:numPr>
          <w:ilvl w:val="0"/>
          <w:numId w:val="35"/>
        </w:numPr>
        <w:rPr>
          <w:noProof/>
        </w:rPr>
      </w:pPr>
      <w:r w:rsidRPr="0095089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412E3A" wp14:editId="6A5D8517">
                <wp:simplePos x="0" y="0"/>
                <wp:positionH relativeFrom="column">
                  <wp:posOffset>-304165</wp:posOffset>
                </wp:positionH>
                <wp:positionV relativeFrom="paragraph">
                  <wp:posOffset>676275</wp:posOffset>
                </wp:positionV>
                <wp:extent cx="176530" cy="85725"/>
                <wp:effectExtent l="0" t="0" r="13970" b="28575"/>
                <wp:wrapNone/>
                <wp:docPr id="58" name="Rectángulo 3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66CD9" id="Rectángulo 37" o:spid="_x0000_s1026" style="position:absolute;margin-left:-23.95pt;margin-top:53.25pt;width:13.9pt;height: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" filled="f" strokecolor="black [3213]" strokeweight="1pt"/>
            </w:pict>
          </mc:Fallback>
        </mc:AlternateContent>
      </w:r>
      <w:r w:rsidRPr="0095089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346BE4" wp14:editId="20C7B0E7">
                <wp:simplePos x="0" y="0"/>
                <wp:positionH relativeFrom="column">
                  <wp:posOffset>-312420</wp:posOffset>
                </wp:positionH>
                <wp:positionV relativeFrom="paragraph">
                  <wp:posOffset>798195</wp:posOffset>
                </wp:positionV>
                <wp:extent cx="176530" cy="99060"/>
                <wp:effectExtent l="0" t="0" r="13970" b="15240"/>
                <wp:wrapNone/>
                <wp:docPr id="59" name="Rectángulo 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05BCE" id="Rectángulo 39" o:spid="_x0000_s1026" style="position:absolute;margin-left:-24.6pt;margin-top:62.85pt;width:13.9pt;height:7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" filled="f" strokecolor="black [3213]" strokeweight="1pt">
                <v:stroke dashstyle="longDash"/>
              </v:rect>
            </w:pict>
          </mc:Fallback>
        </mc:AlternateContent>
      </w:r>
      <w:r w:rsidRPr="0095089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72B44F" wp14:editId="3CF050EE">
                <wp:simplePos x="0" y="0"/>
                <wp:positionH relativeFrom="column">
                  <wp:posOffset>-356442</wp:posOffset>
                </wp:positionH>
                <wp:positionV relativeFrom="paragraph">
                  <wp:posOffset>446336</wp:posOffset>
                </wp:positionV>
                <wp:extent cx="1285240" cy="516048"/>
                <wp:effectExtent l="0" t="0" r="10160" b="17780"/>
                <wp:wrapNone/>
                <wp:docPr id="57" name="Rectángulo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51604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A65" w:rsidRPr="00950893" w:rsidRDefault="00FD5A65" w:rsidP="0095089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50893">
                              <w:rPr>
                                <w:rFonts w:hAnsi="Cambr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LLEGENDA</w:t>
                            </w:r>
                            <w:r w:rsidRPr="00950893">
                              <w:rPr>
                                <w:rFonts w:hAnsi="Cambr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950893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   : estén sempre</w:t>
                            </w:r>
                          </w:p>
                          <w:p w:rsidR="00FD5A65" w:rsidRPr="00950893" w:rsidRDefault="00FD5A65" w:rsidP="009508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0893">
                              <w:rPr>
                                <w:rFonts w:hAnsi="Cambr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50893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: poden o no estar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2B44F" id="Rectángulo 36" o:spid="_x0000_s1035" style="position:absolute;left:0;text-align:left;margin-left:-28.05pt;margin-top:35.15pt;width:101.2pt;height:40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" filled="f" strokecolor="black [3213]">
                <v:stroke joinstyle="round"/>
                <v:textbox>
                  <w:txbxContent>
                    <w:p w:rsidR="00FD5A65" w:rsidRPr="00950893" w:rsidRDefault="00FD5A65" w:rsidP="00950893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950893">
                        <w:rPr>
                          <w:rFonts w:hAnsi="Cambr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LLEGENDA</w:t>
                      </w:r>
                      <w:r w:rsidRPr="00950893">
                        <w:rPr>
                          <w:rFonts w:hAnsi="Cambr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br/>
                      </w:r>
                      <w:r w:rsidRPr="00950893">
                        <w:rPr>
                          <w:rFonts w:hAnsi="Cambr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   : estén sempre</w:t>
                      </w:r>
                    </w:p>
                    <w:p w:rsidR="00FD5A65" w:rsidRPr="00950893" w:rsidRDefault="00FD5A65" w:rsidP="00950893">
                      <w:pPr>
                        <w:rPr>
                          <w:sz w:val="18"/>
                          <w:szCs w:val="18"/>
                        </w:rPr>
                      </w:pPr>
                      <w:r w:rsidRPr="00950893">
                        <w:rPr>
                          <w:rFonts w:hAnsi="Cambri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     </w:t>
                      </w:r>
                      <w:r w:rsidRPr="00950893">
                        <w:rPr>
                          <w:rFonts w:hAnsi="Cambr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: poden o no estar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5523579</wp:posOffset>
                </wp:positionH>
                <wp:positionV relativeFrom="paragraph">
                  <wp:posOffset>234734</wp:posOffset>
                </wp:positionV>
                <wp:extent cx="276330" cy="165797"/>
                <wp:effectExtent l="0" t="0" r="28575" b="24765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330" cy="16579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145E65" id="Conector recto 55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95pt,18.5pt" to="456.7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" strokecolor="#ffc00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3071565</wp:posOffset>
                </wp:positionH>
                <wp:positionV relativeFrom="paragraph">
                  <wp:posOffset>234734</wp:posOffset>
                </wp:positionV>
                <wp:extent cx="557746" cy="537586"/>
                <wp:effectExtent l="0" t="0" r="33020" b="3429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746" cy="53758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6A9C58" id="Conector recto 52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5pt,18.5pt" to="285.7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" strokecolor="#00b0f0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5E8095D" wp14:editId="01BBF740">
                <wp:simplePos x="0" y="0"/>
                <wp:positionH relativeFrom="column">
                  <wp:posOffset>5799455</wp:posOffset>
                </wp:positionH>
                <wp:positionV relativeFrom="paragraph">
                  <wp:posOffset>329565</wp:posOffset>
                </wp:positionV>
                <wp:extent cx="552450" cy="245745"/>
                <wp:effectExtent l="0" t="0" r="19050" b="20955"/>
                <wp:wrapSquare wrapText="bothSides"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C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flagels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095D" id="_x0000_s1036" type="#_x0000_t202" style="position:absolute;left:0;text-align:left;margin-left:456.65pt;margin-top:25.95pt;width:43.5pt;height:19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" filled="f" strokecolor="#ffc000">
                <v:stroke dashstyle="dashDot"/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flagels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A15E600" wp14:editId="752566DD">
                <wp:simplePos x="0" y="0"/>
                <wp:positionH relativeFrom="column">
                  <wp:posOffset>3738720</wp:posOffset>
                </wp:positionH>
                <wp:positionV relativeFrom="paragraph">
                  <wp:posOffset>1604645</wp:posOffset>
                </wp:positionV>
                <wp:extent cx="1446963" cy="231112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963" cy="231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situat al “NUCLEODIE”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E600" id="_x0000_s1037" type="#_x0000_t202" style="position:absolute;left:0;text-align:left;margin-left:294.4pt;margin-top:126.35pt;width:113.95pt;height:18.2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" filled="f" stroked="f"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situat al “NUCLEODIE”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1F0D49F" wp14:editId="7F199B32">
                <wp:simplePos x="0" y="0"/>
                <wp:positionH relativeFrom="column">
                  <wp:posOffset>3694402</wp:posOffset>
                </wp:positionH>
                <wp:positionV relativeFrom="paragraph">
                  <wp:posOffset>1429029</wp:posOffset>
                </wp:positionV>
                <wp:extent cx="1492180" cy="231112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180" cy="231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dispers al CITOPLASMA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D49F" id="_x0000_s1038" type="#_x0000_t202" style="position:absolute;left:0;text-align:left;margin-left:290.9pt;margin-top:112.5pt;width:117.5pt;height:18.2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" filled="f" stroked="f"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dispers al CITOPLASMA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1FAE254" wp14:editId="70C99AE9">
                <wp:simplePos x="0" y="0"/>
                <wp:positionH relativeFrom="column">
                  <wp:posOffset>3774356</wp:posOffset>
                </wp:positionH>
                <wp:positionV relativeFrom="paragraph">
                  <wp:posOffset>1223645</wp:posOffset>
                </wp:positionV>
                <wp:extent cx="1301199" cy="246185"/>
                <wp:effectExtent l="0" t="0" r="13335" b="2095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99" cy="246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893">
                              <w:rPr>
                                <w:sz w:val="20"/>
                                <w:szCs w:val="20"/>
                              </w:rPr>
                              <w:t>cromosoma bacterìa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E254" id="_x0000_s1039" type="#_x0000_t202" style="position:absolute;left:0;text-align:left;margin-left:297.2pt;margin-top:96.35pt;width:102.45pt;height:19.4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" filled="f" strokecolor="red"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 w:rsidRPr="00950893">
                        <w:rPr>
                          <w:sz w:val="20"/>
                          <w:szCs w:val="20"/>
                        </w:rPr>
                        <w:t>cromosoma bacterìa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6DCC2D0" wp14:editId="7E2A5D88">
                <wp:simplePos x="0" y="0"/>
                <wp:positionH relativeFrom="column">
                  <wp:posOffset>4302760</wp:posOffset>
                </wp:positionH>
                <wp:positionV relativeFrom="paragraph">
                  <wp:posOffset>1032510</wp:posOffset>
                </wp:positionV>
                <wp:extent cx="246380" cy="231112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311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893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CC2D0" id="_x0000_s1040" type="#_x0000_t202" style="position:absolute;left:0;text-align:left;margin-left:338.8pt;margin-top:81.3pt;width:19.4pt;height:18.2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" filled="f" stroked="f"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 w:rsidRPr="00950893">
                        <w:rPr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877570</wp:posOffset>
                </wp:positionV>
                <wp:extent cx="1080135" cy="245745"/>
                <wp:effectExtent l="0" t="0" r="24765" b="20955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893">
                              <w:rPr>
                                <w:sz w:val="20"/>
                                <w:szCs w:val="20"/>
                              </w:rPr>
                              <w:t>material genètic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05.05pt;margin-top:69.1pt;width:85.05pt;height:19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" filled="f" strokecolor="red">
                <v:textbox>
                  <w:txbxContent>
                    <w:p w:rsidR="00FD5A65" w:rsidRPr="00950893" w:rsidRDefault="00FD5A65">
                      <w:pPr>
                        <w:rPr>
                          <w:sz w:val="20"/>
                          <w:szCs w:val="20"/>
                        </w:rPr>
                      </w:pPr>
                      <w:r w:rsidRPr="00950893">
                        <w:rPr>
                          <w:sz w:val="20"/>
                          <w:szCs w:val="20"/>
                        </w:rPr>
                        <w:t>material genètic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5E8095D" wp14:editId="01BBF740">
                <wp:simplePos x="0" y="0"/>
                <wp:positionH relativeFrom="column">
                  <wp:posOffset>2277424</wp:posOffset>
                </wp:positionH>
                <wp:positionV relativeFrom="paragraph">
                  <wp:posOffset>716580</wp:posOffset>
                </wp:positionV>
                <wp:extent cx="793750" cy="245110"/>
                <wp:effectExtent l="0" t="0" r="25400" b="2159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A65" w:rsidRPr="00950893" w:rsidRDefault="00FD5A65" w:rsidP="009508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ribosomes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095D" id="_x0000_s1042" type="#_x0000_t202" style="position:absolute;left:0;text-align:left;margin-left:179.3pt;margin-top:56.4pt;width:62.5pt;height:19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" filled="f" strokecolor="#00b0f0">
                <v:textbox>
                  <w:txbxContent>
                    <w:p w:rsidR="00FD5A65" w:rsidRPr="00950893" w:rsidRDefault="00FD5A65" w:rsidP="009508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ribosomes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No té </w:t>
      </w:r>
      <w:r>
        <w:rPr>
          <w:b/>
          <w:bCs/>
        </w:rPr>
        <w:t>nucli</w:t>
      </w:r>
      <w:r>
        <w:t>.</w:t>
      </w:r>
      <w:r w:rsidRPr="00950893">
        <w:rPr>
          <w:noProof/>
        </w:rPr>
        <w:t xml:space="preserve"> </w:t>
      </w:r>
    </w:p>
    <w:p w:rsidR="00950893" w:rsidRDefault="00950893">
      <w:pPr>
        <w:rPr>
          <w:noProof/>
        </w:rPr>
      </w:pPr>
      <w:r>
        <w:rPr>
          <w:noProof/>
        </w:rPr>
        <w:br w:type="page"/>
      </w:r>
    </w:p>
    <w:p w:rsidR="00950893" w:rsidRDefault="00950893" w:rsidP="00950893">
      <w:pPr>
        <w:pStyle w:val="Ttulo1"/>
        <w:numPr>
          <w:ilvl w:val="0"/>
          <w:numId w:val="34"/>
        </w:numPr>
        <w:rPr>
          <w:sz w:val="32"/>
          <w:szCs w:val="40"/>
        </w:rPr>
      </w:pPr>
      <w:r w:rsidRPr="00950893">
        <w:rPr>
          <w:sz w:val="32"/>
          <w:szCs w:val="40"/>
        </w:rPr>
        <w:lastRenderedPageBreak/>
        <w:t>LA CÈL·LULA EUCARIOTA</w:t>
      </w:r>
    </w:p>
    <w:p w:rsidR="00950893" w:rsidRDefault="00950893" w:rsidP="00950893">
      <w:pPr>
        <w:pStyle w:val="Ttulo2"/>
      </w:pPr>
      <w:r>
        <w:t>CARACTERÍSTIQUES</w:t>
      </w:r>
    </w:p>
    <w:p w:rsidR="00950893" w:rsidRDefault="00950893" w:rsidP="00950893">
      <w:pPr>
        <w:pStyle w:val="Prrafodelista"/>
        <w:numPr>
          <w:ilvl w:val="0"/>
          <w:numId w:val="36"/>
        </w:numPr>
      </w:pPr>
      <w:r>
        <w:t xml:space="preserve">Dimensions </w:t>
      </w:r>
      <w:r>
        <w:rPr>
          <w:b/>
          <w:bCs/>
        </w:rPr>
        <w:t>més grans</w:t>
      </w:r>
      <w:r>
        <w:t xml:space="preserve"> (10-100 </w:t>
      </w:r>
      <w:r w:rsidRPr="00950893">
        <w:t>µ</w:t>
      </w:r>
      <w:r>
        <w:t>m).</w:t>
      </w:r>
    </w:p>
    <w:p w:rsidR="00950893" w:rsidRDefault="00950893" w:rsidP="00950893">
      <w:pPr>
        <w:pStyle w:val="Prrafodelista"/>
        <w:numPr>
          <w:ilvl w:val="0"/>
          <w:numId w:val="36"/>
        </w:numPr>
      </w:pPr>
      <w:r>
        <w:t xml:space="preserve">Organització </w:t>
      </w:r>
      <w:r>
        <w:rPr>
          <w:b/>
          <w:bCs/>
        </w:rPr>
        <w:t>complexa</w:t>
      </w:r>
      <w:r>
        <w:t>.</w:t>
      </w:r>
    </w:p>
    <w:p w:rsidR="00950893" w:rsidRDefault="00950893" w:rsidP="00950893">
      <w:pPr>
        <w:pStyle w:val="Prrafodelista"/>
        <w:numPr>
          <w:ilvl w:val="0"/>
          <w:numId w:val="36"/>
        </w:numPr>
      </w:pPr>
      <w:r>
        <w:t>3 estructures:</w:t>
      </w:r>
    </w:p>
    <w:p w:rsidR="00950893" w:rsidRDefault="00950893" w:rsidP="00950893">
      <w:pPr>
        <w:pStyle w:val="Prrafodelista"/>
        <w:numPr>
          <w:ilvl w:val="1"/>
          <w:numId w:val="36"/>
        </w:numPr>
      </w:pPr>
      <w:r>
        <w:rPr>
          <w:u w:val="single"/>
        </w:rPr>
        <w:t>Membrana plasmàtica:</w:t>
      </w:r>
      <w:r w:rsidR="0048125F">
        <w:t xml:space="preserve"> diferent model (animal: MOSAIC FLUID).</w:t>
      </w:r>
    </w:p>
    <w:p w:rsidR="0048125F" w:rsidRDefault="0048125F" w:rsidP="00950893">
      <w:pPr>
        <w:pStyle w:val="Prrafodelista"/>
        <w:numPr>
          <w:ilvl w:val="1"/>
          <w:numId w:val="36"/>
        </w:numPr>
      </w:pPr>
      <w:r>
        <w:rPr>
          <w:u w:val="single"/>
        </w:rPr>
        <w:t>Citoplasma</w:t>
      </w:r>
      <w:r>
        <w:t>: espai entre membrana i nucli.</w:t>
      </w:r>
    </w:p>
    <w:p w:rsidR="0048125F" w:rsidRDefault="0048125F" w:rsidP="0048125F">
      <w:pPr>
        <w:pStyle w:val="Prrafodelista"/>
        <w:numPr>
          <w:ilvl w:val="2"/>
          <w:numId w:val="36"/>
        </w:numPr>
      </w:pPr>
      <w:r>
        <w:rPr>
          <w:u w:val="single"/>
        </w:rPr>
        <w:t>Citosol:</w:t>
      </w:r>
      <w:r>
        <w:t xml:space="preserve"> medi fluid intern.</w:t>
      </w:r>
    </w:p>
    <w:p w:rsidR="0048125F" w:rsidRDefault="0048125F" w:rsidP="0048125F">
      <w:pPr>
        <w:pStyle w:val="Prrafodelista"/>
        <w:numPr>
          <w:ilvl w:val="2"/>
          <w:numId w:val="36"/>
        </w:numPr>
      </w:pPr>
      <w:r>
        <w:rPr>
          <w:u w:val="single"/>
        </w:rPr>
        <w:t>Orgànuls</w:t>
      </w:r>
      <w:r>
        <w:t>: estructures amb funcions.</w:t>
      </w:r>
    </w:p>
    <w:p w:rsidR="0048125F" w:rsidRDefault="0048125F" w:rsidP="0048125F">
      <w:pPr>
        <w:pStyle w:val="Prrafodelista"/>
        <w:numPr>
          <w:ilvl w:val="2"/>
          <w:numId w:val="36"/>
        </w:numPr>
      </w:pPr>
      <w:r>
        <w:rPr>
          <w:u w:val="single"/>
        </w:rPr>
        <w:t>Citoesquelet</w:t>
      </w:r>
      <w:r w:rsidRPr="0048125F">
        <w:t>:</w:t>
      </w:r>
      <w:r>
        <w:t xml:space="preserve"> fibres proteïsques que donen forma i moviment.</w:t>
      </w:r>
    </w:p>
    <w:p w:rsidR="0048125F" w:rsidRDefault="0048125F" w:rsidP="0048125F">
      <w:pPr>
        <w:pStyle w:val="Prrafodelista"/>
        <w:numPr>
          <w:ilvl w:val="1"/>
          <w:numId w:val="36"/>
        </w:numPr>
      </w:pPr>
      <w:r>
        <w:rPr>
          <w:u w:val="single"/>
        </w:rPr>
        <w:t>Nucli</w:t>
      </w:r>
      <w:r w:rsidRPr="0048125F">
        <w:t>:</w:t>
      </w:r>
      <w:r>
        <w:t xml:space="preserve"> estructura amb material genètic </w:t>
      </w:r>
      <w:r>
        <w:sym w:font="Wingdings" w:char="F0E0"/>
      </w:r>
      <w:r>
        <w:t xml:space="preserve"> embolcall nuclear amb porus (intercanvi substàncies).</w:t>
      </w:r>
    </w:p>
    <w:p w:rsidR="0048125F" w:rsidRDefault="0048125F" w:rsidP="0048125F">
      <w:pPr>
        <w:pStyle w:val="Prrafodelista"/>
        <w:numPr>
          <w:ilvl w:val="2"/>
          <w:numId w:val="36"/>
        </w:numPr>
      </w:pPr>
      <w:r>
        <w:rPr>
          <w:u w:val="single"/>
        </w:rPr>
        <w:t>Nucleoplasma</w:t>
      </w:r>
      <w:r w:rsidRPr="0048125F">
        <w:t>:</w:t>
      </w:r>
      <w:r>
        <w:t xml:space="preserve"> medi fluid.</w:t>
      </w:r>
    </w:p>
    <w:p w:rsidR="0048125F" w:rsidRDefault="0048125F" w:rsidP="0048125F">
      <w:pPr>
        <w:pStyle w:val="Prrafodelista"/>
        <w:numPr>
          <w:ilvl w:val="2"/>
          <w:numId w:val="36"/>
        </w:numPr>
      </w:pPr>
      <w:r>
        <w:rPr>
          <w:u w:val="single"/>
        </w:rPr>
        <w:t>Cromatina/Cromosoma</w:t>
      </w:r>
      <w:r w:rsidRPr="0048125F">
        <w:t>:</w:t>
      </w:r>
      <w:r>
        <w:t xml:space="preserve"> fibres d’ADN amb proteïnes (HISTONES).</w:t>
      </w:r>
      <w:r w:rsidR="00C0521F" w:rsidRPr="00C0521F">
        <w:rPr>
          <w:noProof/>
        </w:rPr>
        <w:t xml:space="preserve"> </w:t>
      </w:r>
    </w:p>
    <w:p w:rsidR="0048125F" w:rsidRDefault="00C0521F" w:rsidP="0048125F">
      <w:pPr>
        <w:pStyle w:val="Prrafodelista"/>
        <w:numPr>
          <w:ilvl w:val="2"/>
          <w:numId w:val="3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221203</wp:posOffset>
                </wp:positionV>
                <wp:extent cx="45719" cy="703000"/>
                <wp:effectExtent l="0" t="0" r="31115" b="20955"/>
                <wp:wrapNone/>
                <wp:docPr id="1046" name="Cerrar llav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0300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B16BB" id="Cerrar llave 1046" o:spid="_x0000_s1026" type="#_x0000_t88" style="position:absolute;margin-left:356pt;margin-top:17.4pt;width:3.6pt;height:5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" adj="117" strokecolor="#39a5b7 [3204]" strokeweight="1.5pt">
                <v:stroke joinstyle="miter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959637" wp14:editId="61B06590">
                <wp:simplePos x="0" y="0"/>
                <wp:positionH relativeFrom="column">
                  <wp:posOffset>3473450</wp:posOffset>
                </wp:positionH>
                <wp:positionV relativeFrom="paragraph">
                  <wp:posOffset>383540</wp:posOffset>
                </wp:positionV>
                <wp:extent cx="270510" cy="320040"/>
                <wp:effectExtent l="0" t="38100" r="53340" b="22860"/>
                <wp:wrapNone/>
                <wp:docPr id="1039" name="Conector recto de flecha 6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" cy="320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B79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4" o:spid="_x0000_s1026" type="#_x0000_t32" style="position:absolute;margin-left:273.5pt;margin-top:30.2pt;width:21.3pt;height:25.2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" strokecolor="#ada9a7 [2414]" strokeweight="1.5pt">
                <v:stroke endarrow="block" joinstyle="miter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5EA7A2" wp14:editId="3051A255">
                <wp:simplePos x="0" y="0"/>
                <wp:positionH relativeFrom="column">
                  <wp:posOffset>3321685</wp:posOffset>
                </wp:positionH>
                <wp:positionV relativeFrom="paragraph">
                  <wp:posOffset>555625</wp:posOffset>
                </wp:positionV>
                <wp:extent cx="209550" cy="231775"/>
                <wp:effectExtent l="19050" t="19050" r="19050" b="15875"/>
                <wp:wrapNone/>
                <wp:docPr id="1036" name="Elipse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1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234E9" id="Elipse 28" o:spid="_x0000_s1026" style="position:absolute;margin-left:261.55pt;margin-top:43.75pt;width:16.5pt;height:1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" filled="f" strokecolor="#92d050" strokeweight="2.25pt">
                <v:stroke joinstyle="miter"/>
              </v:oval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793F83" wp14:editId="53866745">
                <wp:simplePos x="0" y="0"/>
                <wp:positionH relativeFrom="column">
                  <wp:posOffset>3531235</wp:posOffset>
                </wp:positionH>
                <wp:positionV relativeFrom="paragraph">
                  <wp:posOffset>139065</wp:posOffset>
                </wp:positionV>
                <wp:extent cx="1221740" cy="321945"/>
                <wp:effectExtent l="0" t="0" r="0" b="0"/>
                <wp:wrapNone/>
                <wp:docPr id="1038" name="CuadroTexto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Pr="00C0521F" w:rsidRDefault="00FD5A65" w:rsidP="00C052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cromosoma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3F83" id="CuadroTexto 30" o:spid="_x0000_s1043" type="#_x0000_t202" style="position:absolute;left:0;text-align:left;margin-left:278.05pt;margin-top:10.95pt;width:96.2pt;height:25.35pt;z-index:2517657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" filled="f" stroked="f">
                <v:textbox>
                  <w:txbxContent>
                    <w:p w:rsidR="00FD5A65" w:rsidRPr="00C0521F" w:rsidRDefault="00FD5A65" w:rsidP="00C0521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cromosoma</w:t>
                      </w:r>
                    </w:p>
                  </w:txbxContent>
                </v:textbox>
              </v:shape>
            </w:pict>
          </mc:Fallback>
        </mc:AlternateContent>
      </w:r>
      <w:r w:rsidRPr="00C0521F">
        <w:rPr>
          <w:u w:val="single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A1000C2" wp14:editId="4EB12EA0">
                <wp:simplePos x="0" y="0"/>
                <wp:positionH relativeFrom="column">
                  <wp:posOffset>3362325</wp:posOffset>
                </wp:positionH>
                <wp:positionV relativeFrom="paragraph">
                  <wp:posOffset>591185</wp:posOffset>
                </wp:positionV>
                <wp:extent cx="170180" cy="175895"/>
                <wp:effectExtent l="57150" t="38100" r="20320" b="52705"/>
                <wp:wrapNone/>
                <wp:docPr id="1082" name="Entrada de lápiz 10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E083B1-1701-479F-A35E-80F90A7AC8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">
                          <w14:nvContentPartPr>
                            <w14:cNvContentPartPr/>
                          </w14:nvContentPartPr>
                          <w14:xfrm>
                            <a:off x="0" y="0"/>
                            <a:ext cx="170180" cy="17589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82" name="Entrada de lápiz 1081">
                              <a:extLst>
                                <a:ext uri="{FF2B5EF4-FFF2-40B4-BE49-F238E27FC236}">
                                  <a16:creationId xmlns:a16="http://schemas.microsoft.com/office/drawing/2014/main" id="{BAE083B1-1701-479F-A35E-80F90A7AC86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347640" y="4066649"/>
                              <a:ext cx="313560" cy="317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6F2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081" o:spid="_x0000_s1026" type="#_x0000_t75" style="position:absolute;margin-left:263.45pt;margin-top:46.05pt;width:15.2pt;height:14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">
                <v:imagedata r:id="rId11" o:title="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05A4AF" wp14:editId="6E8BAE01">
                <wp:simplePos x="0" y="0"/>
                <wp:positionH relativeFrom="column">
                  <wp:posOffset>3119755</wp:posOffset>
                </wp:positionH>
                <wp:positionV relativeFrom="paragraph">
                  <wp:posOffset>367030</wp:posOffset>
                </wp:positionV>
                <wp:extent cx="623570" cy="621030"/>
                <wp:effectExtent l="19050" t="19050" r="24130" b="26670"/>
                <wp:wrapNone/>
                <wp:docPr id="1035" name="Elipse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10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5B56A" id="Elipse 26" o:spid="_x0000_s1026" style="position:absolute;margin-left:245.65pt;margin-top:28.9pt;width:49.1pt;height:48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" filled="f" strokecolor="#92d050" strokeweight="2.25pt">
                <v:stroke joinstyle="miter"/>
              </v:oval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3891B4" wp14:editId="3B3A86D3">
                <wp:simplePos x="0" y="0"/>
                <wp:positionH relativeFrom="column">
                  <wp:posOffset>2198210</wp:posOffset>
                </wp:positionH>
                <wp:positionV relativeFrom="paragraph">
                  <wp:posOffset>237538</wp:posOffset>
                </wp:positionV>
                <wp:extent cx="1221740" cy="322257"/>
                <wp:effectExtent l="0" t="0" r="0" b="0"/>
                <wp:wrapNone/>
                <wp:docPr id="1033" name="CuadroTexto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222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Pr="00C0521F" w:rsidRDefault="00FD5A65" w:rsidP="00C052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0521F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cromatina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891B4" id="_x0000_s1044" type="#_x0000_t202" style="position:absolute;left:0;text-align:left;margin-left:173.1pt;margin-top:18.7pt;width:96.2pt;height:25.35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" filled="f" stroked="f">
                <v:textbox>
                  <w:txbxContent>
                    <w:p w:rsidR="00FD5A65" w:rsidRPr="00C0521F" w:rsidRDefault="00FD5A65" w:rsidP="00C0521F">
                      <w:pPr>
                        <w:rPr>
                          <w:sz w:val="20"/>
                          <w:szCs w:val="20"/>
                        </w:rPr>
                      </w:pPr>
                      <w:r w:rsidRPr="00C0521F">
                        <w:rPr>
                          <w:rFonts w:hAnsi="Cambr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cromatina</w:t>
                      </w:r>
                    </w:p>
                  </w:txbxContent>
                </v:textbox>
              </v:shape>
            </w:pict>
          </mc:Fallback>
        </mc:AlternateContent>
      </w:r>
      <w:r w:rsidR="0048125F">
        <w:rPr>
          <w:u w:val="single"/>
        </w:rPr>
        <w:t>Nuclèol</w:t>
      </w:r>
      <w:r w:rsidR="0048125F">
        <w:t>: encarregat de la formació de ribosomes.</w:t>
      </w:r>
      <w:r w:rsidRPr="00C0521F">
        <w:t xml:space="preserve"> </w:t>
      </w:r>
    </w:p>
    <w:p w:rsidR="0048125F" w:rsidRDefault="00C0521F" w:rsidP="0048125F">
      <w:r w:rsidRPr="00C0521F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0EA44F8" wp14:editId="6664D899">
                <wp:simplePos x="0" y="0"/>
                <wp:positionH relativeFrom="column">
                  <wp:posOffset>4597121</wp:posOffset>
                </wp:positionH>
                <wp:positionV relativeFrom="paragraph">
                  <wp:posOffset>884688</wp:posOffset>
                </wp:positionV>
                <wp:extent cx="1221740" cy="321945"/>
                <wp:effectExtent l="0" t="0" r="0" b="0"/>
                <wp:wrapNone/>
                <wp:docPr id="1049" name="CuadroTexto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Pr="00C0521F" w:rsidRDefault="00FD5A65" w:rsidP="00C052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FORMA CONDENSA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A44F8" id="_x0000_s1045" type="#_x0000_t202" style="position:absolute;margin-left:362pt;margin-top:69.65pt;width:96.2pt;height:25.35pt;z-index:2517831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" filled="f" stroked="f">
                <v:textbox>
                  <w:txbxContent>
                    <w:p w:rsidR="00FD5A65" w:rsidRPr="00C0521F" w:rsidRDefault="00FD5A65" w:rsidP="00C0521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FORMA CONDENSA</w:t>
                      </w:r>
                    </w:p>
                  </w:txbxContent>
                </v:textbox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1843DD" wp14:editId="06F05738">
                <wp:simplePos x="0" y="0"/>
                <wp:positionH relativeFrom="column">
                  <wp:posOffset>4597121</wp:posOffset>
                </wp:positionH>
                <wp:positionV relativeFrom="paragraph">
                  <wp:posOffset>94000</wp:posOffset>
                </wp:positionV>
                <wp:extent cx="1221740" cy="321945"/>
                <wp:effectExtent l="0" t="0" r="0" b="0"/>
                <wp:wrapNone/>
                <wp:docPr id="1048" name="CuadroTexto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321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Pr="00C0521F" w:rsidRDefault="00FD5A65" w:rsidP="00C052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FORMA DISPERSA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43DD" id="_x0000_s1046" type="#_x0000_t202" style="position:absolute;margin-left:362pt;margin-top:7.4pt;width:96.2pt;height:25.35pt;z-index:251781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" filled="f" stroked="f">
                <v:textbox>
                  <w:txbxContent>
                    <w:p w:rsidR="00FD5A65" w:rsidRPr="00C0521F" w:rsidRDefault="00FD5A65" w:rsidP="00C0521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4"/>
                          <w:szCs w:val="24"/>
                        </w:rPr>
                        <w:t>FORMA DISPERSA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A65DEC" wp14:editId="346DE78C">
                <wp:simplePos x="0" y="0"/>
                <wp:positionH relativeFrom="column">
                  <wp:posOffset>4521626</wp:posOffset>
                </wp:positionH>
                <wp:positionV relativeFrom="paragraph">
                  <wp:posOffset>669701</wp:posOffset>
                </wp:positionV>
                <wp:extent cx="45719" cy="703000"/>
                <wp:effectExtent l="0" t="0" r="31115" b="20955"/>
                <wp:wrapNone/>
                <wp:docPr id="1047" name="Cerrar llav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0300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93D2B" id="Cerrar llave 1047" o:spid="_x0000_s1026" type="#_x0000_t88" style="position:absolute;margin-left:356.05pt;margin-top:52.75pt;width:3.6pt;height:55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" adj="117" strokecolor="#39a5b7 [3204]" strokeweight="1.5pt">
                <v:stroke joinstyle="miter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44CCED" wp14:editId="4E76803B">
                <wp:simplePos x="0" y="0"/>
                <wp:positionH relativeFrom="column">
                  <wp:posOffset>3119755</wp:posOffset>
                </wp:positionH>
                <wp:positionV relativeFrom="paragraph">
                  <wp:posOffset>736600</wp:posOffset>
                </wp:positionV>
                <wp:extent cx="623570" cy="621030"/>
                <wp:effectExtent l="19050" t="19050" r="24130" b="26670"/>
                <wp:wrapNone/>
                <wp:docPr id="1041" name="Elipse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6210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1AA453" id="Elipse 26" o:spid="_x0000_s1026" style="position:absolute;margin-left:245.65pt;margin-top:58pt;width:49.1pt;height:48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" filled="f" strokecolor="#92d050" strokeweight="2.25pt">
                <v:stroke joinstyle="miter"/>
              </v:oval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0B3921" wp14:editId="439B6E52">
                <wp:simplePos x="0" y="0"/>
                <wp:positionH relativeFrom="column">
                  <wp:posOffset>3321685</wp:posOffset>
                </wp:positionH>
                <wp:positionV relativeFrom="paragraph">
                  <wp:posOffset>925195</wp:posOffset>
                </wp:positionV>
                <wp:extent cx="209550" cy="231775"/>
                <wp:effectExtent l="19050" t="19050" r="19050" b="15875"/>
                <wp:wrapNone/>
                <wp:docPr id="1042" name="Elipse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1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49695" id="Elipse 28" o:spid="_x0000_s1026" style="position:absolute;margin-left:261.55pt;margin-top:72.85pt;width:16.5pt;height:1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" filled="f" strokecolor="#92d050" strokeweight="2.25pt">
                <v:stroke joinstyle="miter"/>
              </v:oval>
            </w:pict>
          </mc:Fallback>
        </mc:AlternateContent>
      </w:r>
      <w:r w:rsidRPr="00C0521F"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B9BF1B1" wp14:editId="4893D2C4">
                <wp:simplePos x="0" y="0"/>
                <wp:positionH relativeFrom="column">
                  <wp:posOffset>3362583</wp:posOffset>
                </wp:positionH>
                <wp:positionV relativeFrom="paragraph">
                  <wp:posOffset>980427</wp:posOffset>
                </wp:positionV>
                <wp:extent cx="170180" cy="175895"/>
                <wp:effectExtent l="57150" t="38100" r="20320" b="52705"/>
                <wp:wrapNone/>
                <wp:docPr id="1045" name="Entrada de lápiz 10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">
                          <w14:nvContentPartPr>
                            <w14:cNvContentPartPr/>
                          </w14:nvContentPartPr>
                          <w14:xfrm>
                            <a:off x="0" y="0"/>
                            <a:ext cx="170180" cy="17589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82" name="Entrada de lápiz 1081">
                              <a:extLst>
                                <a:ext uri="{FF2B5EF4-FFF2-40B4-BE49-F238E27FC236}">
                                  <a16:creationId xmlns:a16="http://schemas.microsoft.com/office/drawing/2014/main" id="{BAE083B1-1701-479F-A35E-80F90A7AC86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347640" y="4066649"/>
                              <a:ext cx="313560" cy="317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B67B1" id="Entrada de lápiz 1081" o:spid="_x0000_s1026" type="#_x0000_t75" style="position:absolute;margin-left:263.45pt;margin-top:76.7pt;width:15.2pt;height:14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">
                <v:imagedata r:id="rId11" o:title="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A83094" wp14:editId="6D0534AB">
                <wp:simplePos x="0" y="0"/>
                <wp:positionH relativeFrom="column">
                  <wp:posOffset>2197575</wp:posOffset>
                </wp:positionH>
                <wp:positionV relativeFrom="paragraph">
                  <wp:posOffset>176286</wp:posOffset>
                </wp:positionV>
                <wp:extent cx="270830" cy="320640"/>
                <wp:effectExtent l="0" t="38100" r="53340" b="22860"/>
                <wp:wrapNone/>
                <wp:docPr id="65" name="Conector recto de flecha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061608-2084-4651-B943-4337084556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830" cy="320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836E" id="Conector recto de flecha 64" o:spid="_x0000_s1026" type="#_x0000_t32" style="position:absolute;margin-left:173.05pt;margin-top:13.9pt;width:21.35pt;height:25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" strokecolor="#ada9a7 [2414]" strokeweight="1.5pt">
                <v:stroke endarrow="block" joinstyle="miter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5B23C0" wp14:editId="7A774308">
                <wp:simplePos x="0" y="0"/>
                <wp:positionH relativeFrom="column">
                  <wp:posOffset>2783712</wp:posOffset>
                </wp:positionH>
                <wp:positionV relativeFrom="paragraph">
                  <wp:posOffset>402218</wp:posOffset>
                </wp:positionV>
                <wp:extent cx="180975" cy="209550"/>
                <wp:effectExtent l="4763" t="0" r="0" b="0"/>
                <wp:wrapNone/>
                <wp:docPr id="1034" name="Flecha: hacia abajo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209550"/>
                        </a:xfrm>
                        <a:prstGeom prst="down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2CA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5" o:spid="_x0000_s1026" type="#_x0000_t67" style="position:absolute;margin-left:219.2pt;margin-top:31.65pt;width:14.25pt;height:16.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" adj="12273" fillcolor="#39a5b7 [3204]" stroked="f"/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6255D6" wp14:editId="000603AD">
                <wp:simplePos x="0" y="0"/>
                <wp:positionH relativeFrom="column">
                  <wp:posOffset>1843405</wp:posOffset>
                </wp:positionH>
                <wp:positionV relativeFrom="paragraph">
                  <wp:posOffset>178658</wp:posOffset>
                </wp:positionV>
                <wp:extent cx="624113" cy="621135"/>
                <wp:effectExtent l="19050" t="19050" r="24130" b="26670"/>
                <wp:wrapNone/>
                <wp:docPr id="1030" name="Elipse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13" cy="621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AECC3" id="Elipse 26" o:spid="_x0000_s1026" style="position:absolute;margin-left:145.15pt;margin-top:14.05pt;width:49.15pt;height:48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" filled="f" strokecolor="#92d050" strokeweight="2.25pt">
                <v:stroke joinstyle="miter"/>
              </v:oval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A02B943" wp14:editId="01C7A379">
                <wp:simplePos x="0" y="0"/>
                <wp:positionH relativeFrom="column">
                  <wp:posOffset>2045803</wp:posOffset>
                </wp:positionH>
                <wp:positionV relativeFrom="paragraph">
                  <wp:posOffset>367205</wp:posOffset>
                </wp:positionV>
                <wp:extent cx="209739" cy="231862"/>
                <wp:effectExtent l="19050" t="19050" r="19050" b="15875"/>
                <wp:wrapNone/>
                <wp:docPr id="1031" name="Elipse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39" cy="2318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BDD3E" id="Elipse 28" o:spid="_x0000_s1026" style="position:absolute;margin-left:161.1pt;margin-top:28.9pt;width:16.5pt;height:1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" filled="f" strokecolor="#92d050" strokeweight="2.25pt">
                <v:stroke joinstyle="miter"/>
              </v:oval>
            </w:pict>
          </mc:Fallback>
        </mc:AlternateContent>
      </w:r>
      <w:r w:rsidRPr="00C0521F"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8554EE9" wp14:editId="62D6FF18">
                <wp:simplePos x="0" y="0"/>
                <wp:positionH relativeFrom="column">
                  <wp:posOffset>2004563</wp:posOffset>
                </wp:positionH>
                <wp:positionV relativeFrom="paragraph">
                  <wp:posOffset>352132</wp:posOffset>
                </wp:positionV>
                <wp:extent cx="227608" cy="231011"/>
                <wp:effectExtent l="38100" t="19050" r="39370" b="36195"/>
                <wp:wrapNone/>
                <wp:docPr id="1032" name="Entrada de lápiz 2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">
                          <w14:nvContentPartPr>
                            <w14:cNvContentPartPr/>
                          </w14:nvContentPartPr>
                          <w14:xfrm>
                            <a:off x="0" y="0"/>
                            <a:ext cx="227608" cy="231011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8" name="Entrada de lápiz 27">
                              <a:extLst>
                                <a:ext uri="{FF2B5EF4-FFF2-40B4-BE49-F238E27FC236}">
                                  <a16:creationId xmlns:a16="http://schemas.microsoft.com/office/drawing/2014/main" id="{D71A0F40-F2CB-4B68-94B9-38C1B3B9E61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729901" y="2369563"/>
                              <a:ext cx="352080" cy="3571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AD78" id="Entrada de lápiz 27" o:spid="_x0000_s1026" type="#_x0000_t75" style="position:absolute;margin-left:157.35pt;margin-top:27.25pt;width:18.9pt;height:19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">
                <v:imagedata r:id="rId15" o:title=""/>
              </v:shape>
            </w:pict>
          </mc:Fallback>
        </mc:AlternateContent>
      </w:r>
      <w:r w:rsidRPr="00C0521F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22E462" wp14:editId="1CB21ACC">
                <wp:simplePos x="0" y="0"/>
                <wp:positionH relativeFrom="column">
                  <wp:posOffset>1435100</wp:posOffset>
                </wp:positionH>
                <wp:positionV relativeFrom="paragraph">
                  <wp:posOffset>444659</wp:posOffset>
                </wp:positionV>
                <wp:extent cx="180975" cy="209550"/>
                <wp:effectExtent l="4763" t="0" r="0" b="0"/>
                <wp:wrapNone/>
                <wp:docPr id="1029" name="Flecha: hacia abajo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0975" cy="209550"/>
                        </a:xfrm>
                        <a:prstGeom prst="down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572C" id="Flecha: hacia abajo 25" o:spid="_x0000_s1026" type="#_x0000_t67" style="position:absolute;margin-left:113pt;margin-top:35pt;width:14.25pt;height:16.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" adj="12273" fillcolor="#39a5b7 [3204]" stroked="f"/>
            </w:pict>
          </mc:Fallback>
        </mc:AlternateContent>
      </w:r>
      <w:r w:rsidRPr="0048125F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8E80D6" wp14:editId="35C5470F">
                <wp:simplePos x="0" y="0"/>
                <wp:positionH relativeFrom="column">
                  <wp:posOffset>459105</wp:posOffset>
                </wp:positionH>
                <wp:positionV relativeFrom="paragraph">
                  <wp:posOffset>659129</wp:posOffset>
                </wp:positionV>
                <wp:extent cx="207963" cy="228600"/>
                <wp:effectExtent l="0" t="38100" r="59055" b="19050"/>
                <wp:wrapNone/>
                <wp:docPr id="1027" name="Conector recto de flecha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963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5C7F" id="Conector recto de flecha 24" o:spid="_x0000_s1026" type="#_x0000_t32" style="position:absolute;margin-left:36.15pt;margin-top:51.9pt;width:16.4pt;height:18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" strokecolor="#ada9a7 [2414]" strokeweight="1.5pt">
                <v:stroke endarrow="block" joinstyle="miter"/>
              </v:shape>
            </w:pict>
          </mc:Fallback>
        </mc:AlternateContent>
      </w:r>
      <w:r w:rsidRPr="0048125F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ED3CCA" wp14:editId="32710B25">
                <wp:simplePos x="0" y="0"/>
                <wp:positionH relativeFrom="column">
                  <wp:posOffset>68580</wp:posOffset>
                </wp:positionH>
                <wp:positionV relativeFrom="paragraph">
                  <wp:posOffset>311467</wp:posOffset>
                </wp:positionV>
                <wp:extent cx="280353" cy="219075"/>
                <wp:effectExtent l="0" t="38100" r="62865" b="28575"/>
                <wp:wrapNone/>
                <wp:docPr id="1025" name="Conector recto de flecha 18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0353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89D1" id="Conector recto de flecha 18" o:spid="_x0000_s1026" type="#_x0000_t32" style="position:absolute;margin-left:5.4pt;margin-top:24.5pt;width:22.1pt;height:17.2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" strokecolor="#ada9a7 [2414]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48125F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7DB93C" wp14:editId="4037EB11">
                <wp:simplePos x="0" y="0"/>
                <wp:positionH relativeFrom="column">
                  <wp:posOffset>598776</wp:posOffset>
                </wp:positionH>
                <wp:positionV relativeFrom="paragraph">
                  <wp:posOffset>470143</wp:posOffset>
                </wp:positionV>
                <wp:extent cx="745151" cy="217871"/>
                <wp:effectExtent l="0" t="0" r="0" b="0"/>
                <wp:wrapNone/>
                <wp:docPr id="1026" name="CuadroTexto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7483">
                          <a:off x="0" y="0"/>
                          <a:ext cx="745151" cy="2178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Pr="00C0521F" w:rsidRDefault="00FD5A65" w:rsidP="0048125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C0521F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Fibres ADN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DB93C" id="CuadroTexto 23" o:spid="_x0000_s1047" type="#_x0000_t202" style="position:absolute;margin-left:47.15pt;margin-top:37pt;width:58.65pt;height:17.15pt;rotation:-756413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" filled="f" stroked="f">
                <v:textbox>
                  <w:txbxContent>
                    <w:p w:rsidR="00FD5A65" w:rsidRPr="00C0521F" w:rsidRDefault="00FD5A65" w:rsidP="0048125F">
                      <w:pPr>
                        <w:rPr>
                          <w:sz w:val="14"/>
                          <w:szCs w:val="14"/>
                        </w:rPr>
                      </w:pPr>
                      <w:r w:rsidRPr="00C0521F">
                        <w:rPr>
                          <w:rFonts w:hAnsi="Cambr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Fibres ADN</w:t>
                      </w:r>
                    </w:p>
                  </w:txbxContent>
                </v:textbox>
              </v:shape>
            </w:pict>
          </mc:Fallback>
        </mc:AlternateContent>
      </w:r>
      <w:r w:rsidRPr="0048125F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F72B51" wp14:editId="3A458CD5">
                <wp:simplePos x="0" y="0"/>
                <wp:positionH relativeFrom="column">
                  <wp:posOffset>321627</wp:posOffset>
                </wp:positionH>
                <wp:positionV relativeFrom="paragraph">
                  <wp:posOffset>104775</wp:posOffset>
                </wp:positionV>
                <wp:extent cx="987771" cy="338554"/>
                <wp:effectExtent l="0" t="0" r="0" b="0"/>
                <wp:wrapNone/>
                <wp:docPr id="1024" name="CuadroTexto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7483">
                          <a:off x="0" y="0"/>
                          <a:ext cx="987771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Pr="00C0521F" w:rsidRDefault="00FD5A65" w:rsidP="00481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521F"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Histones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72B51" id="CuadroTexto 16" o:spid="_x0000_s1048" type="#_x0000_t202" style="position:absolute;margin-left:25.3pt;margin-top:8.25pt;width:77.8pt;height:26.65pt;rotation:-756413fd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" filled="f" stroked="f">
                <v:textbox style="mso-fit-shape-to-text:t">
                  <w:txbxContent>
                    <w:p w:rsidR="00FD5A65" w:rsidRPr="00C0521F" w:rsidRDefault="00FD5A65" w:rsidP="0048125F">
                      <w:pPr>
                        <w:rPr>
                          <w:sz w:val="16"/>
                          <w:szCs w:val="16"/>
                        </w:rPr>
                      </w:pPr>
                      <w:r w:rsidRPr="00C0521F"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Histones</w:t>
                      </w:r>
                    </w:p>
                  </w:txbxContent>
                </v:textbox>
              </v:shape>
            </w:pict>
          </mc:Fallback>
        </mc:AlternateContent>
      </w:r>
      <w:r w:rsidRPr="0048125F"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0A8C0A7" wp14:editId="1CFE6F14">
                <wp:simplePos x="0" y="0"/>
                <wp:positionH relativeFrom="column">
                  <wp:posOffset>384175</wp:posOffset>
                </wp:positionH>
                <wp:positionV relativeFrom="paragraph">
                  <wp:posOffset>643255</wp:posOffset>
                </wp:positionV>
                <wp:extent cx="76200" cy="79375"/>
                <wp:effectExtent l="76200" t="76200" r="76200" b="111125"/>
                <wp:wrapNone/>
                <wp:docPr id="62" name="Entrada de lápiz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">
                          <w14:nvContentPartPr>
                            <w14:cNvContentPartPr/>
                          </w14:nvContentPartPr>
                          <w14:xfrm>
                            <a:off x="0" y="0"/>
                            <a:ext cx="76200" cy="7937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" name="Entrada de lápiz 12">
                              <a:extLst>
                                <a:ext uri="{FF2B5EF4-FFF2-40B4-BE49-F238E27FC236}">
                                  <a16:creationId xmlns:a16="http://schemas.microsoft.com/office/drawing/2014/main" id="{B069F1F3-2E0C-48EB-96C8-674254876BE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882532" y="857899"/>
                              <a:ext cx="257400" cy="263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2421" id="Entrada de lápiz 12" o:spid="_x0000_s1026" type="#_x0000_t75" style="position:absolute;margin-left:25.3pt;margin-top:45.75pt;width:15.85pt;height:1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">
                <v:imagedata r:id="rId18" o:title=""/>
              </v:shape>
            </w:pict>
          </mc:Fallback>
        </mc:AlternateContent>
      </w:r>
      <w:r w:rsidRPr="0048125F"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2D07A0BE" wp14:editId="67F80F54">
                <wp:simplePos x="0" y="0"/>
                <wp:positionH relativeFrom="column">
                  <wp:posOffset>581976</wp:posOffset>
                </wp:positionH>
                <wp:positionV relativeFrom="paragraph">
                  <wp:posOffset>887730</wp:posOffset>
                </wp:positionV>
                <wp:extent cx="87711" cy="75918"/>
                <wp:effectExtent l="76200" t="76200" r="64770" b="95885"/>
                <wp:wrapNone/>
                <wp:docPr id="63" name="Entrada de lápiz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">
                          <w14:nvContentPartPr>
                            <w14:cNvContentPartPr/>
                          </w14:nvContentPartPr>
                          <w14:xfrm>
                            <a:off x="0" y="0"/>
                            <a:ext cx="87711" cy="75918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5" name="Entrada de lápiz 14">
                              <a:extLst>
                                <a:ext uri="{FF2B5EF4-FFF2-40B4-BE49-F238E27FC236}">
                                  <a16:creationId xmlns:a16="http://schemas.microsoft.com/office/drawing/2014/main" id="{EA1B41DD-F7E2-4CF1-B07D-3D797B80621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026532" y="1215379"/>
                              <a:ext cx="277200" cy="2570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A5F2" id="Entrada de lápiz 14" o:spid="_x0000_s1026" type="#_x0000_t75" style="position:absolute;margin-left:40.85pt;margin-top:64.95pt;width:16.8pt;height:1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">
                <v:imagedata r:id="rId21" o:title=""/>
              </v:shape>
            </w:pict>
          </mc:Fallback>
        </mc:AlternateContent>
      </w:r>
      <w:r w:rsidRPr="0048125F"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3A7D6CD" wp14:editId="1598ABAB">
                <wp:simplePos x="0" y="0"/>
                <wp:positionH relativeFrom="column">
                  <wp:posOffset>1905</wp:posOffset>
                </wp:positionH>
                <wp:positionV relativeFrom="paragraph">
                  <wp:posOffset>503872</wp:posOffset>
                </wp:positionV>
                <wp:extent cx="242494" cy="164734"/>
                <wp:effectExtent l="76200" t="76200" r="24765" b="83185"/>
                <wp:wrapNone/>
                <wp:docPr id="61" name="Entrada de lápiz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">
                          <w14:nvContentPartPr>
                            <w14:cNvContentPartPr/>
                          </w14:nvContentPartPr>
                          <w14:xfrm>
                            <a:off x="0" y="0"/>
                            <a:ext cx="242494" cy="164734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" name="Entrada de lápiz 9">
                              <a:extLst>
                                <a:ext uri="{FF2B5EF4-FFF2-40B4-BE49-F238E27FC236}">
                                  <a16:creationId xmlns:a16="http://schemas.microsoft.com/office/drawing/2014/main" id="{79D921B8-FB0A-4DA5-B790-EA75F879AC4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155332" y="581419"/>
                              <a:ext cx="543600" cy="409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A2BD" id="Entrada de lápiz 9" o:spid="_x0000_s1026" type="#_x0000_t75" style="position:absolute;margin-left:-4.8pt;margin-top:34.7pt;width:29pt;height:22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">
                <v:imagedata r:id="rId24" o:title=""/>
              </v:shape>
            </w:pict>
          </mc:Fallback>
        </mc:AlternateContent>
      </w:r>
      <w:r w:rsidR="0048125F" w:rsidRPr="0048125F"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76400A5" wp14:editId="538E4FCF">
                <wp:simplePos x="0" y="0"/>
                <wp:positionH relativeFrom="column">
                  <wp:posOffset>1905</wp:posOffset>
                </wp:positionH>
                <wp:positionV relativeFrom="paragraph">
                  <wp:posOffset>397193</wp:posOffset>
                </wp:positionV>
                <wp:extent cx="665937" cy="538056"/>
                <wp:effectExtent l="95250" t="38100" r="0" b="128905"/>
                <wp:wrapNone/>
                <wp:docPr id="60" name="Entrada de lápiz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">
                          <w14:nvContentPartPr>
                            <w14:cNvContentPartPr/>
                          </w14:nvContentPartPr>
                          <w14:xfrm>
                            <a:off x="0" y="0"/>
                            <a:ext cx="665937" cy="538056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7" name="Entrada de lápiz 6">
                              <a:extLst>
                                <a:ext uri="{FF2B5EF4-FFF2-40B4-BE49-F238E27FC236}">
                                  <a16:creationId xmlns:a16="http://schemas.microsoft.com/office/drawing/2014/main" id="{CEFFE0CF-3A4C-4977-BEF1-F41112FA725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105652" y="366139"/>
                              <a:ext cx="1273680" cy="1053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D386D" id="Entrada de lápiz 6" o:spid="_x0000_s1026" type="#_x0000_t75" style="position:absolute;margin-left:-4.8pt;margin-top:26.35pt;width:62.35pt;height:52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">
                <v:imagedata r:id="rId27" o:title=""/>
              </v:shape>
            </w:pict>
          </mc:Fallback>
        </mc:AlternateContent>
      </w:r>
    </w:p>
    <w:p w:rsidR="00C0521F" w:rsidRPr="00C0521F" w:rsidRDefault="00C0521F" w:rsidP="00C0521F"/>
    <w:p w:rsidR="00C0521F" w:rsidRPr="00C0521F" w:rsidRDefault="00C0521F" w:rsidP="00C0521F"/>
    <w:p w:rsidR="00C0521F" w:rsidRDefault="00C0521F" w:rsidP="00C0521F"/>
    <w:p w:rsidR="00C0521F" w:rsidRDefault="00C0521F" w:rsidP="00C0521F">
      <w:pPr>
        <w:pStyle w:val="Ttulo2"/>
      </w:pPr>
      <w:r>
        <w:t>CÈL·LULA EUCARIOTA ANIMAL I VEGETAL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796"/>
        <w:gridCol w:w="4797"/>
      </w:tblGrid>
      <w:tr w:rsidR="00C0521F" w:rsidTr="00C052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3" w:type="dxa"/>
            <w:gridSpan w:val="2"/>
            <w:shd w:val="clear" w:color="auto" w:fill="D5EEF2" w:themeFill="accent1" w:themeFillTint="33"/>
          </w:tcPr>
          <w:p w:rsidR="00C0521F" w:rsidRDefault="00C0521F" w:rsidP="00C0521F">
            <w:pPr>
              <w:jc w:val="center"/>
            </w:pPr>
            <w:r>
              <w:t>DIFERÈNCIES</w:t>
            </w:r>
          </w:p>
        </w:tc>
      </w:tr>
      <w:tr w:rsidR="00C0521F" w:rsidTr="00C052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C0521F" w:rsidRDefault="00C0521F" w:rsidP="00C0521F">
            <w:pPr>
              <w:pStyle w:val="Prrafodelista"/>
              <w:numPr>
                <w:ilvl w:val="0"/>
                <w:numId w:val="37"/>
              </w:numPr>
            </w:pPr>
            <w:r>
              <w:rPr>
                <w:b w:val="0"/>
                <w:bCs w:val="0"/>
              </w:rPr>
              <w:t xml:space="preserve">No té </w:t>
            </w:r>
            <w:r>
              <w:t>paret cel·lular</w:t>
            </w:r>
            <w:r>
              <w:rPr>
                <w:b w:val="0"/>
                <w:bCs w:val="0"/>
              </w:rPr>
              <w:t>.</w:t>
            </w:r>
          </w:p>
          <w:p w:rsidR="00C0521F" w:rsidRPr="00C0521F" w:rsidRDefault="00C0521F" w:rsidP="00C0521F">
            <w:pPr>
              <w:pStyle w:val="Prrafodelista"/>
              <w:numPr>
                <w:ilvl w:val="0"/>
                <w:numId w:val="37"/>
              </w:numPr>
            </w:pPr>
            <w:r>
              <w:rPr>
                <w:b w:val="0"/>
                <w:bCs w:val="0"/>
              </w:rPr>
              <w:t xml:space="preserve">No té </w:t>
            </w:r>
            <w:r>
              <w:t>cloroplasts.</w:t>
            </w:r>
          </w:p>
          <w:p w:rsidR="00C0521F" w:rsidRDefault="00C0521F" w:rsidP="00C0521F">
            <w:pPr>
              <w:pStyle w:val="Prrafodelista"/>
              <w:numPr>
                <w:ilvl w:val="0"/>
                <w:numId w:val="37"/>
              </w:numPr>
            </w:pPr>
            <w:r>
              <w:t>Vacúols</w:t>
            </w:r>
            <w:r>
              <w:rPr>
                <w:b w:val="0"/>
                <w:bCs w:val="0"/>
              </w:rPr>
              <w:t xml:space="preserve"> xicotetes i més nombrosos (emmagatzemen aigua).</w:t>
            </w:r>
          </w:p>
          <w:p w:rsidR="00C0521F" w:rsidRPr="00C0521F" w:rsidRDefault="00C0521F" w:rsidP="00C0521F">
            <w:pPr>
              <w:pStyle w:val="Prrafodelista"/>
              <w:numPr>
                <w:ilvl w:val="0"/>
                <w:numId w:val="37"/>
              </w:numPr>
            </w:pPr>
            <w:r>
              <w:t>Cilis i flagels:</w:t>
            </w:r>
            <w:r>
              <w:rPr>
                <w:b w:val="0"/>
                <w:bCs w:val="0"/>
              </w:rPr>
              <w:t xml:space="preserve"> prolongacions que intervenen en el </w:t>
            </w:r>
            <w:r>
              <w:rPr>
                <w:b w:val="0"/>
                <w:bCs w:val="0"/>
                <w:u w:val="single"/>
              </w:rPr>
              <w:t>moviment cel·lular</w:t>
            </w:r>
            <w:r>
              <w:rPr>
                <w:b w:val="0"/>
                <w:bCs w:val="0"/>
              </w:rPr>
              <w:t xml:space="preserve"> (poden o no estar).</w:t>
            </w:r>
          </w:p>
        </w:tc>
        <w:tc>
          <w:tcPr>
            <w:tcW w:w="4797" w:type="dxa"/>
          </w:tcPr>
          <w:p w:rsidR="00C0521F" w:rsidRPr="00C0521F" w:rsidRDefault="00C0521F" w:rsidP="00C0521F">
            <w:pPr>
              <w:pStyle w:val="Prrafodelista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Amb </w:t>
            </w:r>
            <w:r>
              <w:rPr>
                <w:b/>
                <w:bCs/>
              </w:rPr>
              <w:t>paret cel·lular.</w:t>
            </w:r>
          </w:p>
          <w:p w:rsidR="00C0521F" w:rsidRDefault="00C0521F" w:rsidP="00C0521F">
            <w:pPr>
              <w:pStyle w:val="Prrafodelista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Tenen </w:t>
            </w:r>
            <w:r>
              <w:rPr>
                <w:b/>
                <w:bCs/>
              </w:rPr>
              <w:t>cloroplasts</w:t>
            </w:r>
            <w:r>
              <w:t xml:space="preserve"> (fan la fotosíntesi i pigmenten verd).</w:t>
            </w:r>
          </w:p>
          <w:p w:rsidR="00C0521F" w:rsidRPr="00C0521F" w:rsidRDefault="00C0521F" w:rsidP="00C0521F">
            <w:pPr>
              <w:pStyle w:val="Prrafodelista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Pocs </w:t>
            </w:r>
            <w:r>
              <w:rPr>
                <w:b/>
                <w:bCs/>
              </w:rPr>
              <w:t>vacúols</w:t>
            </w:r>
            <w:r>
              <w:t xml:space="preserve"> i grans (emmagatzemen aigua)</w:t>
            </w:r>
            <w:r w:rsidRPr="00C0521F">
              <w:rPr>
                <w:sz w:val="14"/>
                <w:szCs w:val="14"/>
              </w:rPr>
              <w:t>.</w:t>
            </w:r>
          </w:p>
          <w:p w:rsidR="00C0521F" w:rsidRDefault="00C0521F" w:rsidP="00C0521F">
            <w:pPr>
              <w:pStyle w:val="Prrafodelista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 tenen </w:t>
            </w:r>
            <w:r>
              <w:rPr>
                <w:b/>
                <w:bCs/>
              </w:rPr>
              <w:t>cilis ni flagels</w:t>
            </w:r>
            <w:r>
              <w:t>.</w:t>
            </w:r>
          </w:p>
        </w:tc>
      </w:tr>
    </w:tbl>
    <w:tbl>
      <w:tblPr>
        <w:tblStyle w:val="Tablaconcuadrcula1clara-nfasis11"/>
        <w:tblW w:w="9642" w:type="dxa"/>
        <w:tblLook w:val="04A0" w:firstRow="1" w:lastRow="0" w:firstColumn="1" w:lastColumn="0" w:noHBand="0" w:noVBand="1"/>
      </w:tblPr>
      <w:tblGrid>
        <w:gridCol w:w="9642"/>
      </w:tblGrid>
      <w:tr w:rsidR="002C0936" w:rsidTr="002C09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shd w:val="clear" w:color="auto" w:fill="D5EEF2" w:themeFill="accent1" w:themeFillTint="33"/>
          </w:tcPr>
          <w:p w:rsidR="002C0936" w:rsidRDefault="002C0936" w:rsidP="00FD5A65">
            <w:pPr>
              <w:jc w:val="center"/>
            </w:pPr>
            <w:r>
              <w:t>ORGÀNULS COMUNS</w:t>
            </w:r>
          </w:p>
        </w:tc>
      </w:tr>
      <w:tr w:rsidR="002C0936" w:rsidTr="00FD5A65">
        <w:trPr>
          <w:trHeight w:val="1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</w:tcPr>
          <w:p w:rsid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Mitocondris:</w:t>
            </w:r>
            <w:r>
              <w:rPr>
                <w:b w:val="0"/>
                <w:bCs w:val="0"/>
              </w:rPr>
              <w:t xml:space="preserve"> obtenen </w:t>
            </w:r>
            <w:r w:rsidRPr="002C0936">
              <w:rPr>
                <w:b w:val="0"/>
                <w:bCs w:val="0"/>
                <w:u w:val="single"/>
              </w:rPr>
              <w:t>energia</w:t>
            </w:r>
            <w:r>
              <w:rPr>
                <w:b w:val="0"/>
                <w:bCs w:val="0"/>
              </w:rPr>
              <w:t xml:space="preserve"> a partir de la respiració cel·lular.</w:t>
            </w:r>
          </w:p>
          <w:p w:rsidR="002C0936" w:rsidRP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Reticle endoplasmàtic:</w:t>
            </w:r>
          </w:p>
          <w:p w:rsidR="002C0936" w:rsidRDefault="002C0936" w:rsidP="002C0936">
            <w:pPr>
              <w:pStyle w:val="Prrafodelista"/>
              <w:numPr>
                <w:ilvl w:val="1"/>
                <w:numId w:val="37"/>
              </w:numPr>
            </w:pPr>
            <w:r>
              <w:t>rugós:</w:t>
            </w:r>
            <w:r>
              <w:rPr>
                <w:b w:val="0"/>
                <w:bCs w:val="0"/>
              </w:rPr>
              <w:t xml:space="preserve"> produïr </w:t>
            </w:r>
            <w:r w:rsidRPr="002C0936">
              <w:rPr>
                <w:b w:val="0"/>
                <w:bCs w:val="0"/>
                <w:u w:val="single"/>
              </w:rPr>
              <w:t>proteïnes</w:t>
            </w:r>
            <w:r>
              <w:rPr>
                <w:b w:val="0"/>
                <w:bCs w:val="0"/>
              </w:rPr>
              <w:t xml:space="preserve"> (amb ribosomes).</w:t>
            </w:r>
          </w:p>
          <w:p w:rsidR="002C0936" w:rsidRDefault="002C0936" w:rsidP="002C0936">
            <w:pPr>
              <w:pStyle w:val="Prrafodelista"/>
              <w:numPr>
                <w:ilvl w:val="1"/>
                <w:numId w:val="37"/>
              </w:numPr>
            </w:pPr>
            <w:r>
              <w:t>llis:</w:t>
            </w:r>
            <w:r>
              <w:rPr>
                <w:b w:val="0"/>
                <w:bCs w:val="0"/>
              </w:rPr>
              <w:t xml:space="preserve"> produïr </w:t>
            </w:r>
            <w:r w:rsidRPr="002C0936">
              <w:rPr>
                <w:b w:val="0"/>
                <w:bCs w:val="0"/>
                <w:u w:val="single"/>
              </w:rPr>
              <w:t>lípids</w:t>
            </w:r>
            <w:r>
              <w:rPr>
                <w:b w:val="0"/>
                <w:bCs w:val="0"/>
              </w:rPr>
              <w:t>.</w:t>
            </w:r>
          </w:p>
          <w:p w:rsid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Citoesquelet:</w:t>
            </w:r>
            <w:r>
              <w:rPr>
                <w:b w:val="0"/>
                <w:bCs w:val="0"/>
              </w:rPr>
              <w:t xml:space="preserve"> fibres proteïques que donen </w:t>
            </w:r>
            <w:r w:rsidRPr="002C0936">
              <w:rPr>
                <w:b w:val="0"/>
                <w:bCs w:val="0"/>
                <w:u w:val="single"/>
              </w:rPr>
              <w:t>forma i moviment</w:t>
            </w:r>
            <w:r>
              <w:rPr>
                <w:b w:val="0"/>
                <w:bCs w:val="0"/>
              </w:rPr>
              <w:t>.</w:t>
            </w:r>
          </w:p>
          <w:p w:rsid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Aparell de Golgi:</w:t>
            </w:r>
            <w:r>
              <w:rPr>
                <w:b w:val="0"/>
                <w:bCs w:val="0"/>
              </w:rPr>
              <w:t xml:space="preserve"> </w:t>
            </w:r>
            <w:r w:rsidRPr="002C0936">
              <w:rPr>
                <w:b w:val="0"/>
                <w:bCs w:val="0"/>
                <w:u w:val="single"/>
              </w:rPr>
              <w:t>emmagatzema</w:t>
            </w:r>
            <w:r>
              <w:rPr>
                <w:b w:val="0"/>
                <w:bCs w:val="0"/>
              </w:rPr>
              <w:t xml:space="preserve"> substàncies del reticle i s’</w:t>
            </w:r>
            <w:r w:rsidRPr="002C0936">
              <w:rPr>
                <w:b w:val="0"/>
                <w:bCs w:val="0"/>
                <w:u w:val="single"/>
              </w:rPr>
              <w:t>aboquen</w:t>
            </w:r>
            <w:r>
              <w:rPr>
                <w:b w:val="0"/>
                <w:bCs w:val="0"/>
              </w:rPr>
              <w:t xml:space="preserve"> a l’exterior les de </w:t>
            </w:r>
            <w:r w:rsidRPr="002C0936">
              <w:rPr>
                <w:b w:val="0"/>
                <w:bCs w:val="0"/>
              </w:rPr>
              <w:t>rebuig</w:t>
            </w:r>
            <w:r>
              <w:rPr>
                <w:b w:val="0"/>
                <w:bCs w:val="0"/>
              </w:rPr>
              <w:t xml:space="preserve"> a través de les </w:t>
            </w:r>
            <w:r w:rsidRPr="002C0936">
              <w:rPr>
                <w:b w:val="0"/>
                <w:bCs w:val="0"/>
                <w:u w:val="single"/>
              </w:rPr>
              <w:t>vesícules</w:t>
            </w:r>
            <w:r>
              <w:rPr>
                <w:b w:val="0"/>
                <w:bCs w:val="0"/>
              </w:rPr>
              <w:t>.</w:t>
            </w:r>
          </w:p>
          <w:p w:rsid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Lisosomes: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b w:val="0"/>
                <w:bCs w:val="0"/>
                <w:u w:val="single"/>
              </w:rPr>
              <w:t>digestió</w:t>
            </w:r>
            <w:r>
              <w:rPr>
                <w:b w:val="0"/>
                <w:bCs w:val="0"/>
              </w:rPr>
              <w:t xml:space="preserve"> de cèl·lules amb </w:t>
            </w:r>
            <w:r>
              <w:rPr>
                <w:b w:val="0"/>
                <w:bCs w:val="0"/>
                <w:u w:val="single"/>
              </w:rPr>
              <w:t>enzims</w:t>
            </w:r>
            <w:r>
              <w:rPr>
                <w:b w:val="0"/>
                <w:bCs w:val="0"/>
              </w:rPr>
              <w:t>.</w:t>
            </w:r>
          </w:p>
          <w:p w:rsid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Centrosoma:</w:t>
            </w:r>
            <w:r>
              <w:rPr>
                <w:b w:val="0"/>
                <w:bCs w:val="0"/>
              </w:rPr>
              <w:t xml:space="preserve"> microtúbuls cilíndrics (</w:t>
            </w:r>
            <w:r>
              <w:rPr>
                <w:b w:val="0"/>
                <w:bCs w:val="0"/>
                <w:u w:val="single"/>
              </w:rPr>
              <w:t>centríols</w:t>
            </w:r>
            <w:r>
              <w:rPr>
                <w:b w:val="0"/>
                <w:bCs w:val="0"/>
              </w:rPr>
              <w:t xml:space="preserve">) i </w:t>
            </w:r>
            <w:r>
              <w:rPr>
                <w:b w:val="0"/>
                <w:bCs w:val="0"/>
                <w:u w:val="single"/>
              </w:rPr>
              <w:t>àster</w:t>
            </w:r>
            <w:r>
              <w:rPr>
                <w:b w:val="0"/>
                <w:bCs w:val="0"/>
              </w:rPr>
              <w:t xml:space="preserve">, fent la </w:t>
            </w:r>
            <w:r>
              <w:rPr>
                <w:b w:val="0"/>
                <w:bCs w:val="0"/>
                <w:u w:val="single"/>
              </w:rPr>
              <w:t>divisió cel·lular</w:t>
            </w:r>
            <w:r>
              <w:rPr>
                <w:b w:val="0"/>
                <w:bCs w:val="0"/>
              </w:rPr>
              <w:t>.</w:t>
            </w:r>
          </w:p>
          <w:p w:rsidR="002C0936" w:rsidRDefault="002C0936" w:rsidP="002C0936">
            <w:pPr>
              <w:pStyle w:val="Prrafodelista"/>
              <w:numPr>
                <w:ilvl w:val="0"/>
                <w:numId w:val="37"/>
              </w:numPr>
            </w:pPr>
            <w:r>
              <w:t>Ribosomes:</w:t>
            </w:r>
            <w:r>
              <w:rPr>
                <w:b w:val="0"/>
                <w:bCs w:val="0"/>
              </w:rPr>
              <w:t xml:space="preserve"> síntesi de proteïnes.</w:t>
            </w:r>
          </w:p>
        </w:tc>
      </w:tr>
    </w:tbl>
    <w:p w:rsidR="002C0936" w:rsidRDefault="002C0936" w:rsidP="00C0521F"/>
    <w:p w:rsidR="002C0936" w:rsidRDefault="002C0936">
      <w:r>
        <w:br w:type="page"/>
      </w:r>
    </w:p>
    <w:p w:rsidR="00796DED" w:rsidRDefault="00796DED" w:rsidP="00796DED">
      <w:pPr>
        <w:jc w:val="center"/>
      </w:pPr>
      <w:r>
        <w:lastRenderedPageBreak/>
        <w:t>CÈL·LULA EUCARIOTA ANIMAL</w:t>
      </w:r>
    </w:p>
    <w:p w:rsidR="00C0521F" w:rsidRDefault="00796DED" w:rsidP="00C0521F">
      <w:r w:rsidRPr="002C0936"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62BC6D" wp14:editId="014EF666">
                <wp:simplePos x="0" y="0"/>
                <wp:positionH relativeFrom="column">
                  <wp:posOffset>1153100</wp:posOffset>
                </wp:positionH>
                <wp:positionV relativeFrom="paragraph">
                  <wp:posOffset>1654546</wp:posOffset>
                </wp:positionV>
                <wp:extent cx="461094" cy="297756"/>
                <wp:effectExtent l="0" t="0" r="34290" b="26670"/>
                <wp:wrapNone/>
                <wp:docPr id="292" name="Conector recto 2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65E9C-FDAB-45D3-88C1-8DE333679A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094" cy="29775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ED85D" id="Conector recto 291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130.3pt" to="127.1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" strokecolor="#ecdfe7 [664]" strokeweight=".5pt">
                <v:stroke joinstyle="miter"/>
              </v:lin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39E0E38" wp14:editId="1ADCAF04">
                <wp:simplePos x="0" y="0"/>
                <wp:positionH relativeFrom="column">
                  <wp:posOffset>1342414</wp:posOffset>
                </wp:positionH>
                <wp:positionV relativeFrom="paragraph">
                  <wp:posOffset>2353285</wp:posOffset>
                </wp:positionV>
                <wp:extent cx="573896" cy="12065"/>
                <wp:effectExtent l="0" t="0" r="36195" b="26035"/>
                <wp:wrapNone/>
                <wp:docPr id="289" name="Conector recto 2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37FF18-C8EE-48A4-8DA0-70070B8F215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896" cy="120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9A89FF" id="Conector recto 288" o:spid="_x0000_s1026" style="position:absolute;flip:y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7pt,185.3pt" to="150.9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" strokecolor="#00b0f0" strokeweight=".5pt">
                <v:stroke joinstyle="miter"/>
              </v:lin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AE193B" wp14:editId="707A2CAE">
                <wp:simplePos x="0" y="0"/>
                <wp:positionH relativeFrom="column">
                  <wp:posOffset>1494095</wp:posOffset>
                </wp:positionH>
                <wp:positionV relativeFrom="paragraph">
                  <wp:posOffset>2738563</wp:posOffset>
                </wp:positionV>
                <wp:extent cx="660736" cy="2373"/>
                <wp:effectExtent l="0" t="0" r="25400" b="36195"/>
                <wp:wrapNone/>
                <wp:docPr id="286" name="Conector recto 2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98CDF5-B810-4FF9-B5F2-C5421220A6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736" cy="237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80924D" id="Conector recto 285" o:spid="_x0000_s1026" style="position:absolute;flip:y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65pt,215.65pt" to="169.7pt,2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" strokecolor="yellow" strokeweight=".5pt">
                <v:stroke joinstyle="miter"/>
              </v:lin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23342A" wp14:editId="7D9EEEB2">
                <wp:simplePos x="0" y="0"/>
                <wp:positionH relativeFrom="column">
                  <wp:posOffset>53483</wp:posOffset>
                </wp:positionH>
                <wp:positionV relativeFrom="paragraph">
                  <wp:posOffset>1180094</wp:posOffset>
                </wp:positionV>
                <wp:extent cx="700081" cy="241300"/>
                <wp:effectExtent l="0" t="0" r="24130" b="25400"/>
                <wp:wrapNone/>
                <wp:docPr id="296" name="CuadroTexto 2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28D797-B293-4333-9696-5D3EA39F26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1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Nuclèol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342A" id="CuadroTexto 295" o:spid="_x0000_s1049" type="#_x0000_t202" style="position:absolute;margin-left:4.2pt;margin-top:92.9pt;width:55.1pt;height:1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" filled="f" strokecolor="#7b4968 [2408]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Nuclèol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A0A12C" wp14:editId="4D4F604D">
                <wp:simplePos x="0" y="0"/>
                <wp:positionH relativeFrom="column">
                  <wp:posOffset>852744</wp:posOffset>
                </wp:positionH>
                <wp:positionV relativeFrom="paragraph">
                  <wp:posOffset>1338735</wp:posOffset>
                </wp:positionV>
                <wp:extent cx="551180" cy="236507"/>
                <wp:effectExtent l="0" t="0" r="11430" b="11430"/>
                <wp:wrapNone/>
                <wp:docPr id="293" name="CuadroTexto 2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FA84F4-FBEC-47E5-AE7F-FC94CF5203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23650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Nucli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A12C" id="CuadroTexto 292" o:spid="_x0000_s1050" type="#_x0000_t202" style="position:absolute;margin-left:67.15pt;margin-top:105.4pt;width:43.4pt;height:18.6pt;z-index:251871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" filled="f" strokecolor="#513045 [1608]">
                <v:stroke joinstyle="round"/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Nucli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EAE284F" wp14:editId="1F32F789">
                <wp:simplePos x="0" y="0"/>
                <wp:positionH relativeFrom="column">
                  <wp:posOffset>122495</wp:posOffset>
                </wp:positionH>
                <wp:positionV relativeFrom="paragraph">
                  <wp:posOffset>1637294</wp:posOffset>
                </wp:positionV>
                <wp:extent cx="1184910" cy="520640"/>
                <wp:effectExtent l="0" t="0" r="17145" b="13335"/>
                <wp:wrapNone/>
                <wp:docPr id="290" name="CuadroTexto 2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C3F6E5-5EC0-4C86-9BF1-16FB95126D8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520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Citoplasma</w:t>
                            </w:r>
                          </w:p>
                          <w:p w:rsidR="00FD5A65" w:rsidRDefault="00FD5A65" w:rsidP="002C0936"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(citosol)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284F" id="CuadroTexto 289" o:spid="_x0000_s1051" type="#_x0000_t202" style="position:absolute;margin-left:9.65pt;margin-top:128.9pt;width:93.3pt;height:41pt;z-index:251869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" filled="f" strokecolor="#ecdfe7 [664]">
                <v:textbox>
                  <w:txbxContent>
                    <w:p w:rsidR="00FD5A65" w:rsidRDefault="00FD5A65" w:rsidP="00796DE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Citoplasma</w:t>
                      </w:r>
                    </w:p>
                    <w:p w:rsidR="00FD5A65" w:rsidRDefault="00FD5A65" w:rsidP="002C0936"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(citosol)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029FC3" wp14:editId="7C8AA3C1">
                <wp:simplePos x="0" y="0"/>
                <wp:positionH relativeFrom="column">
                  <wp:posOffset>4849771</wp:posOffset>
                </wp:positionH>
                <wp:positionV relativeFrom="paragraph">
                  <wp:posOffset>541740</wp:posOffset>
                </wp:positionV>
                <wp:extent cx="1196975" cy="528404"/>
                <wp:effectExtent l="0" t="0" r="22225" b="24130"/>
                <wp:wrapNone/>
                <wp:docPr id="257" name="CuadroTexto 2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B114BE-7F41-49F0-A1F4-E53DE63FBE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5284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Membrana plasmàtica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29FC3" id="CuadroTexto 256" o:spid="_x0000_s1052" type="#_x0000_t202" style="position:absolute;margin-left:381.85pt;margin-top:42.65pt;width:94.25pt;height:41.6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" filled="f" strokecolor="#ffc00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Membrana plasmàtica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A8C0C61" wp14:editId="6702E05B">
                <wp:simplePos x="0" y="0"/>
                <wp:positionH relativeFrom="column">
                  <wp:posOffset>4996420</wp:posOffset>
                </wp:positionH>
                <wp:positionV relativeFrom="paragraph">
                  <wp:posOffset>84539</wp:posOffset>
                </wp:positionV>
                <wp:extent cx="1036320" cy="392717"/>
                <wp:effectExtent l="0" t="0" r="11430" b="26670"/>
                <wp:wrapNone/>
                <wp:docPr id="301" name="CuadroTexto 3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32A4F5-02DD-49EC-84E8-98EF12CAC1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92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Cromatina-Cromosomes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0C61" id="CuadroTexto 300" o:spid="_x0000_s1053" type="#_x0000_t202" style="position:absolute;margin-left:393.4pt;margin-top:6.65pt;width:81.6pt;height:30.9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" filled="f" strokecolor="#92d05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1"/>
                          <w:szCs w:val="21"/>
                        </w:rPr>
                        <w:t>Cromatina-Cromosomes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863A8E" wp14:editId="0DAA9F0F">
                <wp:simplePos x="0" y="0"/>
                <wp:positionH relativeFrom="column">
                  <wp:posOffset>4444329</wp:posOffset>
                </wp:positionH>
                <wp:positionV relativeFrom="paragraph">
                  <wp:posOffset>127671</wp:posOffset>
                </wp:positionV>
                <wp:extent cx="504825" cy="293298"/>
                <wp:effectExtent l="0" t="0" r="26670" b="12065"/>
                <wp:wrapNone/>
                <wp:docPr id="254" name="CuadroTexto 2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150C04-D648-40D1-B9AF-B09D401E45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3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Cilis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63A8E" id="CuadroTexto 253" o:spid="_x0000_s1054" type="#_x0000_t202" style="position:absolute;margin-left:349.95pt;margin-top:10.05pt;width:39.75pt;height:23.1pt;z-index:251845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" filled="f" strokecolor="#ffc00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Cilis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051696" wp14:editId="07BA9CF9">
                <wp:simplePos x="0" y="0"/>
                <wp:positionH relativeFrom="column">
                  <wp:posOffset>635922</wp:posOffset>
                </wp:positionH>
                <wp:positionV relativeFrom="paragraph">
                  <wp:posOffset>262267</wp:posOffset>
                </wp:positionV>
                <wp:extent cx="1183005" cy="253233"/>
                <wp:effectExtent l="0" t="0" r="22225" b="13970"/>
                <wp:wrapNone/>
                <wp:docPr id="545" name="CuadroTexto 5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3C4678-90B3-4969-9B3C-776E06FB8D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2532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Nucleoplasma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1696" id="CuadroTexto 544" o:spid="_x0000_s1055" type="#_x0000_t202" style="position:absolute;margin-left:50.05pt;margin-top:20.65pt;width:93.15pt;height:19.95pt;z-index:251877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" filled="f" strokecolor="#f9b8b8 [1303]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Nucleoplasma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BFFE9C" wp14:editId="73AEFF08">
                <wp:simplePos x="0" y="0"/>
                <wp:positionH relativeFrom="column">
                  <wp:posOffset>1649371</wp:posOffset>
                </wp:positionH>
                <wp:positionV relativeFrom="paragraph">
                  <wp:posOffset>-70737</wp:posOffset>
                </wp:positionV>
                <wp:extent cx="880110" cy="301925"/>
                <wp:effectExtent l="0" t="0" r="18415" b="22225"/>
                <wp:wrapNone/>
                <wp:docPr id="260" name="CuadroTexto 2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30DB7F-8AA4-41AC-BACC-2AF7363A3F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30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Vacúols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FFE9C" id="CuadroTexto 259" o:spid="_x0000_s1056" type="#_x0000_t202" style="position:absolute;margin-left:129.85pt;margin-top:-5.55pt;width:69.3pt;height:23.75pt;z-index:251849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" filled="f" strokecolor="#00206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Vacúols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02D398" wp14:editId="1B7ADB82">
                <wp:simplePos x="0" y="0"/>
                <wp:positionH relativeFrom="column">
                  <wp:posOffset>2412005</wp:posOffset>
                </wp:positionH>
                <wp:positionV relativeFrom="paragraph">
                  <wp:posOffset>127672</wp:posOffset>
                </wp:positionV>
                <wp:extent cx="712757" cy="163902"/>
                <wp:effectExtent l="0" t="0" r="30480" b="26670"/>
                <wp:wrapNone/>
                <wp:docPr id="262" name="Conector recto 2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DD81A3-7FE9-4E9A-BFFB-6FEF241EC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757" cy="16390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689EBF" id="Conector recto 261" o:spid="_x0000_s1026" style="position:absolute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pt,10.05pt" to="246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" strokecolor="#002060" strokeweight=".5pt">
                <v:stroke joinstyle="miter"/>
              </v:lin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C1D684" wp14:editId="79E3F049">
                <wp:simplePos x="0" y="0"/>
                <wp:positionH relativeFrom="column">
                  <wp:posOffset>53484</wp:posOffset>
                </wp:positionH>
                <wp:positionV relativeFrom="paragraph">
                  <wp:posOffset>817784</wp:posOffset>
                </wp:positionV>
                <wp:extent cx="770890" cy="324497"/>
                <wp:effectExtent l="0" t="0" r="10795" b="18415"/>
                <wp:wrapNone/>
                <wp:docPr id="251" name="CuadroTexto 2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550DDA-28BB-4702-812E-C1EFC1B966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3244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Flagels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D684" id="CuadroTexto 250" o:spid="_x0000_s1057" type="#_x0000_t202" style="position:absolute;margin-left:4.2pt;margin-top:64.4pt;width:60.7pt;height:25.55pt;z-index:251843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" filled="f" strokecolor="#ffc00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Flagels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9BAB48" wp14:editId="1A110AEC">
                <wp:simplePos x="0" y="0"/>
                <wp:positionH relativeFrom="column">
                  <wp:posOffset>148374</wp:posOffset>
                </wp:positionH>
                <wp:positionV relativeFrom="paragraph">
                  <wp:posOffset>2206637</wp:posOffset>
                </wp:positionV>
                <wp:extent cx="1290320" cy="305519"/>
                <wp:effectExtent l="0" t="0" r="17145" b="18415"/>
                <wp:wrapNone/>
                <wp:docPr id="287" name="CuadroTexto 2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63322A-137A-4D5D-9DDD-1841537C0A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3055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Citoesquelet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AB48" id="CuadroTexto 286" o:spid="_x0000_s1058" type="#_x0000_t202" style="position:absolute;margin-left:11.7pt;margin-top:173.75pt;width:101.6pt;height:24.05pt;z-index:251867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" filled="f" strokecolor="#00b0f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Citoesquelet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820A73" wp14:editId="6EAFFC97">
                <wp:simplePos x="0" y="0"/>
                <wp:positionH relativeFrom="column">
                  <wp:posOffset>44857</wp:posOffset>
                </wp:positionH>
                <wp:positionV relativeFrom="paragraph">
                  <wp:posOffset>2577573</wp:posOffset>
                </wp:positionV>
                <wp:extent cx="1609725" cy="322772"/>
                <wp:effectExtent l="0" t="0" r="23495" b="20320"/>
                <wp:wrapNone/>
                <wp:docPr id="284" name="CuadroTexto 2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4B91D5-DD44-4FA6-AEF0-F85569EFCA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2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Aparell de Golgi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0A73" id="CuadroTexto 283" o:spid="_x0000_s1059" type="#_x0000_t202" style="position:absolute;margin-left:3.55pt;margin-top:202.95pt;width:126.75pt;height:25.4pt;z-index:251865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" filled="f" strokecolor="yellow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Aparell de Golgi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2342FB1" wp14:editId="35BA513F">
                <wp:simplePos x="0" y="0"/>
                <wp:positionH relativeFrom="column">
                  <wp:posOffset>605574</wp:posOffset>
                </wp:positionH>
                <wp:positionV relativeFrom="paragraph">
                  <wp:posOffset>2922629</wp:posOffset>
                </wp:positionV>
                <wp:extent cx="1266190" cy="309545"/>
                <wp:effectExtent l="0" t="0" r="23495" b="14605"/>
                <wp:wrapNone/>
                <wp:docPr id="281" name="CuadroTexto 2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389924-4AD9-415B-AA07-07B60F33B9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309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Centrosoma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42FB1" id="CuadroTexto 280" o:spid="_x0000_s1060" type="#_x0000_t202" style="position:absolute;margin-left:47.7pt;margin-top:230.15pt;width:99.7pt;height:24.35pt;z-index:251863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" filled="f" strokecolor="#0070c0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Centrosoma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58239BB" wp14:editId="53DF5A66">
                <wp:simplePos x="0" y="0"/>
                <wp:positionH relativeFrom="column">
                  <wp:posOffset>4677242</wp:posOffset>
                </wp:positionH>
                <wp:positionV relativeFrom="paragraph">
                  <wp:posOffset>2422297</wp:posOffset>
                </wp:positionV>
                <wp:extent cx="1350010" cy="814118"/>
                <wp:effectExtent l="0" t="0" r="21590" b="24130"/>
                <wp:wrapNone/>
                <wp:docPr id="275" name="CuadroTexto 2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C09A53-92EF-4326-9DB4-F62F64E3EB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8141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Reticle endoplasmàtic</w:t>
                            </w:r>
                          </w:p>
                          <w:p w:rsidR="00FD5A65" w:rsidRDefault="00FD5A65" w:rsidP="00796DED">
                            <w:pPr>
                              <w:spacing w:after="0"/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 xml:space="preserve">   = rugós</w:t>
                            </w:r>
                          </w:p>
                          <w:p w:rsidR="00FD5A65" w:rsidRDefault="00FD5A65" w:rsidP="00796DED">
                            <w:pPr>
                              <w:spacing w:after="0"/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 xml:space="preserve">   = llis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239BB" id="CuadroTexto 274" o:spid="_x0000_s1061" type="#_x0000_t202" style="position:absolute;margin-left:368.3pt;margin-top:190.75pt;width:106.3pt;height:64.1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" filled="f" strokecolor="#7030a0">
                <v:textbox>
                  <w:txbxContent>
                    <w:p w:rsidR="00FD5A65" w:rsidRDefault="00FD5A65" w:rsidP="00796DE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Reticle endoplasmàtic</w:t>
                      </w:r>
                    </w:p>
                    <w:p w:rsidR="00FD5A65" w:rsidRDefault="00FD5A65" w:rsidP="00796DED">
                      <w:pPr>
                        <w:spacing w:after="0"/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 xml:space="preserve">   = rugós</w:t>
                      </w:r>
                    </w:p>
                    <w:p w:rsidR="00FD5A65" w:rsidRDefault="00FD5A65" w:rsidP="00796DED">
                      <w:pPr>
                        <w:spacing w:after="0"/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 xml:space="preserve">   = llis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21D46BB" wp14:editId="1B90FF03">
                <wp:simplePos x="0" y="0"/>
                <wp:positionH relativeFrom="column">
                  <wp:posOffset>4832518</wp:posOffset>
                </wp:positionH>
                <wp:positionV relativeFrom="paragraph">
                  <wp:posOffset>2059988</wp:posOffset>
                </wp:positionV>
                <wp:extent cx="1196975" cy="279640"/>
                <wp:effectExtent l="0" t="0" r="22225" b="25400"/>
                <wp:wrapNone/>
                <wp:docPr id="272" name="CuadroTexto 27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C48C0A-8D68-4432-B38A-2B721FD714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279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74931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Mitocondris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46BB" id="CuadroTexto 271" o:spid="_x0000_s1062" type="#_x0000_t202" style="position:absolute;margin-left:380.5pt;margin-top:162.2pt;width:94.25pt;height:22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" filled="f" strokecolor="#774931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Mitocondris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7172014" wp14:editId="4DCB4254">
                <wp:simplePos x="0" y="0"/>
                <wp:positionH relativeFrom="column">
                  <wp:posOffset>4979167</wp:posOffset>
                </wp:positionH>
                <wp:positionV relativeFrom="paragraph">
                  <wp:posOffset>1542403</wp:posOffset>
                </wp:positionV>
                <wp:extent cx="1025525" cy="290674"/>
                <wp:effectExtent l="0" t="0" r="22225" b="14605"/>
                <wp:wrapNone/>
                <wp:docPr id="269" name="CuadroTexto 2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914E08-437E-4CE5-974C-8E1CEAE25F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290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A6CC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Lisosomes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2014" id="CuadroTexto 268" o:spid="_x0000_s1063" type="#_x0000_t202" style="position:absolute;margin-left:392.05pt;margin-top:121.45pt;width:80.75pt;height:22.9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" filled="f" strokecolor="#ffa6cc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Lisosomes</w:t>
                      </w:r>
                    </w:p>
                  </w:txbxContent>
                </v:textbox>
              </v:shape>
            </w:pict>
          </mc:Fallback>
        </mc:AlternateContent>
      </w:r>
      <w:r w:rsidRPr="002C0936"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0766A69" wp14:editId="5343B89B">
                <wp:simplePos x="0" y="0"/>
                <wp:positionH relativeFrom="column">
                  <wp:posOffset>4884276</wp:posOffset>
                </wp:positionH>
                <wp:positionV relativeFrom="paragraph">
                  <wp:posOffset>1214599</wp:posOffset>
                </wp:positionV>
                <wp:extent cx="1119505" cy="292340"/>
                <wp:effectExtent l="0" t="0" r="23495" b="12700"/>
                <wp:wrapNone/>
                <wp:docPr id="264" name="CuadroTexto 2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7F6CE7-EC1B-433E-95A8-28AAE018AC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292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Ribosomes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6A69" id="CuadroTexto 263" o:spid="_x0000_s1064" type="#_x0000_t202" style="position:absolute;margin-left:384.6pt;margin-top:95.65pt;width:88.15pt;height:23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" filled="f" strokecolor="red">
                <v:textbox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Ribosomes</w:t>
                      </w:r>
                    </w:p>
                  </w:txbxContent>
                </v:textbox>
              </v:shap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ABB2A8" wp14:editId="01C18C71">
                <wp:simplePos x="0" y="0"/>
                <wp:positionH relativeFrom="column">
                  <wp:posOffset>1494155</wp:posOffset>
                </wp:positionH>
                <wp:positionV relativeFrom="paragraph">
                  <wp:posOffset>84455</wp:posOffset>
                </wp:positionV>
                <wp:extent cx="3254930" cy="3124576"/>
                <wp:effectExtent l="0" t="0" r="3175" b="0"/>
                <wp:wrapNone/>
                <wp:docPr id="135" name="Elipse 1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321074-0727-4C56-ACAC-227AC05AB6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930" cy="3124576"/>
                        </a:xfrm>
                        <a:prstGeom prst="ellipse">
                          <a:avLst/>
                        </a:prstGeom>
                        <a:solidFill>
                          <a:srgbClr val="E54D86">
                            <a:alpha val="12157"/>
                          </a:srgb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A50FE3C" id="Elipse 134" o:spid="_x0000_s1026" style="position:absolute;margin-left:117.65pt;margin-top:6.65pt;width:256.3pt;height:246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" fillcolor="#e54d86" stroked="f" strokeweight="4.5pt">
                <v:fill opacity="7967f"/>
                <v:stroke joinstyle="miter"/>
              </v:oval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0EE068" wp14:editId="79357528">
                <wp:simplePos x="0" y="0"/>
                <wp:positionH relativeFrom="column">
                  <wp:posOffset>1467485</wp:posOffset>
                </wp:positionH>
                <wp:positionV relativeFrom="paragraph">
                  <wp:posOffset>108585</wp:posOffset>
                </wp:positionV>
                <wp:extent cx="3254930" cy="3124576"/>
                <wp:effectExtent l="19050" t="19050" r="41275" b="38100"/>
                <wp:wrapNone/>
                <wp:docPr id="1050" name="Elipse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930" cy="31245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9D25EBA" id="Elipse 12" o:spid="_x0000_s1026" style="position:absolute;margin-left:115.55pt;margin-top:8.55pt;width:256.3pt;height:246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" filled="f" strokecolor="#ffc000" strokeweight="4.5pt">
                <v:stroke joinstyle="miter"/>
              </v:oval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08A25D8" wp14:editId="12DC82E3">
                <wp:simplePos x="0" y="0"/>
                <wp:positionH relativeFrom="column">
                  <wp:posOffset>4514850</wp:posOffset>
                </wp:positionH>
                <wp:positionV relativeFrom="paragraph">
                  <wp:posOffset>864870</wp:posOffset>
                </wp:positionV>
                <wp:extent cx="73080" cy="32040"/>
                <wp:effectExtent l="38100" t="38100" r="41275" b="44450"/>
                <wp:wrapNone/>
                <wp:docPr id="1051" name="Entrada de lápiz 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">
                          <w14:nvContentPartPr>
                            <w14:cNvContentPartPr/>
                          </w14:nvContentPartPr>
                          <w14:xfrm>
                            <a:off x="0" y="0"/>
                            <a:ext cx="73080" cy="32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9" name="Entrada de lápiz 18">
                              <a:extLst>
                                <a:ext uri="{FF2B5EF4-FFF2-40B4-BE49-F238E27FC236}">
                                  <a16:creationId xmlns:a16="http://schemas.microsoft.com/office/drawing/2014/main" id="{430E5EE8-8BAB-4C73-8C3A-94EB36EF63F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518040" y="785969"/>
                              <a:ext cx="85320" cy="44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A5E5299" id="Entrada de lápiz 18" o:spid="_x0000_s1026" type="#_x0000_t75" style="position:absolute;margin-left:355pt;margin-top:67.6pt;width:6.7pt;height:3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">
                <v:imagedata r:id="rId30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A94048B" wp14:editId="3095F28B">
                <wp:simplePos x="0" y="0"/>
                <wp:positionH relativeFrom="column">
                  <wp:posOffset>4665980</wp:posOffset>
                </wp:positionH>
                <wp:positionV relativeFrom="paragraph">
                  <wp:posOffset>1270000</wp:posOffset>
                </wp:positionV>
                <wp:extent cx="96120" cy="28440"/>
                <wp:effectExtent l="38100" t="38100" r="37465" b="48260"/>
                <wp:wrapNone/>
                <wp:docPr id="1052" name="Entrada de lápiz 2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1">
                          <w14:nvContentPartPr>
                            <w14:cNvContentPartPr/>
                          </w14:nvContentPartPr>
                          <w14:xfrm>
                            <a:off x="0" y="0"/>
                            <a:ext cx="96120" cy="284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2" name="Entrada de lápiz 21">
                              <a:extLst>
                                <a:ext uri="{FF2B5EF4-FFF2-40B4-BE49-F238E27FC236}">
                                  <a16:creationId xmlns:a16="http://schemas.microsoft.com/office/drawing/2014/main" id="{71364FF3-0D97-4D6B-94CF-A7DC19E8472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668880" y="1190969"/>
                              <a:ext cx="108360" cy="40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23E07D0" id="Entrada de lápiz 21" o:spid="_x0000_s1026" type="#_x0000_t75" style="position:absolute;margin-left:366.9pt;margin-top:99.5pt;width:8.55pt;height: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">
                <v:imagedata r:id="rId33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F780F9E" wp14:editId="03867B31">
                <wp:simplePos x="0" y="0"/>
                <wp:positionH relativeFrom="column">
                  <wp:posOffset>4721225</wp:posOffset>
                </wp:positionH>
                <wp:positionV relativeFrom="paragraph">
                  <wp:posOffset>1369060</wp:posOffset>
                </wp:positionV>
                <wp:extent cx="82800" cy="38520"/>
                <wp:effectExtent l="38100" t="19050" r="50800" b="38100"/>
                <wp:wrapNone/>
                <wp:docPr id="1053" name="Entrada de lápiz 2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">
                          <w14:nvContentPartPr>
                            <w14:cNvContentPartPr/>
                          </w14:nvContentPartPr>
                          <w14:xfrm>
                            <a:off x="0" y="0"/>
                            <a:ext cx="82800" cy="385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3" name="Entrada de lápiz 22">
                              <a:extLst>
                                <a:ext uri="{FF2B5EF4-FFF2-40B4-BE49-F238E27FC236}">
                                  <a16:creationId xmlns:a16="http://schemas.microsoft.com/office/drawing/2014/main" id="{0FD93103-BDF3-4EBF-BCDC-8E55B854921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24320" y="1308689"/>
                              <a:ext cx="95040" cy="507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A70F827" id="Entrada de lápiz 22" o:spid="_x0000_s1026" type="#_x0000_t75" style="position:absolute;margin-left:371.25pt;margin-top:107.3pt;width:7.5pt;height:4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">
                <v:imagedata r:id="rId36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D215EE4" wp14:editId="5930BF38">
                <wp:simplePos x="0" y="0"/>
                <wp:positionH relativeFrom="column">
                  <wp:posOffset>4745355</wp:posOffset>
                </wp:positionH>
                <wp:positionV relativeFrom="paragraph">
                  <wp:posOffset>1564640</wp:posOffset>
                </wp:positionV>
                <wp:extent cx="182880" cy="36720"/>
                <wp:effectExtent l="38100" t="38100" r="45720" b="40005"/>
                <wp:wrapNone/>
                <wp:docPr id="1054" name="Entrada de lápiz 2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7">
                          <w14:nvContentPartPr>
                            <w14:cNvContentPartPr/>
                          </w14:nvContentPartPr>
                          <w14:xfrm>
                            <a:off x="0" y="0"/>
                            <a:ext cx="182880" cy="367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4" name="Entrada de lápiz 23">
                              <a:extLst>
                                <a:ext uri="{FF2B5EF4-FFF2-40B4-BE49-F238E27FC236}">
                                  <a16:creationId xmlns:a16="http://schemas.microsoft.com/office/drawing/2014/main" id="{1631EBA2-E0F5-44D5-99B8-FF97774C76E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48440" y="1485449"/>
                              <a:ext cx="195120" cy="489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C3F041A" id="Entrada de lápiz 23" o:spid="_x0000_s1026" type="#_x0000_t75" style="position:absolute;margin-left:373.15pt;margin-top:122.7pt;width:15.35pt;height:3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">
                <v:imagedata r:id="rId39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70F82BB" wp14:editId="3E24BEEE">
                <wp:simplePos x="0" y="0"/>
                <wp:positionH relativeFrom="column">
                  <wp:posOffset>4590415</wp:posOffset>
                </wp:positionH>
                <wp:positionV relativeFrom="paragraph">
                  <wp:posOffset>958850</wp:posOffset>
                </wp:positionV>
                <wp:extent cx="217440" cy="183240"/>
                <wp:effectExtent l="38100" t="38100" r="0" b="45720"/>
                <wp:wrapNone/>
                <wp:docPr id="1055" name="Entrada de lápiz 2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0">
                          <w14:nvContentPartPr>
                            <w14:cNvContentPartPr/>
                          </w14:nvContentPartPr>
                          <w14:xfrm>
                            <a:off x="0" y="0"/>
                            <a:ext cx="217440" cy="1832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5" name="Entrada de lápiz 24">
                              <a:extLst>
                                <a:ext uri="{FF2B5EF4-FFF2-40B4-BE49-F238E27FC236}">
                                  <a16:creationId xmlns:a16="http://schemas.microsoft.com/office/drawing/2014/main" id="{A70F8CA2-8A78-4B0C-98A5-4C40C3A65E5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593640" y="879569"/>
                              <a:ext cx="229680" cy="1954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4FE1A24" id="Entrada de lápiz 24" o:spid="_x0000_s1026" type="#_x0000_t75" style="position:absolute;margin-left:360.95pt;margin-top:75pt;width:18.1pt;height:15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">
                <v:imagedata r:id="rId42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77C2CB2B" wp14:editId="22BD8668">
                <wp:simplePos x="0" y="0"/>
                <wp:positionH relativeFrom="column">
                  <wp:posOffset>4114165</wp:posOffset>
                </wp:positionH>
                <wp:positionV relativeFrom="paragraph">
                  <wp:posOffset>424180</wp:posOffset>
                </wp:positionV>
                <wp:extent cx="413280" cy="375120"/>
                <wp:effectExtent l="38100" t="38100" r="44450" b="44450"/>
                <wp:wrapNone/>
                <wp:docPr id="1056" name="Entrada de lápiz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3">
                          <w14:nvContentPartPr>
                            <w14:cNvContentPartPr/>
                          </w14:nvContentPartPr>
                          <w14:xfrm>
                            <a:off x="0" y="0"/>
                            <a:ext cx="413280" cy="375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6" name="Entrada de lápiz 25">
                              <a:extLst>
                                <a:ext uri="{FF2B5EF4-FFF2-40B4-BE49-F238E27FC236}">
                                  <a16:creationId xmlns:a16="http://schemas.microsoft.com/office/drawing/2014/main" id="{766B6DEB-6CED-431E-9755-0728C29ECB2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117360" y="345329"/>
                              <a:ext cx="425520" cy="387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50155C4" id="Entrada de lápiz 25" o:spid="_x0000_s1026" type="#_x0000_t75" style="position:absolute;margin-left:323.45pt;margin-top:32.9pt;width:33.55pt;height:30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">
                <v:imagedata r:id="rId45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230FF73" wp14:editId="5BDA045E">
                <wp:simplePos x="0" y="0"/>
                <wp:positionH relativeFrom="column">
                  <wp:posOffset>4751705</wp:posOffset>
                </wp:positionH>
                <wp:positionV relativeFrom="paragraph">
                  <wp:posOffset>1617345</wp:posOffset>
                </wp:positionV>
                <wp:extent cx="92880" cy="77040"/>
                <wp:effectExtent l="38100" t="19050" r="40640" b="37465"/>
                <wp:wrapNone/>
                <wp:docPr id="1057" name="Entrada de lápiz 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6">
                          <w14:nvContentPartPr>
                            <w14:cNvContentPartPr/>
                          </w14:nvContentPartPr>
                          <w14:xfrm>
                            <a:off x="0" y="0"/>
                            <a:ext cx="92880" cy="77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7" name="Entrada de lápiz 26">
                              <a:extLst>
                                <a:ext uri="{FF2B5EF4-FFF2-40B4-BE49-F238E27FC236}">
                                  <a16:creationId xmlns:a16="http://schemas.microsoft.com/office/drawing/2014/main" id="{A16BE3BF-4246-41CD-87C7-F2F1A820CD1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4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54560" y="1557089"/>
                              <a:ext cx="105120" cy="89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8C00635" id="Entrada de lápiz 26" o:spid="_x0000_s1026" type="#_x0000_t75" style="position:absolute;margin-left:373.65pt;margin-top:126.85pt;width:8.3pt;height:7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">
                <v:imagedata r:id="rId48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14D08C3" wp14:editId="55E67A04">
                <wp:simplePos x="0" y="0"/>
                <wp:positionH relativeFrom="column">
                  <wp:posOffset>4746625</wp:posOffset>
                </wp:positionH>
                <wp:positionV relativeFrom="paragraph">
                  <wp:posOffset>1861820</wp:posOffset>
                </wp:positionV>
                <wp:extent cx="74880" cy="7560"/>
                <wp:effectExtent l="38100" t="38100" r="40005" b="50165"/>
                <wp:wrapNone/>
                <wp:docPr id="1058" name="Entrada de lápiz 2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9">
                          <w14:nvContentPartPr>
                            <w14:cNvContentPartPr/>
                          </w14:nvContentPartPr>
                          <w14:xfrm>
                            <a:off x="0" y="0"/>
                            <a:ext cx="74880" cy="75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8" name="Entrada de lápiz 27">
                              <a:extLst>
                                <a:ext uri="{FF2B5EF4-FFF2-40B4-BE49-F238E27FC236}">
                                  <a16:creationId xmlns:a16="http://schemas.microsoft.com/office/drawing/2014/main" id="{681974D6-9AD5-4FBF-9354-C6355C64E1D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49520" y="1782809"/>
                              <a:ext cx="87120" cy="198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2F2D70A" id="Entrada de lápiz 27" o:spid="_x0000_s1026" type="#_x0000_t75" style="position:absolute;margin-left:373.25pt;margin-top:146.1pt;width:6.9pt;height:1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">
                <v:imagedata r:id="rId51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63C79A7" wp14:editId="05E3CC90">
                <wp:simplePos x="0" y="0"/>
                <wp:positionH relativeFrom="column">
                  <wp:posOffset>4742180</wp:posOffset>
                </wp:positionH>
                <wp:positionV relativeFrom="paragraph">
                  <wp:posOffset>1972310</wp:posOffset>
                </wp:positionV>
                <wp:extent cx="109800" cy="5400"/>
                <wp:effectExtent l="38100" t="19050" r="43180" b="52070"/>
                <wp:wrapNone/>
                <wp:docPr id="1059" name="Entrada de lápiz 2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2">
                          <w14:nvContentPartPr>
                            <w14:cNvContentPartPr/>
                          </w14:nvContentPartPr>
                          <w14:xfrm>
                            <a:off x="0" y="0"/>
                            <a:ext cx="109800" cy="54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9" name="Entrada de lápiz 28">
                              <a:extLst>
                                <a:ext uri="{FF2B5EF4-FFF2-40B4-BE49-F238E27FC236}">
                                  <a16:creationId xmlns:a16="http://schemas.microsoft.com/office/drawing/2014/main" id="{35891EFC-E131-42A1-821C-EC7CD36B6DF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45560" y="1912049"/>
                              <a:ext cx="122040" cy="176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5AA5E66" id="Entrada de lápiz 28" o:spid="_x0000_s1026" type="#_x0000_t75" style="position:absolute;margin-left:372.9pt;margin-top:154.8pt;width:9.65pt;height:1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">
                <v:imagedata r:id="rId54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4E799E5" wp14:editId="0F2B7360">
                <wp:simplePos x="0" y="0"/>
                <wp:positionH relativeFrom="column">
                  <wp:posOffset>4715510</wp:posOffset>
                </wp:positionH>
                <wp:positionV relativeFrom="paragraph">
                  <wp:posOffset>2082800</wp:posOffset>
                </wp:positionV>
                <wp:extent cx="82800" cy="38160"/>
                <wp:effectExtent l="38100" t="19050" r="50800" b="38100"/>
                <wp:wrapNone/>
                <wp:docPr id="1060" name="Entrada de lápiz 2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5">
                          <w14:nvContentPartPr>
                            <w14:cNvContentPartPr/>
                          </w14:nvContentPartPr>
                          <w14:xfrm>
                            <a:off x="0" y="0"/>
                            <a:ext cx="82800" cy="381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0" name="Entrada de lápiz 29">
                              <a:extLst>
                                <a:ext uri="{FF2B5EF4-FFF2-40B4-BE49-F238E27FC236}">
                                  <a16:creationId xmlns:a16="http://schemas.microsoft.com/office/drawing/2014/main" id="{A260F1BD-ADB2-46D3-B029-76B4679BE65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18560" y="2022929"/>
                              <a:ext cx="95040" cy="504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E1F1BAC" id="Entrada de lápiz 29" o:spid="_x0000_s1026" type="#_x0000_t75" style="position:absolute;margin-left:370.8pt;margin-top:163.5pt;width:7.5pt;height:3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">
                <v:imagedata r:id="rId57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B1194D1" wp14:editId="10F5F328">
                <wp:simplePos x="0" y="0"/>
                <wp:positionH relativeFrom="column">
                  <wp:posOffset>4613275</wp:posOffset>
                </wp:positionH>
                <wp:positionV relativeFrom="paragraph">
                  <wp:posOffset>2233930</wp:posOffset>
                </wp:positionV>
                <wp:extent cx="87840" cy="41040"/>
                <wp:effectExtent l="38100" t="19050" r="45720" b="35560"/>
                <wp:wrapNone/>
                <wp:docPr id="1061" name="Entrada de lápiz 3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8">
                          <w14:nvContentPartPr>
                            <w14:cNvContentPartPr/>
                          </w14:nvContentPartPr>
                          <w14:xfrm>
                            <a:off x="0" y="0"/>
                            <a:ext cx="87840" cy="41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1" name="Entrada de lápiz 30">
                              <a:extLst>
                                <a:ext uri="{FF2B5EF4-FFF2-40B4-BE49-F238E27FC236}">
                                  <a16:creationId xmlns:a16="http://schemas.microsoft.com/office/drawing/2014/main" id="{8DF7D1ED-F041-4E3D-B369-8C4AFF98782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5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616680" y="2174129"/>
                              <a:ext cx="100080" cy="53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0D8D235" id="Entrada de lápiz 30" o:spid="_x0000_s1026" type="#_x0000_t75" style="position:absolute;margin-left:362.75pt;margin-top:175.4pt;width:7.9pt;height: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">
                <v:imagedata r:id="rId60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9EE7D16" wp14:editId="467E11BC">
                <wp:simplePos x="0" y="0"/>
                <wp:positionH relativeFrom="column">
                  <wp:posOffset>4590415</wp:posOffset>
                </wp:positionH>
                <wp:positionV relativeFrom="paragraph">
                  <wp:posOffset>2364105</wp:posOffset>
                </wp:positionV>
                <wp:extent cx="66600" cy="52920"/>
                <wp:effectExtent l="38100" t="38100" r="48260" b="42545"/>
                <wp:wrapNone/>
                <wp:docPr id="1062" name="Entrada de lápiz 3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1">
                          <w14:nvContentPartPr>
                            <w14:cNvContentPartPr/>
                          </w14:nvContentPartPr>
                          <w14:xfrm>
                            <a:off x="0" y="0"/>
                            <a:ext cx="66600" cy="529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2" name="Entrada de lápiz 31">
                              <a:extLst>
                                <a:ext uri="{FF2B5EF4-FFF2-40B4-BE49-F238E27FC236}">
                                  <a16:creationId xmlns:a16="http://schemas.microsoft.com/office/drawing/2014/main" id="{96114CF3-2CEF-474B-8F46-1046A5B8C36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6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593640" y="2284649"/>
                              <a:ext cx="78840" cy="651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CF06679" id="Entrada de lápiz 31" o:spid="_x0000_s1026" type="#_x0000_t75" style="position:absolute;margin-left:360.95pt;margin-top:185.65pt;width:6.25pt;height:5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">
                <v:imagedata r:id="rId63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37EA2EAE" wp14:editId="6D7B28B8">
                <wp:simplePos x="0" y="0"/>
                <wp:positionH relativeFrom="column">
                  <wp:posOffset>4518025</wp:posOffset>
                </wp:positionH>
                <wp:positionV relativeFrom="paragraph">
                  <wp:posOffset>2508250</wp:posOffset>
                </wp:positionV>
                <wp:extent cx="44640" cy="48600"/>
                <wp:effectExtent l="38100" t="38100" r="50800" b="46990"/>
                <wp:wrapNone/>
                <wp:docPr id="1063" name="Entrada de lápiz 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4">
                          <w14:nvContentPartPr>
                            <w14:cNvContentPartPr/>
                          </w14:nvContentPartPr>
                          <w14:xfrm>
                            <a:off x="0" y="0"/>
                            <a:ext cx="44640" cy="486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3" name="Entrada de lápiz 32">
                              <a:extLst>
                                <a:ext uri="{FF2B5EF4-FFF2-40B4-BE49-F238E27FC236}">
                                  <a16:creationId xmlns:a16="http://schemas.microsoft.com/office/drawing/2014/main" id="{F4C26EF2-7132-478F-B2D5-84FD457CD0D1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6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520920" y="2429369"/>
                              <a:ext cx="56880" cy="60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38129B8" id="Entrada de lápiz 32" o:spid="_x0000_s1026" type="#_x0000_t75" style="position:absolute;margin-left:355.25pt;margin-top:197pt;width:4.5pt;height:4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">
                <v:imagedata r:id="rId66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FE5469C" wp14:editId="28D6095D">
                <wp:simplePos x="0" y="0"/>
                <wp:positionH relativeFrom="column">
                  <wp:posOffset>4373880</wp:posOffset>
                </wp:positionH>
                <wp:positionV relativeFrom="paragraph">
                  <wp:posOffset>2613660</wp:posOffset>
                </wp:positionV>
                <wp:extent cx="66960" cy="80280"/>
                <wp:effectExtent l="38100" t="19050" r="47625" b="34290"/>
                <wp:wrapNone/>
                <wp:docPr id="1064" name="Entrada de lápiz 3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7">
                          <w14:nvContentPartPr>
                            <w14:cNvContentPartPr/>
                          </w14:nvContentPartPr>
                          <w14:xfrm>
                            <a:off x="0" y="0"/>
                            <a:ext cx="66960" cy="802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4" name="Entrada de lápiz 33">
                              <a:extLst>
                                <a:ext uri="{FF2B5EF4-FFF2-40B4-BE49-F238E27FC236}">
                                  <a16:creationId xmlns:a16="http://schemas.microsoft.com/office/drawing/2014/main" id="{8A7CDD05-CA89-47A1-8678-C594F7A911A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6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376920" y="2553569"/>
                              <a:ext cx="79200" cy="925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7B47738" id="Entrada de lápiz 33" o:spid="_x0000_s1026" type="#_x0000_t75" style="position:absolute;margin-left:343.9pt;margin-top:205.3pt;width:6.25pt;height:7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">
                <v:imagedata r:id="rId69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A31C65A" wp14:editId="36320BA1">
                <wp:simplePos x="0" y="0"/>
                <wp:positionH relativeFrom="column">
                  <wp:posOffset>1421130</wp:posOffset>
                </wp:positionH>
                <wp:positionV relativeFrom="paragraph">
                  <wp:posOffset>1327785</wp:posOffset>
                </wp:positionV>
                <wp:extent cx="106920" cy="4320"/>
                <wp:effectExtent l="38100" t="19050" r="45720" b="53340"/>
                <wp:wrapNone/>
                <wp:docPr id="1065" name="Entrada de lápiz 6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0">
                          <w14:nvContentPartPr>
                            <w14:cNvContentPartPr/>
                          </w14:nvContentPartPr>
                          <w14:xfrm>
                            <a:off x="0" y="0"/>
                            <a:ext cx="106920" cy="43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62" name="Entrada de lápiz 61">
                              <a:extLst>
                                <a:ext uri="{FF2B5EF4-FFF2-40B4-BE49-F238E27FC236}">
                                  <a16:creationId xmlns:a16="http://schemas.microsoft.com/office/drawing/2014/main" id="{4607DE44-43E1-4E97-8C4B-2955BAE7F23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7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424560" y="1267933"/>
                              <a:ext cx="119160" cy="16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45B943A" id="Entrada de lápiz 61" o:spid="_x0000_s1026" type="#_x0000_t75" style="position:absolute;margin-left:111.4pt;margin-top:104.05pt;width:9.4pt;height:1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">
                <v:imagedata r:id="rId72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88A472C" wp14:editId="38F4E6F8">
                <wp:simplePos x="0" y="0"/>
                <wp:positionH relativeFrom="column">
                  <wp:posOffset>1398270</wp:posOffset>
                </wp:positionH>
                <wp:positionV relativeFrom="paragraph">
                  <wp:posOffset>1497330</wp:posOffset>
                </wp:positionV>
                <wp:extent cx="105840" cy="12960"/>
                <wp:effectExtent l="38100" t="38100" r="46990" b="44450"/>
                <wp:wrapNone/>
                <wp:docPr id="1066" name="Entrada de lápiz 6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3">
                          <w14:nvContentPartPr>
                            <w14:cNvContentPartPr/>
                          </w14:nvContentPartPr>
                          <w14:xfrm>
                            <a:off x="0" y="0"/>
                            <a:ext cx="105840" cy="129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63" name="Entrada de lápiz 62">
                              <a:extLst>
                                <a:ext uri="{FF2B5EF4-FFF2-40B4-BE49-F238E27FC236}">
                                  <a16:creationId xmlns:a16="http://schemas.microsoft.com/office/drawing/2014/main" id="{53D99458-418D-4F90-A47A-2840E0BCF6D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7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401520" y="1418413"/>
                              <a:ext cx="118080" cy="252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61FCCA8" id="Entrada de lápiz 62" o:spid="_x0000_s1026" type="#_x0000_t75" style="position:absolute;margin-left:109.6pt;margin-top:117.4pt;width:9.35pt;height: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">
                <v:imagedata r:id="rId75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FF47D16" wp14:editId="264D9CE0">
                <wp:simplePos x="0" y="0"/>
                <wp:positionH relativeFrom="column">
                  <wp:posOffset>1343660</wp:posOffset>
                </wp:positionH>
                <wp:positionV relativeFrom="paragraph">
                  <wp:posOffset>1611630</wp:posOffset>
                </wp:positionV>
                <wp:extent cx="124200" cy="42840"/>
                <wp:effectExtent l="38100" t="19050" r="47625" b="52705"/>
                <wp:wrapNone/>
                <wp:docPr id="64" name="Entrada de lápiz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8AF444-2314-422A-8093-A5E5AD2813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6">
                          <w14:nvContentPartPr>
                            <w14:cNvContentPartPr/>
                          </w14:nvContentPartPr>
                          <w14:xfrm>
                            <a:off x="0" y="0"/>
                            <a:ext cx="124200" cy="428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64" name="Entrada de lápiz 63">
                              <a:extLst>
                                <a:ext uri="{FF2B5EF4-FFF2-40B4-BE49-F238E27FC236}">
                                  <a16:creationId xmlns:a16="http://schemas.microsoft.com/office/drawing/2014/main" id="{B18AF444-2314-422A-8093-A5E5AD28137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7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346800" y="1551613"/>
                              <a:ext cx="136440" cy="55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D95DD3D" id="Entrada de lápiz 63" o:spid="_x0000_s1026" type="#_x0000_t75" style="position:absolute;margin-left:105.3pt;margin-top:126.4pt;width:10.8pt;height:4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">
                <v:imagedata r:id="rId78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82283B2" wp14:editId="0A87FC9E">
                <wp:simplePos x="0" y="0"/>
                <wp:positionH relativeFrom="column">
                  <wp:posOffset>1409065</wp:posOffset>
                </wp:positionH>
                <wp:positionV relativeFrom="paragraph">
                  <wp:posOffset>1757680</wp:posOffset>
                </wp:positionV>
                <wp:extent cx="59760" cy="75960"/>
                <wp:effectExtent l="38100" t="19050" r="35560" b="38735"/>
                <wp:wrapNone/>
                <wp:docPr id="1067" name="Entrada de lápiz 6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79">
                          <w14:nvContentPartPr>
                            <w14:cNvContentPartPr/>
                          </w14:nvContentPartPr>
                          <w14:xfrm>
                            <a:off x="0" y="0"/>
                            <a:ext cx="59760" cy="759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65" name="Entrada de lápiz 64">
                              <a:extLst>
                                <a:ext uri="{FF2B5EF4-FFF2-40B4-BE49-F238E27FC236}">
                                  <a16:creationId xmlns:a16="http://schemas.microsoft.com/office/drawing/2014/main" id="{2327E45D-F8E0-45A3-B64B-58AF58E0BEA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8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412320" y="1697773"/>
                              <a:ext cx="72000" cy="882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7F4CD28" id="Entrada de lápiz 64" o:spid="_x0000_s1026" type="#_x0000_t75" style="position:absolute;margin-left:110.45pt;margin-top:137.9pt;width:5.65pt;height: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">
                <v:imagedata r:id="rId81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360DA91" wp14:editId="1DF2F891">
                <wp:simplePos x="0" y="0"/>
                <wp:positionH relativeFrom="column">
                  <wp:posOffset>1508760</wp:posOffset>
                </wp:positionH>
                <wp:positionV relativeFrom="paragraph">
                  <wp:posOffset>2267585</wp:posOffset>
                </wp:positionV>
                <wp:extent cx="1278360" cy="1093320"/>
                <wp:effectExtent l="38100" t="38100" r="36195" b="50165"/>
                <wp:wrapNone/>
                <wp:docPr id="80" name="Entrada de lápiz 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8CFA65-CE8C-47EA-8E88-B1948DA482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2">
                          <w14:nvContentPartPr>
                            <w14:cNvContentPartPr/>
                          </w14:nvContentPartPr>
                          <w14:xfrm>
                            <a:off x="0" y="0"/>
                            <a:ext cx="1278360" cy="10933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80" name="Entrada de lápiz 79">
                              <a:extLst>
                                <a:ext uri="{FF2B5EF4-FFF2-40B4-BE49-F238E27FC236}">
                                  <a16:creationId xmlns:a16="http://schemas.microsoft.com/office/drawing/2014/main" id="{9B8CFA65-CE8C-47EA-8E88-B1948DA4820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8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512040" y="2188453"/>
                              <a:ext cx="1290600" cy="1105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F6138BE" id="Entrada de lápiz 79" o:spid="_x0000_s1026" type="#_x0000_t75" style="position:absolute;margin-left:118.3pt;margin-top:178.05pt;width:101.6pt;height:87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">
                <v:imagedata r:id="rId84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06D417E" wp14:editId="0D368AE0">
                <wp:simplePos x="0" y="0"/>
                <wp:positionH relativeFrom="column">
                  <wp:posOffset>1398905</wp:posOffset>
                </wp:positionH>
                <wp:positionV relativeFrom="paragraph">
                  <wp:posOffset>1970405</wp:posOffset>
                </wp:positionV>
                <wp:extent cx="191880" cy="225000"/>
                <wp:effectExtent l="38100" t="38100" r="0" b="41910"/>
                <wp:wrapNone/>
                <wp:docPr id="81" name="Entrada de lápiz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9AF0A8-1EBE-420D-AA51-1FC49D914D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5">
                          <w14:nvContentPartPr>
                            <w14:cNvContentPartPr/>
                          </w14:nvContentPartPr>
                          <w14:xfrm>
                            <a:off x="0" y="0"/>
                            <a:ext cx="191880" cy="2250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81" name="Entrada de lápiz 80">
                              <a:extLst>
                                <a:ext uri="{FF2B5EF4-FFF2-40B4-BE49-F238E27FC236}">
                                  <a16:creationId xmlns:a16="http://schemas.microsoft.com/office/drawing/2014/main" id="{DC9AF0A8-1EBE-420D-AA51-1FC49D914D6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8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402240" y="1891453"/>
                              <a:ext cx="204120" cy="2372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A6B1354" id="Entrada de lápiz 80" o:spid="_x0000_s1026" type="#_x0000_t75" style="position:absolute;margin-left:109.65pt;margin-top:154.65pt;width:16.05pt;height:18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">
                <v:imagedata r:id="rId87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CE26B00" wp14:editId="007A6FB2">
                <wp:simplePos x="0" y="0"/>
                <wp:positionH relativeFrom="column">
                  <wp:posOffset>3003550</wp:posOffset>
                </wp:positionH>
                <wp:positionV relativeFrom="paragraph">
                  <wp:posOffset>2726690</wp:posOffset>
                </wp:positionV>
                <wp:extent cx="1439640" cy="573840"/>
                <wp:effectExtent l="38100" t="19050" r="8255" b="36195"/>
                <wp:wrapNone/>
                <wp:docPr id="103" name="Entrada de lápiz 10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E144F4-93BB-4557-A974-092DAE325F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8">
                          <w14:nvContentPartPr>
                            <w14:cNvContentPartPr/>
                          </w14:nvContentPartPr>
                          <w14:xfrm>
                            <a:off x="0" y="0"/>
                            <a:ext cx="1439640" cy="5738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3" name="Entrada de lápiz 102">
                              <a:extLst>
                                <a:ext uri="{FF2B5EF4-FFF2-40B4-BE49-F238E27FC236}">
                                  <a16:creationId xmlns:a16="http://schemas.microsoft.com/office/drawing/2014/main" id="{39E144F4-93BB-4557-A974-092DAE325F1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8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006400" y="2666893"/>
                              <a:ext cx="1451880" cy="586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A0054D2" id="Entrada de lápiz 102" o:spid="_x0000_s1026" type="#_x0000_t75" style="position:absolute;margin-left:236pt;margin-top:214.2pt;width:114.3pt;height:46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">
                <v:imagedata r:id="rId90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78E1D03" wp14:editId="741BBB9B">
                <wp:simplePos x="0" y="0"/>
                <wp:positionH relativeFrom="column">
                  <wp:posOffset>259080</wp:posOffset>
                </wp:positionH>
                <wp:positionV relativeFrom="paragraph">
                  <wp:posOffset>37465</wp:posOffset>
                </wp:positionV>
                <wp:extent cx="3824640" cy="1178891"/>
                <wp:effectExtent l="57150" t="38100" r="0" b="40640"/>
                <wp:wrapNone/>
                <wp:docPr id="106" name="Entrada de lápiz 1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414829-FBC8-4A17-8976-CAADFEC9FF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1">
                          <w14:nvContentPartPr>
                            <w14:cNvContentPartPr/>
                          </w14:nvContentPartPr>
                          <w14:xfrm>
                            <a:off x="0" y="0"/>
                            <a:ext cx="3824640" cy="1178891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6" name="Entrada de lápiz 105">
                              <a:extLst>
                                <a:ext uri="{FF2B5EF4-FFF2-40B4-BE49-F238E27FC236}">
                                  <a16:creationId xmlns:a16="http://schemas.microsoft.com/office/drawing/2014/main" id="{42414829-FBC8-4A17-8976-CAADFEC9FFC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9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58880" y="-41997"/>
                              <a:ext cx="3840120" cy="119113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4BD5B09" id="Entrada de lápiz 105" o:spid="_x0000_s1026" type="#_x0000_t75" style="position:absolute;margin-left:19.65pt;margin-top:2.45pt;width:302.35pt;height:93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">
                <v:imagedata r:id="rId93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5958A35A" wp14:editId="66F90F23">
                <wp:simplePos x="0" y="0"/>
                <wp:positionH relativeFrom="column">
                  <wp:posOffset>2808605</wp:posOffset>
                </wp:positionH>
                <wp:positionV relativeFrom="paragraph">
                  <wp:posOffset>1265555</wp:posOffset>
                </wp:positionV>
                <wp:extent cx="206280" cy="212760"/>
                <wp:effectExtent l="38100" t="57150" r="22860" b="73025"/>
                <wp:wrapNone/>
                <wp:docPr id="108" name="Entrada de lápiz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E37EC5-D4C9-41EA-944A-600EC4E9D9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4">
                          <w14:nvContentPartPr>
                            <w14:cNvContentPartPr/>
                          </w14:nvContentPartPr>
                          <w14:xfrm>
                            <a:off x="0" y="0"/>
                            <a:ext cx="206280" cy="2127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8" name="Entrada de lápiz 107">
                              <a:extLst>
                                <a:ext uri="{FF2B5EF4-FFF2-40B4-BE49-F238E27FC236}">
                                  <a16:creationId xmlns:a16="http://schemas.microsoft.com/office/drawing/2014/main" id="{4DE37EC5-D4C9-41EA-944A-600EC4E9D99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9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798680" y="1154173"/>
                              <a:ext cx="244080" cy="250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500F179" id="Entrada de lápiz 107" o:spid="_x0000_s1026" type="#_x0000_t75" style="position:absolute;margin-left:219.65pt;margin-top:98.15pt;width:19.25pt;height:19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">
                <v:imagedata r:id="rId96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61EA05D" wp14:editId="7BC69165">
                <wp:simplePos x="0" y="0"/>
                <wp:positionH relativeFrom="column">
                  <wp:posOffset>2647950</wp:posOffset>
                </wp:positionH>
                <wp:positionV relativeFrom="paragraph">
                  <wp:posOffset>1149350</wp:posOffset>
                </wp:positionV>
                <wp:extent cx="740520" cy="684360"/>
                <wp:effectExtent l="38100" t="38100" r="40640" b="59055"/>
                <wp:wrapNone/>
                <wp:docPr id="109" name="Entrada de lápiz 10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5A3EB2-78DF-4147-8314-776C4C968B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97">
                          <w14:nvContentPartPr>
                            <w14:cNvContentPartPr/>
                          </w14:nvContentPartPr>
                          <w14:xfrm>
                            <a:off x="0" y="0"/>
                            <a:ext cx="740520" cy="6843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09" name="Entrada de lápiz 108">
                              <a:extLst>
                                <a:ext uri="{FF2B5EF4-FFF2-40B4-BE49-F238E27FC236}">
                                  <a16:creationId xmlns:a16="http://schemas.microsoft.com/office/drawing/2014/main" id="{B55A3EB2-78DF-4147-8314-776C4C968B4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9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639200" y="1058053"/>
                              <a:ext cx="776160" cy="720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BCFF1CD" id="Entrada de lápiz 108" o:spid="_x0000_s1026" type="#_x0000_t75" style="position:absolute;margin-left:207.1pt;margin-top:89.1pt;width:61.1pt;height:56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">
                <v:imagedata r:id="rId99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63BE3F4" wp14:editId="0BC4CE2D">
                <wp:simplePos x="0" y="0"/>
                <wp:positionH relativeFrom="column">
                  <wp:posOffset>2602865</wp:posOffset>
                </wp:positionH>
                <wp:positionV relativeFrom="paragraph">
                  <wp:posOffset>1025525</wp:posOffset>
                </wp:positionV>
                <wp:extent cx="944640" cy="503280"/>
                <wp:effectExtent l="57150" t="38100" r="65405" b="68580"/>
                <wp:wrapNone/>
                <wp:docPr id="112" name="Entrada de lápiz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FB27CB-BE09-4612-94E2-479A3A3A84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0">
                          <w14:nvContentPartPr>
                            <w14:cNvContentPartPr/>
                          </w14:nvContentPartPr>
                          <w14:xfrm>
                            <a:off x="0" y="0"/>
                            <a:ext cx="944640" cy="5032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12" name="Entrada de lápiz 111">
                              <a:extLst>
                                <a:ext uri="{FF2B5EF4-FFF2-40B4-BE49-F238E27FC236}">
                                  <a16:creationId xmlns:a16="http://schemas.microsoft.com/office/drawing/2014/main" id="{08FB27CB-BE09-4612-94E2-479A3A3A845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594200" y="934573"/>
                              <a:ext cx="980280" cy="538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6411335" id="Entrada de lápiz 111" o:spid="_x0000_s1026" type="#_x0000_t75" style="position:absolute;margin-left:203.55pt;margin-top:79.35pt;width:77.25pt;height:4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">
                <v:imagedata r:id="rId102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65482B3B" wp14:editId="182638D7">
                <wp:simplePos x="0" y="0"/>
                <wp:positionH relativeFrom="column">
                  <wp:posOffset>2558415</wp:posOffset>
                </wp:positionH>
                <wp:positionV relativeFrom="paragraph">
                  <wp:posOffset>1634490</wp:posOffset>
                </wp:positionV>
                <wp:extent cx="997920" cy="320040"/>
                <wp:effectExtent l="57150" t="38100" r="50165" b="60960"/>
                <wp:wrapNone/>
                <wp:docPr id="115" name="Entrada de lápiz 1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657743-2D6F-4A7A-90DC-9912C95D6B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3">
                          <w14:nvContentPartPr>
                            <w14:cNvContentPartPr/>
                          </w14:nvContentPartPr>
                          <w14:xfrm>
                            <a:off x="0" y="0"/>
                            <a:ext cx="997920" cy="320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15" name="Entrada de lápiz 114">
                              <a:extLst>
                                <a:ext uri="{FF2B5EF4-FFF2-40B4-BE49-F238E27FC236}">
                                  <a16:creationId xmlns:a16="http://schemas.microsoft.com/office/drawing/2014/main" id="{2C657743-2D6F-4A7A-90DC-9912C95D6B0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549920" y="1543333"/>
                              <a:ext cx="1033560" cy="355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83A2B91" id="Entrada de lápiz 114" o:spid="_x0000_s1026" type="#_x0000_t75" style="position:absolute;margin-left:200.05pt;margin-top:127.3pt;width:81.45pt;height:2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">
                <v:imagedata r:id="rId105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61F01B7" wp14:editId="0D5F5531">
                <wp:simplePos x="0" y="0"/>
                <wp:positionH relativeFrom="column">
                  <wp:posOffset>2277745</wp:posOffset>
                </wp:positionH>
                <wp:positionV relativeFrom="paragraph">
                  <wp:posOffset>748030</wp:posOffset>
                </wp:positionV>
                <wp:extent cx="1513440" cy="1545120"/>
                <wp:effectExtent l="57150" t="57150" r="67945" b="55245"/>
                <wp:wrapNone/>
                <wp:docPr id="118" name="Entrada de lápiz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ADFF52-57CB-49BF-97A3-0C33DB7034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6">
                          <w14:nvContentPartPr>
                            <w14:cNvContentPartPr/>
                          </w14:nvContentPartPr>
                          <w14:xfrm>
                            <a:off x="0" y="0"/>
                            <a:ext cx="1513440" cy="1545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18" name="Entrada de lápiz 117">
                              <a:extLst>
                                <a:ext uri="{FF2B5EF4-FFF2-40B4-BE49-F238E27FC236}">
                                  <a16:creationId xmlns:a16="http://schemas.microsoft.com/office/drawing/2014/main" id="{B5ADFF52-57CB-49BF-97A3-0C33DB70349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0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267680" y="636853"/>
                              <a:ext cx="1551240" cy="1582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638E98F" id="Entrada de lápiz 117" o:spid="_x0000_s1026" type="#_x0000_t75" style="position:absolute;margin-left:177.85pt;margin-top:57.4pt;width:122.15pt;height:124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">
                <v:imagedata r:id="rId108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DEC0C7E" wp14:editId="1D53FE69">
                <wp:simplePos x="0" y="0"/>
                <wp:positionH relativeFrom="column">
                  <wp:posOffset>2546350</wp:posOffset>
                </wp:positionH>
                <wp:positionV relativeFrom="paragraph">
                  <wp:posOffset>843280</wp:posOffset>
                </wp:positionV>
                <wp:extent cx="648360" cy="340920"/>
                <wp:effectExtent l="38100" t="38100" r="56515" b="59690"/>
                <wp:wrapNone/>
                <wp:docPr id="124" name="Entrada de lápiz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BC7CCA-B41F-4FD7-80A9-FADABC3D39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09">
                          <w14:nvContentPartPr>
                            <w14:cNvContentPartPr/>
                          </w14:nvContentPartPr>
                          <w14:xfrm>
                            <a:off x="0" y="0"/>
                            <a:ext cx="648360" cy="3409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24" name="Entrada de lápiz 123">
                              <a:extLst>
                                <a:ext uri="{FF2B5EF4-FFF2-40B4-BE49-F238E27FC236}">
                                  <a16:creationId xmlns:a16="http://schemas.microsoft.com/office/drawing/2014/main" id="{73BC7CCA-B41F-4FD7-80A9-FADABC3D39B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537320" y="752413"/>
                              <a:ext cx="684000" cy="376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5BB4C99" id="Entrada de lápiz 123" o:spid="_x0000_s1026" type="#_x0000_t75" style="position:absolute;margin-left:199.1pt;margin-top:65pt;width:53.85pt;height:29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">
                <v:imagedata r:id="rId111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1FDA65F" wp14:editId="3A53D22B">
                <wp:simplePos x="0" y="0"/>
                <wp:positionH relativeFrom="column">
                  <wp:posOffset>3502660</wp:posOffset>
                </wp:positionH>
                <wp:positionV relativeFrom="paragraph">
                  <wp:posOffset>1015365</wp:posOffset>
                </wp:positionV>
                <wp:extent cx="79920" cy="94680"/>
                <wp:effectExtent l="19050" t="38100" r="53975" b="57785"/>
                <wp:wrapNone/>
                <wp:docPr id="125" name="Entrada de lápiz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015B4-480F-4B2E-AD89-51BD157CB1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2">
                          <w14:nvContentPartPr>
                            <w14:cNvContentPartPr/>
                          </w14:nvContentPartPr>
                          <w14:xfrm>
                            <a:off x="0" y="0"/>
                            <a:ext cx="79920" cy="946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25" name="Entrada de lápiz 124">
                              <a:extLst>
                                <a:ext uri="{FF2B5EF4-FFF2-40B4-BE49-F238E27FC236}">
                                  <a16:creationId xmlns:a16="http://schemas.microsoft.com/office/drawing/2014/main" id="{BD4015B4-480F-4B2E-AD89-51BD157CB1F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1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494200" y="924493"/>
                              <a:ext cx="115560" cy="1303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0227F79" id="Entrada de lápiz 124" o:spid="_x0000_s1026" type="#_x0000_t75" style="position:absolute;margin-left:274.4pt;margin-top:78.55pt;width:9.15pt;height:10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">
                <v:imagedata r:id="rId114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7DA3B83" wp14:editId="3CB29529">
                <wp:simplePos x="0" y="0"/>
                <wp:positionH relativeFrom="column">
                  <wp:posOffset>3509010</wp:posOffset>
                </wp:positionH>
                <wp:positionV relativeFrom="paragraph">
                  <wp:posOffset>1264285</wp:posOffset>
                </wp:positionV>
                <wp:extent cx="303120" cy="145080"/>
                <wp:effectExtent l="38100" t="57150" r="59055" b="64770"/>
                <wp:wrapNone/>
                <wp:docPr id="128" name="Entrada de lápiz 1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8A1BE1-079F-4863-BC4B-6B20044A7D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5">
                          <w14:nvContentPartPr>
                            <w14:cNvContentPartPr/>
                          </w14:nvContentPartPr>
                          <w14:xfrm>
                            <a:off x="0" y="0"/>
                            <a:ext cx="303120" cy="1450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28" name="Entrada de lápiz 127">
                              <a:extLst>
                                <a:ext uri="{FF2B5EF4-FFF2-40B4-BE49-F238E27FC236}">
                                  <a16:creationId xmlns:a16="http://schemas.microsoft.com/office/drawing/2014/main" id="{BE8A1BE1-079F-4863-BC4B-6B20044A7DBF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1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500320" y="1154173"/>
                              <a:ext cx="338760" cy="1807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40AA380" id="Entrada de lápiz 127" o:spid="_x0000_s1026" type="#_x0000_t75" style="position:absolute;margin-left:274.9pt;margin-top:98.15pt;width:26.65pt;height:14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">
                <v:imagedata r:id="rId117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AC2E7CD" wp14:editId="2A11220F">
                <wp:simplePos x="0" y="0"/>
                <wp:positionH relativeFrom="column">
                  <wp:posOffset>2347595</wp:posOffset>
                </wp:positionH>
                <wp:positionV relativeFrom="paragraph">
                  <wp:posOffset>1233170</wp:posOffset>
                </wp:positionV>
                <wp:extent cx="280080" cy="180720"/>
                <wp:effectExtent l="38100" t="57150" r="24765" b="67310"/>
                <wp:wrapNone/>
                <wp:docPr id="131" name="Entrada de lápiz 1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FC85CE-E2B2-4D93-80C2-1A445EDCEE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8">
                          <w14:nvContentPartPr>
                            <w14:cNvContentPartPr/>
                          </w14:nvContentPartPr>
                          <w14:xfrm>
                            <a:off x="0" y="0"/>
                            <a:ext cx="280080" cy="1807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1" name="Entrada de lápiz 130">
                              <a:extLst>
                                <a:ext uri="{FF2B5EF4-FFF2-40B4-BE49-F238E27FC236}">
                                  <a16:creationId xmlns:a16="http://schemas.microsoft.com/office/drawing/2014/main" id="{0BFC85CE-E2B2-4D93-80C2-1A445EDCEE5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1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338600" y="1123213"/>
                              <a:ext cx="315720" cy="216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6DB6075" id="Entrada de lápiz 130" o:spid="_x0000_s1026" type="#_x0000_t75" style="position:absolute;margin-left:183.45pt;margin-top:95.7pt;width:24.85pt;height:17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">
                <v:imagedata r:id="rId120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94323A6" wp14:editId="6E545CF5">
                <wp:simplePos x="0" y="0"/>
                <wp:positionH relativeFrom="column">
                  <wp:posOffset>2818765</wp:posOffset>
                </wp:positionH>
                <wp:positionV relativeFrom="paragraph">
                  <wp:posOffset>699770</wp:posOffset>
                </wp:positionV>
                <wp:extent cx="92160" cy="74880"/>
                <wp:effectExtent l="38100" t="38100" r="60325" b="59055"/>
                <wp:wrapNone/>
                <wp:docPr id="132" name="Entrada de lápiz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FB3331-1E0B-4DA4-BEA0-5438314859B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1">
                          <w14:nvContentPartPr>
                            <w14:cNvContentPartPr/>
                          </w14:nvContentPartPr>
                          <w14:xfrm>
                            <a:off x="0" y="0"/>
                            <a:ext cx="92160" cy="748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2" name="Entrada de lápiz 131">
                              <a:extLst>
                                <a:ext uri="{FF2B5EF4-FFF2-40B4-BE49-F238E27FC236}">
                                  <a16:creationId xmlns:a16="http://schemas.microsoft.com/office/drawing/2014/main" id="{4DFB3331-1E0B-4DA4-BEA0-5438314859B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2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809840" y="608773"/>
                              <a:ext cx="127800" cy="1105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C2408DB" id="Entrada de lápiz 131" o:spid="_x0000_s1026" type="#_x0000_t75" style="position:absolute;margin-left:220.55pt;margin-top:53.7pt;width:10.05pt;height:8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">
                <v:imagedata r:id="rId123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5E5AD5B7" wp14:editId="357F1618">
                <wp:simplePos x="0" y="0"/>
                <wp:positionH relativeFrom="column">
                  <wp:posOffset>2294890</wp:posOffset>
                </wp:positionH>
                <wp:positionV relativeFrom="paragraph">
                  <wp:posOffset>577850</wp:posOffset>
                </wp:positionV>
                <wp:extent cx="55080" cy="75960"/>
                <wp:effectExtent l="38100" t="38100" r="59690" b="57785"/>
                <wp:wrapNone/>
                <wp:docPr id="136" name="Entrada de lápiz 1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4368A2-C65F-4F7F-8D0A-8E97B0E6C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4">
                          <w14:nvContentPartPr>
                            <w14:cNvContentPartPr/>
                          </w14:nvContentPartPr>
                          <w14:xfrm>
                            <a:off x="0" y="0"/>
                            <a:ext cx="55080" cy="759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6" name="Entrada de lápiz 135">
                              <a:extLst>
                                <a:ext uri="{FF2B5EF4-FFF2-40B4-BE49-F238E27FC236}">
                                  <a16:creationId xmlns:a16="http://schemas.microsoft.com/office/drawing/2014/main" id="{134368A2-C65F-4F7F-8D0A-8E97B0E6C64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2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286040" y="487093"/>
                              <a:ext cx="90720" cy="111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1DDDCAB" id="Entrada de lápiz 135" o:spid="_x0000_s1026" type="#_x0000_t75" style="position:absolute;margin-left:179.3pt;margin-top:44.1pt;width:7.2pt;height:8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">
                <v:imagedata r:id="rId126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0D39231" wp14:editId="677F708E">
                <wp:simplePos x="0" y="0"/>
                <wp:positionH relativeFrom="column">
                  <wp:posOffset>3522980</wp:posOffset>
                </wp:positionH>
                <wp:positionV relativeFrom="paragraph">
                  <wp:posOffset>433705</wp:posOffset>
                </wp:positionV>
                <wp:extent cx="99720" cy="82440"/>
                <wp:effectExtent l="57150" t="38100" r="52705" b="70485"/>
                <wp:wrapNone/>
                <wp:docPr id="137" name="Entrada de lápiz 1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01F919-B9CB-48EE-A975-1E20738C0E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27">
                          <w14:nvContentPartPr>
                            <w14:cNvContentPartPr/>
                          </w14:nvContentPartPr>
                          <w14:xfrm>
                            <a:off x="0" y="0"/>
                            <a:ext cx="99720" cy="824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7" name="Entrada de lápiz 136">
                              <a:extLst>
                                <a:ext uri="{FF2B5EF4-FFF2-40B4-BE49-F238E27FC236}">
                                  <a16:creationId xmlns:a16="http://schemas.microsoft.com/office/drawing/2014/main" id="{0701F919-B9CB-48EE-A975-1E20738C0E4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2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514000" y="342373"/>
                              <a:ext cx="135360" cy="118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29CFA67" id="Entrada de lápiz 136" o:spid="_x0000_s1026" type="#_x0000_t75" style="position:absolute;margin-left:276pt;margin-top:32.75pt;width:10.65pt;height:9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">
                <v:imagedata r:id="rId129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5052396" wp14:editId="1F0DEFA0">
                <wp:simplePos x="0" y="0"/>
                <wp:positionH relativeFrom="column">
                  <wp:posOffset>4187190</wp:posOffset>
                </wp:positionH>
                <wp:positionV relativeFrom="paragraph">
                  <wp:posOffset>1112520</wp:posOffset>
                </wp:positionV>
                <wp:extent cx="57960" cy="79200"/>
                <wp:effectExtent l="38100" t="38100" r="56515" b="73660"/>
                <wp:wrapNone/>
                <wp:docPr id="138" name="Entrada de lápiz 1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DF8B0C-111A-47EE-B8E6-B725238C8E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0">
                          <w14:nvContentPartPr>
                            <w14:cNvContentPartPr/>
                          </w14:nvContentPartPr>
                          <w14:xfrm>
                            <a:off x="0" y="0"/>
                            <a:ext cx="57960" cy="792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8" name="Entrada de lápiz 137">
                              <a:extLst>
                                <a:ext uri="{FF2B5EF4-FFF2-40B4-BE49-F238E27FC236}">
                                  <a16:creationId xmlns:a16="http://schemas.microsoft.com/office/drawing/2014/main" id="{CEDF8B0C-111A-47EE-B8E6-B725238C8E0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3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178560" y="1021333"/>
                              <a:ext cx="93600" cy="114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160F53C" id="Entrada de lápiz 137" o:spid="_x0000_s1026" type="#_x0000_t75" style="position:absolute;margin-left:328.3pt;margin-top:86.2pt;width:7.35pt;height:9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">
                <v:imagedata r:id="rId132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BDA248E" wp14:editId="74AE8026">
                <wp:simplePos x="0" y="0"/>
                <wp:positionH relativeFrom="column">
                  <wp:posOffset>3933825</wp:posOffset>
                </wp:positionH>
                <wp:positionV relativeFrom="paragraph">
                  <wp:posOffset>1775460</wp:posOffset>
                </wp:positionV>
                <wp:extent cx="54720" cy="90000"/>
                <wp:effectExtent l="38100" t="38100" r="59690" b="62865"/>
                <wp:wrapNone/>
                <wp:docPr id="139" name="Entrada de lápiz 1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3BDAE4-EB0D-4200-B2C7-9965D5C36C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3">
                          <w14:nvContentPartPr>
                            <w14:cNvContentPartPr/>
                          </w14:nvContentPartPr>
                          <w14:xfrm>
                            <a:off x="0" y="0"/>
                            <a:ext cx="54720" cy="900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39" name="Entrada de lápiz 138">
                              <a:extLst>
                                <a:ext uri="{FF2B5EF4-FFF2-40B4-BE49-F238E27FC236}">
                                  <a16:creationId xmlns:a16="http://schemas.microsoft.com/office/drawing/2014/main" id="{933BDAE4-EB0D-4200-B2C7-9965D5C36CF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924760" y="1684453"/>
                              <a:ext cx="90360" cy="1256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49FDEC4" id="Entrada de lápiz 138" o:spid="_x0000_s1026" type="#_x0000_t75" style="position:absolute;margin-left:308.35pt;margin-top:138.4pt;width:7.1pt;height:9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">
                <v:imagedata r:id="rId135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5A9E82C" wp14:editId="65772664">
                <wp:simplePos x="0" y="0"/>
                <wp:positionH relativeFrom="column">
                  <wp:posOffset>4473575</wp:posOffset>
                </wp:positionH>
                <wp:positionV relativeFrom="paragraph">
                  <wp:posOffset>2091690</wp:posOffset>
                </wp:positionV>
                <wp:extent cx="85680" cy="66960"/>
                <wp:effectExtent l="38100" t="57150" r="48260" b="66675"/>
                <wp:wrapNone/>
                <wp:docPr id="140" name="Entrada de lápiz 1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113442-3BB2-4313-B3F3-76E36F5F2D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6">
                          <w14:nvContentPartPr>
                            <w14:cNvContentPartPr/>
                          </w14:nvContentPartPr>
                          <w14:xfrm>
                            <a:off x="0" y="0"/>
                            <a:ext cx="85680" cy="669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0" name="Entrada de lápiz 139">
                              <a:extLst>
                                <a:ext uri="{FF2B5EF4-FFF2-40B4-BE49-F238E27FC236}">
                                  <a16:creationId xmlns:a16="http://schemas.microsoft.com/office/drawing/2014/main" id="{E4113442-3BB2-4313-B3F3-76E36F5F2D5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3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464760" y="1981453"/>
                              <a:ext cx="121320" cy="102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B86F397" id="Entrada de lápiz 139" o:spid="_x0000_s1026" type="#_x0000_t75" style="position:absolute;margin-left:350.85pt;margin-top:163.3pt;width:9.6pt;height:8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">
                <v:imagedata r:id="rId138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BD5FE24" wp14:editId="2708BC72">
                <wp:simplePos x="0" y="0"/>
                <wp:positionH relativeFrom="column">
                  <wp:posOffset>3036570</wp:posOffset>
                </wp:positionH>
                <wp:positionV relativeFrom="paragraph">
                  <wp:posOffset>2339340</wp:posOffset>
                </wp:positionV>
                <wp:extent cx="65520" cy="74520"/>
                <wp:effectExtent l="38100" t="38100" r="48895" b="59055"/>
                <wp:wrapNone/>
                <wp:docPr id="141" name="Entrada de lápiz 1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77149-AA25-43A5-BE34-BF1A34619E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9">
                          <w14:nvContentPartPr>
                            <w14:cNvContentPartPr/>
                          </w14:nvContentPartPr>
                          <w14:xfrm>
                            <a:off x="0" y="0"/>
                            <a:ext cx="65520" cy="745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1" name="Entrada de lápiz 140">
                              <a:extLst>
                                <a:ext uri="{FF2B5EF4-FFF2-40B4-BE49-F238E27FC236}">
                                  <a16:creationId xmlns:a16="http://schemas.microsoft.com/office/drawing/2014/main" id="{FAB77149-AA25-43A5-BE34-BF1A34619EC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027640" y="2248213"/>
                              <a:ext cx="101160" cy="1101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9267F18" id="Entrada de lápiz 140" o:spid="_x0000_s1026" type="#_x0000_t75" style="position:absolute;margin-left:237.7pt;margin-top:182.8pt;width:7.95pt;height:8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">
                <v:imagedata r:id="rId141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A26B43C" wp14:editId="15322D65">
                <wp:simplePos x="0" y="0"/>
                <wp:positionH relativeFrom="column">
                  <wp:posOffset>3970020</wp:posOffset>
                </wp:positionH>
                <wp:positionV relativeFrom="paragraph">
                  <wp:posOffset>2694305</wp:posOffset>
                </wp:positionV>
                <wp:extent cx="64800" cy="47880"/>
                <wp:effectExtent l="57150" t="38100" r="49530" b="66675"/>
                <wp:wrapNone/>
                <wp:docPr id="142" name="Entrada de lápiz 1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1A03F-5927-41E9-AA92-5BFFEFE520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2">
                          <w14:nvContentPartPr>
                            <w14:cNvContentPartPr/>
                          </w14:nvContentPartPr>
                          <w14:xfrm>
                            <a:off x="0" y="0"/>
                            <a:ext cx="64800" cy="478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2" name="Entrada de lápiz 141">
                              <a:extLst>
                                <a:ext uri="{FF2B5EF4-FFF2-40B4-BE49-F238E27FC236}">
                                  <a16:creationId xmlns:a16="http://schemas.microsoft.com/office/drawing/2014/main" id="{A071A03F-5927-41E9-AA92-5BFFEFE520B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961480" y="2603533"/>
                              <a:ext cx="100440" cy="835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6CC9373" id="Entrada de lápiz 141" o:spid="_x0000_s1026" type="#_x0000_t75" style="position:absolute;margin-left:311.2pt;margin-top:210.75pt;width:7.9pt;height:6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">
                <v:imagedata r:id="rId144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655A684" wp14:editId="41043636">
                <wp:simplePos x="0" y="0"/>
                <wp:positionH relativeFrom="column">
                  <wp:posOffset>2428875</wp:posOffset>
                </wp:positionH>
                <wp:positionV relativeFrom="paragraph">
                  <wp:posOffset>2138045</wp:posOffset>
                </wp:positionV>
                <wp:extent cx="83880" cy="82080"/>
                <wp:effectExtent l="38100" t="38100" r="49530" b="70485"/>
                <wp:wrapNone/>
                <wp:docPr id="143" name="Entrada de lápiz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7BAFDB-56C1-42A5-87A7-2112F79456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5">
                          <w14:nvContentPartPr>
                            <w14:cNvContentPartPr/>
                          </w14:nvContentPartPr>
                          <w14:xfrm>
                            <a:off x="0" y="0"/>
                            <a:ext cx="83880" cy="820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3" name="Entrada de lápiz 142">
                              <a:extLst>
                                <a:ext uri="{FF2B5EF4-FFF2-40B4-BE49-F238E27FC236}">
                                  <a16:creationId xmlns:a16="http://schemas.microsoft.com/office/drawing/2014/main" id="{307BAFDB-56C1-42A5-87A7-2112F7945651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420320" y="2046973"/>
                              <a:ext cx="119520" cy="1177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FC8FC99" id="Entrada de lápiz 142" o:spid="_x0000_s1026" type="#_x0000_t75" style="position:absolute;margin-left:189.85pt;margin-top:166.95pt;width:9.4pt;height:9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">
                <v:imagedata r:id="rId147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D143B3F" wp14:editId="59A08A23">
                <wp:simplePos x="0" y="0"/>
                <wp:positionH relativeFrom="column">
                  <wp:posOffset>1661160</wp:posOffset>
                </wp:positionH>
                <wp:positionV relativeFrom="paragraph">
                  <wp:posOffset>1341120</wp:posOffset>
                </wp:positionV>
                <wp:extent cx="88560" cy="87120"/>
                <wp:effectExtent l="38100" t="38100" r="64135" b="65405"/>
                <wp:wrapNone/>
                <wp:docPr id="144" name="Entrada de lápiz 1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87772-288E-4C08-B82D-4C130A1A6D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48">
                          <w14:nvContentPartPr>
                            <w14:cNvContentPartPr/>
                          </w14:nvContentPartPr>
                          <w14:xfrm>
                            <a:off x="0" y="0"/>
                            <a:ext cx="88560" cy="87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4" name="Entrada de lápiz 143">
                              <a:extLst>
                                <a:ext uri="{FF2B5EF4-FFF2-40B4-BE49-F238E27FC236}">
                                  <a16:creationId xmlns:a16="http://schemas.microsoft.com/office/drawing/2014/main" id="{3FD87772-288E-4C08-B82D-4C130A1A6DC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4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652080" y="1250293"/>
                              <a:ext cx="124200" cy="1227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24856A8" id="Entrada de lápiz 143" o:spid="_x0000_s1026" type="#_x0000_t75" style="position:absolute;margin-left:129.4pt;margin-top:104.2pt;width:9.8pt;height:9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">
                <v:imagedata r:id="rId150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45EA7312" wp14:editId="7EE0365B">
                <wp:simplePos x="0" y="0"/>
                <wp:positionH relativeFrom="column">
                  <wp:posOffset>2145030</wp:posOffset>
                </wp:positionH>
                <wp:positionV relativeFrom="paragraph">
                  <wp:posOffset>2364740</wp:posOffset>
                </wp:positionV>
                <wp:extent cx="1039320" cy="865440"/>
                <wp:effectExtent l="38100" t="57150" r="8890" b="49530"/>
                <wp:wrapNone/>
                <wp:docPr id="145" name="Entrada de lápiz 1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068E53-2E1F-48AD-9542-4679670695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1">
                          <w14:nvContentPartPr>
                            <w14:cNvContentPartPr/>
                          </w14:nvContentPartPr>
                          <w14:xfrm>
                            <a:off x="0" y="0"/>
                            <a:ext cx="1039320" cy="8654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45" name="Entrada de lápiz 144">
                              <a:extLst>
                                <a:ext uri="{FF2B5EF4-FFF2-40B4-BE49-F238E27FC236}">
                                  <a16:creationId xmlns:a16="http://schemas.microsoft.com/office/drawing/2014/main" id="{84068E53-2E1F-48AD-9542-4679670695E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136280" y="2254693"/>
                              <a:ext cx="1074960" cy="901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C858636" id="Entrada de lápiz 144" o:spid="_x0000_s1026" type="#_x0000_t75" style="position:absolute;margin-left:167.5pt;margin-top:184.8pt;width:84.7pt;height:7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">
                <v:imagedata r:id="rId153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C9849C5" wp14:editId="7A92327F">
                <wp:simplePos x="0" y="0"/>
                <wp:positionH relativeFrom="column">
                  <wp:posOffset>2263140</wp:posOffset>
                </wp:positionH>
                <wp:positionV relativeFrom="paragraph">
                  <wp:posOffset>2335530</wp:posOffset>
                </wp:positionV>
                <wp:extent cx="756360" cy="787680"/>
                <wp:effectExtent l="57150" t="57150" r="0" b="69850"/>
                <wp:wrapNone/>
                <wp:docPr id="157" name="Entrada de lápiz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48BCFC-6598-41E5-B882-D154C17872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4">
                          <w14:nvContentPartPr>
                            <w14:cNvContentPartPr/>
                          </w14:nvContentPartPr>
                          <w14:xfrm>
                            <a:off x="0" y="0"/>
                            <a:ext cx="756360" cy="7876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57" name="Entrada de lápiz 156">
                              <a:extLst>
                                <a:ext uri="{FF2B5EF4-FFF2-40B4-BE49-F238E27FC236}">
                                  <a16:creationId xmlns:a16="http://schemas.microsoft.com/office/drawing/2014/main" id="{BE48BCFC-6598-41E5-B882-D154C178721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254360" y="2225173"/>
                              <a:ext cx="792000" cy="8233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AC2A17A" id="Entrada de lápiz 156" o:spid="_x0000_s1026" type="#_x0000_t75" style="position:absolute;margin-left:176.8pt;margin-top:182.5pt;width:62.35pt;height:64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">
                <v:imagedata r:id="rId156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F1ED925" wp14:editId="55A832A3">
                <wp:simplePos x="0" y="0"/>
                <wp:positionH relativeFrom="column">
                  <wp:posOffset>3935095</wp:posOffset>
                </wp:positionH>
                <wp:positionV relativeFrom="paragraph">
                  <wp:posOffset>2056765</wp:posOffset>
                </wp:positionV>
                <wp:extent cx="367200" cy="523080"/>
                <wp:effectExtent l="57150" t="57150" r="0" b="67945"/>
                <wp:wrapNone/>
                <wp:docPr id="162" name="Entrada de lápiz 1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489F9C-3AFC-4D62-A56A-DCC753C2A0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7">
                          <w14:nvContentPartPr>
                            <w14:cNvContentPartPr/>
                          </w14:nvContentPartPr>
                          <w14:xfrm>
                            <a:off x="0" y="0"/>
                            <a:ext cx="367200" cy="5230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62" name="Entrada de lápiz 161">
                              <a:extLst>
                                <a:ext uri="{FF2B5EF4-FFF2-40B4-BE49-F238E27FC236}">
                                  <a16:creationId xmlns:a16="http://schemas.microsoft.com/office/drawing/2014/main" id="{02489F9C-3AFC-4D62-A56A-DCC753C2A0A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5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926200" y="1946533"/>
                              <a:ext cx="402840" cy="5587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10FF1D0" id="Entrada de lápiz 161" o:spid="_x0000_s1026" type="#_x0000_t75" style="position:absolute;margin-left:308.45pt;margin-top:160.55pt;width:31.7pt;height:44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">
                <v:imagedata r:id="rId159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45AC9B7C" wp14:editId="30AB84D6">
                <wp:simplePos x="0" y="0"/>
                <wp:positionH relativeFrom="column">
                  <wp:posOffset>3670300</wp:posOffset>
                </wp:positionH>
                <wp:positionV relativeFrom="paragraph">
                  <wp:posOffset>577850</wp:posOffset>
                </wp:positionV>
                <wp:extent cx="405360" cy="585000"/>
                <wp:effectExtent l="57150" t="38100" r="33020" b="62865"/>
                <wp:wrapNone/>
                <wp:docPr id="169" name="Entrada de lápiz 1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9E76E7-903E-4724-850A-61FE5FA9D4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0">
                          <w14:nvContentPartPr>
                            <w14:cNvContentPartPr/>
                          </w14:nvContentPartPr>
                          <w14:xfrm>
                            <a:off x="0" y="0"/>
                            <a:ext cx="405360" cy="5850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169" name="Entrada de lápiz 168">
                              <a:extLst>
                                <a:ext uri="{FF2B5EF4-FFF2-40B4-BE49-F238E27FC236}">
                                  <a16:creationId xmlns:a16="http://schemas.microsoft.com/office/drawing/2014/main" id="{1A9E76E7-903E-4724-850A-61FE5FA9D43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6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661600" y="487093"/>
                              <a:ext cx="441000" cy="6206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2D12C8C" id="Entrada de lápiz 168" o:spid="_x0000_s1026" type="#_x0000_t75" style="position:absolute;margin-left:287.6pt;margin-top:44.1pt;width:34.7pt;height:48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">
                <v:imagedata r:id="rId162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670D270" wp14:editId="3F13D59E">
                <wp:simplePos x="0" y="0"/>
                <wp:positionH relativeFrom="column">
                  <wp:posOffset>3267710</wp:posOffset>
                </wp:positionH>
                <wp:positionV relativeFrom="paragraph">
                  <wp:posOffset>2360930</wp:posOffset>
                </wp:positionV>
                <wp:extent cx="713880" cy="797040"/>
                <wp:effectExtent l="38100" t="38100" r="48260" b="41275"/>
                <wp:wrapNone/>
                <wp:docPr id="213" name="Entrada de lápiz 2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2BD9C-7069-4164-AC35-549DEBC2F3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3">
                          <w14:nvContentPartPr>
                            <w14:cNvContentPartPr/>
                          </w14:nvContentPartPr>
                          <w14:xfrm>
                            <a:off x="0" y="0"/>
                            <a:ext cx="713880" cy="797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13" name="Entrada de lápiz 212">
                              <a:extLst>
                                <a:ext uri="{FF2B5EF4-FFF2-40B4-BE49-F238E27FC236}">
                                  <a16:creationId xmlns:a16="http://schemas.microsoft.com/office/drawing/2014/main" id="{0AC2BD9C-7069-4164-AC35-549DEBC2F3A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6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271000" y="2281693"/>
                              <a:ext cx="726120" cy="809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4584755" id="Entrada de lápiz 212" o:spid="_x0000_s1026" type="#_x0000_t75" style="position:absolute;margin-left:256.8pt;margin-top:185.4pt;width:57.15pt;height:63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">
                <v:imagedata r:id="rId165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F1C1D9F" wp14:editId="76F6DA00">
                <wp:simplePos x="0" y="0"/>
                <wp:positionH relativeFrom="column">
                  <wp:posOffset>2899410</wp:posOffset>
                </wp:positionH>
                <wp:positionV relativeFrom="paragraph">
                  <wp:posOffset>275590</wp:posOffset>
                </wp:positionV>
                <wp:extent cx="294840" cy="208440"/>
                <wp:effectExtent l="57150" t="38100" r="29210" b="58420"/>
                <wp:wrapNone/>
                <wp:docPr id="214" name="Entrada de lápiz 2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EE87F4-0852-46F3-928A-5D4DE36747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6">
                          <w14:nvContentPartPr>
                            <w14:cNvContentPartPr/>
                          </w14:nvContentPartPr>
                          <w14:xfrm>
                            <a:off x="0" y="0"/>
                            <a:ext cx="294840" cy="2084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14" name="Entrada de lápiz 213">
                              <a:extLst>
                                <a:ext uri="{FF2B5EF4-FFF2-40B4-BE49-F238E27FC236}">
                                  <a16:creationId xmlns:a16="http://schemas.microsoft.com/office/drawing/2014/main" id="{EDEE87F4-0852-46F3-928A-5D4DE36747E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6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890840" y="184333"/>
                              <a:ext cx="330480" cy="2440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B3DF115" id="Entrada de lápiz 213" o:spid="_x0000_s1026" type="#_x0000_t75" style="position:absolute;margin-left:226.9pt;margin-top:20.3pt;width:26pt;height:19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">
                <v:imagedata r:id="rId168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F2D9EEF" wp14:editId="77161667">
                <wp:simplePos x="0" y="0"/>
                <wp:positionH relativeFrom="column">
                  <wp:posOffset>2056130</wp:posOffset>
                </wp:positionH>
                <wp:positionV relativeFrom="paragraph">
                  <wp:posOffset>901700</wp:posOffset>
                </wp:positionV>
                <wp:extent cx="125640" cy="275760"/>
                <wp:effectExtent l="38100" t="38100" r="46355" b="67310"/>
                <wp:wrapNone/>
                <wp:docPr id="215" name="Entrada de lápiz 2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81FBEA-6940-4188-9C74-D16159B403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69">
                          <w14:nvContentPartPr>
                            <w14:cNvContentPartPr/>
                          </w14:nvContentPartPr>
                          <w14:xfrm>
                            <a:off x="0" y="0"/>
                            <a:ext cx="125640" cy="2757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15" name="Entrada de lápiz 214">
                              <a:extLst>
                                <a:ext uri="{FF2B5EF4-FFF2-40B4-BE49-F238E27FC236}">
                                  <a16:creationId xmlns:a16="http://schemas.microsoft.com/office/drawing/2014/main" id="{0B81FBEA-6940-4188-9C74-D16159B403F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047360" y="810373"/>
                              <a:ext cx="161280" cy="3114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E4A6EE0" id="Entrada de lápiz 214" o:spid="_x0000_s1026" type="#_x0000_t75" style="position:absolute;margin-left:160.5pt;margin-top:69.6pt;width:12.75pt;height:24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">
                <v:imagedata r:id="rId171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123C4FF" wp14:editId="2566568B">
                <wp:simplePos x="0" y="0"/>
                <wp:positionH relativeFrom="column">
                  <wp:posOffset>3185160</wp:posOffset>
                </wp:positionH>
                <wp:positionV relativeFrom="paragraph">
                  <wp:posOffset>2382520</wp:posOffset>
                </wp:positionV>
                <wp:extent cx="94680" cy="204120"/>
                <wp:effectExtent l="38100" t="38100" r="57785" b="62865"/>
                <wp:wrapNone/>
                <wp:docPr id="216" name="Entrada de lápiz 2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2728DE-2C67-4478-B909-B70437F3DC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2">
                          <w14:nvContentPartPr>
                            <w14:cNvContentPartPr/>
                          </w14:nvContentPartPr>
                          <w14:xfrm>
                            <a:off x="0" y="0"/>
                            <a:ext cx="94680" cy="204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16" name="Entrada de lápiz 215">
                              <a:extLst>
                                <a:ext uri="{FF2B5EF4-FFF2-40B4-BE49-F238E27FC236}">
                                  <a16:creationId xmlns:a16="http://schemas.microsoft.com/office/drawing/2014/main" id="{722728DE-2C67-4478-B909-B70437F3DCD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176680" y="2291773"/>
                              <a:ext cx="130320" cy="2397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6E49379" id="Entrada de lápiz 215" o:spid="_x0000_s1026" type="#_x0000_t75" style="position:absolute;margin-left:249.4pt;margin-top:186.2pt;width:10.25pt;height:18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">
                <v:imagedata r:id="rId174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976C0E7" wp14:editId="6212E657">
                <wp:simplePos x="0" y="0"/>
                <wp:positionH relativeFrom="column">
                  <wp:posOffset>4162425</wp:posOffset>
                </wp:positionH>
                <wp:positionV relativeFrom="paragraph">
                  <wp:posOffset>1507490</wp:posOffset>
                </wp:positionV>
                <wp:extent cx="88200" cy="198720"/>
                <wp:effectExtent l="38100" t="57150" r="64770" b="68580"/>
                <wp:wrapNone/>
                <wp:docPr id="1068" name="Entrada de lápiz 2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5">
                          <w14:nvContentPartPr>
                            <w14:cNvContentPartPr/>
                          </w14:nvContentPartPr>
                          <w14:xfrm>
                            <a:off x="0" y="0"/>
                            <a:ext cx="88200" cy="1987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17" name="Entrada de lápiz 216">
                              <a:extLst>
                                <a:ext uri="{FF2B5EF4-FFF2-40B4-BE49-F238E27FC236}">
                                  <a16:creationId xmlns:a16="http://schemas.microsoft.com/office/drawing/2014/main" id="{50DDED33-0AB9-4D33-8D9D-9086AC903DB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153720" y="1397533"/>
                              <a:ext cx="123840" cy="234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0B384E5" id="Entrada de lápiz 216" o:spid="_x0000_s1026" type="#_x0000_t75" style="position:absolute;margin-left:326.35pt;margin-top:117.3pt;width:9.8pt;height:18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">
                <v:imagedata r:id="rId177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CC28074" wp14:editId="0A1B7B44">
                <wp:simplePos x="0" y="0"/>
                <wp:positionH relativeFrom="column">
                  <wp:posOffset>1712595</wp:posOffset>
                </wp:positionH>
                <wp:positionV relativeFrom="paragraph">
                  <wp:posOffset>1631315</wp:posOffset>
                </wp:positionV>
                <wp:extent cx="232920" cy="231480"/>
                <wp:effectExtent l="38100" t="38100" r="34290" b="73660"/>
                <wp:wrapNone/>
                <wp:docPr id="222" name="Entrada de lápiz 2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648BAE-0778-4553-BC33-F3150D5F7C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8">
                          <w14:nvContentPartPr>
                            <w14:cNvContentPartPr/>
                          </w14:nvContentPartPr>
                          <w14:xfrm>
                            <a:off x="0" y="0"/>
                            <a:ext cx="232920" cy="2314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22" name="Entrada de lápiz 221">
                              <a:extLst>
                                <a:ext uri="{FF2B5EF4-FFF2-40B4-BE49-F238E27FC236}">
                                  <a16:creationId xmlns:a16="http://schemas.microsoft.com/office/drawing/2014/main" id="{B9648BAE-0778-4553-BC33-F3150D5F7C31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7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703920" y="1540453"/>
                              <a:ext cx="268560" cy="2671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68572FA" id="Entrada de lápiz 221" o:spid="_x0000_s1026" type="#_x0000_t75" style="position:absolute;margin-left:133.45pt;margin-top:127.05pt;width:21.2pt;height:21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">
                <v:imagedata r:id="rId180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CF56AF6" wp14:editId="5B548325">
                <wp:simplePos x="0" y="0"/>
                <wp:positionH relativeFrom="column">
                  <wp:posOffset>2410460</wp:posOffset>
                </wp:positionH>
                <wp:positionV relativeFrom="paragraph">
                  <wp:posOffset>583565</wp:posOffset>
                </wp:positionV>
                <wp:extent cx="237240" cy="282600"/>
                <wp:effectExtent l="38100" t="38100" r="0" b="60325"/>
                <wp:wrapNone/>
                <wp:docPr id="228" name="Entrada de lápiz 2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97411A-FBBB-4833-A50F-E0D6B7D4F7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1">
                          <w14:nvContentPartPr>
                            <w14:cNvContentPartPr/>
                          </w14:nvContentPartPr>
                          <w14:xfrm>
                            <a:off x="0" y="0"/>
                            <a:ext cx="237240" cy="2826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28" name="Entrada de lápiz 227">
                              <a:extLst>
                                <a:ext uri="{FF2B5EF4-FFF2-40B4-BE49-F238E27FC236}">
                                  <a16:creationId xmlns:a16="http://schemas.microsoft.com/office/drawing/2014/main" id="{A197411A-FBBB-4833-A50F-E0D6B7D4F7A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2401960" y="492853"/>
                              <a:ext cx="272880" cy="3182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24D972E" id="Entrada de lápiz 227" o:spid="_x0000_s1026" type="#_x0000_t75" style="position:absolute;margin-left:188.4pt;margin-top:44.55pt;width:21.55pt;height:25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">
                <v:imagedata r:id="rId183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959EF09" wp14:editId="5437F90F">
                <wp:simplePos x="0" y="0"/>
                <wp:positionH relativeFrom="column">
                  <wp:posOffset>4345305</wp:posOffset>
                </wp:positionH>
                <wp:positionV relativeFrom="paragraph">
                  <wp:posOffset>1285240</wp:posOffset>
                </wp:positionV>
                <wp:extent cx="212400" cy="257040"/>
                <wp:effectExtent l="57150" t="57150" r="16510" b="67310"/>
                <wp:wrapNone/>
                <wp:docPr id="235" name="Entrada de lápiz 2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A121CC-4A88-4623-8D57-92D2FB31D6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4">
                          <w14:nvContentPartPr>
                            <w14:cNvContentPartPr/>
                          </w14:nvContentPartPr>
                          <w14:xfrm>
                            <a:off x="0" y="0"/>
                            <a:ext cx="212400" cy="2570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35" name="Entrada de lápiz 234">
                              <a:extLst>
                                <a:ext uri="{FF2B5EF4-FFF2-40B4-BE49-F238E27FC236}">
                                  <a16:creationId xmlns:a16="http://schemas.microsoft.com/office/drawing/2014/main" id="{25A121CC-4A88-4623-8D57-92D2FB31D62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336240" y="1175413"/>
                              <a:ext cx="248040" cy="292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379BA01" id="Entrada de lápiz 234" o:spid="_x0000_s1026" type="#_x0000_t75" style="position:absolute;margin-left:340.75pt;margin-top:99.8pt;width:19.55pt;height:23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">
                <v:imagedata r:id="rId186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769560A4" wp14:editId="025A8D65">
                <wp:simplePos x="0" y="0"/>
                <wp:positionH relativeFrom="column">
                  <wp:posOffset>3716020</wp:posOffset>
                </wp:positionH>
                <wp:positionV relativeFrom="paragraph">
                  <wp:posOffset>1873250</wp:posOffset>
                </wp:positionV>
                <wp:extent cx="197280" cy="195840"/>
                <wp:effectExtent l="38100" t="38100" r="50800" b="71120"/>
                <wp:wrapNone/>
                <wp:docPr id="241" name="Entrada de lápiz 2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B341E9-4B6D-49AF-89E5-00B319D00F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87">
                          <w14:nvContentPartPr>
                            <w14:cNvContentPartPr/>
                          </w14:nvContentPartPr>
                          <w14:xfrm>
                            <a:off x="0" y="0"/>
                            <a:ext cx="197280" cy="1958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41" name="Entrada de lápiz 240">
                              <a:extLst>
                                <a:ext uri="{FF2B5EF4-FFF2-40B4-BE49-F238E27FC236}">
                                  <a16:creationId xmlns:a16="http://schemas.microsoft.com/office/drawing/2014/main" id="{B8B341E9-4B6D-49AF-89E5-00B319D00FD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8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707320" y="1782013"/>
                              <a:ext cx="232920" cy="2314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A7A2400" id="Entrada de lápiz 240" o:spid="_x0000_s1026" type="#_x0000_t75" style="position:absolute;margin-left:291.2pt;margin-top:146.1pt;width:18.4pt;height:18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">
                <v:imagedata r:id="rId189" o:title=""/>
              </v:shap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257C290" wp14:editId="66EF001B">
                <wp:simplePos x="0" y="0"/>
                <wp:positionH relativeFrom="column">
                  <wp:posOffset>1844040</wp:posOffset>
                </wp:positionH>
                <wp:positionV relativeFrom="paragraph">
                  <wp:posOffset>1851660</wp:posOffset>
                </wp:positionV>
                <wp:extent cx="451080" cy="717120"/>
                <wp:effectExtent l="57150" t="38100" r="0" b="64135"/>
                <wp:wrapNone/>
                <wp:docPr id="245" name="Entrada de lápiz 2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28A524-32C3-4A26-ADBA-BA65851493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0">
                          <w14:nvContentPartPr>
                            <w14:cNvContentPartPr/>
                          </w14:nvContentPartPr>
                          <w14:xfrm>
                            <a:off x="0" y="0"/>
                            <a:ext cx="451080" cy="7171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45" name="Entrada de lápiz 244">
                              <a:extLst>
                                <a:ext uri="{FF2B5EF4-FFF2-40B4-BE49-F238E27FC236}">
                                  <a16:creationId xmlns:a16="http://schemas.microsoft.com/office/drawing/2014/main" id="{1E28A524-32C3-4A26-ADBA-BA658514931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9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835320" y="1760773"/>
                              <a:ext cx="486720" cy="7527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F50B006" id="Entrada de lápiz 244" o:spid="_x0000_s1026" type="#_x0000_t75" style="position:absolute;margin-left:143.8pt;margin-top:144.4pt;width:38.3pt;height:59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">
                <v:imagedata r:id="rId192" o:title=""/>
              </v:shap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6B013FF" wp14:editId="3886279E">
                <wp:simplePos x="0" y="0"/>
                <wp:positionH relativeFrom="column">
                  <wp:posOffset>441325</wp:posOffset>
                </wp:positionH>
                <wp:positionV relativeFrom="paragraph">
                  <wp:posOffset>749300</wp:posOffset>
                </wp:positionV>
                <wp:extent cx="143028" cy="72360"/>
                <wp:effectExtent l="0" t="0" r="28575" b="23495"/>
                <wp:wrapNone/>
                <wp:docPr id="253" name="Conector recto de flecha 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34442E-6EB9-4D81-804E-903F485E87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3028" cy="72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C88A0" id="Conector recto de flecha 252" o:spid="_x0000_s1026" type="#_x0000_t32" style="position:absolute;margin-left:34.75pt;margin-top:59pt;width:11.25pt;height:5.7pt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" strokecolor="#ffc000" strokeweight=".5pt">
                <v:stroke joinstyle="miter"/>
                <o:lock v:ext="edit" shapetype="f"/>
              </v:shap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E3E9F1" wp14:editId="65A4C0F0">
                <wp:simplePos x="0" y="0"/>
                <wp:positionH relativeFrom="column">
                  <wp:posOffset>4258945</wp:posOffset>
                </wp:positionH>
                <wp:positionV relativeFrom="paragraph">
                  <wp:posOffset>281940</wp:posOffset>
                </wp:positionV>
                <wp:extent cx="188092" cy="194343"/>
                <wp:effectExtent l="0" t="0" r="21590" b="34290"/>
                <wp:wrapNone/>
                <wp:docPr id="256" name="Conector recto 2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9C1C89-110D-4F40-AF44-1EE699078FC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8092" cy="19434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6F6CF" id="Conector recto 255" o:spid="_x0000_s1026" style="position:absolute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35pt,22.2pt" to="350.1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" strokecolor="#ffc000" strokeweight=".5pt">
                <v:stroke joinstyle="miter"/>
                <o:lock v:ext="edit" shapetype="f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1EDB967" wp14:editId="6DB92AE2">
                <wp:simplePos x="0" y="0"/>
                <wp:positionH relativeFrom="column">
                  <wp:posOffset>4613275</wp:posOffset>
                </wp:positionH>
                <wp:positionV relativeFrom="paragraph">
                  <wp:posOffset>805180</wp:posOffset>
                </wp:positionV>
                <wp:extent cx="236473" cy="261610"/>
                <wp:effectExtent l="0" t="0" r="30480" b="24765"/>
                <wp:wrapNone/>
                <wp:docPr id="259" name="Conector recto 2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4381F5-40BD-4234-A1AB-EF2035F463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473" cy="2616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5BBC1" id="Conector recto 258" o:spid="_x0000_s1026" style="position:absolute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5pt,63.4pt" to="381.8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" strokecolor="#ffc000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78F280" wp14:editId="680DFCDB">
                <wp:simplePos x="0" y="0"/>
                <wp:positionH relativeFrom="column">
                  <wp:posOffset>4244975</wp:posOffset>
                </wp:positionH>
                <wp:positionV relativeFrom="paragraph">
                  <wp:posOffset>1111250</wp:posOffset>
                </wp:positionV>
                <wp:extent cx="638434" cy="192240"/>
                <wp:effectExtent l="0" t="0" r="28575" b="36830"/>
                <wp:wrapNone/>
                <wp:docPr id="266" name="Conector recto 2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AC18B6-8153-4A31-95FB-33E53C667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434" cy="192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11727" id="Conector recto 265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25pt,87.5pt" to="384.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" strokecolor="red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C7A908" wp14:editId="7BAA42A2">
                <wp:simplePos x="0" y="0"/>
                <wp:positionH relativeFrom="column">
                  <wp:posOffset>3749040</wp:posOffset>
                </wp:positionH>
                <wp:positionV relativeFrom="paragraph">
                  <wp:posOffset>1303020</wp:posOffset>
                </wp:positionV>
                <wp:extent cx="1134951" cy="5438"/>
                <wp:effectExtent l="0" t="0" r="27305" b="33020"/>
                <wp:wrapNone/>
                <wp:docPr id="268" name="Conector recto 2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5ECA5F-3D43-4EDA-B199-B22BC3AC8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4951" cy="543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6A2AD" id="Conector recto 267" o:spid="_x0000_s1026" style="position:absolute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102.6pt" to="384.5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" strokecolor="red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EC1345" wp14:editId="09BC6590">
                <wp:simplePos x="0" y="0"/>
                <wp:positionH relativeFrom="column">
                  <wp:posOffset>4522470</wp:posOffset>
                </wp:positionH>
                <wp:positionV relativeFrom="paragraph">
                  <wp:posOffset>1421130</wp:posOffset>
                </wp:positionV>
                <wp:extent cx="452812" cy="272438"/>
                <wp:effectExtent l="0" t="0" r="23495" b="32385"/>
                <wp:wrapNone/>
                <wp:docPr id="271" name="Conector recto 2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F418D7-A691-4D32-8D25-129C649CD0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2812" cy="27243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A6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F701F" id="Conector recto 270" o:spid="_x0000_s1026" style="position:absolute;flip:x 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1pt,111.9pt" to="391.7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" strokecolor="#ffa6cc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16E07C8" wp14:editId="2493C453">
                <wp:simplePos x="0" y="0"/>
                <wp:positionH relativeFrom="column">
                  <wp:posOffset>4249420</wp:posOffset>
                </wp:positionH>
                <wp:positionV relativeFrom="paragraph">
                  <wp:posOffset>2196465</wp:posOffset>
                </wp:positionV>
                <wp:extent cx="584996" cy="14357"/>
                <wp:effectExtent l="0" t="0" r="24765" b="24130"/>
                <wp:wrapNone/>
                <wp:docPr id="274" name="Conector recto 27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24A5A2-C81B-44E8-870C-4260F6E107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996" cy="14357"/>
                        </a:xfrm>
                        <a:prstGeom prst="line">
                          <a:avLst/>
                        </a:prstGeom>
                        <a:ln>
                          <a:solidFill>
                            <a:srgbClr val="77493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55399" id="Conector recto 273" o:spid="_x0000_s1026" style="position:absolute;flip:x 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6pt,172.95pt" to="380.65pt,1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" strokecolor="#774931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CB1F300" wp14:editId="3A9BE860">
                <wp:simplePos x="0" y="0"/>
                <wp:positionH relativeFrom="column">
                  <wp:posOffset>4795520</wp:posOffset>
                </wp:positionH>
                <wp:positionV relativeFrom="paragraph">
                  <wp:posOffset>2902585</wp:posOffset>
                </wp:positionV>
                <wp:extent cx="55080" cy="75960"/>
                <wp:effectExtent l="38100" t="38100" r="59690" b="57785"/>
                <wp:wrapNone/>
                <wp:docPr id="276" name="Entrada de lápiz 2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3A6392-55DC-4777-9FF0-D3654546E3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3">
                          <w14:nvContentPartPr>
                            <w14:cNvContentPartPr/>
                          </w14:nvContentPartPr>
                          <w14:xfrm>
                            <a:off x="0" y="0"/>
                            <a:ext cx="55080" cy="759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276" name="Entrada de lápiz 275">
                              <a:extLst>
                                <a:ext uri="{FF2B5EF4-FFF2-40B4-BE49-F238E27FC236}">
                                  <a16:creationId xmlns:a16="http://schemas.microsoft.com/office/drawing/2014/main" id="{0F3A6392-55DC-4777-9FF0-D3654546E34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2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786814" y="2811310"/>
                              <a:ext cx="90720" cy="111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0CBF6AD" id="Entrada de lápiz 275" o:spid="_x0000_s1026" type="#_x0000_t75" style="position:absolute;margin-left:376.2pt;margin-top:227.15pt;width:7.2pt;height:8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">
                <v:imagedata r:id="rId126" o:title=""/>
              </v:shap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016EEB" wp14:editId="78091631">
                <wp:simplePos x="0" y="0"/>
                <wp:positionH relativeFrom="column">
                  <wp:posOffset>4655820</wp:posOffset>
                </wp:positionH>
                <wp:positionV relativeFrom="paragraph">
                  <wp:posOffset>2961005</wp:posOffset>
                </wp:positionV>
                <wp:extent cx="322524" cy="276999"/>
                <wp:effectExtent l="0" t="0" r="0" b="0"/>
                <wp:wrapNone/>
                <wp:docPr id="277" name="CuadroTexto 2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EC7493-A037-4EB6-9DCB-DDCC269A69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2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Default="00FD5A65" w:rsidP="002C093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Wingdings 2"/>
                                <w:color w:val="000000" w:themeColor="text1"/>
                                <w:kern w:val="24"/>
                              </w:rPr>
                              <w:sym w:font="Wingdings 2" w:char="F099"/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16EEB" id="CuadroTexto 276" o:spid="_x0000_s1065" type="#_x0000_t202" style="position:absolute;margin-left:366.6pt;margin-top:233.15pt;width:25.4pt;height:21.8pt;z-index:251860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" filled="f" stroked="f">
                <v:textbox style="mso-fit-shape-to-text:t">
                  <w:txbxContent>
                    <w:p w:rsidR="00FD5A65" w:rsidRDefault="00FD5A65" w:rsidP="002C093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Wingdings 2"/>
                          <w:color w:val="000000" w:themeColor="text1"/>
                          <w:kern w:val="24"/>
                        </w:rPr>
                        <w:sym w:font="Wingdings 2" w:char="F099"/>
                      </w:r>
                    </w:p>
                  </w:txbxContent>
                </v:textbox>
              </v:shap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8ACE8E" wp14:editId="0A2E853E">
                <wp:simplePos x="0" y="0"/>
                <wp:positionH relativeFrom="column">
                  <wp:posOffset>4731385</wp:posOffset>
                </wp:positionH>
                <wp:positionV relativeFrom="paragraph">
                  <wp:posOffset>3030220</wp:posOffset>
                </wp:positionV>
                <wp:extent cx="161262" cy="138500"/>
                <wp:effectExtent l="0" t="0" r="29845" b="33020"/>
                <wp:wrapNone/>
                <wp:docPr id="279" name="Conector recto 2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5F010E-03F9-4045-B281-BAEF1EB366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262" cy="13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DC716" id="Conector recto 278" o:spid="_x0000_s1026" style="position:absolute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55pt,238.6pt" to="385.25pt,2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450E543" wp14:editId="47CBC0CB">
                <wp:simplePos x="0" y="0"/>
                <wp:positionH relativeFrom="column">
                  <wp:posOffset>1870710</wp:posOffset>
                </wp:positionH>
                <wp:positionV relativeFrom="paragraph">
                  <wp:posOffset>3027045</wp:posOffset>
                </wp:positionV>
                <wp:extent cx="1527717" cy="45621"/>
                <wp:effectExtent l="0" t="0" r="34925" b="31115"/>
                <wp:wrapNone/>
                <wp:docPr id="283" name="Conector recto 2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F01AEE-60A1-4A0C-AB7A-48A45DB392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7717" cy="4562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4A2AA" id="Conector recto 282" o:spid="_x0000_s1026" style="position:absolute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3pt,238.35pt" to="267.6pt,2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" strokecolor="#0070c0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CB2C85" wp14:editId="792E3B1E">
                <wp:simplePos x="0" y="0"/>
                <wp:positionH relativeFrom="column">
                  <wp:posOffset>1350645</wp:posOffset>
                </wp:positionH>
                <wp:positionV relativeFrom="paragraph">
                  <wp:posOffset>1417955</wp:posOffset>
                </wp:positionV>
                <wp:extent cx="1294715" cy="47981"/>
                <wp:effectExtent l="0" t="0" r="20320" b="28575"/>
                <wp:wrapNone/>
                <wp:docPr id="295" name="Conector recto 2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15650B-C02A-4CCA-BDAA-35551E4B58F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94715" cy="479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A44860" id="Conector recto 294" o:spid="_x0000_s1026" style="position:absolute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35pt,111.65pt" to="208.3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" strokecolor="#513045 [1608]" strokeweight=".5pt">
                <v:stroke joinstyle="miter"/>
                <o:lock v:ext="edit" shapetype="f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FFA04D2" wp14:editId="55382C28">
                <wp:simplePos x="0" y="0"/>
                <wp:positionH relativeFrom="column">
                  <wp:posOffset>751840</wp:posOffset>
                </wp:positionH>
                <wp:positionV relativeFrom="paragraph">
                  <wp:posOffset>1295400</wp:posOffset>
                </wp:positionV>
                <wp:extent cx="2114525" cy="21210"/>
                <wp:effectExtent l="0" t="0" r="19685" b="36195"/>
                <wp:wrapNone/>
                <wp:docPr id="300" name="Conector recto 2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7A4E5C-6B34-41C2-8296-0AA2446EFE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25" cy="212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1C856" id="Conector recto 299" o:spid="_x0000_s1026" style="position:absolute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pt,102pt" to="225.7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" strokecolor="#7b4968 [2408]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C6D8167" wp14:editId="7465FD7D">
                <wp:simplePos x="0" y="0"/>
                <wp:positionH relativeFrom="column">
                  <wp:posOffset>3280410</wp:posOffset>
                </wp:positionH>
                <wp:positionV relativeFrom="paragraph">
                  <wp:posOffset>295910</wp:posOffset>
                </wp:positionV>
                <wp:extent cx="1719172" cy="1092350"/>
                <wp:effectExtent l="0" t="0" r="33655" b="31750"/>
                <wp:wrapNone/>
                <wp:docPr id="304" name="Conector recto 3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C90438-A455-4F7A-BFF8-4736AC35B3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9172" cy="1092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1D1ED" id="Conector recto 303" o:spid="_x0000_s1026" style="position:absolute;flip:x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3pt,23.3pt" to="393.65pt,1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" strokecolor="#92d050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1E0D31C" wp14:editId="1D24B9FA">
                <wp:simplePos x="0" y="0"/>
                <wp:positionH relativeFrom="column">
                  <wp:posOffset>1691005</wp:posOffset>
                </wp:positionH>
                <wp:positionV relativeFrom="paragraph">
                  <wp:posOffset>424815</wp:posOffset>
                </wp:positionV>
                <wp:extent cx="1220071" cy="749254"/>
                <wp:effectExtent l="0" t="0" r="37465" b="32385"/>
                <wp:wrapNone/>
                <wp:docPr id="547" name="Conector recto 5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8BCD4E-3308-46C7-B125-11F9A6589D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0071" cy="74925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D5221" id="Conector recto 546" o:spid="_x0000_s1026" style="position:absolute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33.45pt" to="229.2pt,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" strokecolor="#f9b8b8 [1303]" strokeweight=".5pt">
                <v:stroke joinstyle="miter"/>
              </v:line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E00AD3" wp14:editId="24FF642B">
                <wp:simplePos x="0" y="0"/>
                <wp:positionH relativeFrom="column">
                  <wp:posOffset>2649855</wp:posOffset>
                </wp:positionH>
                <wp:positionV relativeFrom="paragraph">
                  <wp:posOffset>1074420</wp:posOffset>
                </wp:positionV>
                <wp:extent cx="844210" cy="757151"/>
                <wp:effectExtent l="0" t="0" r="13335" b="24130"/>
                <wp:wrapNone/>
                <wp:docPr id="552" name="Elipse 5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02442E-268E-4F76-AC4C-EF7146A384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210" cy="757151"/>
                        </a:xfrm>
                        <a:prstGeom prst="ellipse">
                          <a:avLst/>
                        </a:prstGeom>
                        <a:solidFill>
                          <a:srgbClr val="F2B5B5">
                            <a:alpha val="1803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B9B5E6B" id="Elipse 551" o:spid="_x0000_s1026" style="position:absolute;margin-left:208.65pt;margin-top:84.6pt;width:66.45pt;height:59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" fillcolor="#f2b5b5" strokecolor="#1c515a [1604]" strokeweight="1pt">
                <v:fill opacity="11822f"/>
                <v:stroke joinstyle="miter"/>
              </v:oval>
            </w:pict>
          </mc:Fallback>
        </mc:AlternateContent>
      </w:r>
      <w:r w:rsidR="002C0936" w:rsidRPr="002C0936"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1BEB7E" wp14:editId="74B28FDF">
                <wp:simplePos x="0" y="0"/>
                <wp:positionH relativeFrom="column">
                  <wp:posOffset>3749040</wp:posOffset>
                </wp:positionH>
                <wp:positionV relativeFrom="paragraph">
                  <wp:posOffset>2136775</wp:posOffset>
                </wp:positionV>
                <wp:extent cx="927613" cy="698287"/>
                <wp:effectExtent l="0" t="0" r="25400" b="26035"/>
                <wp:wrapNone/>
                <wp:docPr id="586" name="Conector recto 5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DAB8D4-4DF8-43FA-A28E-3D3C0E3C89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613" cy="698287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055B2" id="Conector recto 585" o:spid="_x0000_s1026" style="position:absolute;flip:x 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168.25pt" to="368.25pt,2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" strokecolor="#7030a0" strokeweight=".5pt">
                <v:stroke joinstyle="miter"/>
              </v:line>
            </w:pict>
          </mc:Fallback>
        </mc:AlternateContent>
      </w:r>
    </w:p>
    <w:p w:rsidR="00796DED" w:rsidRPr="00796DED" w:rsidRDefault="00796DED" w:rsidP="00796DED"/>
    <w:p w:rsidR="00796DED" w:rsidRPr="00796DED" w:rsidRDefault="00796DED" w:rsidP="00796DED"/>
    <w:p w:rsidR="00796DED" w:rsidRPr="00796DED" w:rsidRDefault="00796DED" w:rsidP="00796DED"/>
    <w:p w:rsidR="00796DED" w:rsidRPr="00796DED" w:rsidRDefault="00796DED" w:rsidP="00796DED"/>
    <w:p w:rsidR="00796DED" w:rsidRPr="00796DED" w:rsidRDefault="00796DED" w:rsidP="00796DED"/>
    <w:p w:rsidR="00796DED" w:rsidRPr="00796DED" w:rsidRDefault="00796DED" w:rsidP="00796DED"/>
    <w:p w:rsidR="00796DED" w:rsidRPr="00796DED" w:rsidRDefault="00796DED" w:rsidP="00796DED"/>
    <w:p w:rsidR="00796DED" w:rsidRPr="00796DED" w:rsidRDefault="00796DED" w:rsidP="00796DED"/>
    <w:p w:rsidR="00796DED" w:rsidRDefault="00796DED" w:rsidP="00796DED"/>
    <w:p w:rsidR="00796DED" w:rsidRDefault="00921010" w:rsidP="00796DED">
      <w:pPr>
        <w:jc w:val="center"/>
      </w:pPr>
      <w:r w:rsidRPr="00796DED"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6E0EA77" wp14:editId="5C803924">
                <wp:simplePos x="0" y="0"/>
                <wp:positionH relativeFrom="column">
                  <wp:posOffset>2934706</wp:posOffset>
                </wp:positionH>
                <wp:positionV relativeFrom="paragraph">
                  <wp:posOffset>338527</wp:posOffset>
                </wp:positionV>
                <wp:extent cx="1069975" cy="327804"/>
                <wp:effectExtent l="0" t="0" r="15875" b="15240"/>
                <wp:wrapNone/>
                <wp:docPr id="528" name="CuadroTexto 5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D66BBC-10BE-474E-8EB9-F74655058B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75" cy="3278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A6CC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Lisosomes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EA77" id="CuadroTexto 527" o:spid="_x0000_s1066" type="#_x0000_t202" style="position:absolute;left:0;text-align:left;margin-left:231.1pt;margin-top:26.65pt;width:84.25pt;height:25.8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" filled="f" strokecolor="#ffa6cc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Lisosomes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2AC7833" wp14:editId="2C4E8771">
                <wp:simplePos x="0" y="0"/>
                <wp:positionH relativeFrom="column">
                  <wp:posOffset>1770140</wp:posOffset>
                </wp:positionH>
                <wp:positionV relativeFrom="paragraph">
                  <wp:posOffset>338527</wp:posOffset>
                </wp:positionV>
                <wp:extent cx="1119505" cy="310551"/>
                <wp:effectExtent l="0" t="0" r="23495" b="13335"/>
                <wp:wrapNone/>
                <wp:docPr id="521" name="CuadroTexto 5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ED297F-3BCA-4B07-A54D-DED01B1326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5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Ribosomes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7833" id="CuadroTexto 520" o:spid="_x0000_s1067" type="#_x0000_t202" style="position:absolute;left:0;text-align:left;margin-left:139.4pt;margin-top:26.65pt;width:88.15pt;height:24.4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" filled="f" strokecolor="red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Ribosomes</w:t>
                      </w:r>
                    </w:p>
                  </w:txbxContent>
                </v:textbox>
              </v:shape>
            </w:pict>
          </mc:Fallback>
        </mc:AlternateContent>
      </w:r>
      <w:r w:rsidR="00796DED">
        <w:t>CÈL·LULA EUCARIOTA VEGETAL</w:t>
      </w:r>
    </w:p>
    <w:p w:rsidR="00796DED" w:rsidRDefault="00921010" w:rsidP="00796DED">
      <w:pPr>
        <w:jc w:val="center"/>
      </w:pPr>
      <w:r w:rsidRPr="00796DED"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718D37D" wp14:editId="75C9BDC2">
                <wp:simplePos x="0" y="0"/>
                <wp:positionH relativeFrom="column">
                  <wp:posOffset>1725</wp:posOffset>
                </wp:positionH>
                <wp:positionV relativeFrom="paragraph">
                  <wp:posOffset>1894708</wp:posOffset>
                </wp:positionV>
                <wp:extent cx="925195" cy="421784"/>
                <wp:effectExtent l="0" t="0" r="27305" b="16510"/>
                <wp:wrapNone/>
                <wp:docPr id="573" name="CuadroTexto 57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9A2B4D-1D27-41EB-A3BF-94700BC58D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195" cy="4217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Aparell de Golgi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D37D" id="CuadroTexto 572" o:spid="_x0000_s1068" type="#_x0000_t202" style="position:absolute;left:0;text-align:left;margin-left:.15pt;margin-top:149.2pt;width:72.85pt;height:33.2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" filled="f" strokecolor="yellow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Aparell de Golgi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6DDEEC" wp14:editId="1EB99BF2">
                <wp:simplePos x="0" y="0"/>
                <wp:positionH relativeFrom="column">
                  <wp:posOffset>743597</wp:posOffset>
                </wp:positionH>
                <wp:positionV relativeFrom="paragraph">
                  <wp:posOffset>1218613</wp:posOffset>
                </wp:positionV>
                <wp:extent cx="1947473" cy="61343"/>
                <wp:effectExtent l="0" t="0" r="34290" b="34290"/>
                <wp:wrapNone/>
                <wp:docPr id="568" name="Conector recto 56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3C7E78-0352-4768-B5A4-0B2FA0D3F9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7473" cy="6134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9E8E32" id="Conector recto 567" o:spid="_x0000_s1026" style="position:absolute;flip: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5pt,95.95pt" to="211.9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" strokecolor="#a3648b [3208]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FA665B5" wp14:editId="6101D79D">
                <wp:simplePos x="0" y="0"/>
                <wp:positionH relativeFrom="column">
                  <wp:posOffset>62110</wp:posOffset>
                </wp:positionH>
                <wp:positionV relativeFrom="paragraph">
                  <wp:posOffset>1161463</wp:posOffset>
                </wp:positionV>
                <wp:extent cx="682625" cy="244044"/>
                <wp:effectExtent l="0" t="0" r="22225" b="22860"/>
                <wp:wrapNone/>
                <wp:docPr id="566" name="CuadroTexto 56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F3C6EF-7D64-47AE-9904-FBD90EACEE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2440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Nuclèol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65B5" id="CuadroTexto 565" o:spid="_x0000_s1069" type="#_x0000_t202" style="position:absolute;left:0;text-align:left;margin-left:4.9pt;margin-top:91.45pt;width:53.75pt;height:19.2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" filled="f" strokecolor="#a3648b [3208]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Nuclèol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7BAE95F" wp14:editId="3DD6ED9E">
                <wp:simplePos x="0" y="0"/>
                <wp:positionH relativeFrom="column">
                  <wp:posOffset>4754879</wp:posOffset>
                </wp:positionH>
                <wp:positionV relativeFrom="paragraph">
                  <wp:posOffset>1618662</wp:posOffset>
                </wp:positionV>
                <wp:extent cx="207034" cy="1131857"/>
                <wp:effectExtent l="0" t="0" r="21590" b="11430"/>
                <wp:wrapNone/>
                <wp:docPr id="544" name="Conector recto 5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BFAA40-DABB-4407-98AD-6BD3DE79A3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034" cy="1131857"/>
                        </a:xfrm>
                        <a:prstGeom prst="line">
                          <a:avLst/>
                        </a:prstGeom>
                        <a:ln>
                          <a:solidFill>
                            <a:srgbClr val="77493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A44C9" id="Conector recto 543" o:spid="_x0000_s1026" style="position:absolute;flip:x 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4pt,127.45pt" to="390.7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" strokecolor="#774931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EDED8F8" wp14:editId="104EE5EA">
                <wp:simplePos x="0" y="0"/>
                <wp:positionH relativeFrom="column">
                  <wp:posOffset>4961914</wp:posOffset>
                </wp:positionH>
                <wp:positionV relativeFrom="paragraph">
                  <wp:posOffset>2705591</wp:posOffset>
                </wp:positionV>
                <wp:extent cx="1075690" cy="259559"/>
                <wp:effectExtent l="0" t="0" r="10160" b="26670"/>
                <wp:wrapNone/>
                <wp:docPr id="542" name="CuadroTexto 5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B58FDB-0217-4444-A9AB-5FECE92058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2595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74931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Mitocondris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D8F8" id="CuadroTexto 541" o:spid="_x0000_s1070" type="#_x0000_t202" style="position:absolute;left:0;text-align:left;margin-left:390.7pt;margin-top:213.05pt;width:84.7pt;height:20.4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" filled="f" strokecolor="#774931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Mitocondris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8BBBBF7" wp14:editId="1DFDB780">
                <wp:simplePos x="0" y="0"/>
                <wp:positionH relativeFrom="column">
                  <wp:posOffset>3521303</wp:posOffset>
                </wp:positionH>
                <wp:positionV relativeFrom="paragraph">
                  <wp:posOffset>1989598</wp:posOffset>
                </wp:positionV>
                <wp:extent cx="1429756" cy="405441"/>
                <wp:effectExtent l="0" t="0" r="18415" b="33020"/>
                <wp:wrapNone/>
                <wp:docPr id="555" name="Conector recto 5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CB7E97-7CEE-4706-8B7A-FA33A82207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9756" cy="40544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74282" id="Conector recto 554" o:spid="_x0000_s1026" style="position:absolute;flip:x 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5pt,156.65pt" to="389.85pt,1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" strokecolor="#0070c0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A018D2B" wp14:editId="6F1F4743">
                <wp:simplePos x="0" y="0"/>
                <wp:positionH relativeFrom="column">
                  <wp:posOffset>4970540</wp:posOffset>
                </wp:positionH>
                <wp:positionV relativeFrom="paragraph">
                  <wp:posOffset>2395040</wp:posOffset>
                </wp:positionV>
                <wp:extent cx="1136650" cy="242618"/>
                <wp:effectExtent l="0" t="0" r="25400" b="24130"/>
                <wp:wrapNone/>
                <wp:docPr id="553" name="CuadroTexto 5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0A540E-3D50-4D91-B83A-BE5C97C426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426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Centrosoma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8D2B" id="CuadroTexto 552" o:spid="_x0000_s1071" type="#_x0000_t202" style="position:absolute;left:0;text-align:left;margin-left:391.4pt;margin-top:188.6pt;width:89.5pt;height:19.1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" filled="f" strokecolor="#0070c0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Centrosoma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0CBD742" wp14:editId="02AA431A">
                <wp:simplePos x="0" y="0"/>
                <wp:positionH relativeFrom="column">
                  <wp:posOffset>4642736</wp:posOffset>
                </wp:positionH>
                <wp:positionV relativeFrom="paragraph">
                  <wp:posOffset>1868828</wp:posOffset>
                </wp:positionV>
                <wp:extent cx="879894" cy="327804"/>
                <wp:effectExtent l="0" t="0" r="15875" b="34290"/>
                <wp:wrapNone/>
                <wp:docPr id="578" name="Conector recto 5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FAB324-E99F-4D67-A31E-8B3EA92640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9894" cy="3278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CBAE0" id="Conector recto 577" o:spid="_x0000_s1026" style="position:absolute;flip:x 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55pt,147.15pt" to="434.85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" strokecolor="#ecdfe7 [664]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2D7CD30" wp14:editId="2343FF6A">
                <wp:simplePos x="0" y="0"/>
                <wp:positionH relativeFrom="column">
                  <wp:posOffset>5522404</wp:posOffset>
                </wp:positionH>
                <wp:positionV relativeFrom="paragraph">
                  <wp:posOffset>1972310</wp:posOffset>
                </wp:positionV>
                <wp:extent cx="819509" cy="359074"/>
                <wp:effectExtent l="0" t="0" r="19050" b="22225"/>
                <wp:wrapNone/>
                <wp:docPr id="576" name="CuadroTexto 5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218474-B4BF-45E5-A92E-FB69029334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509" cy="3590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FD5A65" w:rsidRDefault="00FD5A65" w:rsidP="00921010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(citosol)</w:t>
                            </w:r>
                          </w:p>
                          <w:p w:rsidR="00FD5A65" w:rsidRDefault="00FD5A65" w:rsidP="00796DED">
                            <w:pPr>
                              <w:jc w:val="right"/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Citoplasma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7CD30" id="CuadroTexto 575" o:spid="_x0000_s1072" type="#_x0000_t202" style="position:absolute;left:0;text-align:left;margin-left:434.85pt;margin-top:155.3pt;width:64.55pt;height:28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" filled="f" strokecolor="#ecdfe7 [664]">
                <v:textbox>
                  <w:txbxContent>
                    <w:p w:rsidR="00FD5A65" w:rsidRDefault="00FD5A65" w:rsidP="00921010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(citosol)</w:t>
                      </w:r>
                    </w:p>
                    <w:p w:rsidR="00FD5A65" w:rsidRDefault="00FD5A65" w:rsidP="00796DED">
                      <w:pPr>
                        <w:jc w:val="right"/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Citoplasma 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6B4324F" wp14:editId="3B440259">
                <wp:simplePos x="0" y="0"/>
                <wp:positionH relativeFrom="column">
                  <wp:posOffset>5272465</wp:posOffset>
                </wp:positionH>
                <wp:positionV relativeFrom="paragraph">
                  <wp:posOffset>859538</wp:posOffset>
                </wp:positionV>
                <wp:extent cx="782955" cy="269899"/>
                <wp:effectExtent l="0" t="0" r="17145" b="15875"/>
                <wp:wrapNone/>
                <wp:docPr id="539" name="CuadroTexto 5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D21D44-099C-4009-AE4F-22CE6B02F9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2698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Vacúols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324F" id="CuadroTexto 538" o:spid="_x0000_s1073" type="#_x0000_t202" style="position:absolute;left:0;text-align:left;margin-left:415.15pt;margin-top:67.7pt;width:61.65pt;height:21.25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" filled="f" strokecolor="#002060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Vacúols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B984B0B" wp14:editId="3B1ADAF6">
                <wp:simplePos x="0" y="0"/>
                <wp:positionH relativeFrom="column">
                  <wp:posOffset>4358064</wp:posOffset>
                </wp:positionH>
                <wp:positionV relativeFrom="paragraph">
                  <wp:posOffset>984214</wp:posOffset>
                </wp:positionV>
                <wp:extent cx="914400" cy="153442"/>
                <wp:effectExtent l="0" t="0" r="19050" b="37465"/>
                <wp:wrapNone/>
                <wp:docPr id="541" name="Conector recto 5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4BA074-F746-49AD-A847-B3A0941414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53442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494E1" id="Conector recto 540" o:spid="_x0000_s1026" style="position:absolute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15pt,77.5pt" to="415.1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" strokecolor="#002060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F84DB79" wp14:editId="1C998C06">
                <wp:simplePos x="0" y="0"/>
                <wp:positionH relativeFrom="column">
                  <wp:posOffset>5082684</wp:posOffset>
                </wp:positionH>
                <wp:positionV relativeFrom="paragraph">
                  <wp:posOffset>514482</wp:posOffset>
                </wp:positionV>
                <wp:extent cx="1003300" cy="241539"/>
                <wp:effectExtent l="0" t="0" r="25400" b="25400"/>
                <wp:wrapNone/>
                <wp:docPr id="534" name="CuadroTexto 5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3179CB-B8B2-43DB-85DE-C605EDDCA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241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77D36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Cloroplasts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4DB79" id="CuadroTexto 533" o:spid="_x0000_s1074" type="#_x0000_t202" style="position:absolute;left:0;text-align:left;margin-left:400.2pt;margin-top:40.5pt;width:79pt;height:19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" filled="f" strokecolor="#177d36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Cloroplasts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B57421" wp14:editId="7C77D9FB">
                <wp:simplePos x="0" y="0"/>
                <wp:positionH relativeFrom="column">
                  <wp:posOffset>5074057</wp:posOffset>
                </wp:positionH>
                <wp:positionV relativeFrom="paragraph">
                  <wp:posOffset>31403</wp:posOffset>
                </wp:positionV>
                <wp:extent cx="777240" cy="431764"/>
                <wp:effectExtent l="0" t="0" r="22860" b="26035"/>
                <wp:wrapNone/>
                <wp:docPr id="531" name="CuadroTexto 5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1B5A7D-CDF8-4764-A31C-CAB3D824C7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4317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Paret cel·lular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57421" id="CuadroTexto 530" o:spid="_x0000_s1075" type="#_x0000_t202" style="position:absolute;left:0;text-align:left;margin-left:399.55pt;margin-top:2.45pt;width:61.2pt;height:34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" filled="f" strokecolor="#92d050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Paret cel·lular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63DBAC6" wp14:editId="51A05AB2">
                <wp:simplePos x="0" y="0"/>
                <wp:positionH relativeFrom="column">
                  <wp:posOffset>4038888</wp:posOffset>
                </wp:positionH>
                <wp:positionV relativeFrom="paragraph">
                  <wp:posOffset>22776</wp:posOffset>
                </wp:positionV>
                <wp:extent cx="521335" cy="267419"/>
                <wp:effectExtent l="0" t="0" r="12065" b="18415"/>
                <wp:wrapNone/>
                <wp:docPr id="569" name="CuadroTexto 5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705018-B39C-44AF-ACBC-810BF0A0B9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267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Nucli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BAC6" id="CuadroTexto 568" o:spid="_x0000_s1076" type="#_x0000_t202" style="position:absolute;left:0;text-align:left;margin-left:318pt;margin-top:1.8pt;width:41.05pt;height:21.0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" filled="f" strokecolor="#7030a0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Nucli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ACDBDE" wp14:editId="6F7A68B6">
                <wp:simplePos x="0" y="0"/>
                <wp:positionH relativeFrom="column">
                  <wp:posOffset>1129066</wp:posOffset>
                </wp:positionH>
                <wp:positionV relativeFrom="paragraph">
                  <wp:posOffset>753026</wp:posOffset>
                </wp:positionV>
                <wp:extent cx="1425491" cy="413289"/>
                <wp:effectExtent l="0" t="0" r="22860" b="25400"/>
                <wp:wrapNone/>
                <wp:docPr id="550" name="Conector recto 5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FBBA77-C1E2-4905-AF2F-5878704521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491" cy="4132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FB589" id="Conector recto 549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pt,59.3pt" to="201.15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" strokecolor="#f9b8b8 [1303]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94F81B" wp14:editId="1637B799">
                <wp:simplePos x="0" y="0"/>
                <wp:positionH relativeFrom="column">
                  <wp:posOffset>954225</wp:posOffset>
                </wp:positionH>
                <wp:positionV relativeFrom="paragraph">
                  <wp:posOffset>1033672</wp:posOffset>
                </wp:positionV>
                <wp:extent cx="178699" cy="259464"/>
                <wp:effectExtent l="0" t="0" r="31115" b="26670"/>
                <wp:wrapNone/>
                <wp:docPr id="558" name="Conector recto 5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E7E916-482E-471E-953B-FB24E4B46B5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8699" cy="259464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3DA15" id="Conector recto 55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81.4pt" to="89.2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" strokecolor="#00b0f0" strokeweight=".5pt">
                <v:stroke joinstyle="miter"/>
                <o:lock v:ext="edit" shapetype="f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C50CB5" wp14:editId="29755B2E">
                <wp:simplePos x="0" y="0"/>
                <wp:positionH relativeFrom="column">
                  <wp:posOffset>18978</wp:posOffset>
                </wp:positionH>
                <wp:positionV relativeFrom="paragraph">
                  <wp:posOffset>885418</wp:posOffset>
                </wp:positionV>
                <wp:extent cx="888521" cy="228995"/>
                <wp:effectExtent l="0" t="0" r="26035" b="19050"/>
                <wp:wrapNone/>
                <wp:docPr id="556" name="CuadroTexto 5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14827-EA43-445C-8851-3F7C98A441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521" cy="228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Citoesquelet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50CB5" id="CuadroTexto 555" o:spid="_x0000_s1077" type="#_x0000_t202" style="position:absolute;left:0;text-align:left;margin-left:1.5pt;margin-top:69.7pt;width:69.95pt;height:18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" filled="f" strokecolor="#00b0f0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Citoesquelet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DA421CC" wp14:editId="7966954B">
                <wp:simplePos x="0" y="0"/>
                <wp:positionH relativeFrom="column">
                  <wp:posOffset>79363</wp:posOffset>
                </wp:positionH>
                <wp:positionV relativeFrom="paragraph">
                  <wp:posOffset>609372</wp:posOffset>
                </wp:positionV>
                <wp:extent cx="1183005" cy="250166"/>
                <wp:effectExtent l="0" t="0" r="22225" b="17145"/>
                <wp:wrapNone/>
                <wp:docPr id="548" name="CuadroTexto 5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910ED-593F-43EC-83CA-7A52B81B77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005" cy="250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Nucleoplasma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21CC" id="CuadroTexto 547" o:spid="_x0000_s1078" type="#_x0000_t202" style="position:absolute;left:0;text-align:left;margin-left:6.25pt;margin-top:48pt;width:93.15pt;height:19.7pt;z-index:251954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" filled="f" strokecolor="#f9b8b8 [1303]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Nucleoplasma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E404944" wp14:editId="25EDBDE0">
                <wp:simplePos x="0" y="0"/>
                <wp:positionH relativeFrom="column">
                  <wp:posOffset>53484</wp:posOffset>
                </wp:positionH>
                <wp:positionV relativeFrom="paragraph">
                  <wp:posOffset>31403</wp:posOffset>
                </wp:positionV>
                <wp:extent cx="1196975" cy="483079"/>
                <wp:effectExtent l="0" t="0" r="22225" b="12700"/>
                <wp:wrapNone/>
                <wp:docPr id="518" name="CuadroTexto 5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B268D2-C3AD-462A-A8E0-B2AC7011AC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4830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Membrana plasmàtica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4944" id="CuadroTexto 517" o:spid="_x0000_s1079" type="#_x0000_t202" style="position:absolute;left:0;text-align:left;margin-left:4.2pt;margin-top:2.45pt;width:94.25pt;height:38.0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" filled="f" strokecolor="#ffc000">
                <v:textbox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Membrana plasmàtica</w:t>
                      </w:r>
                    </w:p>
                  </w:txbxContent>
                </v:textbox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E472615" wp14:editId="0BF9A9EF">
                <wp:simplePos x="0" y="0"/>
                <wp:positionH relativeFrom="column">
                  <wp:posOffset>904396</wp:posOffset>
                </wp:positionH>
                <wp:positionV relativeFrom="paragraph">
                  <wp:posOffset>572794</wp:posOffset>
                </wp:positionV>
                <wp:extent cx="4333240" cy="2038985"/>
                <wp:effectExtent l="38100" t="19050" r="10160" b="18415"/>
                <wp:wrapNone/>
                <wp:docPr id="305" name="Diagrama de flujo: preparación 3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0D0300-5096-40A6-A907-098A67DA41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240" cy="2038985"/>
                        </a:xfrm>
                        <a:prstGeom prst="flowChartPreparation">
                          <a:avLst/>
                        </a:prstGeom>
                        <a:solidFill>
                          <a:srgbClr val="E54D86">
                            <a:alpha val="30980"/>
                          </a:srgb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1F62FB26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Diagrama de flujo: preparación 304" o:spid="_x0000_s1026" type="#_x0000_t117" style="position:absolute;margin-left:71.2pt;margin-top:45.1pt;width:341.2pt;height:160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" fillcolor="#e54d86" strokecolor="#ffc000" strokeweight="3pt">
                <v:fill opacity="20303f"/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79DEB0" wp14:editId="796D8F94">
                <wp:simplePos x="0" y="0"/>
                <wp:positionH relativeFrom="column">
                  <wp:posOffset>1311910</wp:posOffset>
                </wp:positionH>
                <wp:positionV relativeFrom="paragraph">
                  <wp:posOffset>2764155</wp:posOffset>
                </wp:positionV>
                <wp:extent cx="350520" cy="295275"/>
                <wp:effectExtent l="84772" t="67628" r="77153" b="77152"/>
                <wp:wrapNone/>
                <wp:docPr id="328" name="Rectángulo 3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C47CF7-CD2F-48CD-9600-CD13735895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35384">
                          <a:off x="0" y="0"/>
                          <a:ext cx="35052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46E4582" id="Rectángulo 327" o:spid="_x0000_s1026" style="position:absolute;margin-left:103.3pt;margin-top:217.65pt;width:27.6pt;height:23.25pt;rotation:-3893511fd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" fillcolor="#92d050" strokecolor="#92d050" strokeweight="1pt"/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06BD7B" wp14:editId="3B42A1D9">
                <wp:simplePos x="0" y="0"/>
                <wp:positionH relativeFrom="column">
                  <wp:posOffset>1529715</wp:posOffset>
                </wp:positionH>
                <wp:positionV relativeFrom="paragraph">
                  <wp:posOffset>2869565</wp:posOffset>
                </wp:positionV>
                <wp:extent cx="127000" cy="241300"/>
                <wp:effectExtent l="19050" t="19050" r="25400" b="25400"/>
                <wp:wrapNone/>
                <wp:docPr id="333" name="Conector recto 3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05FF7B-E5E3-4275-944C-5141FC03964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000" cy="241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3BB5A" id="Conector recto 332" o:spid="_x0000_s1026" style="position:absolute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45pt,225.95pt" to="130.45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948CE3" wp14:editId="0647CE30">
                <wp:simplePos x="0" y="0"/>
                <wp:positionH relativeFrom="column">
                  <wp:posOffset>1250768</wp:posOffset>
                </wp:positionH>
                <wp:positionV relativeFrom="paragraph">
                  <wp:posOffset>2750615</wp:posOffset>
                </wp:positionV>
                <wp:extent cx="125095" cy="214630"/>
                <wp:effectExtent l="19050" t="19050" r="27305" b="13970"/>
                <wp:wrapNone/>
                <wp:docPr id="335" name="Conector recto 3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83C0FC-9F5E-4E55-A271-427B0E4493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095" cy="2146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198A4" id="Conector recto 334" o:spid="_x0000_s1026" style="position:absolute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5pt,216.6pt" to="108.35pt,2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E505849" wp14:editId="6CC96BB3">
                <wp:simplePos x="0" y="0"/>
                <wp:positionH relativeFrom="column">
                  <wp:posOffset>4599305</wp:posOffset>
                </wp:positionH>
                <wp:positionV relativeFrom="paragraph">
                  <wp:posOffset>2910840</wp:posOffset>
                </wp:positionV>
                <wp:extent cx="123190" cy="216535"/>
                <wp:effectExtent l="19050" t="19050" r="29210" b="12065"/>
                <wp:wrapNone/>
                <wp:docPr id="344" name="Conector recto 3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3E05E9-A8E0-43A6-B4BC-A6C24D3EB7B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3190" cy="2165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0CD2C" id="Conector recto 343" o:spid="_x0000_s1026" style="position:absolute;flip:x 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15pt,229.2pt" to="371.85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98EAE3B" wp14:editId="664E8176">
                <wp:simplePos x="0" y="0"/>
                <wp:positionH relativeFrom="column">
                  <wp:posOffset>4884420</wp:posOffset>
                </wp:positionH>
                <wp:positionV relativeFrom="paragraph">
                  <wp:posOffset>2769235</wp:posOffset>
                </wp:positionV>
                <wp:extent cx="94615" cy="222250"/>
                <wp:effectExtent l="19050" t="19050" r="19685" b="25400"/>
                <wp:wrapNone/>
                <wp:docPr id="342" name="Conector recto 3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DD7474-D8FC-464C-ABE5-ACBAE03A2B5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4615" cy="2222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4C31D" id="Conector recto 341" o:spid="_x0000_s1026" style="position:absolute;flip:x 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6pt,218.05pt" to="392.05pt,2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8F2449C" wp14:editId="1911C97F">
                <wp:simplePos x="0" y="0"/>
                <wp:positionH relativeFrom="column">
                  <wp:posOffset>4594097</wp:posOffset>
                </wp:positionH>
                <wp:positionV relativeFrom="paragraph">
                  <wp:posOffset>2795172</wp:posOffset>
                </wp:positionV>
                <wp:extent cx="350520" cy="295275"/>
                <wp:effectExtent l="84772" t="67628" r="77153" b="77152"/>
                <wp:wrapNone/>
                <wp:docPr id="326" name="Rectángulo 3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FA9B9C-989A-448B-B197-777D6815C4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5969">
                          <a:off x="0" y="0"/>
                          <a:ext cx="35052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722EED4" id="Rectángulo 325" o:spid="_x0000_s1026" style="position:absolute;margin-left:361.75pt;margin-top:220.1pt;width:27.6pt;height:23.25pt;rotation:-7551966fd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" fillcolor="#92d050" strokecolor="#92d050" strokeweight="1pt"/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7F0EB3E" wp14:editId="06359815">
                <wp:simplePos x="0" y="0"/>
                <wp:positionH relativeFrom="column">
                  <wp:posOffset>2640965</wp:posOffset>
                </wp:positionH>
                <wp:positionV relativeFrom="paragraph">
                  <wp:posOffset>1092835</wp:posOffset>
                </wp:positionV>
                <wp:extent cx="149225" cy="149225"/>
                <wp:effectExtent l="57150" t="57150" r="0" b="60325"/>
                <wp:wrapNone/>
                <wp:docPr id="346" name="Entrada de lápiz 3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C57CCC-8E51-47F6-89BE-BF03888B9B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4">
                          <w14:nvContentPartPr>
                            <w14:cNvContentPartPr/>
                          </w14:nvContentPartPr>
                          <w14:xfrm>
                            <a:off x="0" y="0"/>
                            <a:ext cx="149225" cy="14922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46" name="Entrada de lápiz 345">
                              <a:extLst>
                                <a:ext uri="{FF2B5EF4-FFF2-40B4-BE49-F238E27FC236}">
                                  <a16:creationId xmlns:a16="http://schemas.microsoft.com/office/drawing/2014/main" id="{42C57CCC-8E51-47F6-89BE-BF03888B9B1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9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819123" y="1213500"/>
                              <a:ext cx="185400" cy="1850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E805387" id="Entrada de lápiz 345" o:spid="_x0000_s1026" type="#_x0000_t75" style="position:absolute;margin-left:206.55pt;margin-top:84.65pt;width:14.55pt;height:14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">
                <v:imagedata r:id="rId196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138EC62F" wp14:editId="51182064">
                <wp:simplePos x="0" y="0"/>
                <wp:positionH relativeFrom="column">
                  <wp:posOffset>2647315</wp:posOffset>
                </wp:positionH>
                <wp:positionV relativeFrom="paragraph">
                  <wp:posOffset>1153160</wp:posOffset>
                </wp:positionV>
                <wp:extent cx="564515" cy="363220"/>
                <wp:effectExtent l="38100" t="38100" r="45085" b="55880"/>
                <wp:wrapNone/>
                <wp:docPr id="363" name="Entrada de lápiz 3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C4BD-C5BD-4550-8C9A-A51333B4EC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7">
                          <w14:nvContentPartPr>
                            <w14:cNvContentPartPr/>
                          </w14:nvContentPartPr>
                          <w14:xfrm>
                            <a:off x="0" y="0"/>
                            <a:ext cx="564515" cy="3632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63" name="Entrada de lápiz 362">
                              <a:extLst>
                                <a:ext uri="{FF2B5EF4-FFF2-40B4-BE49-F238E27FC236}">
                                  <a16:creationId xmlns:a16="http://schemas.microsoft.com/office/drawing/2014/main" id="{AA1AC4BD-C5BD-4550-8C9A-A51333B4EC8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19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834040" y="1302120"/>
                              <a:ext cx="582480" cy="3808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4057FCE" id="Entrada de lápiz 362" o:spid="_x0000_s1026" type="#_x0000_t75" style="position:absolute;margin-left:207.75pt;margin-top:90.1pt;width:45.85pt;height:30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">
                <v:imagedata r:id="rId199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D967904" wp14:editId="259F701A">
                <wp:simplePos x="0" y="0"/>
                <wp:positionH relativeFrom="column">
                  <wp:posOffset>2453005</wp:posOffset>
                </wp:positionH>
                <wp:positionV relativeFrom="paragraph">
                  <wp:posOffset>836930</wp:posOffset>
                </wp:positionV>
                <wp:extent cx="876935" cy="792480"/>
                <wp:effectExtent l="57150" t="38100" r="75565" b="64770"/>
                <wp:wrapNone/>
                <wp:docPr id="370" name="Entrada de lápiz 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C6043E-E1AD-4BB1-B5B9-0CC8BA986D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0">
                          <w14:nvContentPartPr>
                            <w14:cNvContentPartPr/>
                          </w14:nvContentPartPr>
                          <w14:xfrm>
                            <a:off x="0" y="0"/>
                            <a:ext cx="876935" cy="7924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70" name="Entrada de lápiz 369">
                              <a:extLst>
                                <a:ext uri="{FF2B5EF4-FFF2-40B4-BE49-F238E27FC236}">
                                  <a16:creationId xmlns:a16="http://schemas.microsoft.com/office/drawing/2014/main" id="{5BC6043E-E1AD-4BB1-B5B9-0CC8BA986DB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0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630640" y="977040"/>
                              <a:ext cx="912600" cy="828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E68D1D7" id="Entrada de lápiz 369" o:spid="_x0000_s1026" type="#_x0000_t75" style="position:absolute;margin-left:191.75pt;margin-top:64.5pt;width:71.85pt;height:65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">
                <v:imagedata r:id="rId202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65A133E9" wp14:editId="709C4BC4">
                <wp:simplePos x="0" y="0"/>
                <wp:positionH relativeFrom="column">
                  <wp:posOffset>2069465</wp:posOffset>
                </wp:positionH>
                <wp:positionV relativeFrom="paragraph">
                  <wp:posOffset>648970</wp:posOffset>
                </wp:positionV>
                <wp:extent cx="1454150" cy="1294765"/>
                <wp:effectExtent l="38100" t="38100" r="31750" b="57785"/>
                <wp:wrapNone/>
                <wp:docPr id="371" name="Entrada de lápiz 3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3F6B0A-3471-42AF-8B27-799EDD162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3">
                          <w14:nvContentPartPr>
                            <w14:cNvContentPartPr/>
                          </w14:nvContentPartPr>
                          <w14:xfrm>
                            <a:off x="0" y="0"/>
                            <a:ext cx="1454150" cy="129476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71" name="Entrada de lápiz 370">
                              <a:extLst>
                                <a:ext uri="{FF2B5EF4-FFF2-40B4-BE49-F238E27FC236}">
                                  <a16:creationId xmlns:a16="http://schemas.microsoft.com/office/drawing/2014/main" id="{233F6B0A-3471-42AF-8B27-799EDD1625D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0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247600" y="789120"/>
                              <a:ext cx="1490400" cy="1330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434983F" id="Entrada de lápiz 370" o:spid="_x0000_s1026" type="#_x0000_t75" style="position:absolute;margin-left:161.55pt;margin-top:49.7pt;width:117.3pt;height:104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">
                <v:imagedata r:id="rId205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FA17DD7" wp14:editId="3713927E">
                <wp:simplePos x="0" y="0"/>
                <wp:positionH relativeFrom="column">
                  <wp:posOffset>2066925</wp:posOffset>
                </wp:positionH>
                <wp:positionV relativeFrom="paragraph">
                  <wp:posOffset>647700</wp:posOffset>
                </wp:positionV>
                <wp:extent cx="1457960" cy="481965"/>
                <wp:effectExtent l="38100" t="38100" r="8890" b="51435"/>
                <wp:wrapNone/>
                <wp:docPr id="387" name="Entrada de lápiz 3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0BE58D-82E4-44E4-AAB8-1A0B089A47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6">
                          <w14:nvContentPartPr>
                            <w14:cNvContentPartPr/>
                          </w14:nvContentPartPr>
                          <w14:xfrm>
                            <a:off x="0" y="0"/>
                            <a:ext cx="1457960" cy="48196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87" name="Entrada de lápiz 386">
                              <a:extLst>
                                <a:ext uri="{FF2B5EF4-FFF2-40B4-BE49-F238E27FC236}">
                                  <a16:creationId xmlns:a16="http://schemas.microsoft.com/office/drawing/2014/main" id="{1F0BE58D-82E4-44E4-AAB8-1A0B089A477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0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245076" y="787320"/>
                              <a:ext cx="1493649" cy="5180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69CD1D6" id="Entrada de lápiz 386" o:spid="_x0000_s1026" type="#_x0000_t75" style="position:absolute;margin-left:161.35pt;margin-top:49.6pt;width:117.6pt;height:40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">
                <v:imagedata r:id="rId208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2A21B592" wp14:editId="04E7C205">
                <wp:simplePos x="0" y="0"/>
                <wp:positionH relativeFrom="column">
                  <wp:posOffset>2189480</wp:posOffset>
                </wp:positionH>
                <wp:positionV relativeFrom="paragraph">
                  <wp:posOffset>1258570</wp:posOffset>
                </wp:positionV>
                <wp:extent cx="80010" cy="62865"/>
                <wp:effectExtent l="38100" t="57150" r="72390" b="51435"/>
                <wp:wrapNone/>
                <wp:docPr id="388" name="Entrada de lápiz 3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8450E2-5527-48F0-B62E-1159344FCC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09">
                          <w14:nvContentPartPr>
                            <w14:cNvContentPartPr/>
                          </w14:nvContentPartPr>
                          <w14:xfrm>
                            <a:off x="0" y="0"/>
                            <a:ext cx="80010" cy="6286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88" name="Entrada de lápiz 387">
                              <a:extLst>
                                <a:ext uri="{FF2B5EF4-FFF2-40B4-BE49-F238E27FC236}">
                                  <a16:creationId xmlns:a16="http://schemas.microsoft.com/office/drawing/2014/main" id="{D68450E2-5527-48F0-B62E-1159344FCC0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1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367120" y="1379160"/>
                              <a:ext cx="116280" cy="986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09ED3258" id="Entrada de lápiz 387" o:spid="_x0000_s1026" type="#_x0000_t75" style="position:absolute;margin-left:171pt;margin-top:97.7pt;width:9.1pt;height:7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">
                <v:imagedata r:id="rId211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5DFA1ED" wp14:editId="4A0AEFEA">
                <wp:simplePos x="0" y="0"/>
                <wp:positionH relativeFrom="column">
                  <wp:posOffset>4171315</wp:posOffset>
                </wp:positionH>
                <wp:positionV relativeFrom="paragraph">
                  <wp:posOffset>1726565</wp:posOffset>
                </wp:positionV>
                <wp:extent cx="311150" cy="391160"/>
                <wp:effectExtent l="38100" t="38100" r="50800" b="66040"/>
                <wp:wrapNone/>
                <wp:docPr id="393" name="Entrada de lápiz 3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AC701-FFA9-4CA1-BD5C-4C2E5DBCB0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2">
                          <w14:nvContentPartPr>
                            <w14:cNvContentPartPr/>
                          </w14:nvContentPartPr>
                          <w14:xfrm>
                            <a:off x="0" y="0"/>
                            <a:ext cx="311150" cy="3911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93" name="Entrada de lápiz 392">
                              <a:extLst>
                                <a:ext uri="{FF2B5EF4-FFF2-40B4-BE49-F238E27FC236}">
                                  <a16:creationId xmlns:a16="http://schemas.microsoft.com/office/drawing/2014/main" id="{B35AC701-FFA9-4CA1-BD5C-4C2E5DBCB03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1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348920" y="1866600"/>
                              <a:ext cx="347040" cy="4273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DA04F23" id="Entrada de lápiz 392" o:spid="_x0000_s1026" type="#_x0000_t75" style="position:absolute;margin-left:327.05pt;margin-top:134.55pt;width:27.3pt;height:3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">
                <v:imagedata r:id="rId214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F160C31" wp14:editId="20A2C365">
                <wp:simplePos x="0" y="0"/>
                <wp:positionH relativeFrom="column">
                  <wp:posOffset>3382010</wp:posOffset>
                </wp:positionH>
                <wp:positionV relativeFrom="paragraph">
                  <wp:posOffset>640715</wp:posOffset>
                </wp:positionV>
                <wp:extent cx="523240" cy="211455"/>
                <wp:effectExtent l="57150" t="57150" r="29210" b="55245"/>
                <wp:wrapNone/>
                <wp:docPr id="397" name="Entrada de lápiz 39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709E85-66AA-440E-9F7C-BCBC3750FF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5">
                          <w14:nvContentPartPr>
                            <w14:cNvContentPartPr/>
                          </w14:nvContentPartPr>
                          <w14:xfrm>
                            <a:off x="0" y="0"/>
                            <a:ext cx="523240" cy="21145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397" name="Entrada de lápiz 396">
                              <a:extLst>
                                <a:ext uri="{FF2B5EF4-FFF2-40B4-BE49-F238E27FC236}">
                                  <a16:creationId xmlns:a16="http://schemas.microsoft.com/office/drawing/2014/main" id="{4C709E85-66AA-440E-9F7C-BCBC3750FF8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1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559800" y="761400"/>
                              <a:ext cx="559440" cy="2473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050067B" id="Entrada de lápiz 396" o:spid="_x0000_s1026" type="#_x0000_t75" style="position:absolute;margin-left:264.9pt;margin-top:49.05pt;width:44pt;height:19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">
                <v:imagedata r:id="rId217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483A807" wp14:editId="1F2EB5F0">
                <wp:simplePos x="0" y="0"/>
                <wp:positionH relativeFrom="column">
                  <wp:posOffset>1552575</wp:posOffset>
                </wp:positionH>
                <wp:positionV relativeFrom="paragraph">
                  <wp:posOffset>1710055</wp:posOffset>
                </wp:positionV>
                <wp:extent cx="690245" cy="763905"/>
                <wp:effectExtent l="38100" t="38100" r="33655" b="74295"/>
                <wp:wrapNone/>
                <wp:docPr id="413" name="Entrada de lápiz 4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1F79A0-DC43-439B-9238-B03ED7027B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8">
                          <w14:nvContentPartPr>
                            <w14:cNvContentPartPr/>
                          </w14:nvContentPartPr>
                          <w14:xfrm>
                            <a:off x="0" y="0"/>
                            <a:ext cx="690245" cy="76390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13" name="Entrada de lápiz 412">
                              <a:extLst>
                                <a:ext uri="{FF2B5EF4-FFF2-40B4-BE49-F238E27FC236}">
                                  <a16:creationId xmlns:a16="http://schemas.microsoft.com/office/drawing/2014/main" id="{111F79A0-DC43-439B-9238-B03ED7027BF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1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730640" y="1849680"/>
                              <a:ext cx="726480" cy="7995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C9FB49C" id="Entrada de lápiz 412" o:spid="_x0000_s1026" type="#_x0000_t75" style="position:absolute;margin-left:120.85pt;margin-top:133.25pt;width:57.15pt;height:62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">
                <v:imagedata r:id="rId220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3BAB3A3" wp14:editId="5E066D29">
                <wp:simplePos x="0" y="0"/>
                <wp:positionH relativeFrom="column">
                  <wp:posOffset>3761105</wp:posOffset>
                </wp:positionH>
                <wp:positionV relativeFrom="paragraph">
                  <wp:posOffset>843915</wp:posOffset>
                </wp:positionV>
                <wp:extent cx="600710" cy="1017270"/>
                <wp:effectExtent l="57150" t="57150" r="66040" b="68580"/>
                <wp:wrapNone/>
                <wp:docPr id="420" name="Entrada de lápiz 4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ECB68C-BB49-4E72-8731-563986FCC3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1">
                          <w14:nvContentPartPr>
                            <w14:cNvContentPartPr/>
                          </w14:nvContentPartPr>
                          <w14:xfrm>
                            <a:off x="0" y="0"/>
                            <a:ext cx="600710" cy="101727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20" name="Entrada de lápiz 419">
                              <a:extLst>
                                <a:ext uri="{FF2B5EF4-FFF2-40B4-BE49-F238E27FC236}">
                                  <a16:creationId xmlns:a16="http://schemas.microsoft.com/office/drawing/2014/main" id="{9AECB68C-BB49-4E72-8731-563986FCC37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2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938880" y="964800"/>
                              <a:ext cx="636480" cy="10533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B50A5A2" id="Entrada de lápiz 419" o:spid="_x0000_s1026" type="#_x0000_t75" style="position:absolute;margin-left:294.75pt;margin-top:65.05pt;width:50.1pt;height:8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">
                <v:imagedata r:id="rId223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7C238FF4" wp14:editId="3796A7D8">
                <wp:simplePos x="0" y="0"/>
                <wp:positionH relativeFrom="column">
                  <wp:posOffset>3799205</wp:posOffset>
                </wp:positionH>
                <wp:positionV relativeFrom="paragraph">
                  <wp:posOffset>842010</wp:posOffset>
                </wp:positionV>
                <wp:extent cx="557530" cy="967105"/>
                <wp:effectExtent l="57150" t="38100" r="0" b="61595"/>
                <wp:wrapNone/>
                <wp:docPr id="421" name="Entrada de lápiz 4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62A26C-319F-4984-B06E-9C09606F07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4">
                          <w14:nvContentPartPr>
                            <w14:cNvContentPartPr/>
                          </w14:nvContentPartPr>
                          <w14:xfrm>
                            <a:off x="0" y="0"/>
                            <a:ext cx="557530" cy="96710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21" name="Entrada de lápiz 420">
                              <a:extLst>
                                <a:ext uri="{FF2B5EF4-FFF2-40B4-BE49-F238E27FC236}">
                                  <a16:creationId xmlns:a16="http://schemas.microsoft.com/office/drawing/2014/main" id="{5C62A26C-319F-4984-B06E-9C09606F0769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2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977040" y="982080"/>
                              <a:ext cx="593280" cy="10029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86CBCDE" id="Entrada de lápiz 420" o:spid="_x0000_s1026" type="#_x0000_t75" style="position:absolute;margin-left:297.75pt;margin-top:64.9pt;width:46.7pt;height:78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">
                <v:imagedata r:id="rId226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ABE112C" wp14:editId="29B1DD2A">
                <wp:simplePos x="0" y="0"/>
                <wp:positionH relativeFrom="column">
                  <wp:posOffset>2670175</wp:posOffset>
                </wp:positionH>
                <wp:positionV relativeFrom="paragraph">
                  <wp:posOffset>1714500</wp:posOffset>
                </wp:positionV>
                <wp:extent cx="1021080" cy="748030"/>
                <wp:effectExtent l="38100" t="38100" r="45720" b="52070"/>
                <wp:wrapNone/>
                <wp:docPr id="461" name="Entrada de lápiz 4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12EEA5-5FED-4D5E-B7CE-BF4F12B0ED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27">
                          <w14:nvContentPartPr>
                            <w14:cNvContentPartPr/>
                          </w14:nvContentPartPr>
                          <w14:xfrm>
                            <a:off x="0" y="0"/>
                            <a:ext cx="1021080" cy="74803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61" name="Entrada de lápiz 460">
                              <a:extLst>
                                <a:ext uri="{FF2B5EF4-FFF2-40B4-BE49-F238E27FC236}">
                                  <a16:creationId xmlns:a16="http://schemas.microsoft.com/office/drawing/2014/main" id="{AD12EEA5-5FED-4D5E-B7CE-BF4F12B0EDA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2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859960" y="1866240"/>
                              <a:ext cx="1033920" cy="760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4C94F3CF" id="Entrada de lápiz 460" o:spid="_x0000_s1026" type="#_x0000_t75" style="position:absolute;margin-left:209.75pt;margin-top:134.5pt;width:81.35pt;height:59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">
                <v:imagedata r:id="rId229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3CC5A4A" wp14:editId="277E69FA">
                <wp:simplePos x="0" y="0"/>
                <wp:positionH relativeFrom="column">
                  <wp:posOffset>1461770</wp:posOffset>
                </wp:positionH>
                <wp:positionV relativeFrom="paragraph">
                  <wp:posOffset>699135</wp:posOffset>
                </wp:positionV>
                <wp:extent cx="425450" cy="413385"/>
                <wp:effectExtent l="38100" t="57150" r="12700" b="62865"/>
                <wp:wrapNone/>
                <wp:docPr id="467" name="Entrada de lápiz 4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0F7390-DCE5-465D-9943-1F8980B72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0">
                          <w14:nvContentPartPr>
                            <w14:cNvContentPartPr/>
                          </w14:nvContentPartPr>
                          <w14:xfrm>
                            <a:off x="0" y="0"/>
                            <a:ext cx="425450" cy="41338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67" name="Entrada de lápiz 466">
                              <a:extLst>
                                <a:ext uri="{FF2B5EF4-FFF2-40B4-BE49-F238E27FC236}">
                                  <a16:creationId xmlns:a16="http://schemas.microsoft.com/office/drawing/2014/main" id="{8A0F7390-DCE5-465D-9943-1F8980B72B41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3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639560" y="819720"/>
                              <a:ext cx="461520" cy="449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8EAB5BA" id="Entrada de lápiz 466" o:spid="_x0000_s1026" type="#_x0000_t75" style="position:absolute;margin-left:113.7pt;margin-top:53.65pt;width:36.3pt;height:35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">
                <v:imagedata r:id="rId232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E6B4DE7" wp14:editId="37B46DDE">
                <wp:simplePos x="0" y="0"/>
                <wp:positionH relativeFrom="column">
                  <wp:posOffset>4566920</wp:posOffset>
                </wp:positionH>
                <wp:positionV relativeFrom="paragraph">
                  <wp:posOffset>1137920</wp:posOffset>
                </wp:positionV>
                <wp:extent cx="250825" cy="560705"/>
                <wp:effectExtent l="57150" t="57150" r="53975" b="67945"/>
                <wp:wrapNone/>
                <wp:docPr id="475" name="Entrada de lápiz 4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3E46BA-079B-4A28-A13C-C4FF734187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3">
                          <w14:nvContentPartPr>
                            <w14:cNvContentPartPr/>
                          </w14:nvContentPartPr>
                          <w14:xfrm>
                            <a:off x="0" y="0"/>
                            <a:ext cx="250825" cy="56070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75" name="Entrada de lápiz 474">
                              <a:extLst>
                                <a:ext uri="{FF2B5EF4-FFF2-40B4-BE49-F238E27FC236}">
                                  <a16:creationId xmlns:a16="http://schemas.microsoft.com/office/drawing/2014/main" id="{D53E46BA-079B-4A28-A13C-C4FF734187A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3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744560" y="1258920"/>
                              <a:ext cx="286560" cy="5965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97CB313" id="Entrada de lápiz 474" o:spid="_x0000_s1026" type="#_x0000_t75" style="position:absolute;margin-left:358.2pt;margin-top:88.2pt;width:22.55pt;height:46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">
                <v:imagedata r:id="rId235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C3ACE0D" wp14:editId="1FE7B385">
                <wp:simplePos x="0" y="0"/>
                <wp:positionH relativeFrom="column">
                  <wp:posOffset>1500505</wp:posOffset>
                </wp:positionH>
                <wp:positionV relativeFrom="paragraph">
                  <wp:posOffset>833755</wp:posOffset>
                </wp:positionV>
                <wp:extent cx="153670" cy="76835"/>
                <wp:effectExtent l="38100" t="38100" r="36830" b="75565"/>
                <wp:wrapNone/>
                <wp:docPr id="476" name="Entrada de lápiz 4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9CA155-2138-4BD1-A852-1AAB205989C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6">
                          <w14:nvContentPartPr>
                            <w14:cNvContentPartPr/>
                          </w14:nvContentPartPr>
                          <w14:xfrm>
                            <a:off x="0" y="0"/>
                            <a:ext cx="153670" cy="7683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76" name="Entrada de lápiz 475">
                              <a:extLst>
                                <a:ext uri="{FF2B5EF4-FFF2-40B4-BE49-F238E27FC236}">
                                  <a16:creationId xmlns:a16="http://schemas.microsoft.com/office/drawing/2014/main" id="{E59CA155-2138-4BD1-A852-1AAB205989C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3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678440" y="973800"/>
                              <a:ext cx="189360" cy="112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641D0A1" id="Entrada de lápiz 475" o:spid="_x0000_s1026" type="#_x0000_t75" style="position:absolute;margin-left:116.75pt;margin-top:64.25pt;width:14.9pt;height:8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">
                <v:imagedata r:id="rId238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BCBA52F" wp14:editId="16DEAEF0">
                <wp:simplePos x="0" y="0"/>
                <wp:positionH relativeFrom="column">
                  <wp:posOffset>1894205</wp:posOffset>
                </wp:positionH>
                <wp:positionV relativeFrom="paragraph">
                  <wp:posOffset>1369060</wp:posOffset>
                </wp:positionV>
                <wp:extent cx="45085" cy="62230"/>
                <wp:effectExtent l="38100" t="57150" r="69215" b="71120"/>
                <wp:wrapNone/>
                <wp:docPr id="477" name="Entrada de lápiz 4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ADD361-B9CA-409B-827B-AEDB189E9D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39">
                          <w14:nvContentPartPr>
                            <w14:cNvContentPartPr/>
                          </w14:nvContentPartPr>
                          <w14:xfrm>
                            <a:off x="0" y="0"/>
                            <a:ext cx="45085" cy="6223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77" name="Entrada de lápiz 476">
                              <a:extLst>
                                <a:ext uri="{FF2B5EF4-FFF2-40B4-BE49-F238E27FC236}">
                                  <a16:creationId xmlns:a16="http://schemas.microsoft.com/office/drawing/2014/main" id="{0CADD361-B9CA-409B-827B-AEDB189E9D78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4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071920" y="1489680"/>
                              <a:ext cx="81000" cy="97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85ED54D" id="Entrada de lápiz 476" o:spid="_x0000_s1026" type="#_x0000_t75" style="position:absolute;margin-left:147.75pt;margin-top:106.4pt;width:6.35pt;height:7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">
                <v:imagedata r:id="rId241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C6112B2" wp14:editId="77E9FACF">
                <wp:simplePos x="0" y="0"/>
                <wp:positionH relativeFrom="column">
                  <wp:posOffset>1315085</wp:posOffset>
                </wp:positionH>
                <wp:positionV relativeFrom="paragraph">
                  <wp:posOffset>1134745</wp:posOffset>
                </wp:positionV>
                <wp:extent cx="45085" cy="78105"/>
                <wp:effectExtent l="38100" t="38100" r="69215" b="55245"/>
                <wp:wrapNone/>
                <wp:docPr id="478" name="Entrada de lápiz 4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24C3E4-AA98-4F7B-AC8C-972852D4A9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2">
                          <w14:nvContentPartPr>
                            <w14:cNvContentPartPr/>
                          </w14:nvContentPartPr>
                          <w14:xfrm>
                            <a:off x="0" y="0"/>
                            <a:ext cx="45085" cy="7810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78" name="Entrada de lápiz 477">
                              <a:extLst>
                                <a:ext uri="{FF2B5EF4-FFF2-40B4-BE49-F238E27FC236}">
                                  <a16:creationId xmlns:a16="http://schemas.microsoft.com/office/drawing/2014/main" id="{7A24C3E4-AA98-4F7B-AC8C-972852D4A97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4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493040" y="1274760"/>
                              <a:ext cx="81000" cy="1141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18AB86A" id="Entrada de lápiz 477" o:spid="_x0000_s1026" type="#_x0000_t75" style="position:absolute;margin-left:102.15pt;margin-top:87.95pt;width:6.35pt;height:8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">
                <v:imagedata r:id="rId244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F4B177C" wp14:editId="6647DE4B">
                <wp:simplePos x="0" y="0"/>
                <wp:positionH relativeFrom="column">
                  <wp:posOffset>1367790</wp:posOffset>
                </wp:positionH>
                <wp:positionV relativeFrom="paragraph">
                  <wp:posOffset>1751330</wp:posOffset>
                </wp:positionV>
                <wp:extent cx="74930" cy="51435"/>
                <wp:effectExtent l="38100" t="38100" r="20320" b="62865"/>
                <wp:wrapNone/>
                <wp:docPr id="479" name="Entrada de lápiz 4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2DB942-0580-46A5-8470-07BE2A2B34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5">
                          <w14:nvContentPartPr>
                            <w14:cNvContentPartPr/>
                          </w14:nvContentPartPr>
                          <w14:xfrm>
                            <a:off x="0" y="0"/>
                            <a:ext cx="74930" cy="5143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79" name="Entrada de lápiz 478">
                              <a:extLst>
                                <a:ext uri="{FF2B5EF4-FFF2-40B4-BE49-F238E27FC236}">
                                  <a16:creationId xmlns:a16="http://schemas.microsoft.com/office/drawing/2014/main" id="{252DB942-0580-46A5-8470-07BE2A2B344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4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545960" y="1891080"/>
                              <a:ext cx="110880" cy="871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5DDBE25" id="Entrada de lápiz 478" o:spid="_x0000_s1026" type="#_x0000_t75" style="position:absolute;margin-left:106.3pt;margin-top:136.5pt;width:8.7pt;height: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">
                <v:imagedata r:id="rId247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EF6357A" wp14:editId="6E27D044">
                <wp:simplePos x="0" y="0"/>
                <wp:positionH relativeFrom="column">
                  <wp:posOffset>2139950</wp:posOffset>
                </wp:positionH>
                <wp:positionV relativeFrom="paragraph">
                  <wp:posOffset>562610</wp:posOffset>
                </wp:positionV>
                <wp:extent cx="36195" cy="62230"/>
                <wp:effectExtent l="38100" t="57150" r="59055" b="52070"/>
                <wp:wrapNone/>
                <wp:docPr id="480" name="Entrada de lápiz 4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EAF385-D2AC-4A37-8DA1-5E401C712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8">
                          <w14:nvContentPartPr>
                            <w14:cNvContentPartPr/>
                          </w14:nvContentPartPr>
                          <w14:xfrm>
                            <a:off x="0" y="0"/>
                            <a:ext cx="36195" cy="6223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0" name="Entrada de lápiz 479">
                              <a:extLst>
                                <a:ext uri="{FF2B5EF4-FFF2-40B4-BE49-F238E27FC236}">
                                  <a16:creationId xmlns:a16="http://schemas.microsoft.com/office/drawing/2014/main" id="{11EAF385-D2AC-4A37-8DA1-5E401C712364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4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317800" y="683640"/>
                              <a:ext cx="72360" cy="979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71123E5" id="Entrada de lápiz 479" o:spid="_x0000_s1026" type="#_x0000_t75" style="position:absolute;margin-left:167.1pt;margin-top:42.9pt;width:5.6pt;height:7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">
                <v:imagedata r:id="rId250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1DCC7E3" wp14:editId="086DA58F">
                <wp:simplePos x="0" y="0"/>
                <wp:positionH relativeFrom="column">
                  <wp:posOffset>2128520</wp:posOffset>
                </wp:positionH>
                <wp:positionV relativeFrom="paragraph">
                  <wp:posOffset>1745615</wp:posOffset>
                </wp:positionV>
                <wp:extent cx="53975" cy="57785"/>
                <wp:effectExtent l="19050" t="38100" r="60325" b="75565"/>
                <wp:wrapNone/>
                <wp:docPr id="481" name="Entrada de lápiz 4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49A1C5-5411-4E08-94ED-6C95042470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1">
                          <w14:nvContentPartPr>
                            <w14:cNvContentPartPr/>
                          </w14:nvContentPartPr>
                          <w14:xfrm>
                            <a:off x="0" y="0"/>
                            <a:ext cx="53975" cy="5778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1" name="Entrada de lápiz 480">
                              <a:extLst>
                                <a:ext uri="{FF2B5EF4-FFF2-40B4-BE49-F238E27FC236}">
                                  <a16:creationId xmlns:a16="http://schemas.microsoft.com/office/drawing/2014/main" id="{0449A1C5-5411-4E08-94ED-6C950424708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5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306640" y="1885320"/>
                              <a:ext cx="90000" cy="939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9AAC761" id="Entrada de lápiz 480" o:spid="_x0000_s1026" type="#_x0000_t75" style="position:absolute;margin-left:166.2pt;margin-top:136.05pt;width:7.05pt;height:7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">
                <v:imagedata r:id="rId253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E908A32" wp14:editId="7175254E">
                <wp:simplePos x="0" y="0"/>
                <wp:positionH relativeFrom="column">
                  <wp:posOffset>2324100</wp:posOffset>
                </wp:positionH>
                <wp:positionV relativeFrom="paragraph">
                  <wp:posOffset>2319020</wp:posOffset>
                </wp:positionV>
                <wp:extent cx="41910" cy="62865"/>
                <wp:effectExtent l="19050" t="57150" r="53340" b="70485"/>
                <wp:wrapNone/>
                <wp:docPr id="482" name="Entrada de lápiz 4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6A6144-BB25-44D0-83ED-E233348966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4">
                          <w14:nvContentPartPr>
                            <w14:cNvContentPartPr/>
                          </w14:nvContentPartPr>
                          <w14:xfrm>
                            <a:off x="0" y="0"/>
                            <a:ext cx="41910" cy="6286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2" name="Entrada de lápiz 481">
                              <a:extLst>
                                <a:ext uri="{FF2B5EF4-FFF2-40B4-BE49-F238E27FC236}">
                                  <a16:creationId xmlns:a16="http://schemas.microsoft.com/office/drawing/2014/main" id="{376A6144-BB25-44D0-83ED-E233348966E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5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502120" y="2440080"/>
                              <a:ext cx="77760" cy="986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4195D3F" id="Entrada de lápiz 481" o:spid="_x0000_s1026" type="#_x0000_t75" style="position:absolute;margin-left:181.6pt;margin-top:181.2pt;width:6.1pt;height:7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">
                <v:imagedata r:id="rId256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114C3EDE" wp14:editId="362510AE">
                <wp:simplePos x="0" y="0"/>
                <wp:positionH relativeFrom="column">
                  <wp:posOffset>2545715</wp:posOffset>
                </wp:positionH>
                <wp:positionV relativeFrom="paragraph">
                  <wp:posOffset>2108835</wp:posOffset>
                </wp:positionV>
                <wp:extent cx="44450" cy="33655"/>
                <wp:effectExtent l="38100" t="57150" r="69850" b="61595"/>
                <wp:wrapNone/>
                <wp:docPr id="483" name="Entrada de lápiz 4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7D5F8A-9125-4628-9CB5-11B3B3FFE7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57">
                          <w14:nvContentPartPr>
                            <w14:cNvContentPartPr/>
                          </w14:nvContentPartPr>
                          <w14:xfrm>
                            <a:off x="0" y="0"/>
                            <a:ext cx="44450" cy="3365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3" name="Entrada de lápiz 482">
                              <a:extLst>
                                <a:ext uri="{FF2B5EF4-FFF2-40B4-BE49-F238E27FC236}">
                                  <a16:creationId xmlns:a16="http://schemas.microsoft.com/office/drawing/2014/main" id="{417D5F8A-9125-4628-9CB5-11B3B3FFE75A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5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723880" y="2229840"/>
                              <a:ext cx="80640" cy="694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1E47CAE" id="Entrada de lápiz 482" o:spid="_x0000_s1026" type="#_x0000_t75" style="position:absolute;margin-left:199.05pt;margin-top:164.65pt;width:6.25pt;height:5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">
                <v:imagedata r:id="rId259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436B650" wp14:editId="46FDBA0D">
                <wp:simplePos x="0" y="0"/>
                <wp:positionH relativeFrom="column">
                  <wp:posOffset>4039235</wp:posOffset>
                </wp:positionH>
                <wp:positionV relativeFrom="paragraph">
                  <wp:posOffset>2264410</wp:posOffset>
                </wp:positionV>
                <wp:extent cx="82550" cy="55880"/>
                <wp:effectExtent l="38100" t="38100" r="31750" b="58420"/>
                <wp:wrapNone/>
                <wp:docPr id="484" name="Entrada de lápiz 4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D034DC-F217-4C2B-8722-0A662D66A8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0">
                          <w14:nvContentPartPr>
                            <w14:cNvContentPartPr/>
                          </w14:nvContentPartPr>
                          <w14:xfrm>
                            <a:off x="0" y="0"/>
                            <a:ext cx="82550" cy="5588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4" name="Entrada de lápiz 483">
                              <a:extLst>
                                <a:ext uri="{FF2B5EF4-FFF2-40B4-BE49-F238E27FC236}">
                                  <a16:creationId xmlns:a16="http://schemas.microsoft.com/office/drawing/2014/main" id="{DDD034DC-F217-4C2B-8722-0A662D66A86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6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216800" y="2404080"/>
                              <a:ext cx="118440" cy="918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60474BC" id="Entrada de lápiz 483" o:spid="_x0000_s1026" type="#_x0000_t75" style="position:absolute;margin-left:316.65pt;margin-top:176.9pt;width:9.3pt;height:7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">
                <v:imagedata r:id="rId262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AC039A9" wp14:editId="0ED77292">
                <wp:simplePos x="0" y="0"/>
                <wp:positionH relativeFrom="column">
                  <wp:posOffset>3852545</wp:posOffset>
                </wp:positionH>
                <wp:positionV relativeFrom="paragraph">
                  <wp:posOffset>1909445</wp:posOffset>
                </wp:positionV>
                <wp:extent cx="31115" cy="38100"/>
                <wp:effectExtent l="38100" t="38100" r="64135" b="76200"/>
                <wp:wrapNone/>
                <wp:docPr id="485" name="Entrada de lápiz 4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B3E675-8486-4247-9CDC-E6027BC49F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3">
                          <w14:nvContentPartPr>
                            <w14:cNvContentPartPr/>
                          </w14:nvContentPartPr>
                          <w14:xfrm>
                            <a:off x="0" y="0"/>
                            <a:ext cx="31115" cy="381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5" name="Entrada de lápiz 484">
                              <a:extLst>
                                <a:ext uri="{FF2B5EF4-FFF2-40B4-BE49-F238E27FC236}">
                                  <a16:creationId xmlns:a16="http://schemas.microsoft.com/office/drawing/2014/main" id="{F0B3E675-8486-4247-9CDC-E6027BC49F2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6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030320" y="2049120"/>
                              <a:ext cx="67320" cy="738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4F6C95D" id="Entrada de lápiz 484" o:spid="_x0000_s1026" type="#_x0000_t75" style="position:absolute;margin-left:301.95pt;margin-top:148.95pt;width:5.2pt;height:5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">
                <v:imagedata r:id="rId265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D2F0360" wp14:editId="7A530973">
                <wp:simplePos x="0" y="0"/>
                <wp:positionH relativeFrom="column">
                  <wp:posOffset>3604260</wp:posOffset>
                </wp:positionH>
                <wp:positionV relativeFrom="paragraph">
                  <wp:posOffset>1464945</wp:posOffset>
                </wp:positionV>
                <wp:extent cx="31115" cy="40640"/>
                <wp:effectExtent l="38100" t="38100" r="45085" b="73660"/>
                <wp:wrapNone/>
                <wp:docPr id="486" name="Entrada de lápiz 4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D434AA-C08A-4492-9D0C-F6869F5927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6">
                          <w14:nvContentPartPr>
                            <w14:cNvContentPartPr/>
                          </w14:nvContentPartPr>
                          <w14:xfrm>
                            <a:off x="0" y="0"/>
                            <a:ext cx="31115" cy="4064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6" name="Entrada de lápiz 485">
                              <a:extLst>
                                <a:ext uri="{FF2B5EF4-FFF2-40B4-BE49-F238E27FC236}">
                                  <a16:creationId xmlns:a16="http://schemas.microsoft.com/office/drawing/2014/main" id="{80D434AA-C08A-4492-9D0C-F6869F5927D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6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781920" y="1604520"/>
                              <a:ext cx="66960" cy="76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018BB73" id="Entrada de lápiz 485" o:spid="_x0000_s1026" type="#_x0000_t75" style="position:absolute;margin-left:282.4pt;margin-top:113.95pt;width:5.25pt;height: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">
                <v:imagedata r:id="rId268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4E3E0C4" wp14:editId="5E9E8CBE">
                <wp:simplePos x="0" y="0"/>
                <wp:positionH relativeFrom="column">
                  <wp:posOffset>3719195</wp:posOffset>
                </wp:positionH>
                <wp:positionV relativeFrom="paragraph">
                  <wp:posOffset>916940</wp:posOffset>
                </wp:positionV>
                <wp:extent cx="43815" cy="41910"/>
                <wp:effectExtent l="38100" t="38100" r="70485" b="72390"/>
                <wp:wrapNone/>
                <wp:docPr id="487" name="Entrada de lápiz 4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1019E5-F6B3-4E06-923E-E51B39E3D7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9">
                          <w14:nvContentPartPr>
                            <w14:cNvContentPartPr/>
                          </w14:nvContentPartPr>
                          <w14:xfrm>
                            <a:off x="0" y="0"/>
                            <a:ext cx="43815" cy="4191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7" name="Entrada de lápiz 486">
                              <a:extLst>
                                <a:ext uri="{FF2B5EF4-FFF2-40B4-BE49-F238E27FC236}">
                                  <a16:creationId xmlns:a16="http://schemas.microsoft.com/office/drawing/2014/main" id="{181019E5-F6B3-4E06-923E-E51B39E3D772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7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896760" y="1056600"/>
                              <a:ext cx="79920" cy="781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1C1A51C" id="Entrada de lápiz 486" o:spid="_x0000_s1026" type="#_x0000_t75" style="position:absolute;margin-left:291.45pt;margin-top:70.8pt;width:6.25pt;height:6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">
                <v:imagedata r:id="rId271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3CD64C2" wp14:editId="038A3A8E">
                <wp:simplePos x="0" y="0"/>
                <wp:positionH relativeFrom="column">
                  <wp:posOffset>4056380</wp:posOffset>
                </wp:positionH>
                <wp:positionV relativeFrom="paragraph">
                  <wp:posOffset>588645</wp:posOffset>
                </wp:positionV>
                <wp:extent cx="60325" cy="33020"/>
                <wp:effectExtent l="38100" t="38100" r="53975" b="62230"/>
                <wp:wrapNone/>
                <wp:docPr id="488" name="Entrada de lápiz 4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FDE2C2-B179-4A4D-8667-16775D4E5B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2">
                          <w14:nvContentPartPr>
                            <w14:cNvContentPartPr/>
                          </w14:nvContentPartPr>
                          <w14:xfrm>
                            <a:off x="0" y="0"/>
                            <a:ext cx="60325" cy="3302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8" name="Entrada de lápiz 487">
                              <a:extLst>
                                <a:ext uri="{FF2B5EF4-FFF2-40B4-BE49-F238E27FC236}">
                                  <a16:creationId xmlns:a16="http://schemas.microsoft.com/office/drawing/2014/main" id="{98FDE2C2-B179-4A4D-8667-16775D4E5B76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7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234440" y="728640"/>
                              <a:ext cx="96480" cy="6876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D492EE6" id="Entrada de lápiz 487" o:spid="_x0000_s1026" type="#_x0000_t75" style="position:absolute;margin-left:318pt;margin-top:44.95pt;width:7.55pt;height:5.4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">
                <v:imagedata r:id="rId274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B8870C0" wp14:editId="68F511C8">
                <wp:simplePos x="0" y="0"/>
                <wp:positionH relativeFrom="column">
                  <wp:posOffset>4485640</wp:posOffset>
                </wp:positionH>
                <wp:positionV relativeFrom="paragraph">
                  <wp:posOffset>929640</wp:posOffset>
                </wp:positionV>
                <wp:extent cx="55245" cy="52070"/>
                <wp:effectExtent l="38100" t="38100" r="59055" b="62230"/>
                <wp:wrapNone/>
                <wp:docPr id="489" name="Entrada de lápiz 48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4B3618-645E-4550-B26A-883A3A9533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5">
                          <w14:nvContentPartPr>
                            <w14:cNvContentPartPr/>
                          </w14:nvContentPartPr>
                          <w14:xfrm>
                            <a:off x="0" y="0"/>
                            <a:ext cx="55245" cy="5207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89" name="Entrada de lápiz 488">
                              <a:extLst>
                                <a:ext uri="{FF2B5EF4-FFF2-40B4-BE49-F238E27FC236}">
                                  <a16:creationId xmlns:a16="http://schemas.microsoft.com/office/drawing/2014/main" id="{4A4B3618-645E-4550-B26A-883A3A95336E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76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663560" y="1069200"/>
                              <a:ext cx="91080" cy="87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1B55F640" id="Entrada de lápiz 488" o:spid="_x0000_s1026" type="#_x0000_t75" style="position:absolute;margin-left:351.8pt;margin-top:71.8pt;width:7.15pt;height: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">
                <v:imagedata r:id="rId277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51DE48A" wp14:editId="1CB80857">
                <wp:simplePos x="0" y="0"/>
                <wp:positionH relativeFrom="column">
                  <wp:posOffset>4395470</wp:posOffset>
                </wp:positionH>
                <wp:positionV relativeFrom="paragraph">
                  <wp:posOffset>1489710</wp:posOffset>
                </wp:positionV>
                <wp:extent cx="67945" cy="81915"/>
                <wp:effectExtent l="57150" t="38100" r="46355" b="70485"/>
                <wp:wrapNone/>
                <wp:docPr id="490" name="Entrada de lápiz 48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9CD58E-F586-43AE-A207-D404265AAD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78">
                          <w14:nvContentPartPr>
                            <w14:cNvContentPartPr/>
                          </w14:nvContentPartPr>
                          <w14:xfrm>
                            <a:off x="0" y="0"/>
                            <a:ext cx="67945" cy="8191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90" name="Entrada de lápiz 489">
                              <a:extLst>
                                <a:ext uri="{FF2B5EF4-FFF2-40B4-BE49-F238E27FC236}">
                                  <a16:creationId xmlns:a16="http://schemas.microsoft.com/office/drawing/2014/main" id="{999CD58E-F586-43AE-A207-D404265AAD4B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79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573560" y="1629360"/>
                              <a:ext cx="103680" cy="1177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3D9E9B96" id="Entrada de lápiz 489" o:spid="_x0000_s1026" type="#_x0000_t75" style="position:absolute;margin-left:344.7pt;margin-top:115.9pt;width:8.15pt;height:9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">
                <v:imagedata r:id="rId280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738B23F3" wp14:editId="5B24AD8C">
                <wp:simplePos x="0" y="0"/>
                <wp:positionH relativeFrom="column">
                  <wp:posOffset>4615180</wp:posOffset>
                </wp:positionH>
                <wp:positionV relativeFrom="paragraph">
                  <wp:posOffset>1758950</wp:posOffset>
                </wp:positionV>
                <wp:extent cx="57150" cy="33655"/>
                <wp:effectExtent l="38100" t="38100" r="76200" b="61595"/>
                <wp:wrapNone/>
                <wp:docPr id="491" name="Entrada de lápiz 4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476457-EF87-40B3-9384-8FA084B107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1">
                          <w14:nvContentPartPr>
                            <w14:cNvContentPartPr/>
                          </w14:nvContentPartPr>
                          <w14:xfrm>
                            <a:off x="0" y="0"/>
                            <a:ext cx="57150" cy="3365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91" name="Entrada de lápiz 490">
                              <a:extLst>
                                <a:ext uri="{FF2B5EF4-FFF2-40B4-BE49-F238E27FC236}">
                                  <a16:creationId xmlns:a16="http://schemas.microsoft.com/office/drawing/2014/main" id="{13476457-EF87-40B3-9384-8FA084B1074C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8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792800" y="1898640"/>
                              <a:ext cx="92880" cy="6984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24C12E5" id="Entrada de lápiz 490" o:spid="_x0000_s1026" type="#_x0000_t75" style="position:absolute;margin-left:362pt;margin-top:137.1pt;width:7.3pt;height:5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">
                <v:imagedata r:id="rId283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6486EA32" wp14:editId="2922B9B0">
                <wp:simplePos x="0" y="0"/>
                <wp:positionH relativeFrom="column">
                  <wp:posOffset>1492885</wp:posOffset>
                </wp:positionH>
                <wp:positionV relativeFrom="paragraph">
                  <wp:posOffset>1215390</wp:posOffset>
                </wp:positionV>
                <wp:extent cx="230505" cy="221615"/>
                <wp:effectExtent l="57150" t="57150" r="0" b="64135"/>
                <wp:wrapNone/>
                <wp:docPr id="498" name="Entrada de lápiz 49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B330DD-5723-4956-AD56-83503208EB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4">
                          <w14:nvContentPartPr>
                            <w14:cNvContentPartPr/>
                          </w14:nvContentPartPr>
                          <w14:xfrm>
                            <a:off x="0" y="0"/>
                            <a:ext cx="230505" cy="22161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498" name="Entrada de lápiz 497">
                              <a:extLst>
                                <a:ext uri="{FF2B5EF4-FFF2-40B4-BE49-F238E27FC236}">
                                  <a16:creationId xmlns:a16="http://schemas.microsoft.com/office/drawing/2014/main" id="{4EB330DD-5723-4956-AD56-83503208EBE0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85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670520" y="1336140"/>
                              <a:ext cx="266400" cy="2574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2D1ECDF7" id="Entrada de lápiz 497" o:spid="_x0000_s1026" type="#_x0000_t75" style="position:absolute;margin-left:116.15pt;margin-top:94.3pt;width:20.95pt;height:20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">
                <v:imagedata r:id="rId286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EBE1775" wp14:editId="343A6902">
                <wp:simplePos x="0" y="0"/>
                <wp:positionH relativeFrom="column">
                  <wp:posOffset>3588385</wp:posOffset>
                </wp:positionH>
                <wp:positionV relativeFrom="paragraph">
                  <wp:posOffset>1131570</wp:posOffset>
                </wp:positionV>
                <wp:extent cx="189230" cy="274955"/>
                <wp:effectExtent l="57150" t="38100" r="1270" b="67945"/>
                <wp:wrapNone/>
                <wp:docPr id="504" name="Entrada de lápiz 5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C77F00-3D97-4FE6-AE02-0760082030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87">
                          <w14:nvContentPartPr>
                            <w14:cNvContentPartPr/>
                          </w14:nvContentPartPr>
                          <w14:xfrm>
                            <a:off x="0" y="0"/>
                            <a:ext cx="189230" cy="27495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504" name="Entrada de lápiz 503">
                              <a:extLst>
                                <a:ext uri="{FF2B5EF4-FFF2-40B4-BE49-F238E27FC236}">
                                  <a16:creationId xmlns:a16="http://schemas.microsoft.com/office/drawing/2014/main" id="{22C77F00-3D97-4FE6-AE02-076008203003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88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766080" y="1271340"/>
                              <a:ext cx="225000" cy="3106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19B15DE" id="Entrada de lápiz 503" o:spid="_x0000_s1026" type="#_x0000_t75" style="position:absolute;margin-left:281.15pt;margin-top:87.7pt;width:17.7pt;height:24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">
                <v:imagedata r:id="rId289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368E9FD4" wp14:editId="3FDB43EC">
                <wp:simplePos x="0" y="0"/>
                <wp:positionH relativeFrom="column">
                  <wp:posOffset>2297430</wp:posOffset>
                </wp:positionH>
                <wp:positionV relativeFrom="paragraph">
                  <wp:posOffset>1795145</wp:posOffset>
                </wp:positionV>
                <wp:extent cx="248285" cy="281305"/>
                <wp:effectExtent l="38100" t="38100" r="0" b="61595"/>
                <wp:wrapNone/>
                <wp:docPr id="510" name="Entrada de lápiz 50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74AE1B-4D2A-4640-89E0-B9206A60D8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0">
                          <w14:nvContentPartPr>
                            <w14:cNvContentPartPr/>
                          </w14:nvContentPartPr>
                          <w14:xfrm>
                            <a:off x="0" y="0"/>
                            <a:ext cx="248285" cy="281305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510" name="Entrada de lápiz 509">
                              <a:extLst>
                                <a:ext uri="{FF2B5EF4-FFF2-40B4-BE49-F238E27FC236}">
                                  <a16:creationId xmlns:a16="http://schemas.microsoft.com/office/drawing/2014/main" id="{1674AE1B-4D2A-4640-89E0-B9206A60D8F7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91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475480" y="1935180"/>
                              <a:ext cx="284400" cy="31752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BD9EAF5" id="Entrada de lápiz 509" o:spid="_x0000_s1026" type="#_x0000_t75" style="position:absolute;margin-left:179.5pt;margin-top:139.95pt;width:22.35pt;height:24.9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">
                <v:imagedata r:id="rId292" o:title=""/>
              </v:shape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98C2813" wp14:editId="59C9988A">
                <wp:simplePos x="0" y="0"/>
                <wp:positionH relativeFrom="column">
                  <wp:posOffset>2468245</wp:posOffset>
                </wp:positionH>
                <wp:positionV relativeFrom="paragraph">
                  <wp:posOffset>537210</wp:posOffset>
                </wp:positionV>
                <wp:extent cx="225425" cy="215900"/>
                <wp:effectExtent l="57150" t="57150" r="3175" b="69850"/>
                <wp:wrapNone/>
                <wp:docPr id="516" name="Entrada de lápiz 5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B76129-2DCD-41C6-A5B4-CA9BE732FF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3">
                          <w14:nvContentPartPr>
                            <w14:cNvContentPartPr/>
                          </w14:nvContentPartPr>
                          <w14:xfrm>
                            <a:off x="0" y="0"/>
                            <a:ext cx="225425" cy="21590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516" name="Entrada de lápiz 515">
                              <a:extLst>
                                <a:ext uri="{FF2B5EF4-FFF2-40B4-BE49-F238E27FC236}">
                                  <a16:creationId xmlns:a16="http://schemas.microsoft.com/office/drawing/2014/main" id="{54B76129-2DCD-41C6-A5B4-CA9BE732FF41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94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8646120" y="657900"/>
                              <a:ext cx="261360" cy="2520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65FD3F81" id="Entrada de lápiz 515" o:spid="_x0000_s1026" type="#_x0000_t75" style="position:absolute;margin-left:192.95pt;margin-top:40.9pt;width:20.55pt;height:19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">
                <v:imagedata r:id="rId295" o:title=""/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265DAE4" wp14:editId="499D86AA">
                <wp:simplePos x="0" y="0"/>
                <wp:positionH relativeFrom="column">
                  <wp:posOffset>3905885</wp:posOffset>
                </wp:positionH>
                <wp:positionV relativeFrom="paragraph">
                  <wp:posOffset>609600</wp:posOffset>
                </wp:positionV>
                <wp:extent cx="1092200" cy="95885"/>
                <wp:effectExtent l="0" t="0" r="12700" b="37465"/>
                <wp:wrapNone/>
                <wp:docPr id="536" name="Conector recto 5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1CE855-348C-4CDA-8BF4-1A7BFB4E14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200" cy="95885"/>
                        </a:xfrm>
                        <a:prstGeom prst="line">
                          <a:avLst/>
                        </a:prstGeom>
                        <a:ln>
                          <a:solidFill>
                            <a:srgbClr val="177D3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45650" id="Conector recto 535" o:spid="_x0000_s1026" style="position:absolute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55pt,48pt" to="393.5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" strokecolor="#177d36" strokeweight=".5pt">
                <v:stroke joinstyle="miter"/>
              </v:lin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DD11C1" wp14:editId="461001BB">
                <wp:simplePos x="0" y="0"/>
                <wp:positionH relativeFrom="column">
                  <wp:posOffset>2522220</wp:posOffset>
                </wp:positionH>
                <wp:positionV relativeFrom="paragraph">
                  <wp:posOffset>850265</wp:posOffset>
                </wp:positionV>
                <wp:extent cx="751205" cy="727075"/>
                <wp:effectExtent l="0" t="0" r="10795" b="15875"/>
                <wp:wrapNone/>
                <wp:docPr id="551" name="Elipse 5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1CAA46-7F4B-4DD9-B656-80C72F34AB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727075"/>
                        </a:xfrm>
                        <a:prstGeom prst="ellipse">
                          <a:avLst/>
                        </a:prstGeom>
                        <a:solidFill>
                          <a:srgbClr val="F2B5B5">
                            <a:alpha val="1803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C2E96FC" id="Elipse 550" o:spid="_x0000_s1026" style="position:absolute;margin-left:198.6pt;margin-top:66.95pt;width:59.15pt;height:57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" fillcolor="#f2b5b5" strokecolor="#1c515a [1604]" strokeweight="1pt">
                <v:fill opacity="11822f"/>
                <v:stroke joinstyle="miter"/>
              </v:oval>
            </w:pict>
          </mc:Fallback>
        </mc:AlternateContent>
      </w:r>
      <w:r w:rsidRPr="00796DED"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41ABE798" wp14:editId="728B31C9">
                <wp:simplePos x="0" y="0"/>
                <wp:positionH relativeFrom="column">
                  <wp:posOffset>892810</wp:posOffset>
                </wp:positionH>
                <wp:positionV relativeFrom="paragraph">
                  <wp:posOffset>1233170</wp:posOffset>
                </wp:positionV>
                <wp:extent cx="539115" cy="377190"/>
                <wp:effectExtent l="38100" t="38100" r="0" b="60960"/>
                <wp:wrapNone/>
                <wp:docPr id="565" name="Entrada de lápiz 5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5B5F33-9CB3-4612-BB92-13E35860F1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6">
                          <w14:nvContentPartPr>
                            <w14:cNvContentPartPr/>
                          </w14:nvContentPartPr>
                          <w14:xfrm>
                            <a:off x="0" y="0"/>
                            <a:ext cx="539115" cy="37719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565" name="Entrada de lápiz 564">
                              <a:extLst>
                                <a:ext uri="{FF2B5EF4-FFF2-40B4-BE49-F238E27FC236}">
                                  <a16:creationId xmlns:a16="http://schemas.microsoft.com/office/drawing/2014/main" id="{1C5B5F33-9CB3-4612-BB92-13E35860F1D5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297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7070400" y="1373280"/>
                              <a:ext cx="575280" cy="41328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78326AEA" id="Entrada de lápiz 564" o:spid="_x0000_s1026" type="#_x0000_t75" style="position:absolute;margin-left:68.9pt;margin-top:95.7pt;width:45.25pt;height:32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">
                <v:imagedata r:id="rId298" o:title=""/>
              </v:shape>
            </w:pict>
          </mc:Fallback>
        </mc:AlternateContent>
      </w:r>
      <w:r w:rsidRPr="00796DED"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8EFF3BF" wp14:editId="09FE438C">
                <wp:simplePos x="0" y="0"/>
                <wp:positionH relativeFrom="column">
                  <wp:posOffset>1303164</wp:posOffset>
                </wp:positionH>
                <wp:positionV relativeFrom="paragraph">
                  <wp:posOffset>1890718</wp:posOffset>
                </wp:positionV>
                <wp:extent cx="1540771" cy="743370"/>
                <wp:effectExtent l="0" t="0" r="21590" b="19050"/>
                <wp:wrapNone/>
                <wp:docPr id="588" name="Conector recto 5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236EEA-2C65-4615-B831-6E2FA590E5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0771" cy="74337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2C87A" id="Conector recto 587" o:spid="_x0000_s1026" style="position:absolute;flip: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48.9pt" to="223.9pt,2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" strokecolor="#7030a0" strokeweight=".5pt">
                <v:stroke joinstyle="miter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1BF1F31" wp14:editId="7B2A1919">
                <wp:simplePos x="0" y="0"/>
                <wp:positionH relativeFrom="column">
                  <wp:posOffset>277495</wp:posOffset>
                </wp:positionH>
                <wp:positionV relativeFrom="paragraph">
                  <wp:posOffset>1460500</wp:posOffset>
                </wp:positionV>
                <wp:extent cx="350809" cy="295773"/>
                <wp:effectExtent l="0" t="0" r="11430" b="28575"/>
                <wp:wrapNone/>
                <wp:docPr id="327" name="Rectángulo 3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224110-B661-4F2D-B131-2B53F5762F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0809" cy="2957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A564C86" id="Rectángulo 326" o:spid="_x0000_s1026" style="position:absolute;margin-left:21.85pt;margin-top:115pt;width:27.6pt;height:23.3pt;rotation:180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" fillcolor="#92d050" strokecolor="#92d050" strokeweight="1pt"/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CB1ED6" wp14:editId="5A6BD8E3">
                <wp:simplePos x="0" y="0"/>
                <wp:positionH relativeFrom="column">
                  <wp:posOffset>5628005</wp:posOffset>
                </wp:positionH>
                <wp:positionV relativeFrom="paragraph">
                  <wp:posOffset>1452880</wp:posOffset>
                </wp:positionV>
                <wp:extent cx="350809" cy="295773"/>
                <wp:effectExtent l="0" t="0" r="11430" b="28575"/>
                <wp:wrapNone/>
                <wp:docPr id="325" name="Rectángulo 3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7AAB23-8B58-4F14-87C8-EE7FEC44B2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0809" cy="2957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186948" id="Rectángulo 324" o:spid="_x0000_s1026" style="position:absolute;margin-left:443.15pt;margin-top:114.4pt;width:27.6pt;height:23.3pt;rotation:18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" fillcolor="#92d050" strokecolor="#92d050" strokeweight="1pt"/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36D9540" wp14:editId="766C6ECD">
                <wp:simplePos x="0" y="0"/>
                <wp:positionH relativeFrom="column">
                  <wp:posOffset>4636453</wp:posOffset>
                </wp:positionH>
                <wp:positionV relativeFrom="paragraph">
                  <wp:posOffset>171132</wp:posOffset>
                </wp:positionV>
                <wp:extent cx="350809" cy="295773"/>
                <wp:effectExtent l="103822" t="67628" r="77153" b="77152"/>
                <wp:wrapNone/>
                <wp:docPr id="317" name="Rectángulo 3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02539E-85A4-4A30-90E6-601D1FBE6D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8053">
                          <a:off x="0" y="0"/>
                          <a:ext cx="350809" cy="2957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89A250B" id="Rectángulo 316" o:spid="_x0000_s1026" style="position:absolute;margin-left:365.1pt;margin-top:13.45pt;width:27.6pt;height:23.3pt;rotation:8124337fd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" fillcolor="#92d050" strokecolor="#92d050" strokeweight="1pt"/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AC3E63" wp14:editId="38E3B5B8">
                <wp:simplePos x="0" y="0"/>
                <wp:positionH relativeFrom="column">
                  <wp:posOffset>1284288</wp:posOffset>
                </wp:positionH>
                <wp:positionV relativeFrom="paragraph">
                  <wp:posOffset>171132</wp:posOffset>
                </wp:positionV>
                <wp:extent cx="350809" cy="295773"/>
                <wp:effectExtent l="103822" t="67628" r="96203" b="77152"/>
                <wp:wrapNone/>
                <wp:docPr id="312" name="Rectángulo 3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7E7D55-6EA9-4EE8-987F-9418827B47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05277">
                          <a:off x="0" y="0"/>
                          <a:ext cx="350809" cy="2957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A46AB5" id="Rectángulo 311" o:spid="_x0000_s1026" style="position:absolute;margin-left:101.15pt;margin-top:13.45pt;width:27.6pt;height:23.3pt;rotation:3610244fd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" fillcolor="#92d050" strokecolor="#92d050" strokeweight="1pt"/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1A6F0E4" wp14:editId="12BF2871">
                <wp:simplePos x="0" y="0"/>
                <wp:positionH relativeFrom="column">
                  <wp:posOffset>441960</wp:posOffset>
                </wp:positionH>
                <wp:positionV relativeFrom="paragraph">
                  <wp:posOffset>340360</wp:posOffset>
                </wp:positionV>
                <wp:extent cx="5393090" cy="2537589"/>
                <wp:effectExtent l="38100" t="19050" r="17145" b="15240"/>
                <wp:wrapNone/>
                <wp:docPr id="306" name="Diagrama de flujo: preparación 3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29214A-7151-45C0-9011-91FD2048CC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3090" cy="2537589"/>
                        </a:xfrm>
                        <a:prstGeom prst="flowChartPreparation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465C7E4" id="Diagrama de flujo: preparación 305" o:spid="_x0000_s1026" type="#_x0000_t117" style="position:absolute;margin-left:34.8pt;margin-top:26.8pt;width:424.65pt;height:199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" fillcolor="#92d050" strokecolor="black [3213]" strokeweight="3pt"/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FD505B9" wp14:editId="4A7F2D4C">
                <wp:simplePos x="0" y="0"/>
                <wp:positionH relativeFrom="column">
                  <wp:posOffset>955675</wp:posOffset>
                </wp:positionH>
                <wp:positionV relativeFrom="paragraph">
                  <wp:posOffset>591185</wp:posOffset>
                </wp:positionV>
                <wp:extent cx="4333701" cy="2039119"/>
                <wp:effectExtent l="38100" t="19050" r="10160" b="18415"/>
                <wp:wrapNone/>
                <wp:docPr id="308" name="Diagrama de flujo: preparación 3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17639F-E6AD-4C63-8801-2057ABA98A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701" cy="2039119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2099558" id="Diagrama de flujo: preparación 307" o:spid="_x0000_s1026" type="#_x0000_t117" style="position:absolute;margin-left:75.25pt;margin-top:46.55pt;width:341.25pt;height:160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" fillcolor="white [3212]" strokecolor="black [3213]" strokeweight="3pt"/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17FA206" wp14:editId="03F8E9D4">
                <wp:simplePos x="0" y="0"/>
                <wp:positionH relativeFrom="column">
                  <wp:posOffset>1238250</wp:posOffset>
                </wp:positionH>
                <wp:positionV relativeFrom="paragraph">
                  <wp:posOffset>196215</wp:posOffset>
                </wp:positionV>
                <wp:extent cx="170696" cy="266396"/>
                <wp:effectExtent l="19050" t="19050" r="20320" b="19685"/>
                <wp:wrapNone/>
                <wp:docPr id="310" name="Conector recto 30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2AB24F-3422-4A82-B797-0A31F2CF5BD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70696" cy="26639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EA839" id="Conector recto 309" o:spid="_x0000_s1026" style="position:absolute;flip:x 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5pt,15.45pt" to="110.9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4EDDA55" wp14:editId="7F2F1FBC">
                <wp:simplePos x="0" y="0"/>
                <wp:positionH relativeFrom="column">
                  <wp:posOffset>1495425</wp:posOffset>
                </wp:positionH>
                <wp:positionV relativeFrom="paragraph">
                  <wp:posOffset>41910</wp:posOffset>
                </wp:positionV>
                <wp:extent cx="206653" cy="299698"/>
                <wp:effectExtent l="19050" t="19050" r="22225" b="24765"/>
                <wp:wrapNone/>
                <wp:docPr id="311" name="Conector recto 3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EC23EA-76C4-455F-A171-4239CFFB547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6653" cy="29969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EE3C2" id="Conector recto 310" o:spid="_x0000_s1026" style="position:absolute;flip:x 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3.3pt" to="134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D6B2D9" wp14:editId="4DE17891">
                <wp:simplePos x="0" y="0"/>
                <wp:positionH relativeFrom="column">
                  <wp:posOffset>4584065</wp:posOffset>
                </wp:positionH>
                <wp:positionV relativeFrom="paragraph">
                  <wp:posOffset>41910</wp:posOffset>
                </wp:positionV>
                <wp:extent cx="177981" cy="287408"/>
                <wp:effectExtent l="19050" t="19050" r="31750" b="17780"/>
                <wp:wrapNone/>
                <wp:docPr id="318" name="Conector recto 3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F5BD95-B894-46C8-A4EB-D2E02F4C4D4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7981" cy="28740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91BCF" id="Conector recto 317" o:spid="_x0000_s1026" style="position:absolute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95pt,3.3pt" to="374.9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C7EFE5E" wp14:editId="5DDB2386">
                <wp:simplePos x="0" y="0"/>
                <wp:positionH relativeFrom="column">
                  <wp:posOffset>4869815</wp:posOffset>
                </wp:positionH>
                <wp:positionV relativeFrom="paragraph">
                  <wp:posOffset>191770</wp:posOffset>
                </wp:positionV>
                <wp:extent cx="163036" cy="278332"/>
                <wp:effectExtent l="19050" t="19050" r="27940" b="26670"/>
                <wp:wrapNone/>
                <wp:docPr id="319" name="Conector recto 3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2916DD-5074-4D6E-877A-CEC76DB29F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3036" cy="27833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C5D06" id="Conector recto 318" o:spid="_x0000_s1026" style="position:absolute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5pt,15.1pt" to="396.3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D3C4084" wp14:editId="3AEEA525">
                <wp:simplePos x="0" y="0"/>
                <wp:positionH relativeFrom="column">
                  <wp:posOffset>270510</wp:posOffset>
                </wp:positionH>
                <wp:positionV relativeFrom="paragraph">
                  <wp:posOffset>1479550</wp:posOffset>
                </wp:positionV>
                <wp:extent cx="269398" cy="0"/>
                <wp:effectExtent l="0" t="19050" r="35560" b="19050"/>
                <wp:wrapNone/>
                <wp:docPr id="329" name="Conector recto 3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E983EC-9452-4550-86D5-369C4869A0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939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4B5AA" id="Conector recto 328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116.5pt" to="42.5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B60237" wp14:editId="704251A2">
                <wp:simplePos x="0" y="0"/>
                <wp:positionH relativeFrom="column">
                  <wp:posOffset>277495</wp:posOffset>
                </wp:positionH>
                <wp:positionV relativeFrom="paragraph">
                  <wp:posOffset>1783715</wp:posOffset>
                </wp:positionV>
                <wp:extent cx="289290" cy="6520"/>
                <wp:effectExtent l="19050" t="19050" r="34925" b="31750"/>
                <wp:wrapNone/>
                <wp:docPr id="331" name="Conector recto 3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5A6F7E-75AC-4C9A-8AE4-54CFF183CEE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9290" cy="65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5C772" id="Conector recto 330" o:spid="_x0000_s1026" style="position:absolute;flip:y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140.45pt" to="44.65pt,1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779D41E" wp14:editId="0BBDBE70">
                <wp:simplePos x="0" y="0"/>
                <wp:positionH relativeFrom="column">
                  <wp:posOffset>5688965</wp:posOffset>
                </wp:positionH>
                <wp:positionV relativeFrom="paragraph">
                  <wp:posOffset>1457325</wp:posOffset>
                </wp:positionV>
                <wp:extent cx="310295" cy="5195"/>
                <wp:effectExtent l="19050" t="19050" r="13970" b="33020"/>
                <wp:wrapNone/>
                <wp:docPr id="337" name="Conector recto 3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317D15-036C-45CE-B88B-FCD99CBB157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0295" cy="519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C3DEB" id="Conector recto 336" o:spid="_x0000_s1026" style="position:absolute;flip:x 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95pt,114.75pt" to="472.4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2E9FB4B" wp14:editId="093F8E9B">
                <wp:simplePos x="0" y="0"/>
                <wp:positionH relativeFrom="column">
                  <wp:posOffset>5710555</wp:posOffset>
                </wp:positionH>
                <wp:positionV relativeFrom="paragraph">
                  <wp:posOffset>1767840</wp:posOffset>
                </wp:positionV>
                <wp:extent cx="268584" cy="3541"/>
                <wp:effectExtent l="19050" t="19050" r="17780" b="34925"/>
                <wp:wrapNone/>
                <wp:docPr id="340" name="Conector recto 3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9D8DCA-8958-4FCF-832D-F240C3F08E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8584" cy="35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06A5C" id="Conector recto 339" o:spid="_x0000_s1026" style="position:absolute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65pt,139.2pt" to="470.8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AE6BAC3" wp14:editId="2C9A08C0">
                <wp:simplePos x="0" y="0"/>
                <wp:positionH relativeFrom="column">
                  <wp:posOffset>1253490</wp:posOffset>
                </wp:positionH>
                <wp:positionV relativeFrom="paragraph">
                  <wp:posOffset>289560</wp:posOffset>
                </wp:positionV>
                <wp:extent cx="587675" cy="311195"/>
                <wp:effectExtent l="0" t="0" r="22225" b="31750"/>
                <wp:wrapNone/>
                <wp:docPr id="520" name="Conector recto 5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CCF1FA-3AA4-4B9C-9A64-176C087FE48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7675" cy="3111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A2245F" id="Conector recto 519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22.8pt" to="144.9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" strokecolor="#ffc000" strokeweight=".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CE76923" wp14:editId="5BAEBDC9">
                <wp:simplePos x="0" y="0"/>
                <wp:positionH relativeFrom="column">
                  <wp:posOffset>2274570</wp:posOffset>
                </wp:positionH>
                <wp:positionV relativeFrom="paragraph">
                  <wp:posOffset>307340</wp:posOffset>
                </wp:positionV>
                <wp:extent cx="59166" cy="381525"/>
                <wp:effectExtent l="0" t="0" r="36195" b="19050"/>
                <wp:wrapNone/>
                <wp:docPr id="523" name="Conector recto 5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E48EF9-6A98-4682-9687-1325AA92A3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166" cy="381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8AF764" id="Conector recto 522" o:spid="_x0000_s1026" style="position:absolute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1pt,24.2pt" to="183.7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" strokecolor="red" strokeweight=".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9B272AC" wp14:editId="59B3A9A6">
                <wp:simplePos x="0" y="0"/>
                <wp:positionH relativeFrom="column">
                  <wp:posOffset>2333625</wp:posOffset>
                </wp:positionH>
                <wp:positionV relativeFrom="paragraph">
                  <wp:posOffset>307340</wp:posOffset>
                </wp:positionV>
                <wp:extent cx="124519" cy="638001"/>
                <wp:effectExtent l="0" t="0" r="27940" b="29210"/>
                <wp:wrapNone/>
                <wp:docPr id="525" name="Conector recto 5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1BAEE6-F89F-4CEF-BAB8-7EA59A610E8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519" cy="63800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34BF3" id="Conector recto 524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75pt,24.2pt" to="193.5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" strokecolor="red" strokeweight=".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0E5CA29" wp14:editId="3E1D133D">
                <wp:simplePos x="0" y="0"/>
                <wp:positionH relativeFrom="column">
                  <wp:posOffset>2812415</wp:posOffset>
                </wp:positionH>
                <wp:positionV relativeFrom="paragraph">
                  <wp:posOffset>321310</wp:posOffset>
                </wp:positionV>
                <wp:extent cx="674039" cy="380275"/>
                <wp:effectExtent l="0" t="0" r="31115" b="20320"/>
                <wp:wrapNone/>
                <wp:docPr id="530" name="Conector recto 5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70623E-0206-4A34-9B25-31A8CC6B02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039" cy="380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A6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4380E" id="Conector recto 529" o:spid="_x0000_s1026" style="position:absolute;flip:x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45pt,25.3pt" to="274.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" strokecolor="#ffa6cc" strokeweight=".5pt">
                <v:stroke joinstyle="miter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969C971" wp14:editId="1CF275AF">
                <wp:simplePos x="0" y="0"/>
                <wp:positionH relativeFrom="column">
                  <wp:posOffset>4869815</wp:posOffset>
                </wp:positionH>
                <wp:positionV relativeFrom="paragraph">
                  <wp:posOffset>262890</wp:posOffset>
                </wp:positionV>
                <wp:extent cx="203706" cy="438334"/>
                <wp:effectExtent l="0" t="0" r="25400" b="19050"/>
                <wp:wrapNone/>
                <wp:docPr id="533" name="Conector recto 5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F5470E-483E-4A42-99BB-A5652C110D5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3706" cy="438334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2D423" id="Conector recto 532" o:spid="_x0000_s1026" style="position:absolute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45pt,20.7pt" to="399.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" strokecolor="#92d050" strokeweight=".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8AE9AE8" wp14:editId="0FC438F5">
                <wp:simplePos x="0" y="0"/>
                <wp:positionH relativeFrom="column">
                  <wp:posOffset>3263900</wp:posOffset>
                </wp:positionH>
                <wp:positionV relativeFrom="paragraph">
                  <wp:posOffset>269875</wp:posOffset>
                </wp:positionV>
                <wp:extent cx="1038664" cy="761190"/>
                <wp:effectExtent l="0" t="0" r="28575" b="20320"/>
                <wp:wrapNone/>
                <wp:docPr id="571" name="Conector recto 5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B43885-1D22-4ADE-A0DC-4F7E60B072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38664" cy="761190"/>
                        </a:xfrm>
                        <a:prstGeom prst="line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A035E" id="Conector recto 570" o:spid="_x0000_s1026" style="position:absolute;flip:x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pt,21.25pt" to="338.8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" strokecolor="#7030a0" strokeweight=".5pt">
                <v:stroke joinstyle="miter"/>
                <o:lock v:ext="edit" shapetype="f"/>
              </v:lin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90E9669" wp14:editId="5781A280">
                <wp:simplePos x="0" y="0"/>
                <wp:positionH relativeFrom="column">
                  <wp:posOffset>925195</wp:posOffset>
                </wp:positionH>
                <wp:positionV relativeFrom="paragraph">
                  <wp:posOffset>1959610</wp:posOffset>
                </wp:positionV>
                <wp:extent cx="840240" cy="154192"/>
                <wp:effectExtent l="0" t="0" r="36195" b="36830"/>
                <wp:wrapNone/>
                <wp:docPr id="575" name="Conector recto 5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4278D9-E3A4-41BC-9543-2D272BD26F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0240" cy="1541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14CD2" id="Conector recto 574" o:spid="_x0000_s1026" style="position:absolute;flip:y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5pt,154.3pt" to="139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" strokecolor="yellow" strokeweight=".5pt">
                <v:stroke joinstyle="miter"/>
              </v:line>
            </w:pict>
          </mc:Fallback>
        </mc:AlternateContent>
      </w:r>
      <w:r w:rsidR="00796DED" w:rsidRPr="00796DED"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4034C34" wp14:editId="30B32DFA">
                <wp:simplePos x="0" y="0"/>
                <wp:positionH relativeFrom="column">
                  <wp:posOffset>191135</wp:posOffset>
                </wp:positionH>
                <wp:positionV relativeFrom="paragraph">
                  <wp:posOffset>2872105</wp:posOffset>
                </wp:positionV>
                <wp:extent cx="55080" cy="75960"/>
                <wp:effectExtent l="38100" t="38100" r="59690" b="57785"/>
                <wp:wrapNone/>
                <wp:docPr id="580" name="Entrada de lápiz 57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193493-B5ED-4B75-81A2-6D5DD51D79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9">
                          <w14:nvContentPartPr>
                            <w14:cNvContentPartPr/>
                          </w14:nvContentPartPr>
                          <w14:xfrm>
                            <a:off x="0" y="0"/>
                            <a:ext cx="55080" cy="75960"/>
                          </w14:xfrm>
                        </w14:contentPart>
                      </mc:Choice>
                      <mc:Fallback xmlns:lc="http://schemas.openxmlformats.org/drawingml/2006/lockedCanvas" xmlns="">
                        <a:pic>
                          <a:nvPicPr>
                            <a:cNvPr id="580" name="Entrada de lápiz 579">
                              <a:extLst>
                                <a:ext uri="{FF2B5EF4-FFF2-40B4-BE49-F238E27FC236}">
                                  <a16:creationId xmlns:a16="http://schemas.microsoft.com/office/drawing/2014/main" id="{8C193493-B5ED-4B75-81A2-6D5DD51D79CD}"/>
                                </a:ext>
                              </a:extLst>
                            </a:cNvPr>
                            <a:cNvPicPr/>
                          </a:nvPicPr>
                          <a:blipFill>
                            <a:blip xmlns:r="http://schemas.openxmlformats.org/officeDocument/2006/relationships" r:embed="rId300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250132" y="2840955"/>
                              <a:ext cx="90720" cy="111600"/>
                            </a:xfrm>
                            <a:prstGeom prst="rect">
                              <a:avLst/>
                            </a:prstGeom>
                          </a:spPr>
                        </a:pic>
                      </mc:Fallback>
                    </mc:AlternateContent>
                  </a:graphicData>
                </a:graphic>
              </wp:anchor>
            </w:drawing>
          </mc:Choice>
          <mc:Fallback>
            <w:pict>
              <v:shape w14:anchorId="576FB9E7" id="Entrada de lápiz 579" o:spid="_x0000_s1026" type="#_x0000_t75" style="position:absolute;margin-left:13.65pt;margin-top:224.75pt;width:7.2pt;height:8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">
                <v:imagedata r:id="rId126" o:title=""/>
              </v:shap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05F347C" wp14:editId="1F6D519D">
                <wp:simplePos x="0" y="0"/>
                <wp:positionH relativeFrom="column">
                  <wp:posOffset>51435</wp:posOffset>
                </wp:positionH>
                <wp:positionV relativeFrom="paragraph">
                  <wp:posOffset>2930525</wp:posOffset>
                </wp:positionV>
                <wp:extent cx="322524" cy="276999"/>
                <wp:effectExtent l="0" t="0" r="0" b="0"/>
                <wp:wrapNone/>
                <wp:docPr id="581" name="CuadroTexto 5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C38248-337F-489D-A88E-F6332D1DF1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2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5A65" w:rsidRDefault="00FD5A65" w:rsidP="00796D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Wingdings 2"/>
                                <w:color w:val="000000" w:themeColor="text1"/>
                                <w:kern w:val="24"/>
                              </w:rPr>
                              <w:sym w:font="Wingdings 2" w:char="F099"/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F347C" id="CuadroTexto 580" o:spid="_x0000_s1080" type="#_x0000_t202" style="position:absolute;left:0;text-align:left;margin-left:4.05pt;margin-top:230.75pt;width:25.4pt;height:21.8pt;z-index:25197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" filled="f" stroked="f">
                <v:textbox style="mso-fit-shape-to-text:t">
                  <w:txbxContent>
                    <w:p w:rsidR="00FD5A65" w:rsidRDefault="00FD5A65" w:rsidP="00796D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Wingdings 2"/>
                          <w:color w:val="000000" w:themeColor="text1"/>
                          <w:kern w:val="24"/>
                        </w:rPr>
                        <w:sym w:font="Wingdings 2" w:char="F099"/>
                      </w:r>
                    </w:p>
                  </w:txbxContent>
                </v:textbox>
              </v:shape>
            </w:pict>
          </mc:Fallback>
        </mc:AlternateContent>
      </w:r>
      <w:r w:rsidR="00796DED" w:rsidRPr="00796DED"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C8C2FF7" wp14:editId="64F79AE6">
                <wp:simplePos x="0" y="0"/>
                <wp:positionH relativeFrom="column">
                  <wp:posOffset>126365</wp:posOffset>
                </wp:positionH>
                <wp:positionV relativeFrom="paragraph">
                  <wp:posOffset>2999740</wp:posOffset>
                </wp:positionV>
                <wp:extent cx="161262" cy="138500"/>
                <wp:effectExtent l="0" t="0" r="29845" b="33020"/>
                <wp:wrapNone/>
                <wp:docPr id="582" name="Conector recto 5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6DCA41-7F70-4ACC-9455-14BFA7A7AD0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262" cy="138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3FFFF" id="Conector recto 581" o:spid="_x0000_s1026" style="position:absolute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5pt,236.2pt" to="22.65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5A422B" w:rsidRPr="005A422B" w:rsidRDefault="005A422B" w:rsidP="005A422B"/>
    <w:p w:rsidR="005A422B" w:rsidRPr="005A422B" w:rsidRDefault="005A422B" w:rsidP="005A422B"/>
    <w:p w:rsidR="005A422B" w:rsidRPr="005A422B" w:rsidRDefault="005A422B" w:rsidP="005A422B"/>
    <w:p w:rsidR="005A422B" w:rsidRPr="005A422B" w:rsidRDefault="005A422B" w:rsidP="005A422B"/>
    <w:p w:rsidR="005A422B" w:rsidRPr="005A422B" w:rsidRDefault="005A422B" w:rsidP="005A422B"/>
    <w:p w:rsidR="005A422B" w:rsidRPr="005A422B" w:rsidRDefault="005A422B" w:rsidP="005A422B">
      <w:r w:rsidRPr="00796DED"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6080C8E" wp14:editId="58DCFBC2">
                <wp:simplePos x="0" y="0"/>
                <wp:positionH relativeFrom="column">
                  <wp:posOffset>70737</wp:posOffset>
                </wp:positionH>
                <wp:positionV relativeFrom="paragraph">
                  <wp:posOffset>336634</wp:posOffset>
                </wp:positionV>
                <wp:extent cx="1350010" cy="854015"/>
                <wp:effectExtent l="0" t="0" r="21590" b="22860"/>
                <wp:wrapNone/>
                <wp:docPr id="579" name="CuadroTexto 57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61A8F9-5939-419E-BFE6-9A6132D945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854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FD5A65" w:rsidRDefault="00FD5A65" w:rsidP="009210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>Reticle endoplasmàtic</w:t>
                            </w:r>
                          </w:p>
                          <w:p w:rsidR="00FD5A65" w:rsidRDefault="00FD5A65" w:rsidP="00921010">
                            <w:pPr>
                              <w:spacing w:after="0"/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 xml:space="preserve">   = rugós</w:t>
                            </w:r>
                          </w:p>
                          <w:p w:rsidR="00FD5A65" w:rsidRDefault="00FD5A65" w:rsidP="00921010">
                            <w:pPr>
                              <w:spacing w:after="0"/>
                            </w:pPr>
                            <w:r>
                              <w:rPr>
                                <w:rFonts w:hAnsi="Cambria"/>
                                <w:color w:val="000000" w:themeColor="text1"/>
                                <w:kern w:val="24"/>
                              </w:rPr>
                              <w:t xml:space="preserve">   = llis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0C8E" id="CuadroTexto 578" o:spid="_x0000_s1081" type="#_x0000_t202" style="position:absolute;margin-left:5.55pt;margin-top:26.5pt;width:106.3pt;height:67.2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" filled="f" strokecolor="#7030a0">
                <v:textbox>
                  <w:txbxContent>
                    <w:p w:rsidR="00FD5A65" w:rsidRDefault="00FD5A65" w:rsidP="009210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>Reticle endoplasmàtic</w:t>
                      </w:r>
                    </w:p>
                    <w:p w:rsidR="00FD5A65" w:rsidRDefault="00FD5A65" w:rsidP="00921010">
                      <w:pPr>
                        <w:spacing w:after="0"/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 xml:space="preserve">   = rugós</w:t>
                      </w:r>
                    </w:p>
                    <w:p w:rsidR="00FD5A65" w:rsidRDefault="00FD5A65" w:rsidP="00921010">
                      <w:pPr>
                        <w:spacing w:after="0"/>
                      </w:pPr>
                      <w:r>
                        <w:rPr>
                          <w:rFonts w:hAnsi="Cambria"/>
                          <w:color w:val="000000" w:themeColor="text1"/>
                          <w:kern w:val="24"/>
                        </w:rPr>
                        <w:t xml:space="preserve">   = llis</w:t>
                      </w:r>
                    </w:p>
                  </w:txbxContent>
                </v:textbox>
              </v:shape>
            </w:pict>
          </mc:Fallback>
        </mc:AlternateContent>
      </w:r>
    </w:p>
    <w:p w:rsidR="005A422B" w:rsidRPr="005A422B" w:rsidRDefault="005A422B" w:rsidP="005A422B"/>
    <w:p w:rsidR="005A422B" w:rsidRPr="005A422B" w:rsidRDefault="005A422B" w:rsidP="005A422B"/>
    <w:p w:rsidR="005A422B" w:rsidRDefault="005A422B" w:rsidP="005A422B"/>
    <w:p w:rsidR="005A422B" w:rsidRDefault="005A422B" w:rsidP="005A422B">
      <w:pPr>
        <w:pStyle w:val="Ttulo1"/>
        <w:numPr>
          <w:ilvl w:val="0"/>
          <w:numId w:val="34"/>
        </w:numPr>
        <w:rPr>
          <w:sz w:val="32"/>
          <w:szCs w:val="40"/>
        </w:rPr>
      </w:pPr>
      <w:r w:rsidRPr="005A422B">
        <w:rPr>
          <w:sz w:val="32"/>
          <w:szCs w:val="40"/>
        </w:rPr>
        <w:t>ELS TEIXITS HUMANS</w:t>
      </w:r>
    </w:p>
    <w:p w:rsidR="00777D1D" w:rsidRDefault="00777D1D" w:rsidP="00777D1D">
      <w:pPr>
        <w:pStyle w:val="Prrafodelista"/>
        <w:numPr>
          <w:ilvl w:val="0"/>
          <w:numId w:val="38"/>
        </w:numPr>
      </w:pPr>
      <w:r>
        <w:rPr>
          <w:b/>
          <w:bCs/>
          <w:u w:val="single"/>
        </w:rPr>
        <w:t>TEIXITS EPITELIALS:</w:t>
      </w:r>
      <w:r>
        <w:t xml:space="preserve"> cèl·lules </w:t>
      </w:r>
      <w:r>
        <w:rPr>
          <w:b/>
          <w:bCs/>
        </w:rPr>
        <w:t>polièdriques</w:t>
      </w:r>
      <w:r>
        <w:t xml:space="preserve"> </w:t>
      </w:r>
      <w:r>
        <w:rPr>
          <w:u w:val="single"/>
        </w:rPr>
        <w:t>sense a penes substància intercel·lular</w:t>
      </w:r>
      <w:r>
        <w:t>: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796"/>
        <w:gridCol w:w="4797"/>
      </w:tblGrid>
      <w:tr w:rsidR="00777D1D" w:rsidTr="00FD5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777D1D" w:rsidRPr="00FD5A65" w:rsidRDefault="00777D1D" w:rsidP="00777D1D">
            <w:pPr>
              <w:rPr>
                <w:b w:val="0"/>
                <w:bCs w:val="0"/>
              </w:rPr>
            </w:pPr>
            <w:r w:rsidRPr="00FD5A65">
              <w:t>EPITELIS DE REVESTIMENT</w:t>
            </w:r>
            <w:r w:rsidRPr="00FD5A65">
              <w:rPr>
                <w:b w:val="0"/>
                <w:bCs w:val="0"/>
              </w:rPr>
              <w:t>: superfícies internes i externes de l’organisme (</w:t>
            </w:r>
            <w:r w:rsidRPr="00FD5A65">
              <w:rPr>
                <w:b w:val="0"/>
                <w:bCs w:val="0"/>
                <w:u w:val="single"/>
              </w:rPr>
              <w:t>envolten</w:t>
            </w:r>
            <w:r w:rsidRPr="00FD5A65">
              <w:rPr>
                <w:b w:val="0"/>
                <w:bCs w:val="0"/>
              </w:rPr>
              <w:t>)</w:t>
            </w:r>
          </w:p>
        </w:tc>
        <w:tc>
          <w:tcPr>
            <w:tcW w:w="4797" w:type="dxa"/>
          </w:tcPr>
          <w:p w:rsidR="00777D1D" w:rsidRPr="00FD5A65" w:rsidRDefault="00FD5A65" w:rsidP="00777D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FD5A65">
              <w:t>EPITELIS GLANDULARS</w:t>
            </w:r>
            <w:r w:rsidRPr="00FD5A65">
              <w:rPr>
                <w:b w:val="0"/>
                <w:bCs w:val="0"/>
              </w:rPr>
              <w:t xml:space="preserve">: formen </w:t>
            </w:r>
            <w:r w:rsidRPr="00FD5A65">
              <w:rPr>
                <w:b w:val="0"/>
                <w:bCs w:val="0"/>
                <w:u w:val="single"/>
              </w:rPr>
              <w:t>glàndules</w:t>
            </w:r>
            <w:r w:rsidRPr="00FD5A65">
              <w:rPr>
                <w:b w:val="0"/>
                <w:bCs w:val="0"/>
              </w:rPr>
              <w:t xml:space="preserve"> (alliberen substàncies)</w:t>
            </w:r>
          </w:p>
        </w:tc>
      </w:tr>
      <w:tr w:rsidR="00777D1D" w:rsidTr="00FD5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777D1D" w:rsidRPr="00FD5A65" w:rsidRDefault="00777D1D" w:rsidP="00777D1D">
            <w:pPr>
              <w:pStyle w:val="Prrafodelista"/>
              <w:numPr>
                <w:ilvl w:val="0"/>
                <w:numId w:val="40"/>
              </w:numPr>
              <w:rPr>
                <w:b w:val="0"/>
                <w:bCs w:val="0"/>
              </w:rPr>
            </w:pPr>
            <w:r w:rsidRPr="00FD5A65">
              <w:drawing>
                <wp:anchor distT="0" distB="0" distL="114300" distR="114300" simplePos="0" relativeHeight="251975680" behindDoc="1" locked="0" layoutInCell="1" allowOverlap="1" wp14:anchorId="4EC64C0F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25724</wp:posOffset>
                  </wp:positionV>
                  <wp:extent cx="593253" cy="301925"/>
                  <wp:effectExtent l="0" t="0" r="0" b="3175"/>
                  <wp:wrapNone/>
                  <wp:docPr id="1069" name="Picture 2" descr="Tipos de epitelios: ¿Cómo se clasifica el tejido epitelial? - Curiosoan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B0BE1-16A9-4D34-9F58-DAF31441F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Tipos de epitelios: ¿Cómo se clasifica el tejido epitelial? - Curiosoando">
                            <a:extLst>
                              <a:ext uri="{FF2B5EF4-FFF2-40B4-BE49-F238E27FC236}">
                                <a16:creationId xmlns:a16="http://schemas.microsoft.com/office/drawing/2014/main" id="{D87B0BE1-16A9-4D34-9F58-DAF31441F2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5"/>
                          <a:stretch/>
                        </pic:blipFill>
                        <pic:spPr bwMode="auto">
                          <a:xfrm>
                            <a:off x="0" y="0"/>
                            <a:ext cx="593253" cy="30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5A65">
              <w:t>Epidemis</w:t>
            </w:r>
            <w:r w:rsidRPr="00FD5A65">
              <w:rPr>
                <w:b w:val="0"/>
                <w:bCs w:val="0"/>
              </w:rPr>
              <w:t xml:space="preserve"> (pell)</w:t>
            </w:r>
          </w:p>
          <w:p w:rsidR="00777D1D" w:rsidRPr="00FD5A65" w:rsidRDefault="00777D1D" w:rsidP="00777D1D">
            <w:pPr>
              <w:pStyle w:val="Prrafodelista"/>
              <w:numPr>
                <w:ilvl w:val="0"/>
                <w:numId w:val="40"/>
              </w:numPr>
              <w:rPr>
                <w:b w:val="0"/>
                <w:bCs w:val="0"/>
              </w:rPr>
            </w:pPr>
            <w:r w:rsidRPr="00FD5A65">
              <w:t>Mucoses</w:t>
            </w:r>
            <w:r w:rsidRPr="00FD5A65">
              <w:rPr>
                <w:b w:val="0"/>
                <w:bCs w:val="0"/>
              </w:rPr>
              <w:t xml:space="preserve"> (interior tub digestiu)</w:t>
            </w:r>
          </w:p>
          <w:p w:rsidR="00777D1D" w:rsidRPr="00FD5A65" w:rsidRDefault="00777D1D" w:rsidP="00777D1D">
            <w:pPr>
              <w:pStyle w:val="Prrafodelista"/>
              <w:numPr>
                <w:ilvl w:val="0"/>
                <w:numId w:val="40"/>
              </w:numPr>
              <w:rPr>
                <w:b w:val="0"/>
                <w:bCs w:val="0"/>
              </w:rPr>
            </w:pPr>
            <w:r w:rsidRPr="00FD5A65">
              <w:t>Endotelis</w:t>
            </w:r>
            <w:r w:rsidRPr="00FD5A65">
              <w:rPr>
                <w:b w:val="0"/>
                <w:bCs w:val="0"/>
              </w:rPr>
              <w:t xml:space="preserve"> (interior vassos sanguinis)</w:t>
            </w:r>
            <w:r w:rsidRPr="00FD5A65">
              <w:rPr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4797" w:type="dxa"/>
          </w:tcPr>
          <w:p w:rsidR="00777D1D" w:rsidRPr="00FD5A65" w:rsidRDefault="00FD5A65" w:rsidP="00FD5A65">
            <w:pPr>
              <w:pStyle w:val="Prrafodelista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rPr>
                <w:b/>
                <w:bCs/>
              </w:rPr>
              <w:drawing>
                <wp:anchor distT="0" distB="0" distL="114300" distR="114300" simplePos="0" relativeHeight="251976704" behindDoc="1" locked="0" layoutInCell="1" allowOverlap="1" wp14:anchorId="21825B5B">
                  <wp:simplePos x="0" y="0"/>
                  <wp:positionH relativeFrom="column">
                    <wp:posOffset>2399306</wp:posOffset>
                  </wp:positionH>
                  <wp:positionV relativeFrom="paragraph">
                    <wp:posOffset>25172</wp:posOffset>
                  </wp:positionV>
                  <wp:extent cx="553085" cy="405130"/>
                  <wp:effectExtent l="0" t="0" r="0" b="0"/>
                  <wp:wrapNone/>
                  <wp:docPr id="1070" name="Picture 4" descr="http://www.medic.ula.ve/histologia/anexos/atlas/5/axila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CF768A-9672-4175-8753-D901D20E3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medic.ula.ve/histologia/anexos/atlas/5/axila3.jpg">
                            <a:extLst>
                              <a:ext uri="{FF2B5EF4-FFF2-40B4-BE49-F238E27FC236}">
                                <a16:creationId xmlns:a16="http://schemas.microsoft.com/office/drawing/2014/main" id="{CCCF768A-9672-4175-8753-D901D20E39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2" t="17924" r="36496" b="35721"/>
                          <a:stretch/>
                        </pic:blipFill>
                        <pic:spPr bwMode="auto">
                          <a:xfrm>
                            <a:off x="0" y="0"/>
                            <a:ext cx="553085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D5A65">
              <w:rPr>
                <w:b/>
                <w:bCs/>
              </w:rPr>
              <w:t>Glàndules exocrines</w:t>
            </w:r>
            <w:r w:rsidRPr="00FD5A65">
              <w:t xml:space="preserve"> (sudorípares).</w:t>
            </w:r>
          </w:p>
          <w:p w:rsidR="00FD5A65" w:rsidRPr="00FD5A65" w:rsidRDefault="00FD5A65" w:rsidP="00FD5A65">
            <w:pPr>
              <w:pStyle w:val="Prrafodelista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rPr>
                <w:b/>
                <w:bCs/>
              </w:rPr>
              <w:t>Glàndules endocrines</w:t>
            </w:r>
            <w:r w:rsidRPr="00FD5A65">
              <w:t xml:space="preserve"> (tiroide).</w:t>
            </w:r>
            <w:r w:rsidRPr="00FD5A65">
              <w:rPr>
                <w:noProof/>
              </w:rPr>
              <w:t xml:space="preserve"> </w:t>
            </w:r>
          </w:p>
        </w:tc>
      </w:tr>
    </w:tbl>
    <w:p w:rsidR="00FD5A65" w:rsidRDefault="00FD5A65" w:rsidP="00777D1D"/>
    <w:p w:rsidR="00777D1D" w:rsidRDefault="00FD5A65" w:rsidP="00FD5A65">
      <w:pPr>
        <w:pStyle w:val="Prrafodelista"/>
        <w:numPr>
          <w:ilvl w:val="0"/>
          <w:numId w:val="41"/>
        </w:numPr>
      </w:pPr>
      <w:r>
        <w:rPr>
          <w:b/>
          <w:bCs/>
          <w:u w:val="single"/>
        </w:rPr>
        <w:lastRenderedPageBreak/>
        <w:t>TEIXITS CONNECTIUS:</w:t>
      </w:r>
      <w:r>
        <w:t xml:space="preserve"> cèl·lules, fibres i </w:t>
      </w:r>
      <w:r>
        <w:rPr>
          <w:u w:val="single"/>
        </w:rPr>
        <w:t>molta substància intercel·lular: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1918"/>
        <w:gridCol w:w="1918"/>
        <w:gridCol w:w="1919"/>
        <w:gridCol w:w="1919"/>
        <w:gridCol w:w="1919"/>
      </w:tblGrid>
      <w:tr w:rsidR="00FD5A65" w:rsidTr="00FD5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FD5A65" w:rsidRDefault="00FD5A65" w:rsidP="00FD5A65">
            <w:r>
              <w:t>Teixit ossi</w:t>
            </w:r>
          </w:p>
        </w:tc>
        <w:tc>
          <w:tcPr>
            <w:tcW w:w="1918" w:type="dxa"/>
          </w:tcPr>
          <w:p w:rsidR="00FD5A65" w:rsidRPr="00FD5A65" w:rsidRDefault="00FD5A65" w:rsidP="00FD5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Teixit adipós</w:t>
            </w:r>
            <w:r>
              <w:rPr>
                <w:b w:val="0"/>
                <w:bCs w:val="0"/>
              </w:rPr>
              <w:t xml:space="preserve"> (grassa)</w:t>
            </w:r>
          </w:p>
        </w:tc>
        <w:tc>
          <w:tcPr>
            <w:tcW w:w="1919" w:type="dxa"/>
          </w:tcPr>
          <w:p w:rsidR="00FD5A65" w:rsidRPr="00FD5A65" w:rsidRDefault="00FD5A65" w:rsidP="00FD5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Teixit cartilaginòs</w:t>
            </w:r>
          </w:p>
        </w:tc>
        <w:tc>
          <w:tcPr>
            <w:tcW w:w="1919" w:type="dxa"/>
          </w:tcPr>
          <w:p w:rsidR="00FD5A65" w:rsidRPr="00FD5A65" w:rsidRDefault="00FD5A65" w:rsidP="00FD5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Teixit conjuntiu</w:t>
            </w:r>
            <w:r>
              <w:rPr>
                <w:b w:val="0"/>
                <w:bCs w:val="0"/>
              </w:rPr>
              <w:t xml:space="preserve"> </w:t>
            </w:r>
            <w:r w:rsidRPr="00FD5A65">
              <w:rPr>
                <w:b w:val="0"/>
                <w:bCs w:val="0"/>
                <w:sz w:val="18"/>
                <w:szCs w:val="18"/>
              </w:rPr>
              <w:t>(unió teixits i òrgans)</w:t>
            </w:r>
          </w:p>
        </w:tc>
        <w:tc>
          <w:tcPr>
            <w:tcW w:w="1919" w:type="dxa"/>
          </w:tcPr>
          <w:p w:rsidR="00FD5A65" w:rsidRDefault="00FD5A65" w:rsidP="00FD5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Teixit sanguini</w:t>
            </w:r>
          </w:p>
        </w:tc>
      </w:tr>
      <w:tr w:rsidR="00FD5A65" w:rsidTr="00FD5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FD5A65" w:rsidRPr="00FD5A65" w:rsidRDefault="00FD5A65" w:rsidP="00FD5A65">
            <w:pPr>
              <w:rPr>
                <w:b w:val="0"/>
                <w:bCs w:val="0"/>
              </w:rPr>
            </w:pPr>
            <w:r w:rsidRPr="00FD5A65">
              <w:rPr>
                <w:b w:val="0"/>
                <w:bCs w:val="0"/>
              </w:rPr>
              <w:drawing>
                <wp:anchor distT="0" distB="0" distL="114300" distR="114300" simplePos="0" relativeHeight="251977728" behindDoc="1" locked="0" layoutInCell="1" allowOverlap="1" wp14:anchorId="538F8540">
                  <wp:simplePos x="0" y="0"/>
                  <wp:positionH relativeFrom="column">
                    <wp:posOffset>197773</wp:posOffset>
                  </wp:positionH>
                  <wp:positionV relativeFrom="paragraph">
                    <wp:posOffset>158115</wp:posOffset>
                  </wp:positionV>
                  <wp:extent cx="698739" cy="461198"/>
                  <wp:effectExtent l="0" t="0" r="6350" b="0"/>
                  <wp:wrapNone/>
                  <wp:docPr id="1071" name="Picture 6" descr="Changing the way you learn | Quiz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71F9F1-42A7-4E18-AC4D-80A29C6AF7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hanging the way you learn | Quiz">
                            <a:extLst>
                              <a:ext uri="{FF2B5EF4-FFF2-40B4-BE49-F238E27FC236}">
                                <a16:creationId xmlns:a16="http://schemas.microsoft.com/office/drawing/2014/main" id="{3F71F9F1-42A7-4E18-AC4D-80A29C6AF7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39" cy="461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</w:rPr>
              <w:t xml:space="preserve">Amb </w:t>
            </w:r>
            <w:r>
              <w:t>osteòcits</w:t>
            </w:r>
            <w:r>
              <w:rPr>
                <w:b w:val="0"/>
                <w:bCs w:val="0"/>
              </w:rPr>
              <w:t>.</w:t>
            </w:r>
            <w:r w:rsidRPr="00FD5A65">
              <w:rPr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1918" w:type="dxa"/>
          </w:tcPr>
          <w:p w:rsidR="00FD5A65" w:rsidRP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rPr>
                <w:b/>
                <w:bCs/>
              </w:rPr>
              <w:drawing>
                <wp:anchor distT="0" distB="0" distL="114300" distR="114300" simplePos="0" relativeHeight="251978752" behindDoc="1" locked="0" layoutInCell="1" allowOverlap="1" wp14:anchorId="28B01F06">
                  <wp:simplePos x="0" y="0"/>
                  <wp:positionH relativeFrom="column">
                    <wp:posOffset>169617</wp:posOffset>
                  </wp:positionH>
                  <wp:positionV relativeFrom="paragraph">
                    <wp:posOffset>158115</wp:posOffset>
                  </wp:positionV>
                  <wp:extent cx="785003" cy="470882"/>
                  <wp:effectExtent l="0" t="0" r="0" b="5715"/>
                  <wp:wrapNone/>
                  <wp:docPr id="1072" name="Picture 8" descr="Qué es el tejido adiposo? | Aparatología estética profesional | Fabricantes  | Novasoni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65D685-6F56-48C0-9C14-B20BABA6E7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Qué es el tejido adiposo? | Aparatología estética profesional | Fabricantes  | Novasonix">
                            <a:extLst>
                              <a:ext uri="{FF2B5EF4-FFF2-40B4-BE49-F238E27FC236}">
                                <a16:creationId xmlns:a16="http://schemas.microsoft.com/office/drawing/2014/main" id="{B965D685-6F56-48C0-9C14-B20BABA6E7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03" cy="47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Amb </w:t>
            </w:r>
            <w:r>
              <w:rPr>
                <w:b/>
                <w:bCs/>
              </w:rPr>
              <w:t>adipòcits.</w:t>
            </w:r>
          </w:p>
        </w:tc>
        <w:tc>
          <w:tcPr>
            <w:tcW w:w="1919" w:type="dxa"/>
          </w:tcPr>
          <w:p w:rsidR="00FD5A65" w:rsidRP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drawing>
                <wp:anchor distT="0" distB="0" distL="114300" distR="114300" simplePos="0" relativeHeight="251979776" behindDoc="1" locked="0" layoutInCell="1" allowOverlap="1" wp14:anchorId="44025241">
                  <wp:simplePos x="0" y="0"/>
                  <wp:positionH relativeFrom="column">
                    <wp:posOffset>263609</wp:posOffset>
                  </wp:positionH>
                  <wp:positionV relativeFrom="paragraph">
                    <wp:posOffset>167005</wp:posOffset>
                  </wp:positionV>
                  <wp:extent cx="612475" cy="456861"/>
                  <wp:effectExtent l="0" t="0" r="0" b="635"/>
                  <wp:wrapNone/>
                  <wp:docPr id="1073" name="Picture 10" descr="Visor de libr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D897101-F4FD-45D4-9283-89CC9A94B7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Visor de libros">
                            <a:extLst>
                              <a:ext uri="{FF2B5EF4-FFF2-40B4-BE49-F238E27FC236}">
                                <a16:creationId xmlns:a16="http://schemas.microsoft.com/office/drawing/2014/main" id="{DD897101-F4FD-45D4-9283-89CC9A94B7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75" cy="456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Amb </w:t>
            </w:r>
            <w:r>
              <w:rPr>
                <w:b/>
                <w:bCs/>
              </w:rPr>
              <w:t>condròcits</w:t>
            </w:r>
            <w:r>
              <w:t>.</w:t>
            </w:r>
            <w:r w:rsidRPr="00FD5A65">
              <w:rPr>
                <w:noProof/>
              </w:rPr>
              <w:t xml:space="preserve"> </w:t>
            </w:r>
          </w:p>
        </w:tc>
        <w:tc>
          <w:tcPr>
            <w:tcW w:w="1919" w:type="dxa"/>
          </w:tcPr>
          <w:p w:rsidR="00FD5A65" w:rsidRP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rPr>
                <w:b/>
                <w:bCs/>
              </w:rPr>
              <w:drawing>
                <wp:anchor distT="0" distB="0" distL="114300" distR="114300" simplePos="0" relativeHeight="251980800" behindDoc="1" locked="0" layoutInCell="1" allowOverlap="1" wp14:anchorId="2863B722">
                  <wp:simplePos x="0" y="0"/>
                  <wp:positionH relativeFrom="column">
                    <wp:posOffset>235070</wp:posOffset>
                  </wp:positionH>
                  <wp:positionV relativeFrom="paragraph">
                    <wp:posOffset>167234</wp:posOffset>
                  </wp:positionV>
                  <wp:extent cx="566456" cy="451964"/>
                  <wp:effectExtent l="0" t="0" r="5080" b="5715"/>
                  <wp:wrapNone/>
                  <wp:docPr id="1074" name="Picture 12" descr="Cual es la Función del Tejido Conectivo -【 Funcion.info 】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161A28-5404-490F-A61C-D4EA94D475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Cual es la Función del Tejido Conectivo -【 Funcion.info 】">
                            <a:extLst>
                              <a:ext uri="{FF2B5EF4-FFF2-40B4-BE49-F238E27FC236}">
                                <a16:creationId xmlns:a16="http://schemas.microsoft.com/office/drawing/2014/main" id="{0C161A28-5404-490F-A61C-D4EA94D475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52" cy="45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Amb </w:t>
            </w:r>
            <w:r>
              <w:rPr>
                <w:b/>
                <w:bCs/>
              </w:rPr>
              <w:t>fibroblasts.</w:t>
            </w:r>
            <w:r w:rsidRPr="00FD5A65">
              <w:rPr>
                <w:noProof/>
              </w:rPr>
              <w:t xml:space="preserve"> </w:t>
            </w:r>
          </w:p>
        </w:tc>
        <w:tc>
          <w:tcPr>
            <w:tcW w:w="1919" w:type="dxa"/>
          </w:tcPr>
          <w:p w:rsid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Amb </w:t>
            </w:r>
            <w:r>
              <w:rPr>
                <w:b/>
                <w:bCs/>
              </w:rPr>
              <w:t>glòbuls rojos i blancs</w:t>
            </w:r>
            <w:r>
              <w:t>.</w:t>
            </w:r>
          </w:p>
          <w:p w:rsid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drawing>
                <wp:anchor distT="0" distB="0" distL="114300" distR="114300" simplePos="0" relativeHeight="251981824" behindDoc="1" locked="0" layoutInCell="1" allowOverlap="1" wp14:anchorId="175F465C">
                  <wp:simplePos x="0" y="0"/>
                  <wp:positionH relativeFrom="column">
                    <wp:posOffset>267419</wp:posOffset>
                  </wp:positionH>
                  <wp:positionV relativeFrom="paragraph">
                    <wp:posOffset>3175</wp:posOffset>
                  </wp:positionV>
                  <wp:extent cx="388189" cy="300641"/>
                  <wp:effectExtent l="0" t="0" r="0" b="4445"/>
                  <wp:wrapNone/>
                  <wp:docPr id="1075" name="Picture 14" descr="La Mitocondria: Nuestros tejidos XII: Tejido sanguíne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5CD428-660B-45CD-94A1-0AE7F30309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La Mitocondria: Nuestros tejidos XII: Tejido sanguíneo">
                            <a:extLst>
                              <a:ext uri="{FF2B5EF4-FFF2-40B4-BE49-F238E27FC236}">
                                <a16:creationId xmlns:a16="http://schemas.microsoft.com/office/drawing/2014/main" id="{A75CD428-660B-45CD-94A1-0AE7F30309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89" cy="300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5A65" w:rsidRP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D5A65" w:rsidRDefault="00FD5A65" w:rsidP="00FD5A65">
      <w:pPr>
        <w:pStyle w:val="Prrafodelista"/>
        <w:numPr>
          <w:ilvl w:val="0"/>
          <w:numId w:val="41"/>
        </w:numPr>
      </w:pPr>
      <w:r>
        <w:rPr>
          <w:b/>
          <w:bCs/>
          <w:u w:val="single"/>
        </w:rPr>
        <w:t>TEIXIT MUSCULAR:</w:t>
      </w:r>
      <w:r>
        <w:t xml:space="preserve"> teixits </w:t>
      </w:r>
      <w:r>
        <w:rPr>
          <w:u w:val="single"/>
        </w:rPr>
        <w:t>contràctils</w:t>
      </w:r>
      <w:r>
        <w:t xml:space="preserve">, cèl·lules anomenades </w:t>
      </w:r>
      <w:r>
        <w:rPr>
          <w:u w:val="single"/>
        </w:rPr>
        <w:t>miòcits</w:t>
      </w:r>
      <w:r>
        <w:t xml:space="preserve"> o </w:t>
      </w:r>
      <w:r>
        <w:rPr>
          <w:u w:val="single"/>
        </w:rPr>
        <w:t>fibres musculars</w:t>
      </w:r>
      <w:r>
        <w:t>: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3197"/>
        <w:gridCol w:w="3198"/>
        <w:gridCol w:w="3198"/>
      </w:tblGrid>
      <w:tr w:rsidR="00FD5A65" w:rsidTr="00FD5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</w:tcPr>
          <w:p w:rsidR="00FD5A65" w:rsidRDefault="00FD5A65" w:rsidP="00FD5A65">
            <w:r>
              <w:t>Teixit muscular llis</w:t>
            </w:r>
          </w:p>
        </w:tc>
        <w:tc>
          <w:tcPr>
            <w:tcW w:w="3198" w:type="dxa"/>
          </w:tcPr>
          <w:p w:rsidR="00FD5A65" w:rsidRDefault="00FD5A65" w:rsidP="00FD5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Teixit muscular estriat</w:t>
            </w:r>
          </w:p>
        </w:tc>
        <w:tc>
          <w:tcPr>
            <w:tcW w:w="3198" w:type="dxa"/>
          </w:tcPr>
          <w:p w:rsidR="00FD5A65" w:rsidRDefault="00FD5A65" w:rsidP="00FD5A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Teixit muscular cardíac</w:t>
            </w:r>
          </w:p>
        </w:tc>
      </w:tr>
      <w:tr w:rsidR="00FD5A65" w:rsidTr="00FD5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7" w:type="dxa"/>
          </w:tcPr>
          <w:p w:rsidR="00FD5A65" w:rsidRPr="00FD5A65" w:rsidRDefault="00FD5A65" w:rsidP="00FD5A65">
            <w:pPr>
              <w:rPr>
                <w:b w:val="0"/>
                <w:bCs w:val="0"/>
              </w:rPr>
            </w:pPr>
            <w:r w:rsidRPr="00FD5A65">
              <w:rPr>
                <w:b w:val="0"/>
                <w:bCs w:val="0"/>
              </w:rPr>
              <w:drawing>
                <wp:anchor distT="0" distB="0" distL="114300" distR="114300" simplePos="0" relativeHeight="251982848" behindDoc="1" locked="0" layoutInCell="1" allowOverlap="1" wp14:anchorId="33C04766">
                  <wp:simplePos x="0" y="0"/>
                  <wp:positionH relativeFrom="column">
                    <wp:posOffset>688736</wp:posOffset>
                  </wp:positionH>
                  <wp:positionV relativeFrom="paragraph">
                    <wp:posOffset>325120</wp:posOffset>
                  </wp:positionV>
                  <wp:extent cx="638355" cy="451840"/>
                  <wp:effectExtent l="0" t="0" r="0" b="5715"/>
                  <wp:wrapNone/>
                  <wp:docPr id="2050" name="Picture 2" descr="El músculo liso | La guía de Biologí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D6D6E4-899B-463E-B704-735C31ECA2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El músculo liso | La guía de Biología">
                            <a:extLst>
                              <a:ext uri="{FF2B5EF4-FFF2-40B4-BE49-F238E27FC236}">
                                <a16:creationId xmlns:a16="http://schemas.microsoft.com/office/drawing/2014/main" id="{E8D6D6E4-899B-463E-B704-735C31ECA2A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55" cy="45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</w:rPr>
              <w:t xml:space="preserve">Contracció </w:t>
            </w:r>
            <w:r>
              <w:rPr>
                <w:b w:val="0"/>
                <w:bCs w:val="0"/>
                <w:u w:val="single"/>
              </w:rPr>
              <w:t>involuntària</w:t>
            </w:r>
            <w:r>
              <w:rPr>
                <w:b w:val="0"/>
                <w:bCs w:val="0"/>
              </w:rPr>
              <w:t xml:space="preserve"> (esòfag, intestí…)</w:t>
            </w:r>
          </w:p>
        </w:tc>
        <w:tc>
          <w:tcPr>
            <w:tcW w:w="3198" w:type="dxa"/>
          </w:tcPr>
          <w:p w:rsidR="00FD5A65" w:rsidRP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drawing>
                <wp:anchor distT="0" distB="0" distL="114300" distR="114300" simplePos="0" relativeHeight="251983872" behindDoc="1" locked="0" layoutInCell="1" allowOverlap="1" wp14:anchorId="4CC89287">
                  <wp:simplePos x="0" y="0"/>
                  <wp:positionH relativeFrom="column">
                    <wp:posOffset>608900</wp:posOffset>
                  </wp:positionH>
                  <wp:positionV relativeFrom="paragraph">
                    <wp:posOffset>330200</wp:posOffset>
                  </wp:positionV>
                  <wp:extent cx="672861" cy="446784"/>
                  <wp:effectExtent l="0" t="0" r="0" b="0"/>
                  <wp:wrapNone/>
                  <wp:docPr id="2052" name="Picture 4" descr="Músculo esquelético - Wikipedia, la enciclopedia lib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E45346-4343-4E7B-ACD1-52E762E3CA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Músculo esquelético - Wikipedia, la enciclopedia libre">
                            <a:extLst>
                              <a:ext uri="{FF2B5EF4-FFF2-40B4-BE49-F238E27FC236}">
                                <a16:creationId xmlns:a16="http://schemas.microsoft.com/office/drawing/2014/main" id="{7EE45346-4343-4E7B-ACD1-52E762E3CA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1" cy="44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Contracció </w:t>
            </w:r>
            <w:r>
              <w:rPr>
                <w:u w:val="single"/>
              </w:rPr>
              <w:t>voluntària</w:t>
            </w:r>
            <w:r>
              <w:t xml:space="preserve"> (bíceps, isquiotibials…)</w:t>
            </w:r>
          </w:p>
        </w:tc>
        <w:tc>
          <w:tcPr>
            <w:tcW w:w="3198" w:type="dxa"/>
          </w:tcPr>
          <w:p w:rsid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Contracció </w:t>
            </w:r>
            <w:r>
              <w:rPr>
                <w:u w:val="single"/>
              </w:rPr>
              <w:t>involuntària</w:t>
            </w:r>
            <w:r>
              <w:t xml:space="preserve"> amb aspecte </w:t>
            </w:r>
            <w:r>
              <w:rPr>
                <w:u w:val="single"/>
              </w:rPr>
              <w:t>estriat</w:t>
            </w:r>
            <w:r>
              <w:t xml:space="preserve"> (cor)</w:t>
            </w:r>
          </w:p>
          <w:p w:rsid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D5A65">
              <w:drawing>
                <wp:anchor distT="0" distB="0" distL="114300" distR="114300" simplePos="0" relativeHeight="251984896" behindDoc="1" locked="0" layoutInCell="1" allowOverlap="1" wp14:anchorId="6279CD7F">
                  <wp:simplePos x="0" y="0"/>
                  <wp:positionH relativeFrom="column">
                    <wp:posOffset>630423</wp:posOffset>
                  </wp:positionH>
                  <wp:positionV relativeFrom="paragraph">
                    <wp:posOffset>14605</wp:posOffset>
                  </wp:positionV>
                  <wp:extent cx="681487" cy="438099"/>
                  <wp:effectExtent l="0" t="0" r="4445" b="635"/>
                  <wp:wrapNone/>
                  <wp:docPr id="2054" name="Picture 6" descr="Tejido muscular cardíac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8B052-A970-468E-A5A5-28C0F0CE6D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Tejido muscular cardíaco">
                            <a:extLst>
                              <a:ext uri="{FF2B5EF4-FFF2-40B4-BE49-F238E27FC236}">
                                <a16:creationId xmlns:a16="http://schemas.microsoft.com/office/drawing/2014/main" id="{F7F8B052-A970-468E-A5A5-28C0F0CE6D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487" cy="43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D5A65" w:rsidRPr="00FD5A65" w:rsidRDefault="00FD5A65" w:rsidP="00FD5A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D5A65" w:rsidRDefault="00FD5A65" w:rsidP="00FD5A65">
      <w:pPr>
        <w:pStyle w:val="Prrafodelista"/>
        <w:numPr>
          <w:ilvl w:val="0"/>
          <w:numId w:val="41"/>
        </w:numPr>
      </w:pPr>
      <w:r>
        <w:rPr>
          <w:b/>
          <w:bCs/>
          <w:u w:val="single"/>
        </w:rPr>
        <w:t>TEIXIT NERVIÓS:</w:t>
      </w:r>
      <w:r w:rsidR="008E31E3">
        <w:t xml:space="preserve"> </w:t>
      </w:r>
      <w:r w:rsidR="008E31E3">
        <w:rPr>
          <w:u w:val="single"/>
        </w:rPr>
        <w:t>transmisió</w:t>
      </w:r>
      <w:r w:rsidR="008E31E3">
        <w:t xml:space="preserve"> informació per l’organisme.</w:t>
      </w: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4796"/>
        <w:gridCol w:w="4797"/>
      </w:tblGrid>
      <w:tr w:rsidR="008E31E3" w:rsidTr="008E3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8E31E3" w:rsidRPr="008E31E3" w:rsidRDefault="008E31E3" w:rsidP="008E31E3">
            <w:r>
              <w:t>Neurones</w:t>
            </w:r>
          </w:p>
        </w:tc>
        <w:tc>
          <w:tcPr>
            <w:tcW w:w="4797" w:type="dxa"/>
          </w:tcPr>
          <w:p w:rsidR="008E31E3" w:rsidRDefault="008E31E3" w:rsidP="008E31E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Cèl·lules Glia</w:t>
            </w:r>
          </w:p>
        </w:tc>
      </w:tr>
      <w:tr w:rsidR="008E31E3" w:rsidTr="008E3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6" w:type="dxa"/>
          </w:tcPr>
          <w:p w:rsidR="008E31E3" w:rsidRDefault="008E31E3" w:rsidP="008E31E3">
            <w:r w:rsidRPr="008E31E3">
              <w:rPr>
                <w:b w:val="0"/>
                <w:bCs w:val="0"/>
              </w:rPr>
              <w:drawing>
                <wp:anchor distT="0" distB="0" distL="114300" distR="114300" simplePos="0" relativeHeight="251985920" behindDoc="1" locked="0" layoutInCell="1" allowOverlap="1" wp14:anchorId="48920BB4">
                  <wp:simplePos x="0" y="0"/>
                  <wp:positionH relativeFrom="column">
                    <wp:posOffset>1948551</wp:posOffset>
                  </wp:positionH>
                  <wp:positionV relativeFrom="paragraph">
                    <wp:posOffset>27759</wp:posOffset>
                  </wp:positionV>
                  <wp:extent cx="891343" cy="593725"/>
                  <wp:effectExtent l="0" t="0" r="4445" b="0"/>
                  <wp:wrapNone/>
                  <wp:docPr id="2056" name="Picture 8" descr="Treinta neuronas contra el dolor - Scientific American - Españ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03301-CE1C-418A-A35E-527D5F872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Treinta neuronas contra el dolor - Scientific American - Español">
                            <a:extLst>
                              <a:ext uri="{FF2B5EF4-FFF2-40B4-BE49-F238E27FC236}">
                                <a16:creationId xmlns:a16="http://schemas.microsoft.com/office/drawing/2014/main" id="{7F603301-CE1C-418A-A35E-527D5F8729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520" cy="59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</w:rPr>
              <w:t>transmeten impulsos nerviosos</w:t>
            </w:r>
          </w:p>
          <w:p w:rsidR="008E31E3" w:rsidRDefault="008E31E3" w:rsidP="008E31E3"/>
          <w:p w:rsidR="008E31E3" w:rsidRDefault="008E31E3" w:rsidP="008E31E3"/>
          <w:p w:rsidR="008E31E3" w:rsidRPr="008E31E3" w:rsidRDefault="008E31E3" w:rsidP="008E31E3">
            <w:pPr>
              <w:rPr>
                <w:b w:val="0"/>
                <w:bCs w:val="0"/>
              </w:rPr>
            </w:pPr>
          </w:p>
        </w:tc>
        <w:tc>
          <w:tcPr>
            <w:tcW w:w="4797" w:type="dxa"/>
          </w:tcPr>
          <w:p w:rsidR="008E31E3" w:rsidRDefault="008E31E3" w:rsidP="008E3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1E3">
              <w:drawing>
                <wp:anchor distT="0" distB="0" distL="114300" distR="114300" simplePos="0" relativeHeight="251986944" behindDoc="1" locked="0" layoutInCell="1" allowOverlap="1" wp14:anchorId="35BCD435">
                  <wp:simplePos x="0" y="0"/>
                  <wp:positionH relativeFrom="column">
                    <wp:posOffset>1447884</wp:posOffset>
                  </wp:positionH>
                  <wp:positionV relativeFrom="paragraph">
                    <wp:posOffset>27760</wp:posOffset>
                  </wp:positionV>
                  <wp:extent cx="793630" cy="593834"/>
                  <wp:effectExtent l="0" t="0" r="6985" b="0"/>
                  <wp:wrapNone/>
                  <wp:docPr id="2058" name="Picture 10" descr="CÉLULAS GLIALES: qué son, tipos y funcion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C4DFAE-2412-4637-904C-57FC259556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CÉLULAS GLIALES: qué son, tipos y funciones">
                            <a:extLst>
                              <a:ext uri="{FF2B5EF4-FFF2-40B4-BE49-F238E27FC236}">
                                <a16:creationId xmlns:a16="http://schemas.microsoft.com/office/drawing/2014/main" id="{92C4DFAE-2412-4637-904C-57FC2595567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98" cy="599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protegeixen neurones</w:t>
            </w:r>
          </w:p>
        </w:tc>
      </w:tr>
    </w:tbl>
    <w:p w:rsidR="00D73C9A" w:rsidRDefault="00D73C9A" w:rsidP="00D73C9A">
      <w:pPr>
        <w:pStyle w:val="Ttulo1"/>
        <w:numPr>
          <w:ilvl w:val="0"/>
          <w:numId w:val="34"/>
        </w:numPr>
        <w:rPr>
          <w:sz w:val="32"/>
          <w:szCs w:val="40"/>
        </w:rPr>
      </w:pPr>
      <w:r w:rsidRPr="00D73C9A">
        <w:rPr>
          <w:sz w:val="32"/>
          <w:szCs w:val="40"/>
        </w:rPr>
        <w:t>ÒRGANS, APARELLS I SISTEMES</w:t>
      </w:r>
    </w:p>
    <w:p w:rsidR="00D73C9A" w:rsidRDefault="00D73C9A" w:rsidP="00D73C9A">
      <w:pPr>
        <w:pStyle w:val="Ttulo2"/>
      </w:pPr>
      <w:r>
        <w:t>APARELLS QUE INTERVENEN EN LA NUTRICIÓ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1271"/>
        <w:gridCol w:w="3402"/>
      </w:tblGrid>
      <w:tr w:rsidR="00D73C9A" w:rsidTr="00D73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auto"/>
          </w:tcPr>
          <w:p w:rsidR="00D73C9A" w:rsidRDefault="00D73C9A" w:rsidP="00D73C9A">
            <w:pPr>
              <w:jc w:val="center"/>
            </w:pPr>
            <w:r w:rsidRPr="00D73C9A">
              <w:drawing>
                <wp:inline distT="0" distB="0" distL="0" distR="0" wp14:anchorId="1AD51A90" wp14:editId="7C68CCAB">
                  <wp:extent cx="577969" cy="903187"/>
                  <wp:effectExtent l="0" t="0" r="0" b="0"/>
                  <wp:docPr id="3074" name="Picture 2" descr="Juegos de Ciencias | Juego de El aparato digestivo y sus partes | Cerebrit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05B46-DCAD-4D5B-9630-350F7E34AC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Juegos de Ciencias | Juego de El aparato digestivo y sus partes | Cerebriti">
                            <a:extLst>
                              <a:ext uri="{FF2B5EF4-FFF2-40B4-BE49-F238E27FC236}">
                                <a16:creationId xmlns:a16="http://schemas.microsoft.com/office/drawing/2014/main" id="{25605B46-DCAD-4D5B-9630-350F7E34AC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676" cy="940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73C9A" w:rsidRDefault="00D73C9A" w:rsidP="00D73C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APARELL DIGESTIU</w:t>
            </w:r>
          </w:p>
        </w:tc>
      </w:tr>
      <w:tr w:rsidR="00D73C9A" w:rsidTr="00D73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shd w:val="clear" w:color="auto" w:fill="auto"/>
          </w:tcPr>
          <w:p w:rsidR="00D73C9A" w:rsidRDefault="00D73C9A" w:rsidP="00D73C9A">
            <w:pPr>
              <w:jc w:val="center"/>
            </w:pPr>
          </w:p>
        </w:tc>
        <w:tc>
          <w:tcPr>
            <w:tcW w:w="3402" w:type="dxa"/>
          </w:tcPr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Òrgans:</w:t>
            </w:r>
            <w:r>
              <w:t xml:space="preserve"> boca, pàncrees, fetge…</w:t>
            </w:r>
          </w:p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Funció:</w:t>
            </w:r>
            <w:r>
              <w:t xml:space="preserve"> obtindre nutrients necessaris dels aliments.</w:t>
            </w:r>
          </w:p>
        </w:tc>
      </w:tr>
      <w:tr w:rsidR="00D73C9A" w:rsidTr="00D73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</w:tcPr>
          <w:p w:rsidR="00D73C9A" w:rsidRDefault="00D73C9A" w:rsidP="0014642A">
            <w:pPr>
              <w:jc w:val="center"/>
            </w:pPr>
            <w:r w:rsidRPr="00D73C9A">
              <w:drawing>
                <wp:inline distT="0" distB="0" distL="0" distR="0" wp14:anchorId="74B15F22" wp14:editId="539B806E">
                  <wp:extent cx="422694" cy="845388"/>
                  <wp:effectExtent l="0" t="0" r="0" b="0"/>
                  <wp:docPr id="3076" name="Picture 4" descr="Partes del corazón: anatomía y cómo funciona el corazó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BF27FF-CC2A-48E1-9D4C-5CF9B91C8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Partes del corazón: anatomía y cómo funciona el corazón">
                            <a:extLst>
                              <a:ext uri="{FF2B5EF4-FFF2-40B4-BE49-F238E27FC236}">
                                <a16:creationId xmlns:a16="http://schemas.microsoft.com/office/drawing/2014/main" id="{DABF27FF-CC2A-48E1-9D4C-5CF9B91C8A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4" cy="869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39A5B7" w:themeFill="accent1"/>
          </w:tcPr>
          <w:p w:rsidR="00D73C9A" w:rsidRPr="00D73C9A" w:rsidRDefault="00D73C9A" w:rsidP="00146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D73C9A">
              <w:rPr>
                <w:b/>
                <w:bCs/>
                <w:color w:val="FFFFFF" w:themeColor="background1"/>
                <w:sz w:val="20"/>
                <w:szCs w:val="20"/>
              </w:rPr>
              <w:t>SISTEMA CIRCULATORI SANGUINI</w:t>
            </w:r>
          </w:p>
        </w:tc>
      </w:tr>
      <w:tr w:rsidR="00D73C9A" w:rsidTr="00D73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</w:tcPr>
          <w:p w:rsidR="00D73C9A" w:rsidRDefault="00D73C9A" w:rsidP="0014642A">
            <w:pPr>
              <w:jc w:val="center"/>
            </w:pPr>
          </w:p>
        </w:tc>
        <w:tc>
          <w:tcPr>
            <w:tcW w:w="3402" w:type="dxa"/>
          </w:tcPr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Òrgans:</w:t>
            </w:r>
            <w:r>
              <w:t xml:space="preserve"> </w:t>
            </w:r>
            <w:r>
              <w:t>venes, artèries, cor.</w:t>
            </w:r>
          </w:p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Funció:</w:t>
            </w:r>
            <w:r>
              <w:t xml:space="preserve"> </w:t>
            </w:r>
            <w:r>
              <w:t>distribució de sang, nutrients i oxígen; recollir substàncies de rebiug</w:t>
            </w:r>
            <w:r>
              <w:t>.</w:t>
            </w:r>
          </w:p>
        </w:tc>
      </w:tr>
    </w:tbl>
    <w:tbl>
      <w:tblPr>
        <w:tblStyle w:val="Tablaconcuadrcula4-nfasis1"/>
        <w:tblpPr w:leftFromText="141" w:rightFromText="141" w:vertAnchor="text" w:horzAnchor="page" w:tblpX="6359" w:tblpY="-2772"/>
        <w:tblW w:w="0" w:type="auto"/>
        <w:tblLook w:val="04A0" w:firstRow="1" w:lastRow="0" w:firstColumn="1" w:lastColumn="0" w:noHBand="0" w:noVBand="1"/>
      </w:tblPr>
      <w:tblGrid>
        <w:gridCol w:w="1520"/>
        <w:gridCol w:w="3402"/>
      </w:tblGrid>
      <w:tr w:rsidR="00D73C9A" w:rsidTr="00D73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vMerge w:val="restart"/>
            <w:shd w:val="clear" w:color="auto" w:fill="auto"/>
          </w:tcPr>
          <w:p w:rsidR="00D73C9A" w:rsidRDefault="00D73C9A" w:rsidP="00D73C9A">
            <w:pPr>
              <w:jc w:val="center"/>
            </w:pPr>
            <w:r w:rsidRPr="00D73C9A">
              <w:drawing>
                <wp:inline distT="0" distB="0" distL="0" distR="0" wp14:anchorId="5A7B96D0" wp14:editId="525585F3">
                  <wp:extent cx="828135" cy="828135"/>
                  <wp:effectExtent l="0" t="0" r="0" b="0"/>
                  <wp:docPr id="3078" name="Picture 6" descr="Sistema Respiratorio Vectores Libres de Derechos - i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80DE9D-1381-4E81-94E9-68B404B829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Sistema Respiratorio Vectores Libres de Derechos - iStock">
                            <a:extLst>
                              <a:ext uri="{FF2B5EF4-FFF2-40B4-BE49-F238E27FC236}">
                                <a16:creationId xmlns:a16="http://schemas.microsoft.com/office/drawing/2014/main" id="{6980DE9D-1381-4E81-94E9-68B404B829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82" cy="840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73C9A" w:rsidRDefault="00D73C9A" w:rsidP="00D73C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APARELL RESPIRATORI</w:t>
            </w:r>
          </w:p>
        </w:tc>
      </w:tr>
      <w:tr w:rsidR="00D73C9A" w:rsidTr="00D73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vMerge/>
            <w:shd w:val="clear" w:color="auto" w:fill="auto"/>
          </w:tcPr>
          <w:p w:rsidR="00D73C9A" w:rsidRDefault="00D73C9A" w:rsidP="00D73C9A">
            <w:pPr>
              <w:jc w:val="center"/>
            </w:pPr>
          </w:p>
        </w:tc>
        <w:tc>
          <w:tcPr>
            <w:tcW w:w="3402" w:type="dxa"/>
          </w:tcPr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Òrgans:</w:t>
            </w:r>
            <w:r>
              <w:t xml:space="preserve"> pulmons, víes nasals, laringe</w:t>
            </w:r>
            <w:r>
              <w:t>.</w:t>
            </w:r>
          </w:p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Funció:</w:t>
            </w:r>
            <w:r>
              <w:t xml:space="preserve"> proporcionar oxígen i eliminar diòxid de carboni.</w:t>
            </w:r>
          </w:p>
        </w:tc>
      </w:tr>
      <w:tr w:rsidR="00D73C9A" w:rsidTr="00D73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vMerge w:val="restart"/>
          </w:tcPr>
          <w:p w:rsidR="00D73C9A" w:rsidRDefault="00D73C9A" w:rsidP="00D73C9A">
            <w:pPr>
              <w:jc w:val="center"/>
            </w:pPr>
            <w:r w:rsidRPr="00D73C9A">
              <w:drawing>
                <wp:inline distT="0" distB="0" distL="0" distR="0" wp14:anchorId="6235128E" wp14:editId="40D9B533">
                  <wp:extent cx="621102" cy="817574"/>
                  <wp:effectExtent l="0" t="0" r="7620" b="1905"/>
                  <wp:docPr id="3080" name="Picture 8" descr="Aparatos circulatorio y excreto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CB1F77-55D1-4C11-AB18-BFBE40F172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Aparatos circulatorio y excretor">
                            <a:extLst>
                              <a:ext uri="{FF2B5EF4-FFF2-40B4-BE49-F238E27FC236}">
                                <a16:creationId xmlns:a16="http://schemas.microsoft.com/office/drawing/2014/main" id="{52CB1F77-55D1-4C11-AB18-BFBE40F172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58" cy="82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39A5B7" w:themeFill="accent1"/>
          </w:tcPr>
          <w:p w:rsidR="00D73C9A" w:rsidRPr="00D73C9A" w:rsidRDefault="00D73C9A" w:rsidP="00D73C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APARELL EXCRETOR</w:t>
            </w:r>
          </w:p>
        </w:tc>
      </w:tr>
      <w:tr w:rsidR="00D73C9A" w:rsidTr="00D73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0" w:type="dxa"/>
            <w:vMerge/>
          </w:tcPr>
          <w:p w:rsidR="00D73C9A" w:rsidRDefault="00D73C9A" w:rsidP="00D73C9A">
            <w:pPr>
              <w:jc w:val="center"/>
            </w:pPr>
          </w:p>
        </w:tc>
        <w:tc>
          <w:tcPr>
            <w:tcW w:w="3402" w:type="dxa"/>
          </w:tcPr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Òrgans:</w:t>
            </w:r>
            <w:r>
              <w:t xml:space="preserve"> </w:t>
            </w:r>
            <w:r>
              <w:t>renyons, uretra, vejiga.</w:t>
            </w:r>
          </w:p>
          <w:p w:rsidR="00D73C9A" w:rsidRDefault="00D73C9A" w:rsidP="00D73C9A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Funció:</w:t>
            </w:r>
            <w:r>
              <w:t xml:space="preserve"> </w:t>
            </w:r>
            <w:r>
              <w:t>expulsió substàncies de rebuig del metabolisme</w:t>
            </w:r>
          </w:p>
        </w:tc>
      </w:tr>
    </w:tbl>
    <w:tbl>
      <w:tblPr>
        <w:tblStyle w:val="Tablaconcuadrcula4-nfasis1"/>
        <w:tblpPr w:leftFromText="141" w:rightFromText="141" w:vertAnchor="text" w:horzAnchor="margin" w:tblpXSpec="right" w:tblpY="610"/>
        <w:tblW w:w="0" w:type="auto"/>
        <w:tblLook w:val="04A0" w:firstRow="1" w:lastRow="0" w:firstColumn="1" w:lastColumn="0" w:noHBand="0" w:noVBand="1"/>
      </w:tblPr>
      <w:tblGrid>
        <w:gridCol w:w="2388"/>
        <w:gridCol w:w="2390"/>
      </w:tblGrid>
      <w:tr w:rsidR="00D73C9A" w:rsidTr="00D21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gridSpan w:val="2"/>
          </w:tcPr>
          <w:p w:rsidR="00D73C9A" w:rsidRPr="00D73C9A" w:rsidRDefault="00D73C9A" w:rsidP="00D73C9A">
            <w:r w:rsidRPr="00D73C9A">
              <w:t>APARELL LOCOMOTOR</w:t>
            </w:r>
          </w:p>
        </w:tc>
      </w:tr>
      <w:tr w:rsidR="00D21686" w:rsidTr="00D2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8" w:type="dxa"/>
            <w:shd w:val="clear" w:color="auto" w:fill="ACDDE5" w:themeFill="accent1" w:themeFillTint="66"/>
            <w:vAlign w:val="center"/>
          </w:tcPr>
          <w:p w:rsidR="00D21686" w:rsidRPr="00D21686" w:rsidRDefault="00D21686" w:rsidP="00D21686">
            <w:pPr>
              <w:jc w:val="center"/>
              <w:rPr>
                <w:sz w:val="20"/>
                <w:szCs w:val="20"/>
              </w:rPr>
            </w:pPr>
            <w:r w:rsidRPr="00D21686">
              <w:rPr>
                <w:sz w:val="20"/>
                <w:szCs w:val="20"/>
              </w:rPr>
              <w:t>SISTEMA MUSCULAR</w:t>
            </w:r>
          </w:p>
        </w:tc>
        <w:tc>
          <w:tcPr>
            <w:tcW w:w="2389" w:type="dxa"/>
            <w:shd w:val="clear" w:color="auto" w:fill="ACDDE5" w:themeFill="accent1" w:themeFillTint="66"/>
            <w:vAlign w:val="center"/>
          </w:tcPr>
          <w:p w:rsidR="00D21686" w:rsidRPr="00D21686" w:rsidRDefault="00D21686" w:rsidP="00D216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21686">
              <w:rPr>
                <w:b/>
                <w:bCs/>
                <w:sz w:val="20"/>
                <w:szCs w:val="20"/>
              </w:rPr>
              <w:t>SISTEMA ESQUELÈTIC</w:t>
            </w:r>
          </w:p>
        </w:tc>
      </w:tr>
      <w:tr w:rsidR="00D21686" w:rsidTr="00D21686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8" w:type="dxa"/>
            <w:shd w:val="clear" w:color="auto" w:fill="D5EEF2" w:themeFill="accent1" w:themeFillTint="33"/>
          </w:tcPr>
          <w:p w:rsidR="00D21686" w:rsidRPr="00D21686" w:rsidRDefault="00D21686" w:rsidP="00D21686">
            <w:pPr>
              <w:pStyle w:val="Prrafodelista"/>
              <w:numPr>
                <w:ilvl w:val="0"/>
                <w:numId w:val="42"/>
              </w:numPr>
              <w:rPr>
                <w:b w:val="0"/>
                <w:bCs w:val="0"/>
                <w:sz w:val="18"/>
                <w:szCs w:val="18"/>
              </w:rPr>
            </w:pPr>
            <w:r w:rsidRPr="00D21686">
              <w:rPr>
                <w:sz w:val="18"/>
                <w:szCs w:val="18"/>
              </w:rPr>
              <w:t>Òrgans</w:t>
            </w:r>
            <w:r w:rsidRPr="00D21686">
              <w:rPr>
                <w:b w:val="0"/>
                <w:bCs w:val="0"/>
                <w:sz w:val="18"/>
                <w:szCs w:val="18"/>
              </w:rPr>
              <w:t xml:space="preserve">: </w:t>
            </w:r>
            <w:r w:rsidRPr="00D21686">
              <w:rPr>
                <w:b w:val="0"/>
                <w:bCs w:val="0"/>
                <w:sz w:val="18"/>
                <w:szCs w:val="18"/>
              </w:rPr>
              <w:t>músculs.</w:t>
            </w:r>
          </w:p>
          <w:p w:rsidR="00D73C9A" w:rsidRPr="00D21686" w:rsidRDefault="00D21686" w:rsidP="00D21686">
            <w:pPr>
              <w:pStyle w:val="Prrafodelista"/>
              <w:numPr>
                <w:ilvl w:val="0"/>
                <w:numId w:val="42"/>
              </w:numPr>
              <w:rPr>
                <w:b w:val="0"/>
                <w:bCs w:val="0"/>
                <w:sz w:val="18"/>
                <w:szCs w:val="18"/>
              </w:rPr>
            </w:pPr>
            <w:r w:rsidRPr="00D21686">
              <w:rPr>
                <w:sz w:val="18"/>
                <w:szCs w:val="18"/>
              </w:rPr>
              <w:t>Funció</w:t>
            </w:r>
            <w:r w:rsidRPr="00D21686">
              <w:rPr>
                <w:b w:val="0"/>
                <w:bCs w:val="0"/>
                <w:sz w:val="18"/>
                <w:szCs w:val="18"/>
              </w:rPr>
              <w:t xml:space="preserve">: </w:t>
            </w:r>
            <w:r w:rsidRPr="00D21686">
              <w:rPr>
                <w:b w:val="0"/>
                <w:bCs w:val="0"/>
                <w:sz w:val="18"/>
                <w:szCs w:val="18"/>
              </w:rPr>
              <w:t>locomoció, manteniment postura.</w:t>
            </w:r>
          </w:p>
        </w:tc>
        <w:tc>
          <w:tcPr>
            <w:tcW w:w="2389" w:type="dxa"/>
            <w:shd w:val="clear" w:color="auto" w:fill="D5EEF2" w:themeFill="accent1" w:themeFillTint="33"/>
          </w:tcPr>
          <w:p w:rsidR="00D73C9A" w:rsidRPr="00D21686" w:rsidRDefault="00D73C9A" w:rsidP="00D21686">
            <w:pPr>
              <w:pStyle w:val="Prrafodelista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21686">
              <w:rPr>
                <w:b/>
                <w:bCs/>
                <w:sz w:val="18"/>
                <w:szCs w:val="18"/>
              </w:rPr>
              <w:t>Òrgans:</w:t>
            </w:r>
            <w:r w:rsidRPr="00D21686">
              <w:rPr>
                <w:sz w:val="18"/>
                <w:szCs w:val="18"/>
              </w:rPr>
              <w:t xml:space="preserve"> </w:t>
            </w:r>
            <w:r w:rsidR="00D21686" w:rsidRPr="00D21686">
              <w:rPr>
                <w:sz w:val="18"/>
                <w:szCs w:val="18"/>
              </w:rPr>
              <w:t>ossos.</w:t>
            </w:r>
          </w:p>
          <w:p w:rsidR="00D73C9A" w:rsidRPr="00D21686" w:rsidRDefault="00D73C9A" w:rsidP="00D21686">
            <w:pPr>
              <w:pStyle w:val="Prrafodelista"/>
              <w:numPr>
                <w:ilvl w:val="0"/>
                <w:numId w:val="4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21686">
              <w:rPr>
                <w:b/>
                <w:bCs/>
                <w:sz w:val="18"/>
                <w:szCs w:val="18"/>
              </w:rPr>
              <w:t>Funció:</w:t>
            </w:r>
            <w:r w:rsidRPr="00D21686">
              <w:rPr>
                <w:sz w:val="18"/>
                <w:szCs w:val="18"/>
              </w:rPr>
              <w:t xml:space="preserve"> </w:t>
            </w:r>
            <w:r w:rsidR="00D21686" w:rsidRPr="00D21686">
              <w:rPr>
                <w:sz w:val="18"/>
                <w:szCs w:val="18"/>
              </w:rPr>
              <w:t>locomoció, protegir òrgans i estructures.</w:t>
            </w:r>
          </w:p>
        </w:tc>
      </w:tr>
      <w:tr w:rsidR="00D21686" w:rsidTr="00D2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gridSpan w:val="2"/>
            <w:shd w:val="clear" w:color="auto" w:fill="auto"/>
          </w:tcPr>
          <w:p w:rsidR="00D21686" w:rsidRPr="00D21686" w:rsidRDefault="00D21686" w:rsidP="00D21686">
            <w:pPr>
              <w:jc w:val="center"/>
              <w:rPr>
                <w:sz w:val="16"/>
                <w:szCs w:val="16"/>
              </w:rPr>
            </w:pPr>
            <w:r w:rsidRPr="00D21686">
              <w:rPr>
                <w:sz w:val="16"/>
                <w:szCs w:val="16"/>
              </w:rPr>
              <w:drawing>
                <wp:inline distT="0" distB="0" distL="0" distR="0" wp14:anchorId="2A45B9C1" wp14:editId="4FF3E4C6">
                  <wp:extent cx="512064" cy="856036"/>
                  <wp:effectExtent l="0" t="0" r="2540" b="1270"/>
                  <wp:docPr id="4102" name="Picture 6" descr="Tarjetas de felicitación «El esqueleto humano y el sistema muscular, vista  frontal.» de StocktrekImages | Redbubb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28E37A-B1A3-40BE-B44C-80CB2F571D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Tarjetas de felicitación «El esqueleto humano y el sistema muscular, vista  frontal.» de StocktrekImages | Redbubble">
                            <a:extLst>
                              <a:ext uri="{FF2B5EF4-FFF2-40B4-BE49-F238E27FC236}">
                                <a16:creationId xmlns:a16="http://schemas.microsoft.com/office/drawing/2014/main" id="{5828E37A-B1A3-40BE-B44C-80CB2F571D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r="10639" b="2252"/>
                          <a:stretch/>
                        </pic:blipFill>
                        <pic:spPr bwMode="auto">
                          <a:xfrm>
                            <a:off x="0" y="0"/>
                            <a:ext cx="516189" cy="862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4-nfasis1"/>
        <w:tblpPr w:leftFromText="141" w:rightFromText="141" w:vertAnchor="text" w:horzAnchor="margin" w:tblpY="608"/>
        <w:tblW w:w="0" w:type="auto"/>
        <w:tblLook w:val="04A0" w:firstRow="1" w:lastRow="0" w:firstColumn="1" w:lastColumn="0" w:noHBand="0" w:noVBand="1"/>
      </w:tblPr>
      <w:tblGrid>
        <w:gridCol w:w="1302"/>
        <w:gridCol w:w="3402"/>
      </w:tblGrid>
      <w:tr w:rsidR="00D21686" w:rsidTr="00D21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vMerge w:val="restart"/>
            <w:shd w:val="clear" w:color="auto" w:fill="auto"/>
          </w:tcPr>
          <w:p w:rsidR="00D21686" w:rsidRDefault="00D21686" w:rsidP="00D21686">
            <w:pPr>
              <w:jc w:val="center"/>
            </w:pPr>
            <w:r w:rsidRPr="00D73C9A">
              <w:drawing>
                <wp:inline distT="0" distB="0" distL="0" distR="0" wp14:anchorId="2B212277" wp14:editId="31340014">
                  <wp:extent cx="690113" cy="1037055"/>
                  <wp:effectExtent l="0" t="0" r="0" b="0"/>
                  <wp:docPr id="4098" name="Picture 2" descr="Sistema nervioso | Aumentaty Communit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674107-B7F3-4A40-AC8D-69B2C3FFD9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Sistema nervioso | Aumentaty Community">
                            <a:extLst>
                              <a:ext uri="{FF2B5EF4-FFF2-40B4-BE49-F238E27FC236}">
                                <a16:creationId xmlns:a16="http://schemas.microsoft.com/office/drawing/2014/main" id="{CC674107-B7F3-4A40-AC8D-69B2C3FFD9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401" cy="1055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21686" w:rsidRDefault="00D21686" w:rsidP="00D21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SISTEMA NERVIÓS</w:t>
            </w:r>
          </w:p>
        </w:tc>
      </w:tr>
      <w:tr w:rsidR="00D21686" w:rsidTr="00D2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vMerge/>
            <w:shd w:val="clear" w:color="auto" w:fill="auto"/>
          </w:tcPr>
          <w:p w:rsidR="00D21686" w:rsidRDefault="00D21686" w:rsidP="00D21686">
            <w:pPr>
              <w:jc w:val="center"/>
            </w:pPr>
          </w:p>
        </w:tc>
        <w:tc>
          <w:tcPr>
            <w:tcW w:w="3402" w:type="dxa"/>
          </w:tcPr>
          <w:p w:rsidR="00D21686" w:rsidRDefault="00D21686" w:rsidP="00D21686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686">
              <w:rPr>
                <w:b/>
                <w:bCs/>
              </w:rPr>
              <w:t>Òrgans:</w:t>
            </w:r>
            <w:r>
              <w:t xml:space="preserve"> cervell, nervis, mèdul·la espinal.</w:t>
            </w:r>
          </w:p>
          <w:p w:rsidR="00D21686" w:rsidRDefault="00D21686" w:rsidP="00D21686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686">
              <w:rPr>
                <w:b/>
                <w:bCs/>
              </w:rPr>
              <w:t>Funció:</w:t>
            </w:r>
            <w:r>
              <w:t xml:space="preserve"> captar informació dels medis i conduïr impulsos nerviosos per elaborar ordres</w:t>
            </w:r>
            <w:r w:rsidRPr="00D21686">
              <w:rPr>
                <w:sz w:val="10"/>
                <w:szCs w:val="10"/>
              </w:rPr>
              <w:t>.</w:t>
            </w:r>
          </w:p>
        </w:tc>
      </w:tr>
      <w:tr w:rsidR="00D21686" w:rsidTr="00D216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vMerge w:val="restart"/>
          </w:tcPr>
          <w:p w:rsidR="00D21686" w:rsidRDefault="00D21686" w:rsidP="00D21686">
            <w:pPr>
              <w:jc w:val="center"/>
            </w:pPr>
            <w:r w:rsidRPr="00D73C9A">
              <w:drawing>
                <wp:inline distT="0" distB="0" distL="0" distR="0" wp14:anchorId="32F3D8BB" wp14:editId="4FCE5320">
                  <wp:extent cx="491705" cy="836083"/>
                  <wp:effectExtent l="0" t="0" r="3810" b="2540"/>
                  <wp:docPr id="4100" name="Picture 4" descr="Sistema endocrin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E9CEC3-6243-4264-97DB-35A61BAB72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Sistema endocrino">
                            <a:extLst>
                              <a:ext uri="{FF2B5EF4-FFF2-40B4-BE49-F238E27FC236}">
                                <a16:creationId xmlns:a16="http://schemas.microsoft.com/office/drawing/2014/main" id="{39E9CEC3-6243-4264-97DB-35A61BAB72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05" cy="841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39A5B7" w:themeFill="accent1"/>
          </w:tcPr>
          <w:p w:rsidR="00D21686" w:rsidRPr="00D73C9A" w:rsidRDefault="00D21686" w:rsidP="00D216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</w:rPr>
              <w:t>SISTEMA ENDOCRÍ</w:t>
            </w:r>
          </w:p>
        </w:tc>
      </w:tr>
      <w:tr w:rsidR="00D21686" w:rsidTr="00D2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2" w:type="dxa"/>
            <w:vMerge/>
          </w:tcPr>
          <w:p w:rsidR="00D21686" w:rsidRDefault="00D21686" w:rsidP="00D21686">
            <w:pPr>
              <w:jc w:val="center"/>
            </w:pPr>
          </w:p>
        </w:tc>
        <w:tc>
          <w:tcPr>
            <w:tcW w:w="3402" w:type="dxa"/>
          </w:tcPr>
          <w:p w:rsidR="00D21686" w:rsidRDefault="00D21686" w:rsidP="00D21686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686">
              <w:rPr>
                <w:b/>
                <w:bCs/>
              </w:rPr>
              <w:t>Òrgans:</w:t>
            </w:r>
            <w:r>
              <w:t xml:space="preserve"> </w:t>
            </w:r>
            <w:r w:rsidRPr="00D21686">
              <w:rPr>
                <w:sz w:val="20"/>
                <w:szCs w:val="20"/>
              </w:rPr>
              <w:t>glàndules endocrines</w:t>
            </w:r>
            <w:r w:rsidRPr="00D21686">
              <w:rPr>
                <w:sz w:val="2"/>
                <w:szCs w:val="2"/>
              </w:rPr>
              <w:t>.</w:t>
            </w:r>
          </w:p>
          <w:p w:rsidR="00D21686" w:rsidRDefault="00D21686" w:rsidP="00D21686">
            <w:pPr>
              <w:pStyle w:val="Prrafodelista"/>
              <w:numPr>
                <w:ilvl w:val="0"/>
                <w:numId w:val="4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686">
              <w:rPr>
                <w:b/>
                <w:bCs/>
              </w:rPr>
              <w:t>Funció:</w:t>
            </w:r>
            <w:r>
              <w:t xml:space="preserve"> fabricar hormones que actúen a les cèl·lules.</w:t>
            </w:r>
          </w:p>
        </w:tc>
      </w:tr>
    </w:tbl>
    <w:p w:rsidR="00D73C9A" w:rsidRDefault="00D21686" w:rsidP="00D73C9A">
      <w:pPr>
        <w:pStyle w:val="Ttulo2"/>
      </w:pPr>
      <w:r>
        <w:t xml:space="preserve"> </w:t>
      </w:r>
      <w:r w:rsidR="00D73C9A">
        <w:t>APARELLS QUE INTERVENEN EN LA RELACIÓ</w:t>
      </w:r>
    </w:p>
    <w:p w:rsidR="00D73C9A" w:rsidRDefault="00D73C9A" w:rsidP="00D73C9A"/>
    <w:p w:rsidR="00D73C9A" w:rsidRDefault="00D73C9A" w:rsidP="00D73C9A"/>
    <w:p w:rsidR="00D21686" w:rsidRDefault="00D21686">
      <w:r>
        <w:br w:type="page"/>
      </w:r>
    </w:p>
    <w:p w:rsidR="00D73C9A" w:rsidRDefault="00D21686" w:rsidP="00D21686">
      <w:pPr>
        <w:pStyle w:val="Ttulo2"/>
      </w:pPr>
      <w:r>
        <w:lastRenderedPageBreak/>
        <w:t>APARELLS QUE INTERVENEN EN LA REPRODUCCIÓ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1331"/>
        <w:gridCol w:w="3402"/>
      </w:tblGrid>
      <w:tr w:rsidR="00D21686" w:rsidTr="00D21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dxa"/>
            <w:vMerge w:val="restart"/>
            <w:shd w:val="clear" w:color="auto" w:fill="auto"/>
            <w:vAlign w:val="center"/>
          </w:tcPr>
          <w:p w:rsidR="00D21686" w:rsidRDefault="00D21686" w:rsidP="00D21686">
            <w:pPr>
              <w:jc w:val="center"/>
            </w:pPr>
            <w:r w:rsidRPr="00D21686">
              <w:drawing>
                <wp:inline distT="0" distB="0" distL="0" distR="0" wp14:anchorId="16542D17" wp14:editId="149C6848">
                  <wp:extent cx="708069" cy="381408"/>
                  <wp:effectExtent l="0" t="0" r="0" b="0"/>
                  <wp:docPr id="4104" name="Picture 8" descr="Aparato reproductor masculino, vista lateral (Secundaria-Bachillerato)  Juego del cuerpo humano. ¿Cómo se llama? - Juegos de Ciencias Natural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2BB7EA-9870-47CA-A14F-C1A3877302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Aparato reproductor masculino, vista lateral (Secundaria-Bachillerato)  Juego del cuerpo humano. ¿Cómo se llama? - Juegos de Ciencias Naturales">
                            <a:extLst>
                              <a:ext uri="{FF2B5EF4-FFF2-40B4-BE49-F238E27FC236}">
                                <a16:creationId xmlns:a16="http://schemas.microsoft.com/office/drawing/2014/main" id="{102BB7EA-9870-47CA-A14F-C1A3877302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83" cy="453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21686" w:rsidRDefault="00D21686" w:rsidP="001464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</w:t>
            </w:r>
            <w:r>
              <w:t>. REPRODUCTOR MASCULÍ</w:t>
            </w:r>
          </w:p>
        </w:tc>
      </w:tr>
      <w:tr w:rsidR="00D21686" w:rsidTr="00D2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dxa"/>
            <w:vMerge/>
            <w:shd w:val="clear" w:color="auto" w:fill="auto"/>
          </w:tcPr>
          <w:p w:rsidR="00D21686" w:rsidRDefault="00D21686" w:rsidP="0014642A">
            <w:pPr>
              <w:jc w:val="center"/>
            </w:pPr>
          </w:p>
        </w:tc>
        <w:tc>
          <w:tcPr>
            <w:tcW w:w="3402" w:type="dxa"/>
          </w:tcPr>
          <w:p w:rsidR="00D21686" w:rsidRDefault="00D21686" w:rsidP="00D21686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Òrgans:</w:t>
            </w:r>
            <w:r>
              <w:t xml:space="preserve"> </w:t>
            </w:r>
            <w:r>
              <w:t>penis, testicles.</w:t>
            </w:r>
          </w:p>
          <w:p w:rsidR="00D21686" w:rsidRDefault="00D21686" w:rsidP="00D21686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Funció:</w:t>
            </w:r>
            <w:r>
              <w:t xml:space="preserve"> </w:t>
            </w:r>
            <w:r>
              <w:t>fabrica els espermatozoides.</w:t>
            </w:r>
          </w:p>
        </w:tc>
      </w:tr>
    </w:tbl>
    <w:tbl>
      <w:tblPr>
        <w:tblStyle w:val="Tablaconcuadrcula4-nfasis1"/>
        <w:tblpPr w:leftFromText="141" w:rightFromText="141" w:vertAnchor="text" w:horzAnchor="margin" w:tblpXSpec="right" w:tblpY="-1072"/>
        <w:tblW w:w="0" w:type="auto"/>
        <w:tblLook w:val="04A0" w:firstRow="1" w:lastRow="0" w:firstColumn="1" w:lastColumn="0" w:noHBand="0" w:noVBand="1"/>
      </w:tblPr>
      <w:tblGrid>
        <w:gridCol w:w="1506"/>
        <w:gridCol w:w="3162"/>
      </w:tblGrid>
      <w:tr w:rsidR="00D21686" w:rsidTr="00D21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vMerge w:val="restart"/>
            <w:shd w:val="clear" w:color="auto" w:fill="auto"/>
            <w:vAlign w:val="center"/>
          </w:tcPr>
          <w:p w:rsidR="00D21686" w:rsidRDefault="00D21686" w:rsidP="00D21686">
            <w:pPr>
              <w:jc w:val="center"/>
            </w:pPr>
            <w:r w:rsidRPr="00D21686">
              <w:drawing>
                <wp:inline distT="0" distB="0" distL="0" distR="0" wp14:anchorId="3AC3AF2F" wp14:editId="0024694E">
                  <wp:extent cx="811987" cy="457226"/>
                  <wp:effectExtent l="0" t="0" r="7620" b="0"/>
                  <wp:docPr id="4106" name="Picture 10" descr="Aparato reproductor femenino, vista lateral (Secundaria-Bachillerato) Juego  del cuerpo humano. ¿Cómo se llama? - Juegos de Ciencias Natural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25A692-AC08-4EBC-9E72-AD8089B2DD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0" descr="Aparato reproductor femenino, vista lateral (Secundaria-Bachillerato) Juego  del cuerpo humano. ¿Cómo se llama? - Juegos de Ciencias Naturales">
                            <a:extLst>
                              <a:ext uri="{FF2B5EF4-FFF2-40B4-BE49-F238E27FC236}">
                                <a16:creationId xmlns:a16="http://schemas.microsoft.com/office/drawing/2014/main" id="{3C25A692-AC08-4EBC-9E72-AD8089B2DD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93" cy="483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</w:tcPr>
          <w:p w:rsidR="00D21686" w:rsidRDefault="00D21686" w:rsidP="00D216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AP. REPRODUCTOR FEMENÍ</w:t>
            </w:r>
          </w:p>
        </w:tc>
      </w:tr>
      <w:tr w:rsidR="00D21686" w:rsidTr="00D2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vMerge/>
            <w:shd w:val="clear" w:color="auto" w:fill="auto"/>
          </w:tcPr>
          <w:p w:rsidR="00D21686" w:rsidRDefault="00D21686" w:rsidP="00D21686">
            <w:pPr>
              <w:jc w:val="center"/>
            </w:pPr>
          </w:p>
        </w:tc>
        <w:tc>
          <w:tcPr>
            <w:tcW w:w="3162" w:type="dxa"/>
          </w:tcPr>
          <w:p w:rsidR="00D21686" w:rsidRDefault="00D21686" w:rsidP="00D21686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Òrgans:</w:t>
            </w:r>
            <w:r>
              <w:t xml:space="preserve"> úter, trompes de Fal·lopi, ovaris.</w:t>
            </w:r>
          </w:p>
          <w:p w:rsidR="00D21686" w:rsidRDefault="00D21686" w:rsidP="00D21686">
            <w:pPr>
              <w:pStyle w:val="Prrafodelista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Funció:</w:t>
            </w:r>
            <w:r>
              <w:t xml:space="preserve"> fabrica òvuls i acoll el fetus.</w:t>
            </w:r>
          </w:p>
        </w:tc>
      </w:tr>
    </w:tbl>
    <w:p w:rsidR="00D21686" w:rsidRPr="00D21686" w:rsidRDefault="00D21686" w:rsidP="00D21686">
      <w:bookmarkStart w:id="0" w:name="_GoBack"/>
      <w:bookmarkEnd w:id="0"/>
    </w:p>
    <w:sectPr w:rsidR="00D21686" w:rsidRPr="00D21686" w:rsidSect="00673C35">
      <w:footerReference w:type="default" r:id="rId322"/>
      <w:pgSz w:w="11907" w:h="16839" w:code="9"/>
      <w:pgMar w:top="1008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68F0" w:rsidRDefault="00E868F0">
      <w:pPr>
        <w:spacing w:after="0"/>
      </w:pPr>
      <w:r>
        <w:separator/>
      </w:r>
    </w:p>
  </w:endnote>
  <w:endnote w:type="continuationSeparator" w:id="0">
    <w:p w:rsidR="00E868F0" w:rsidRDefault="00E868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A65" w:rsidRDefault="00FD5A65">
    <w:pPr>
      <w:pStyle w:val="Piedepgina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 xml:space="preserve"> PAGE   \* MERGEFORMAT </w:instrText>
    </w:r>
    <w:r>
      <w:rPr>
        <w:lang w:bidi="es-ES"/>
      </w:rPr>
      <w:fldChar w:fldCharType="separate"/>
    </w:r>
    <w:r>
      <w:rPr>
        <w:noProof/>
        <w:lang w:bidi="es-ES"/>
      </w:rPr>
      <w:t>1</w:t>
    </w:r>
    <w:r>
      <w:rPr>
        <w:noProof/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68F0" w:rsidRDefault="00E868F0">
      <w:pPr>
        <w:spacing w:after="0"/>
      </w:pPr>
      <w:r>
        <w:separator/>
      </w:r>
    </w:p>
  </w:footnote>
  <w:footnote w:type="continuationSeparator" w:id="0">
    <w:p w:rsidR="00E868F0" w:rsidRDefault="00E868F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A021A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58F6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B68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84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B84D1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2258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CCADB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FC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3221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42FF88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0" w15:restartNumberingAfterBreak="0">
    <w:nsid w:val="00B37B9C"/>
    <w:multiLevelType w:val="hybridMultilevel"/>
    <w:tmpl w:val="E88E0F0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435DE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FB414FE"/>
    <w:multiLevelType w:val="hybridMultilevel"/>
    <w:tmpl w:val="36B8AC4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91B2B"/>
    <w:multiLevelType w:val="hybridMultilevel"/>
    <w:tmpl w:val="E1840122"/>
    <w:lvl w:ilvl="0" w:tplc="11F89372">
      <w:start w:val="1"/>
      <w:numFmt w:val="bullet"/>
      <w:lvlText w:val="–"/>
      <w:lvlJc w:val="left"/>
      <w:pPr>
        <w:ind w:left="720" w:hanging="360"/>
      </w:pPr>
      <w:rPr>
        <w:rFonts w:ascii="Consolas" w:hAnsi="Consola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45D9D"/>
    <w:multiLevelType w:val="hybridMultilevel"/>
    <w:tmpl w:val="17F6AEA8"/>
    <w:lvl w:ilvl="0" w:tplc="B8A651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9A5B7" w:themeColor="accent1"/>
        <w:u w:color="39A5B7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1193B"/>
    <w:multiLevelType w:val="hybridMultilevel"/>
    <w:tmpl w:val="7C76348C"/>
    <w:lvl w:ilvl="0" w:tplc="3580D266">
      <w:start w:val="1"/>
      <w:numFmt w:val="decimal"/>
      <w:lvlText w:val="%1."/>
      <w:lvlJc w:val="left"/>
      <w:pPr>
        <w:ind w:left="360" w:hanging="360"/>
      </w:pPr>
      <w:rPr>
        <w:b/>
        <w:bCs/>
        <w:color w:val="39A5B7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A31088"/>
    <w:multiLevelType w:val="hybridMultilevel"/>
    <w:tmpl w:val="5A8868A4"/>
    <w:lvl w:ilvl="0" w:tplc="1E8438A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9A5B7" w:themeColor="accent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620FA8"/>
    <w:multiLevelType w:val="hybridMultilevel"/>
    <w:tmpl w:val="B29EF1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ED5FD2"/>
    <w:multiLevelType w:val="hybridMultilevel"/>
    <w:tmpl w:val="56A461AC"/>
    <w:lvl w:ilvl="0" w:tplc="8014F1BC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2A7B88" w:themeColor="accent1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085843"/>
    <w:multiLevelType w:val="hybridMultilevel"/>
    <w:tmpl w:val="DAFA3BCC"/>
    <w:lvl w:ilvl="0" w:tplc="B8A651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9A5B7" w:themeColor="accent1"/>
        <w:u w:color="39A5B7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A3310F"/>
    <w:multiLevelType w:val="hybridMultilevel"/>
    <w:tmpl w:val="72F6CD20"/>
    <w:lvl w:ilvl="0" w:tplc="11F89372">
      <w:start w:val="1"/>
      <w:numFmt w:val="bullet"/>
      <w:lvlText w:val="–"/>
      <w:lvlJc w:val="left"/>
      <w:pPr>
        <w:ind w:left="360" w:hanging="360"/>
      </w:pPr>
      <w:rPr>
        <w:rFonts w:ascii="Consolas" w:hAnsi="Consola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BE76B09"/>
    <w:multiLevelType w:val="hybridMultilevel"/>
    <w:tmpl w:val="33E2B8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2626F0"/>
    <w:multiLevelType w:val="hybridMultilevel"/>
    <w:tmpl w:val="D7E4075A"/>
    <w:lvl w:ilvl="0" w:tplc="EC7A9F5A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39A5B7" w:themeColor="accen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C330E1"/>
    <w:multiLevelType w:val="hybridMultilevel"/>
    <w:tmpl w:val="E22C3652"/>
    <w:lvl w:ilvl="0" w:tplc="B8A651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9A5B7" w:themeColor="accent1"/>
        <w:u w:color="39A5B7" w:themeColor="accent1"/>
      </w:rPr>
    </w:lvl>
    <w:lvl w:ilvl="1" w:tplc="5F3CF7D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39A5B7" w:themeColor="accent1"/>
      </w:rPr>
    </w:lvl>
    <w:lvl w:ilvl="2" w:tplc="3A7871F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39A5B7" w:themeColor="accent1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4A56C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D44018"/>
    <w:multiLevelType w:val="hybridMultilevel"/>
    <w:tmpl w:val="2AB49562"/>
    <w:lvl w:ilvl="0" w:tplc="7646C6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9A5B7" w:themeColor="accent1"/>
        <w:u w:color="39A5B7" w:themeColor="accent1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F945A2"/>
    <w:multiLevelType w:val="hybridMultilevel"/>
    <w:tmpl w:val="32FA11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D70AB8"/>
    <w:multiLevelType w:val="hybridMultilevel"/>
    <w:tmpl w:val="ECFAB1A2"/>
    <w:lvl w:ilvl="0" w:tplc="2B42F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AF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90E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60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245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45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8CD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B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9E7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4122D6D"/>
    <w:multiLevelType w:val="hybridMultilevel"/>
    <w:tmpl w:val="5840249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CB75BA3"/>
    <w:multiLevelType w:val="hybridMultilevel"/>
    <w:tmpl w:val="25F444A4"/>
    <w:lvl w:ilvl="0" w:tplc="EC7A9F5A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39A5B7" w:themeColor="accent1"/>
      </w:rPr>
    </w:lvl>
    <w:lvl w:ilvl="1" w:tplc="C514337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39A5B7" w:themeColor="accen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0D3962"/>
    <w:multiLevelType w:val="hybridMultilevel"/>
    <w:tmpl w:val="998AE408"/>
    <w:lvl w:ilvl="0" w:tplc="11F89372">
      <w:start w:val="1"/>
      <w:numFmt w:val="bullet"/>
      <w:lvlText w:val="–"/>
      <w:lvlJc w:val="left"/>
      <w:pPr>
        <w:ind w:left="360" w:hanging="360"/>
      </w:pPr>
      <w:rPr>
        <w:rFonts w:ascii="Consolas" w:hAnsi="Consolas" w:hint="default"/>
        <w:color w:val="39A5B7" w:themeColor="accent1"/>
        <w:u w:color="39A5B7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77DD7"/>
    <w:multiLevelType w:val="hybridMultilevel"/>
    <w:tmpl w:val="5A8868A4"/>
    <w:lvl w:ilvl="0" w:tplc="1E8438A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9A5B7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5728A"/>
    <w:multiLevelType w:val="hybridMultilevel"/>
    <w:tmpl w:val="25EC1730"/>
    <w:lvl w:ilvl="0" w:tplc="A1D4F25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39A5B7" w:themeColor="accent1"/>
        <w:u w:color="39A5B7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22484"/>
    <w:multiLevelType w:val="hybridMultilevel"/>
    <w:tmpl w:val="E9342E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376037B"/>
    <w:multiLevelType w:val="hybridMultilevel"/>
    <w:tmpl w:val="8508EA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5931B7"/>
    <w:multiLevelType w:val="hybridMultilevel"/>
    <w:tmpl w:val="6DCCA5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153DF5"/>
    <w:multiLevelType w:val="hybridMultilevel"/>
    <w:tmpl w:val="25F444A4"/>
    <w:lvl w:ilvl="0" w:tplc="EC7A9F5A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39A5B7" w:themeColor="accent1"/>
      </w:rPr>
    </w:lvl>
    <w:lvl w:ilvl="1" w:tplc="C514337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39A5B7" w:themeColor="accen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6C52B42"/>
    <w:multiLevelType w:val="multilevel"/>
    <w:tmpl w:val="38101482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7C3B49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F8D0799"/>
    <w:multiLevelType w:val="hybridMultilevel"/>
    <w:tmpl w:val="3AAE6DF2"/>
    <w:lvl w:ilvl="0" w:tplc="B8A651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9A5B7" w:themeColor="accent1"/>
        <w:u w:color="39A5B7" w:themeColor="accent1"/>
      </w:rPr>
    </w:lvl>
    <w:lvl w:ilvl="1" w:tplc="517C51C0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  <w:color w:val="39A5B7" w:themeColor="accent1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</w:num>
  <w:num w:numId="14">
    <w:abstractNumId w:val="38"/>
  </w:num>
  <w:num w:numId="15">
    <w:abstractNumId w:val="37"/>
  </w:num>
  <w:num w:numId="16">
    <w:abstractNumId w:val="11"/>
  </w:num>
  <w:num w:numId="17">
    <w:abstractNumId w:val="35"/>
  </w:num>
  <w:num w:numId="18">
    <w:abstractNumId w:val="26"/>
  </w:num>
  <w:num w:numId="19">
    <w:abstractNumId w:val="21"/>
  </w:num>
  <w:num w:numId="20">
    <w:abstractNumId w:val="17"/>
  </w:num>
  <w:num w:numId="21">
    <w:abstractNumId w:val="34"/>
  </w:num>
  <w:num w:numId="22">
    <w:abstractNumId w:val="13"/>
  </w:num>
  <w:num w:numId="23">
    <w:abstractNumId w:val="20"/>
  </w:num>
  <w:num w:numId="24">
    <w:abstractNumId w:val="33"/>
  </w:num>
  <w:num w:numId="25">
    <w:abstractNumId w:val="28"/>
  </w:num>
  <w:num w:numId="26">
    <w:abstractNumId w:val="10"/>
  </w:num>
  <w:num w:numId="27">
    <w:abstractNumId w:val="12"/>
  </w:num>
  <w:num w:numId="28">
    <w:abstractNumId w:val="29"/>
  </w:num>
  <w:num w:numId="29">
    <w:abstractNumId w:val="31"/>
  </w:num>
  <w:num w:numId="30">
    <w:abstractNumId w:val="16"/>
  </w:num>
  <w:num w:numId="31">
    <w:abstractNumId w:val="22"/>
  </w:num>
  <w:num w:numId="32">
    <w:abstractNumId w:val="15"/>
  </w:num>
  <w:num w:numId="33">
    <w:abstractNumId w:val="36"/>
  </w:num>
  <w:num w:numId="34">
    <w:abstractNumId w:val="18"/>
  </w:num>
  <w:num w:numId="35">
    <w:abstractNumId w:val="25"/>
  </w:num>
  <w:num w:numId="36">
    <w:abstractNumId w:val="23"/>
  </w:num>
  <w:num w:numId="37">
    <w:abstractNumId w:val="39"/>
  </w:num>
  <w:num w:numId="38">
    <w:abstractNumId w:val="14"/>
  </w:num>
  <w:num w:numId="39">
    <w:abstractNumId w:val="27"/>
  </w:num>
  <w:num w:numId="40">
    <w:abstractNumId w:val="30"/>
  </w:num>
  <w:num w:numId="41">
    <w:abstractNumId w:val="19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AD"/>
    <w:rsid w:val="000D5AB1"/>
    <w:rsid w:val="0017482F"/>
    <w:rsid w:val="002045EB"/>
    <w:rsid w:val="00286F73"/>
    <w:rsid w:val="00293B83"/>
    <w:rsid w:val="002C0936"/>
    <w:rsid w:val="00302A2C"/>
    <w:rsid w:val="00381669"/>
    <w:rsid w:val="003E3BAD"/>
    <w:rsid w:val="00425E59"/>
    <w:rsid w:val="0048125F"/>
    <w:rsid w:val="0052105A"/>
    <w:rsid w:val="005A422B"/>
    <w:rsid w:val="00673C35"/>
    <w:rsid w:val="006A3CE7"/>
    <w:rsid w:val="006B71CF"/>
    <w:rsid w:val="0076387D"/>
    <w:rsid w:val="00777D1D"/>
    <w:rsid w:val="00796DED"/>
    <w:rsid w:val="008B2B6F"/>
    <w:rsid w:val="008E31E3"/>
    <w:rsid w:val="008F15C5"/>
    <w:rsid w:val="00921010"/>
    <w:rsid w:val="00950893"/>
    <w:rsid w:val="00965D17"/>
    <w:rsid w:val="00A27383"/>
    <w:rsid w:val="00A736B0"/>
    <w:rsid w:val="00C0521F"/>
    <w:rsid w:val="00C83E3C"/>
    <w:rsid w:val="00D02A74"/>
    <w:rsid w:val="00D21686"/>
    <w:rsid w:val="00D73C9A"/>
    <w:rsid w:val="00D905F1"/>
    <w:rsid w:val="00DC41D5"/>
    <w:rsid w:val="00DF56DD"/>
    <w:rsid w:val="00E868F0"/>
    <w:rsid w:val="00EC76D5"/>
    <w:rsid w:val="00FD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592B0"/>
  <w15:chartTrackingRefBased/>
  <w15:docId w15:val="{1AEF656F-A4ED-4D90-9764-FF60476FE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s-ES" w:eastAsia="en-US" w:bidi="ar-SA"/>
      </w:rPr>
    </w:rPrDefault>
    <w:pPrDefault>
      <w:pPr>
        <w:spacing w:after="2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686"/>
  </w:style>
  <w:style w:type="paragraph" w:styleId="Ttulo1">
    <w:name w:val="heading 1"/>
    <w:basedOn w:val="Normal"/>
    <w:link w:val="Ttulo1Car"/>
    <w:uiPriority w:val="9"/>
    <w:qFormat/>
    <w:rsid w:val="0076387D"/>
    <w:pPr>
      <w:keepNext/>
      <w:keepLines/>
      <w:spacing w:before="400" w:after="100"/>
      <w:contextualSpacing/>
      <w:outlineLvl w:val="0"/>
    </w:pPr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38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38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38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"/>
    <w:qFormat/>
    <w:rsid w:val="00673C35"/>
    <w:pPr>
      <w:pBdr>
        <w:bottom w:val="single" w:sz="12" w:space="4" w:color="39A5B7" w:themeColor="accent1"/>
      </w:pBdr>
      <w:spacing w:after="120"/>
      <w:contextualSpacing/>
    </w:pPr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character" w:customStyle="1" w:styleId="TtuloCar">
    <w:name w:val="Título Car"/>
    <w:basedOn w:val="Fuentedeprrafopredeter"/>
    <w:link w:val="Ttulo"/>
    <w:uiPriority w:val="1"/>
    <w:rsid w:val="00673C35"/>
    <w:rPr>
      <w:rFonts w:asciiTheme="majorHAnsi" w:eastAsiaTheme="majorEastAsia" w:hAnsiTheme="majorHAnsi" w:cstheme="majorBidi"/>
      <w:color w:val="2A7B88" w:themeColor="accent1" w:themeShade="BF"/>
      <w:kern w:val="28"/>
      <w:sz w:val="56"/>
    </w:rPr>
  </w:style>
  <w:style w:type="paragraph" w:styleId="Fecha">
    <w:name w:val="Date"/>
    <w:basedOn w:val="Normal"/>
    <w:next w:val="Direccin"/>
    <w:link w:val="FechaCar"/>
    <w:uiPriority w:val="2"/>
    <w:unhideWhenUsed/>
    <w:qFormat/>
    <w:rsid w:val="00673C35"/>
    <w:pPr>
      <w:spacing w:before="720"/>
      <w:contextualSpacing/>
    </w:pPr>
    <w:rPr>
      <w:b/>
      <w:bCs/>
      <w:color w:val="0D0D0D" w:themeColor="text1" w:themeTint="F2"/>
    </w:rPr>
  </w:style>
  <w:style w:type="character" w:customStyle="1" w:styleId="FechaCar">
    <w:name w:val="Fecha Car"/>
    <w:basedOn w:val="Fuentedeprrafopredeter"/>
    <w:link w:val="Fecha"/>
    <w:uiPriority w:val="2"/>
    <w:rsid w:val="00673C35"/>
    <w:rPr>
      <w:b/>
      <w:bCs/>
      <w:color w:val="0D0D0D" w:themeColor="text1" w:themeTint="F2"/>
    </w:rPr>
  </w:style>
  <w:style w:type="paragraph" w:customStyle="1" w:styleId="Direccin">
    <w:name w:val="Dirección"/>
    <w:basedOn w:val="Normal"/>
    <w:next w:val="Saludo"/>
    <w:uiPriority w:val="3"/>
    <w:qFormat/>
    <w:rsid w:val="00965D17"/>
    <w:pPr>
      <w:spacing w:line="336" w:lineRule="auto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0D5AB1"/>
    <w:pPr>
      <w:spacing w:after="0"/>
      <w:jc w:val="right"/>
    </w:pPr>
    <w:rPr>
      <w:rFonts w:eastAsiaTheme="minorEastAsia"/>
      <w:color w:val="2A7B88" w:themeColor="accent1" w:themeShade="BF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D5AB1"/>
    <w:rPr>
      <w:rFonts w:eastAsiaTheme="minorEastAsia"/>
      <w:color w:val="2A7B88" w:themeColor="accent1" w:themeShade="BF"/>
    </w:rPr>
  </w:style>
  <w:style w:type="paragraph" w:styleId="Saludo">
    <w:name w:val="Salutation"/>
    <w:basedOn w:val="Normal"/>
    <w:next w:val="Normal"/>
    <w:link w:val="SaludoCar"/>
    <w:uiPriority w:val="4"/>
    <w:unhideWhenUsed/>
    <w:qFormat/>
    <w:rsid w:val="00965D17"/>
    <w:pPr>
      <w:spacing w:before="800" w:after="180"/>
    </w:pPr>
    <w:rPr>
      <w:b/>
      <w:bCs/>
      <w:color w:val="0D0D0D" w:themeColor="text1" w:themeTint="F2"/>
    </w:rPr>
  </w:style>
  <w:style w:type="character" w:customStyle="1" w:styleId="SaludoCar">
    <w:name w:val="Saludo Car"/>
    <w:basedOn w:val="Fuentedeprrafopredeter"/>
    <w:link w:val="Saludo"/>
    <w:uiPriority w:val="4"/>
    <w:rsid w:val="00965D17"/>
    <w:rPr>
      <w:b/>
      <w:bCs/>
      <w:color w:val="0D0D0D" w:themeColor="text1" w:themeTint="F2"/>
      <w:sz w:val="18"/>
      <w:szCs w:val="18"/>
    </w:rPr>
  </w:style>
  <w:style w:type="paragraph" w:styleId="Cierre">
    <w:name w:val="Closing"/>
    <w:basedOn w:val="Normal"/>
    <w:next w:val="Firma"/>
    <w:link w:val="CierreCar"/>
    <w:uiPriority w:val="5"/>
    <w:unhideWhenUsed/>
    <w:qFormat/>
    <w:rsid w:val="00965D17"/>
    <w:pPr>
      <w:spacing w:before="720" w:after="0"/>
    </w:pPr>
    <w:rPr>
      <w:b/>
      <w:bCs/>
      <w:color w:val="0D0D0D" w:themeColor="text1" w:themeTint="F2"/>
    </w:rPr>
  </w:style>
  <w:style w:type="character" w:customStyle="1" w:styleId="CierreCar">
    <w:name w:val="Cierre Car"/>
    <w:basedOn w:val="Fuentedeprrafopredeter"/>
    <w:link w:val="Cierre"/>
    <w:uiPriority w:val="5"/>
    <w:rsid w:val="00965D17"/>
    <w:rPr>
      <w:b/>
      <w:bCs/>
      <w:color w:val="0D0D0D" w:themeColor="text1" w:themeTint="F2"/>
      <w:sz w:val="18"/>
      <w:szCs w:val="18"/>
    </w:rPr>
  </w:style>
  <w:style w:type="paragraph" w:styleId="Firma">
    <w:name w:val="Signature"/>
    <w:basedOn w:val="Normal"/>
    <w:next w:val="Normal"/>
    <w:link w:val="FirmaCar"/>
    <w:uiPriority w:val="6"/>
    <w:unhideWhenUsed/>
    <w:qFormat/>
    <w:rsid w:val="00965D17"/>
    <w:pPr>
      <w:spacing w:before="1080"/>
      <w:contextualSpacing/>
    </w:pPr>
    <w:rPr>
      <w:b/>
      <w:bCs/>
      <w:color w:val="0D0D0D" w:themeColor="text1" w:themeTint="F2"/>
    </w:rPr>
  </w:style>
  <w:style w:type="character" w:customStyle="1" w:styleId="FirmaCar">
    <w:name w:val="Firma Car"/>
    <w:basedOn w:val="Fuentedeprrafopredeter"/>
    <w:link w:val="Firma"/>
    <w:uiPriority w:val="6"/>
    <w:rsid w:val="00965D17"/>
    <w:rPr>
      <w:b/>
      <w:bCs/>
      <w:color w:val="0D0D0D" w:themeColor="text1" w:themeTint="F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D5AB1"/>
    <w:pPr>
      <w:spacing w:after="0"/>
    </w:pPr>
    <w:rPr>
      <w:rFonts w:eastAsiaTheme="minorEastAsia"/>
    </w:rPr>
  </w:style>
  <w:style w:type="character" w:customStyle="1" w:styleId="EncabezadoCar">
    <w:name w:val="Encabezado Car"/>
    <w:basedOn w:val="Fuentedeprrafopredeter"/>
    <w:link w:val="Encabezado"/>
    <w:uiPriority w:val="99"/>
    <w:rsid w:val="000D5AB1"/>
    <w:rPr>
      <w:rFonts w:eastAsiaTheme="minorEastAsia"/>
    </w:rPr>
  </w:style>
  <w:style w:type="character" w:customStyle="1" w:styleId="Ttulo1Car">
    <w:name w:val="Título 1 Car"/>
    <w:basedOn w:val="Fuentedeprrafopredeter"/>
    <w:link w:val="Ttulo1"/>
    <w:uiPriority w:val="9"/>
    <w:rsid w:val="00965D17"/>
    <w:rPr>
      <w:rFonts w:asciiTheme="majorHAnsi" w:eastAsiaTheme="majorEastAsia" w:hAnsiTheme="majorHAnsi" w:cstheme="majorBidi"/>
      <w:b/>
      <w:color w:val="2A7B88" w:themeColor="accent1" w:themeShade="BF"/>
      <w:sz w:val="24"/>
      <w:szCs w:val="32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0D5AB1"/>
    <w:pPr>
      <w:numPr>
        <w:ilvl w:val="1"/>
      </w:numPr>
      <w:spacing w:after="160"/>
      <w:contextualSpacing/>
    </w:pPr>
    <w:rPr>
      <w:rFonts w:eastAsiaTheme="minorEastAsia"/>
      <w:color w:val="5A5A5A" w:themeColor="text1" w:themeTint="A5"/>
    </w:rPr>
  </w:style>
  <w:style w:type="character" w:styleId="Textodelmarcadordeposicin">
    <w:name w:val="Placeholder Text"/>
    <w:basedOn w:val="Fuentedeprrafopredeter"/>
    <w:uiPriority w:val="99"/>
    <w:semiHidden/>
    <w:rsid w:val="00DF56DD"/>
    <w:rPr>
      <w:color w:val="3A3836" w:themeColor="background2" w:themeShade="40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0D5AB1"/>
    <w:rPr>
      <w:rFonts w:eastAsiaTheme="minorEastAsia"/>
      <w:color w:val="5A5A5A" w:themeColor="text1" w:themeTint="A5"/>
      <w:sz w:val="22"/>
      <w:szCs w:val="2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DF56DD"/>
    <w:pPr>
      <w:pBdr>
        <w:top w:val="single" w:sz="4" w:space="10" w:color="39A5B7" w:themeColor="accent1"/>
        <w:bottom w:val="single" w:sz="4" w:space="10" w:color="39A5B7" w:themeColor="accent1"/>
      </w:pBdr>
      <w:spacing w:before="360" w:after="360"/>
      <w:ind w:left="864" w:right="864"/>
      <w:jc w:val="center"/>
    </w:pPr>
    <w:rPr>
      <w:i/>
      <w:iCs/>
      <w:color w:val="2A7B88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DF56DD"/>
    <w:rPr>
      <w:i/>
      <w:iCs/>
      <w:color w:val="2A7B88" w:themeColor="accent1" w:themeShade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DF56DD"/>
    <w:rPr>
      <w:i/>
      <w:iCs/>
      <w:color w:val="2A7B88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DF56DD"/>
    <w:rPr>
      <w:b/>
      <w:bCs/>
      <w:smallCaps/>
      <w:color w:val="2A7B88" w:themeColor="accent1" w:themeShade="BF"/>
      <w:spacing w:val="5"/>
    </w:rPr>
  </w:style>
  <w:style w:type="paragraph" w:styleId="Textodebloque">
    <w:name w:val="Block Text"/>
    <w:basedOn w:val="Normal"/>
    <w:uiPriority w:val="99"/>
    <w:semiHidden/>
    <w:unhideWhenUsed/>
    <w:rsid w:val="00DF56DD"/>
    <w:pPr>
      <w:pBdr>
        <w:top w:val="single" w:sz="2" w:space="10" w:color="39A5B7" w:themeColor="accent1"/>
        <w:left w:val="single" w:sz="2" w:space="10" w:color="39A5B7" w:themeColor="accent1"/>
        <w:bottom w:val="single" w:sz="2" w:space="10" w:color="39A5B7" w:themeColor="accent1"/>
        <w:right w:val="single" w:sz="2" w:space="10" w:color="39A5B7" w:themeColor="accent1"/>
      </w:pBdr>
      <w:ind w:left="1152" w:right="1152"/>
    </w:pPr>
    <w:rPr>
      <w:rFonts w:eastAsiaTheme="minorEastAsia"/>
      <w:i/>
      <w:iCs/>
      <w:color w:val="2A7B88" w:themeColor="accent1" w:themeShade="BF"/>
    </w:rPr>
  </w:style>
  <w:style w:type="character" w:styleId="Hipervnculo">
    <w:name w:val="Hyperlink"/>
    <w:basedOn w:val="Fuentedeprrafopredeter"/>
    <w:uiPriority w:val="99"/>
    <w:semiHidden/>
    <w:unhideWhenUsed/>
    <w:rsid w:val="00DF56DD"/>
    <w:rPr>
      <w:color w:val="2A7B88" w:themeColor="accent1" w:themeShade="BF"/>
      <w:u w:val="single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F56DD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F56DD"/>
    <w:rPr>
      <w:szCs w:val="16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F56DD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F56DD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736B0"/>
    <w:rPr>
      <w:sz w:val="22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F56DD"/>
    <w:pPr>
      <w:spacing w:after="0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F56DD"/>
    <w:rPr>
      <w:rFonts w:ascii="Segoe UI" w:hAnsi="Segoe UI" w:cs="Segoe UI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6DD"/>
    <w:rPr>
      <w:color w:val="7B4968" w:themeColor="accent5" w:themeShade="B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F56DD"/>
    <w:rPr>
      <w:rFonts w:asciiTheme="majorHAnsi" w:eastAsiaTheme="majorEastAsia" w:hAnsiTheme="majorHAnsi" w:cstheme="majorBidi"/>
      <w:color w:val="2A7B88" w:themeColor="accent1" w:themeShade="BF"/>
      <w:sz w:val="26"/>
      <w:szCs w:val="2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736B0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736B0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736B0"/>
    <w:pPr>
      <w:spacing w:after="200"/>
    </w:pPr>
    <w:rPr>
      <w:i/>
      <w:iCs/>
      <w:color w:val="4D4D4D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36B0"/>
    <w:pPr>
      <w:spacing w:after="0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6B0"/>
    <w:rPr>
      <w:rFonts w:ascii="Segoe UI" w:hAnsi="Segoe UI" w:cs="Segoe UI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36B0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36B0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36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36B0"/>
    <w:rPr>
      <w:b/>
      <w:bCs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736B0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A736B0"/>
    <w:pPr>
      <w:spacing w:after="0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736B0"/>
    <w:pPr>
      <w:spacing w:after="0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736B0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A736B0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736B0"/>
    <w:pPr>
      <w:spacing w:after="0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736B0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736B0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736B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736B0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736B0"/>
    <w:pPr>
      <w:spacing w:after="0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736B0"/>
    <w:rPr>
      <w:rFonts w:ascii="Consolas" w:hAnsi="Consolas"/>
      <w:szCs w:val="21"/>
    </w:rPr>
  </w:style>
  <w:style w:type="paragraph" w:styleId="Prrafodelista">
    <w:name w:val="List Paragraph"/>
    <w:basedOn w:val="Normal"/>
    <w:uiPriority w:val="34"/>
    <w:unhideWhenUsed/>
    <w:qFormat/>
    <w:rsid w:val="003E3BAD"/>
    <w:pPr>
      <w:ind w:left="720"/>
      <w:contextualSpacing/>
    </w:pPr>
  </w:style>
  <w:style w:type="table" w:styleId="Tablaconcuadrcula">
    <w:name w:val="Table Grid"/>
    <w:basedOn w:val="Tablanormal"/>
    <w:uiPriority w:val="39"/>
    <w:rsid w:val="00425E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425E59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  <w:insideV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39A5B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6B71CF"/>
    <w:pPr>
      <w:spacing w:after="0"/>
    </w:pPr>
    <w:tblPr>
      <w:tblStyleRowBandSize w:val="1"/>
      <w:tblStyleColBandSize w:val="1"/>
      <w:tblBorders>
        <w:top w:val="single" w:sz="4" w:space="0" w:color="ACDDE5" w:themeColor="accent1" w:themeTint="66"/>
        <w:left w:val="single" w:sz="4" w:space="0" w:color="ACDDE5" w:themeColor="accent1" w:themeTint="66"/>
        <w:bottom w:val="single" w:sz="4" w:space="0" w:color="ACDDE5" w:themeColor="accent1" w:themeTint="66"/>
        <w:right w:val="single" w:sz="4" w:space="0" w:color="ACDDE5" w:themeColor="accent1" w:themeTint="66"/>
        <w:insideH w:val="single" w:sz="4" w:space="0" w:color="ACDDE5" w:themeColor="accent1" w:themeTint="66"/>
        <w:insideV w:val="single" w:sz="4" w:space="0" w:color="ACDD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4-nfasis1">
    <w:name w:val="List Table 4 Accent 1"/>
    <w:basedOn w:val="Tablanormal"/>
    <w:uiPriority w:val="49"/>
    <w:rsid w:val="00DC41D5"/>
    <w:pPr>
      <w:spacing w:after="0"/>
    </w:p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9A5B7" w:themeColor="accent1"/>
          <w:left w:val="single" w:sz="4" w:space="0" w:color="39A5B7" w:themeColor="accent1"/>
          <w:bottom w:val="single" w:sz="4" w:space="0" w:color="39A5B7" w:themeColor="accent1"/>
          <w:right w:val="single" w:sz="4" w:space="0" w:color="39A5B7" w:themeColor="accent1"/>
          <w:insideH w:val="nil"/>
        </w:tcBorders>
        <w:shd w:val="clear" w:color="auto" w:fill="39A5B7" w:themeFill="accent1"/>
      </w:tcPr>
    </w:tblStylePr>
    <w:tblStylePr w:type="lastRow">
      <w:rPr>
        <w:b/>
        <w:bCs/>
      </w:rPr>
      <w:tblPr/>
      <w:tcPr>
        <w:tcBorders>
          <w:top w:val="doub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DC41D5"/>
    <w:pPr>
      <w:spacing w:after="0"/>
    </w:pPr>
    <w:rPr>
      <w:color w:val="2A7B88" w:themeColor="accent1" w:themeShade="BF"/>
    </w:rPr>
    <w:tblPr>
      <w:tblStyleRowBandSize w:val="1"/>
      <w:tblStyleColBandSize w:val="1"/>
      <w:tblBorders>
        <w:top w:val="single" w:sz="4" w:space="0" w:color="83CCD8" w:themeColor="accent1" w:themeTint="99"/>
        <w:left w:val="single" w:sz="4" w:space="0" w:color="83CCD8" w:themeColor="accent1" w:themeTint="99"/>
        <w:bottom w:val="single" w:sz="4" w:space="0" w:color="83CCD8" w:themeColor="accent1" w:themeTint="99"/>
        <w:right w:val="single" w:sz="4" w:space="0" w:color="83CCD8" w:themeColor="accent1" w:themeTint="99"/>
        <w:insideH w:val="single" w:sz="4" w:space="0" w:color="83CCD8" w:themeColor="accent1" w:themeTint="99"/>
        <w:insideV w:val="single" w:sz="4" w:space="0" w:color="83CC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EF2" w:themeFill="accent1" w:themeFillTint="33"/>
      </w:tcPr>
    </w:tblStylePr>
    <w:tblStylePr w:type="band1Horz">
      <w:tblPr/>
      <w:tcPr>
        <w:shd w:val="clear" w:color="auto" w:fill="D5EEF2" w:themeFill="accent1" w:themeFillTint="33"/>
      </w:tcPr>
    </w:tblStylePr>
  </w:style>
  <w:style w:type="table" w:customStyle="1" w:styleId="Tablaconcuadrcula1clara-nfasis11">
    <w:name w:val="Tabla con cuadrícula 1 clara - Énfasis 11"/>
    <w:basedOn w:val="Tablanormal"/>
    <w:next w:val="Tablaconcuadrcula1clara-nfasis1"/>
    <w:uiPriority w:val="46"/>
    <w:rsid w:val="002C0936"/>
    <w:pPr>
      <w:spacing w:after="0"/>
    </w:pPr>
    <w:tblPr>
      <w:tblStyleRowBandSize w:val="1"/>
      <w:tblStyleColBandSize w:val="1"/>
      <w:tblBorders>
        <w:top w:val="single" w:sz="4" w:space="0" w:color="ACDDE5" w:themeColor="accent1" w:themeTint="66"/>
        <w:left w:val="single" w:sz="4" w:space="0" w:color="ACDDE5" w:themeColor="accent1" w:themeTint="66"/>
        <w:bottom w:val="single" w:sz="4" w:space="0" w:color="ACDDE5" w:themeColor="accent1" w:themeTint="66"/>
        <w:right w:val="single" w:sz="4" w:space="0" w:color="ACDDE5" w:themeColor="accent1" w:themeTint="66"/>
        <w:insideH w:val="single" w:sz="4" w:space="0" w:color="ACDDE5" w:themeColor="accent1" w:themeTint="66"/>
        <w:insideV w:val="single" w:sz="4" w:space="0" w:color="ACDD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3CC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CC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3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4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6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99" Type="http://schemas.openxmlformats.org/officeDocument/2006/relationships/customXml" Target="ink/ink99.xml"/><Relationship Id="rId21" Type="http://schemas.openxmlformats.org/officeDocument/2006/relationships/image" Target="media/image5.png"/><Relationship Id="rId63" Type="http://schemas.openxmlformats.org/officeDocument/2006/relationships/image" Target="media/image19.png"/><Relationship Id="rId159" Type="http://schemas.openxmlformats.org/officeDocument/2006/relationships/image" Target="media/image51.png"/><Relationship Id="rId324" Type="http://schemas.openxmlformats.org/officeDocument/2006/relationships/theme" Target="theme/theme1.xml"/><Relationship Id="rId170" Type="http://schemas.openxmlformats.org/officeDocument/2006/relationships/image" Target="../clipboard/media/image48.emf"/><Relationship Id="rId226" Type="http://schemas.openxmlformats.org/officeDocument/2006/relationships/image" Target="media/image73.png"/><Relationship Id="rId268" Type="http://schemas.openxmlformats.org/officeDocument/2006/relationships/image" Target="media/image87.png"/><Relationship Id="rId32" Type="http://schemas.openxmlformats.org/officeDocument/2006/relationships/image" Target="../clipboard/media/image210.emf"/><Relationship Id="rId74" Type="http://schemas.openxmlformats.org/officeDocument/2006/relationships/image" Target="../clipboard/media/image16.emf"/><Relationship Id="rId128" Type="http://schemas.openxmlformats.org/officeDocument/2006/relationships/image" Target="../clipboard/media/image34.emf"/><Relationship Id="rId5" Type="http://schemas.openxmlformats.org/officeDocument/2006/relationships/footnotes" Target="footnotes.xml"/><Relationship Id="rId181" Type="http://schemas.openxmlformats.org/officeDocument/2006/relationships/customXml" Target="ink/ink59.xml"/><Relationship Id="rId237" Type="http://schemas.openxmlformats.org/officeDocument/2006/relationships/image" Target="../clipboard/media/image150.emf"/><Relationship Id="rId279" Type="http://schemas.openxmlformats.org/officeDocument/2006/relationships/image" Target="../clipboard/media/image290.emf"/><Relationship Id="rId43" Type="http://schemas.openxmlformats.org/officeDocument/2006/relationships/customXml" Target="ink/ink13.xml"/><Relationship Id="rId139" Type="http://schemas.openxmlformats.org/officeDocument/2006/relationships/customXml" Target="ink/ink45.xml"/><Relationship Id="rId290" Type="http://schemas.openxmlformats.org/officeDocument/2006/relationships/customXml" Target="ink/ink96.xml"/><Relationship Id="rId304" Type="http://schemas.openxmlformats.org/officeDocument/2006/relationships/image" Target="media/image101.png"/><Relationship Id="rId85" Type="http://schemas.openxmlformats.org/officeDocument/2006/relationships/customXml" Target="ink/ink27.xml"/><Relationship Id="rId150" Type="http://schemas.openxmlformats.org/officeDocument/2006/relationships/image" Target="media/image48.png"/><Relationship Id="rId192" Type="http://schemas.openxmlformats.org/officeDocument/2006/relationships/image" Target="media/image62.png"/><Relationship Id="rId206" Type="http://schemas.openxmlformats.org/officeDocument/2006/relationships/customXml" Target="ink/ink68.xml"/><Relationship Id="rId248" Type="http://schemas.openxmlformats.org/officeDocument/2006/relationships/customXml" Target="ink/ink82.xml"/><Relationship Id="rId12" Type="http://schemas.openxmlformats.org/officeDocument/2006/relationships/customXml" Target="ink/ink2.xml"/><Relationship Id="rId108" Type="http://schemas.openxmlformats.org/officeDocument/2006/relationships/image" Target="media/image34.png"/><Relationship Id="rId315" Type="http://schemas.openxmlformats.org/officeDocument/2006/relationships/image" Target="media/image112.jpeg"/><Relationship Id="rId54" Type="http://schemas.openxmlformats.org/officeDocument/2006/relationships/image" Target="media/image16.png"/><Relationship Id="rId96" Type="http://schemas.openxmlformats.org/officeDocument/2006/relationships/image" Target="media/image30.png"/><Relationship Id="rId161" Type="http://schemas.openxmlformats.org/officeDocument/2006/relationships/image" Target="../clipboard/media/image45.emf"/><Relationship Id="rId217" Type="http://schemas.openxmlformats.org/officeDocument/2006/relationships/image" Target="media/image70.png"/><Relationship Id="rId259" Type="http://schemas.openxmlformats.org/officeDocument/2006/relationships/image" Target="media/image84.png"/><Relationship Id="rId23" Type="http://schemas.openxmlformats.org/officeDocument/2006/relationships/image" Target="../clipboard/media/image2.emf"/><Relationship Id="rId119" Type="http://schemas.openxmlformats.org/officeDocument/2006/relationships/image" Target="../clipboard/media/image31.emf"/><Relationship Id="rId270" Type="http://schemas.openxmlformats.org/officeDocument/2006/relationships/image" Target="../clipboard/media/image260.emf"/><Relationship Id="rId65" Type="http://schemas.openxmlformats.org/officeDocument/2006/relationships/image" Target="../clipboard/media/image13.emf"/><Relationship Id="rId130" Type="http://schemas.openxmlformats.org/officeDocument/2006/relationships/customXml" Target="ink/ink42.xml"/><Relationship Id="rId172" Type="http://schemas.openxmlformats.org/officeDocument/2006/relationships/customXml" Target="ink/ink56.xml"/><Relationship Id="rId228" Type="http://schemas.openxmlformats.org/officeDocument/2006/relationships/image" Target="../clipboard/media/image120.emf"/><Relationship Id="rId281" Type="http://schemas.openxmlformats.org/officeDocument/2006/relationships/customXml" Target="ink/ink93.xml"/><Relationship Id="rId34" Type="http://schemas.openxmlformats.org/officeDocument/2006/relationships/customXml" Target="ink/ink10.xml"/><Relationship Id="rId55" Type="http://schemas.openxmlformats.org/officeDocument/2006/relationships/customXml" Target="ink/ink17.xml"/><Relationship Id="rId76" Type="http://schemas.openxmlformats.org/officeDocument/2006/relationships/customXml" Target="ink/ink24.xml"/><Relationship Id="rId97" Type="http://schemas.openxmlformats.org/officeDocument/2006/relationships/customXml" Target="ink/ink31.xml"/><Relationship Id="rId120" Type="http://schemas.openxmlformats.org/officeDocument/2006/relationships/image" Target="media/image38.png"/><Relationship Id="rId141" Type="http://schemas.openxmlformats.org/officeDocument/2006/relationships/image" Target="media/image45.png"/><Relationship Id="rId7" Type="http://schemas.openxmlformats.org/officeDocument/2006/relationships/image" Target="media/image1.png"/><Relationship Id="rId162" Type="http://schemas.openxmlformats.org/officeDocument/2006/relationships/image" Target="media/image52.png"/><Relationship Id="rId183" Type="http://schemas.openxmlformats.org/officeDocument/2006/relationships/image" Target="media/image59.png"/><Relationship Id="rId218" Type="http://schemas.openxmlformats.org/officeDocument/2006/relationships/customXml" Target="ink/ink72.xml"/><Relationship Id="rId239" Type="http://schemas.openxmlformats.org/officeDocument/2006/relationships/customXml" Target="ink/ink79.xml"/><Relationship Id="rId250" Type="http://schemas.openxmlformats.org/officeDocument/2006/relationships/image" Target="media/image81.png"/><Relationship Id="rId271" Type="http://schemas.openxmlformats.org/officeDocument/2006/relationships/image" Target="media/image88.png"/><Relationship Id="rId292" Type="http://schemas.openxmlformats.org/officeDocument/2006/relationships/image" Target="media/image95.png"/><Relationship Id="rId306" Type="http://schemas.openxmlformats.org/officeDocument/2006/relationships/image" Target="media/image103.jpeg"/><Relationship Id="rId24" Type="http://schemas.openxmlformats.org/officeDocument/2006/relationships/image" Target="media/image6.png"/><Relationship Id="rId45" Type="http://schemas.openxmlformats.org/officeDocument/2006/relationships/image" Target="media/image13.png"/><Relationship Id="rId66" Type="http://schemas.openxmlformats.org/officeDocument/2006/relationships/image" Target="media/image20.png"/><Relationship Id="rId87" Type="http://schemas.openxmlformats.org/officeDocument/2006/relationships/image" Target="media/image27.png"/><Relationship Id="rId110" Type="http://schemas.openxmlformats.org/officeDocument/2006/relationships/image" Target="../clipboard/media/image28.emf"/><Relationship Id="rId131" Type="http://schemas.openxmlformats.org/officeDocument/2006/relationships/image" Target="../clipboard/media/image35.emf"/><Relationship Id="rId152" Type="http://schemas.openxmlformats.org/officeDocument/2006/relationships/image" Target="../clipboard/media/image42.emf"/><Relationship Id="rId173" Type="http://schemas.openxmlformats.org/officeDocument/2006/relationships/image" Target="../clipboard/media/image49.emf"/><Relationship Id="rId194" Type="http://schemas.openxmlformats.org/officeDocument/2006/relationships/customXml" Target="ink/ink64.xml"/><Relationship Id="rId208" Type="http://schemas.openxmlformats.org/officeDocument/2006/relationships/image" Target="media/image67.png"/><Relationship Id="rId229" Type="http://schemas.openxmlformats.org/officeDocument/2006/relationships/image" Target="media/image74.png"/><Relationship Id="rId240" Type="http://schemas.openxmlformats.org/officeDocument/2006/relationships/image" Target="../clipboard/media/image160.emf"/><Relationship Id="rId261" Type="http://schemas.openxmlformats.org/officeDocument/2006/relationships/image" Target="../clipboard/media/image230.emf"/><Relationship Id="rId14" Type="http://schemas.openxmlformats.org/officeDocument/2006/relationships/image" Target="../clipboard/media/image110.emf"/><Relationship Id="rId35" Type="http://schemas.openxmlformats.org/officeDocument/2006/relationships/image" Target="../clipboard/media/image310.emf"/><Relationship Id="rId56" Type="http://schemas.openxmlformats.org/officeDocument/2006/relationships/image" Target="../clipboard/media/image10.emf"/><Relationship Id="rId77" Type="http://schemas.openxmlformats.org/officeDocument/2006/relationships/image" Target="../clipboard/media/image17.emf"/><Relationship Id="rId100" Type="http://schemas.openxmlformats.org/officeDocument/2006/relationships/customXml" Target="ink/ink32.xml"/><Relationship Id="rId282" Type="http://schemas.openxmlformats.org/officeDocument/2006/relationships/image" Target="../clipboard/media/image300.emf"/><Relationship Id="rId317" Type="http://schemas.openxmlformats.org/officeDocument/2006/relationships/image" Target="media/image114.jpeg"/><Relationship Id="rId8" Type="http://schemas.microsoft.com/office/2007/relationships/hdphoto" Target="media/hdphoto1.wdp"/><Relationship Id="rId98" Type="http://schemas.openxmlformats.org/officeDocument/2006/relationships/image" Target="../clipboard/media/image24.emf"/><Relationship Id="rId121" Type="http://schemas.openxmlformats.org/officeDocument/2006/relationships/customXml" Target="ink/ink39.xml"/><Relationship Id="rId142" Type="http://schemas.openxmlformats.org/officeDocument/2006/relationships/customXml" Target="ink/ink46.xml"/><Relationship Id="rId163" Type="http://schemas.openxmlformats.org/officeDocument/2006/relationships/customXml" Target="ink/ink53.xml"/><Relationship Id="rId184" Type="http://schemas.openxmlformats.org/officeDocument/2006/relationships/customXml" Target="ink/ink60.xml"/><Relationship Id="rId219" Type="http://schemas.openxmlformats.org/officeDocument/2006/relationships/image" Target="../clipboard/media/image90.emf"/><Relationship Id="rId230" Type="http://schemas.openxmlformats.org/officeDocument/2006/relationships/customXml" Target="ink/ink76.xml"/><Relationship Id="rId251" Type="http://schemas.openxmlformats.org/officeDocument/2006/relationships/customXml" Target="ink/ink83.xml"/><Relationship Id="rId25" Type="http://schemas.openxmlformats.org/officeDocument/2006/relationships/customXml" Target="ink/ink7.xml"/><Relationship Id="rId46" Type="http://schemas.openxmlformats.org/officeDocument/2006/relationships/customXml" Target="ink/ink14.xml"/><Relationship Id="rId67" Type="http://schemas.openxmlformats.org/officeDocument/2006/relationships/customXml" Target="ink/ink21.xml"/><Relationship Id="rId272" Type="http://schemas.openxmlformats.org/officeDocument/2006/relationships/customXml" Target="ink/ink90.xml"/><Relationship Id="rId293" Type="http://schemas.openxmlformats.org/officeDocument/2006/relationships/customXml" Target="ink/ink97.xml"/><Relationship Id="rId307" Type="http://schemas.openxmlformats.org/officeDocument/2006/relationships/image" Target="media/image104.jpeg"/><Relationship Id="rId88" Type="http://schemas.openxmlformats.org/officeDocument/2006/relationships/customXml" Target="ink/ink28.xml"/><Relationship Id="rId111" Type="http://schemas.openxmlformats.org/officeDocument/2006/relationships/image" Target="media/image35.png"/><Relationship Id="rId132" Type="http://schemas.openxmlformats.org/officeDocument/2006/relationships/image" Target="media/image42.png"/><Relationship Id="rId153" Type="http://schemas.openxmlformats.org/officeDocument/2006/relationships/image" Target="media/image49.png"/><Relationship Id="rId174" Type="http://schemas.openxmlformats.org/officeDocument/2006/relationships/image" Target="media/image56.png"/><Relationship Id="rId195" Type="http://schemas.openxmlformats.org/officeDocument/2006/relationships/image" Target="../clipboard/media/image113.emf"/><Relationship Id="rId209" Type="http://schemas.openxmlformats.org/officeDocument/2006/relationships/customXml" Target="ink/ink69.xml"/><Relationship Id="rId220" Type="http://schemas.openxmlformats.org/officeDocument/2006/relationships/image" Target="media/image71.png"/><Relationship Id="rId241" Type="http://schemas.openxmlformats.org/officeDocument/2006/relationships/image" Target="media/image78.png"/><Relationship Id="rId15" Type="http://schemas.openxmlformats.org/officeDocument/2006/relationships/image" Target="media/image3.png"/><Relationship Id="rId36" Type="http://schemas.openxmlformats.org/officeDocument/2006/relationships/image" Target="media/image10.png"/><Relationship Id="rId57" Type="http://schemas.openxmlformats.org/officeDocument/2006/relationships/image" Target="media/image17.png"/><Relationship Id="rId262" Type="http://schemas.openxmlformats.org/officeDocument/2006/relationships/image" Target="media/image85.png"/><Relationship Id="rId283" Type="http://schemas.openxmlformats.org/officeDocument/2006/relationships/image" Target="media/image92.png"/><Relationship Id="rId318" Type="http://schemas.openxmlformats.org/officeDocument/2006/relationships/image" Target="media/image115.jpeg"/><Relationship Id="rId78" Type="http://schemas.openxmlformats.org/officeDocument/2006/relationships/image" Target="media/image24.png"/><Relationship Id="rId99" Type="http://schemas.openxmlformats.org/officeDocument/2006/relationships/image" Target="media/image31.png"/><Relationship Id="rId101" Type="http://schemas.openxmlformats.org/officeDocument/2006/relationships/image" Target="../clipboard/media/image25.emf"/><Relationship Id="rId122" Type="http://schemas.openxmlformats.org/officeDocument/2006/relationships/image" Target="../clipboard/media/image32.emf"/><Relationship Id="rId143" Type="http://schemas.openxmlformats.org/officeDocument/2006/relationships/image" Target="../clipboard/media/image39.emf"/><Relationship Id="rId164" Type="http://schemas.openxmlformats.org/officeDocument/2006/relationships/image" Target="../clipboard/media/image46.emf"/><Relationship Id="rId185" Type="http://schemas.openxmlformats.org/officeDocument/2006/relationships/image" Target="../clipboard/media/image53.emf"/><Relationship Id="rId9" Type="http://schemas.openxmlformats.org/officeDocument/2006/relationships/customXml" Target="ink/ink1.xml"/><Relationship Id="rId210" Type="http://schemas.openxmlformats.org/officeDocument/2006/relationships/image" Target="../clipboard/media/image60.emf"/><Relationship Id="rId26" Type="http://schemas.openxmlformats.org/officeDocument/2006/relationships/image" Target="../clipboard/media/image111.emf"/><Relationship Id="rId231" Type="http://schemas.openxmlformats.org/officeDocument/2006/relationships/image" Target="../clipboard/media/image130.emf"/><Relationship Id="rId252" Type="http://schemas.openxmlformats.org/officeDocument/2006/relationships/image" Target="../clipboard/media/image200.emf"/><Relationship Id="rId273" Type="http://schemas.openxmlformats.org/officeDocument/2006/relationships/image" Target="../clipboard/media/image270.emf"/><Relationship Id="rId294" Type="http://schemas.openxmlformats.org/officeDocument/2006/relationships/image" Target="../clipboard/media/image340.emf"/><Relationship Id="rId308" Type="http://schemas.openxmlformats.org/officeDocument/2006/relationships/image" Target="media/image105.jpeg"/><Relationship Id="rId47" Type="http://schemas.openxmlformats.org/officeDocument/2006/relationships/image" Target="../clipboard/media/image7.emf"/><Relationship Id="rId68" Type="http://schemas.openxmlformats.org/officeDocument/2006/relationships/image" Target="../clipboard/media/image14.emf"/><Relationship Id="rId89" Type="http://schemas.openxmlformats.org/officeDocument/2006/relationships/image" Target="../clipboard/media/image21.emf"/><Relationship Id="rId112" Type="http://schemas.openxmlformats.org/officeDocument/2006/relationships/customXml" Target="ink/ink36.xml"/><Relationship Id="rId133" Type="http://schemas.openxmlformats.org/officeDocument/2006/relationships/customXml" Target="ink/ink43.xml"/><Relationship Id="rId154" Type="http://schemas.openxmlformats.org/officeDocument/2006/relationships/customXml" Target="ink/ink50.xml"/><Relationship Id="rId175" Type="http://schemas.openxmlformats.org/officeDocument/2006/relationships/customXml" Target="ink/ink57.xml"/><Relationship Id="rId196" Type="http://schemas.openxmlformats.org/officeDocument/2006/relationships/image" Target="media/image63.png"/><Relationship Id="rId200" Type="http://schemas.openxmlformats.org/officeDocument/2006/relationships/customXml" Target="ink/ink66.xml"/><Relationship Id="rId16" Type="http://schemas.openxmlformats.org/officeDocument/2006/relationships/customXml" Target="ink/ink4.xml"/><Relationship Id="rId221" Type="http://schemas.openxmlformats.org/officeDocument/2006/relationships/customXml" Target="ink/ink73.xml"/><Relationship Id="rId242" Type="http://schemas.openxmlformats.org/officeDocument/2006/relationships/customXml" Target="ink/ink80.xml"/><Relationship Id="rId263" Type="http://schemas.openxmlformats.org/officeDocument/2006/relationships/customXml" Target="ink/ink87.xml"/><Relationship Id="rId284" Type="http://schemas.openxmlformats.org/officeDocument/2006/relationships/customXml" Target="ink/ink94.xml"/><Relationship Id="rId319" Type="http://schemas.openxmlformats.org/officeDocument/2006/relationships/image" Target="media/image116.jpeg"/><Relationship Id="rId37" Type="http://schemas.openxmlformats.org/officeDocument/2006/relationships/customXml" Target="ink/ink11.xml"/><Relationship Id="rId58" Type="http://schemas.openxmlformats.org/officeDocument/2006/relationships/customXml" Target="ink/ink18.xml"/><Relationship Id="rId79" Type="http://schemas.openxmlformats.org/officeDocument/2006/relationships/customXml" Target="ink/ink25.xml"/><Relationship Id="rId102" Type="http://schemas.openxmlformats.org/officeDocument/2006/relationships/image" Target="media/image32.png"/><Relationship Id="rId123" Type="http://schemas.openxmlformats.org/officeDocument/2006/relationships/image" Target="media/image39.png"/><Relationship Id="rId144" Type="http://schemas.openxmlformats.org/officeDocument/2006/relationships/image" Target="media/image46.png"/><Relationship Id="rId90" Type="http://schemas.openxmlformats.org/officeDocument/2006/relationships/image" Target="media/image28.png"/><Relationship Id="rId165" Type="http://schemas.openxmlformats.org/officeDocument/2006/relationships/image" Target="media/image53.png"/><Relationship Id="rId186" Type="http://schemas.openxmlformats.org/officeDocument/2006/relationships/image" Target="media/image60.png"/><Relationship Id="rId211" Type="http://schemas.openxmlformats.org/officeDocument/2006/relationships/image" Target="media/image68.png"/><Relationship Id="rId232" Type="http://schemas.openxmlformats.org/officeDocument/2006/relationships/image" Target="media/image75.png"/><Relationship Id="rId253" Type="http://schemas.openxmlformats.org/officeDocument/2006/relationships/image" Target="media/image82.png"/><Relationship Id="rId274" Type="http://schemas.openxmlformats.org/officeDocument/2006/relationships/image" Target="media/image89.png"/><Relationship Id="rId295" Type="http://schemas.openxmlformats.org/officeDocument/2006/relationships/image" Target="media/image96.png"/><Relationship Id="rId309" Type="http://schemas.openxmlformats.org/officeDocument/2006/relationships/image" Target="media/image106.jpeg"/><Relationship Id="rId27" Type="http://schemas.openxmlformats.org/officeDocument/2006/relationships/image" Target="media/image7.png"/><Relationship Id="rId48" Type="http://schemas.openxmlformats.org/officeDocument/2006/relationships/image" Target="media/image14.png"/><Relationship Id="rId69" Type="http://schemas.openxmlformats.org/officeDocument/2006/relationships/image" Target="media/image21.png"/><Relationship Id="rId113" Type="http://schemas.openxmlformats.org/officeDocument/2006/relationships/image" Target="../clipboard/media/image29.emf"/><Relationship Id="rId134" Type="http://schemas.openxmlformats.org/officeDocument/2006/relationships/image" Target="../clipboard/media/image36.emf"/><Relationship Id="rId320" Type="http://schemas.openxmlformats.org/officeDocument/2006/relationships/image" Target="media/image117.jpeg"/><Relationship Id="rId80" Type="http://schemas.openxmlformats.org/officeDocument/2006/relationships/image" Target="../clipboard/media/image18.emf"/><Relationship Id="rId155" Type="http://schemas.openxmlformats.org/officeDocument/2006/relationships/image" Target="../clipboard/media/image43.emf"/><Relationship Id="rId176" Type="http://schemas.openxmlformats.org/officeDocument/2006/relationships/image" Target="../clipboard/media/image50.emf"/><Relationship Id="rId197" Type="http://schemas.openxmlformats.org/officeDocument/2006/relationships/customXml" Target="ink/ink65.xml"/><Relationship Id="rId201" Type="http://schemas.openxmlformats.org/officeDocument/2006/relationships/image" Target="../clipboard/media/image311.emf"/><Relationship Id="rId222" Type="http://schemas.openxmlformats.org/officeDocument/2006/relationships/image" Target="../clipboard/media/image100.emf"/><Relationship Id="rId243" Type="http://schemas.openxmlformats.org/officeDocument/2006/relationships/image" Target="../clipboard/media/image170.emf"/><Relationship Id="rId264" Type="http://schemas.openxmlformats.org/officeDocument/2006/relationships/image" Target="../clipboard/media/image240.emf"/><Relationship Id="rId285" Type="http://schemas.openxmlformats.org/officeDocument/2006/relationships/image" Target="../clipboard/media/image312.emf"/><Relationship Id="rId17" Type="http://schemas.openxmlformats.org/officeDocument/2006/relationships/image" Target="../clipboard/media/image3.emf"/><Relationship Id="rId38" Type="http://schemas.openxmlformats.org/officeDocument/2006/relationships/image" Target="../clipboard/media/image410.emf"/><Relationship Id="rId59" Type="http://schemas.openxmlformats.org/officeDocument/2006/relationships/image" Target="../clipboard/media/image11.emf"/><Relationship Id="rId103" Type="http://schemas.openxmlformats.org/officeDocument/2006/relationships/customXml" Target="ink/ink33.xml"/><Relationship Id="rId124" Type="http://schemas.openxmlformats.org/officeDocument/2006/relationships/customXml" Target="ink/ink40.xml"/><Relationship Id="rId310" Type="http://schemas.openxmlformats.org/officeDocument/2006/relationships/image" Target="media/image107.jpeg"/><Relationship Id="rId70" Type="http://schemas.openxmlformats.org/officeDocument/2006/relationships/customXml" Target="ink/ink22.xml"/><Relationship Id="rId91" Type="http://schemas.openxmlformats.org/officeDocument/2006/relationships/customXml" Target="ink/ink29.xml"/><Relationship Id="rId145" Type="http://schemas.openxmlformats.org/officeDocument/2006/relationships/customXml" Target="ink/ink47.xml"/><Relationship Id="rId166" Type="http://schemas.openxmlformats.org/officeDocument/2006/relationships/customXml" Target="ink/ink54.xml"/><Relationship Id="rId187" Type="http://schemas.openxmlformats.org/officeDocument/2006/relationships/customXml" Target="ink/ink61.xml"/><Relationship Id="rId1" Type="http://schemas.openxmlformats.org/officeDocument/2006/relationships/numbering" Target="numbering.xml"/><Relationship Id="rId212" Type="http://schemas.openxmlformats.org/officeDocument/2006/relationships/customXml" Target="ink/ink70.xml"/><Relationship Id="rId233" Type="http://schemas.openxmlformats.org/officeDocument/2006/relationships/customXml" Target="ink/ink77.xml"/><Relationship Id="rId254" Type="http://schemas.openxmlformats.org/officeDocument/2006/relationships/customXml" Target="ink/ink84.xml"/><Relationship Id="rId28" Type="http://schemas.openxmlformats.org/officeDocument/2006/relationships/customXml" Target="ink/ink8.xml"/><Relationship Id="rId49" Type="http://schemas.openxmlformats.org/officeDocument/2006/relationships/customXml" Target="ink/ink15.xml"/><Relationship Id="rId114" Type="http://schemas.openxmlformats.org/officeDocument/2006/relationships/image" Target="media/image36.png"/><Relationship Id="rId275" Type="http://schemas.openxmlformats.org/officeDocument/2006/relationships/customXml" Target="ink/ink91.xml"/><Relationship Id="rId296" Type="http://schemas.openxmlformats.org/officeDocument/2006/relationships/customXml" Target="ink/ink98.xml"/><Relationship Id="rId300" Type="http://schemas.openxmlformats.org/officeDocument/2006/relationships/image" Target="../clipboard/media/image360.emf"/><Relationship Id="rId60" Type="http://schemas.openxmlformats.org/officeDocument/2006/relationships/image" Target="media/image18.png"/><Relationship Id="rId81" Type="http://schemas.openxmlformats.org/officeDocument/2006/relationships/image" Target="media/image25.png"/><Relationship Id="rId135" Type="http://schemas.openxmlformats.org/officeDocument/2006/relationships/image" Target="media/image43.png"/><Relationship Id="rId156" Type="http://schemas.openxmlformats.org/officeDocument/2006/relationships/image" Target="media/image50.png"/><Relationship Id="rId177" Type="http://schemas.openxmlformats.org/officeDocument/2006/relationships/image" Target="media/image57.png"/><Relationship Id="rId198" Type="http://schemas.openxmlformats.org/officeDocument/2006/relationships/image" Target="../clipboard/media/image211.emf"/><Relationship Id="rId321" Type="http://schemas.openxmlformats.org/officeDocument/2006/relationships/image" Target="media/image118.jpeg"/><Relationship Id="rId202" Type="http://schemas.openxmlformats.org/officeDocument/2006/relationships/image" Target="media/image65.png"/><Relationship Id="rId223" Type="http://schemas.openxmlformats.org/officeDocument/2006/relationships/image" Target="media/image72.png"/><Relationship Id="rId244" Type="http://schemas.openxmlformats.org/officeDocument/2006/relationships/image" Target="media/image79.png"/><Relationship Id="rId18" Type="http://schemas.openxmlformats.org/officeDocument/2006/relationships/image" Target="media/image4.png"/><Relationship Id="rId39" Type="http://schemas.openxmlformats.org/officeDocument/2006/relationships/image" Target="media/image11.png"/><Relationship Id="rId265" Type="http://schemas.openxmlformats.org/officeDocument/2006/relationships/image" Target="media/image86.png"/><Relationship Id="rId286" Type="http://schemas.openxmlformats.org/officeDocument/2006/relationships/image" Target="media/image93.png"/><Relationship Id="rId50" Type="http://schemas.openxmlformats.org/officeDocument/2006/relationships/image" Target="../clipboard/media/image8.emf"/><Relationship Id="rId104" Type="http://schemas.openxmlformats.org/officeDocument/2006/relationships/image" Target="../clipboard/media/image26.emf"/><Relationship Id="rId125" Type="http://schemas.openxmlformats.org/officeDocument/2006/relationships/image" Target="../clipboard/media/image33.emf"/><Relationship Id="rId146" Type="http://schemas.openxmlformats.org/officeDocument/2006/relationships/image" Target="../clipboard/media/image40.emf"/><Relationship Id="rId167" Type="http://schemas.openxmlformats.org/officeDocument/2006/relationships/image" Target="../clipboard/media/image47.emf"/><Relationship Id="rId188" Type="http://schemas.openxmlformats.org/officeDocument/2006/relationships/image" Target="../clipboard/media/image54.emf"/><Relationship Id="rId311" Type="http://schemas.openxmlformats.org/officeDocument/2006/relationships/image" Target="media/image108.jpeg"/><Relationship Id="rId71" Type="http://schemas.openxmlformats.org/officeDocument/2006/relationships/image" Target="../clipboard/media/image15.emf"/><Relationship Id="rId92" Type="http://schemas.openxmlformats.org/officeDocument/2006/relationships/image" Target="../clipboard/media/image22.emf"/><Relationship Id="rId213" Type="http://schemas.openxmlformats.org/officeDocument/2006/relationships/image" Target="../clipboard/media/image70.emf"/><Relationship Id="rId234" Type="http://schemas.openxmlformats.org/officeDocument/2006/relationships/image" Target="../clipboard/media/image140.emf"/><Relationship Id="rId2" Type="http://schemas.openxmlformats.org/officeDocument/2006/relationships/styles" Target="styles.xml"/><Relationship Id="rId29" Type="http://schemas.openxmlformats.org/officeDocument/2006/relationships/image" Target="../clipboard/media/image112.emf"/><Relationship Id="rId255" Type="http://schemas.openxmlformats.org/officeDocument/2006/relationships/image" Target="../clipboard/media/image212.emf"/><Relationship Id="rId276" Type="http://schemas.openxmlformats.org/officeDocument/2006/relationships/image" Target="../clipboard/media/image280.emf"/><Relationship Id="rId297" Type="http://schemas.openxmlformats.org/officeDocument/2006/relationships/image" Target="../clipboard/media/image350.emf"/><Relationship Id="rId40" Type="http://schemas.openxmlformats.org/officeDocument/2006/relationships/customXml" Target="ink/ink12.xml"/><Relationship Id="rId115" Type="http://schemas.openxmlformats.org/officeDocument/2006/relationships/customXml" Target="ink/ink37.xml"/><Relationship Id="rId136" Type="http://schemas.openxmlformats.org/officeDocument/2006/relationships/customXml" Target="ink/ink44.xml"/><Relationship Id="rId157" Type="http://schemas.openxmlformats.org/officeDocument/2006/relationships/customXml" Target="ink/ink51.xml"/><Relationship Id="rId178" Type="http://schemas.openxmlformats.org/officeDocument/2006/relationships/customXml" Target="ink/ink58.xml"/><Relationship Id="rId301" Type="http://schemas.openxmlformats.org/officeDocument/2006/relationships/image" Target="media/image98.jpeg"/><Relationship Id="rId322" Type="http://schemas.openxmlformats.org/officeDocument/2006/relationships/footer" Target="footer1.xml"/><Relationship Id="rId61" Type="http://schemas.openxmlformats.org/officeDocument/2006/relationships/customXml" Target="ink/ink19.xml"/><Relationship Id="rId82" Type="http://schemas.openxmlformats.org/officeDocument/2006/relationships/customXml" Target="ink/ink26.xml"/><Relationship Id="rId199" Type="http://schemas.openxmlformats.org/officeDocument/2006/relationships/image" Target="media/image64.png"/><Relationship Id="rId203" Type="http://schemas.openxmlformats.org/officeDocument/2006/relationships/customXml" Target="ink/ink67.xml"/><Relationship Id="rId19" Type="http://schemas.openxmlformats.org/officeDocument/2006/relationships/customXml" Target="ink/ink5.xml"/><Relationship Id="rId224" Type="http://schemas.openxmlformats.org/officeDocument/2006/relationships/customXml" Target="ink/ink74.xml"/><Relationship Id="rId245" Type="http://schemas.openxmlformats.org/officeDocument/2006/relationships/customXml" Target="ink/ink81.xml"/><Relationship Id="rId266" Type="http://schemas.openxmlformats.org/officeDocument/2006/relationships/customXml" Target="ink/ink88.xml"/><Relationship Id="rId287" Type="http://schemas.openxmlformats.org/officeDocument/2006/relationships/customXml" Target="ink/ink95.xml"/><Relationship Id="rId30" Type="http://schemas.openxmlformats.org/officeDocument/2006/relationships/image" Target="media/image8.png"/><Relationship Id="rId105" Type="http://schemas.openxmlformats.org/officeDocument/2006/relationships/image" Target="media/image33.png"/><Relationship Id="rId126" Type="http://schemas.openxmlformats.org/officeDocument/2006/relationships/image" Target="media/image40.png"/><Relationship Id="rId147" Type="http://schemas.openxmlformats.org/officeDocument/2006/relationships/image" Target="media/image47.png"/><Relationship Id="rId168" Type="http://schemas.openxmlformats.org/officeDocument/2006/relationships/image" Target="media/image54.png"/><Relationship Id="rId312" Type="http://schemas.openxmlformats.org/officeDocument/2006/relationships/image" Target="media/image109.jpeg"/><Relationship Id="rId51" Type="http://schemas.openxmlformats.org/officeDocument/2006/relationships/image" Target="media/image15.png"/><Relationship Id="rId72" Type="http://schemas.openxmlformats.org/officeDocument/2006/relationships/image" Target="media/image22.png"/><Relationship Id="rId93" Type="http://schemas.openxmlformats.org/officeDocument/2006/relationships/image" Target="media/image29.png"/><Relationship Id="rId189" Type="http://schemas.openxmlformats.org/officeDocument/2006/relationships/image" Target="media/image61.png"/><Relationship Id="rId3" Type="http://schemas.openxmlformats.org/officeDocument/2006/relationships/settings" Target="settings.xml"/><Relationship Id="rId214" Type="http://schemas.openxmlformats.org/officeDocument/2006/relationships/image" Target="media/image69.png"/><Relationship Id="rId235" Type="http://schemas.openxmlformats.org/officeDocument/2006/relationships/image" Target="media/image76.png"/><Relationship Id="rId256" Type="http://schemas.openxmlformats.org/officeDocument/2006/relationships/image" Target="media/image83.png"/><Relationship Id="rId277" Type="http://schemas.openxmlformats.org/officeDocument/2006/relationships/image" Target="media/image90.png"/><Relationship Id="rId298" Type="http://schemas.openxmlformats.org/officeDocument/2006/relationships/image" Target="media/image97.png"/><Relationship Id="rId116" Type="http://schemas.openxmlformats.org/officeDocument/2006/relationships/image" Target="../clipboard/media/image30.emf"/><Relationship Id="rId137" Type="http://schemas.openxmlformats.org/officeDocument/2006/relationships/image" Target="../clipboard/media/image37.emf"/><Relationship Id="rId158" Type="http://schemas.openxmlformats.org/officeDocument/2006/relationships/image" Target="../clipboard/media/image44.emf"/><Relationship Id="rId302" Type="http://schemas.openxmlformats.org/officeDocument/2006/relationships/image" Target="media/image99.jpeg"/><Relationship Id="rId323" Type="http://schemas.openxmlformats.org/officeDocument/2006/relationships/fontTable" Target="fontTable.xml"/><Relationship Id="rId20" Type="http://schemas.openxmlformats.org/officeDocument/2006/relationships/image" Target="../clipboard/media/image4.emf"/><Relationship Id="rId41" Type="http://schemas.openxmlformats.org/officeDocument/2006/relationships/image" Target="../clipboard/media/image5.emf"/><Relationship Id="rId62" Type="http://schemas.openxmlformats.org/officeDocument/2006/relationships/image" Target="../clipboard/media/image12.emf"/><Relationship Id="rId83" Type="http://schemas.openxmlformats.org/officeDocument/2006/relationships/image" Target="../clipboard/media/image19.emf"/><Relationship Id="rId179" Type="http://schemas.openxmlformats.org/officeDocument/2006/relationships/image" Target="../clipboard/media/image51.emf"/><Relationship Id="rId190" Type="http://schemas.openxmlformats.org/officeDocument/2006/relationships/customXml" Target="ink/ink62.xml"/><Relationship Id="rId204" Type="http://schemas.openxmlformats.org/officeDocument/2006/relationships/image" Target="../clipboard/media/image411.emf"/><Relationship Id="rId225" Type="http://schemas.openxmlformats.org/officeDocument/2006/relationships/image" Target="../clipboard/media/image114.emf"/><Relationship Id="rId246" Type="http://schemas.openxmlformats.org/officeDocument/2006/relationships/image" Target="../clipboard/media/image180.emf"/><Relationship Id="rId267" Type="http://schemas.openxmlformats.org/officeDocument/2006/relationships/image" Target="../clipboard/media/image250.emf"/><Relationship Id="rId288" Type="http://schemas.openxmlformats.org/officeDocument/2006/relationships/image" Target="../clipboard/media/image320.emf"/><Relationship Id="rId106" Type="http://schemas.openxmlformats.org/officeDocument/2006/relationships/customXml" Target="ink/ink34.xml"/><Relationship Id="rId127" Type="http://schemas.openxmlformats.org/officeDocument/2006/relationships/customXml" Target="ink/ink41.xml"/><Relationship Id="rId313" Type="http://schemas.openxmlformats.org/officeDocument/2006/relationships/image" Target="media/image110.png"/><Relationship Id="rId10" Type="http://schemas.openxmlformats.org/officeDocument/2006/relationships/image" Target="../clipboard/media/image1.emf"/><Relationship Id="rId31" Type="http://schemas.openxmlformats.org/officeDocument/2006/relationships/customXml" Target="ink/ink9.xml"/><Relationship Id="rId52" Type="http://schemas.openxmlformats.org/officeDocument/2006/relationships/customXml" Target="ink/ink16.xml"/><Relationship Id="rId73" Type="http://schemas.openxmlformats.org/officeDocument/2006/relationships/customXml" Target="ink/ink23.xml"/><Relationship Id="rId94" Type="http://schemas.openxmlformats.org/officeDocument/2006/relationships/customXml" Target="ink/ink30.xml"/><Relationship Id="rId148" Type="http://schemas.openxmlformats.org/officeDocument/2006/relationships/customXml" Target="ink/ink48.xml"/><Relationship Id="rId169" Type="http://schemas.openxmlformats.org/officeDocument/2006/relationships/customXml" Target="ink/ink55.xml"/><Relationship Id="rId4" Type="http://schemas.openxmlformats.org/officeDocument/2006/relationships/webSettings" Target="webSettings.xml"/><Relationship Id="rId180" Type="http://schemas.openxmlformats.org/officeDocument/2006/relationships/image" Target="media/image58.png"/><Relationship Id="rId215" Type="http://schemas.openxmlformats.org/officeDocument/2006/relationships/customXml" Target="ink/ink71.xml"/><Relationship Id="rId236" Type="http://schemas.openxmlformats.org/officeDocument/2006/relationships/customXml" Target="ink/ink78.xml"/><Relationship Id="rId257" Type="http://schemas.openxmlformats.org/officeDocument/2006/relationships/customXml" Target="ink/ink85.xml"/><Relationship Id="rId278" Type="http://schemas.openxmlformats.org/officeDocument/2006/relationships/customXml" Target="ink/ink92.xml"/><Relationship Id="rId303" Type="http://schemas.openxmlformats.org/officeDocument/2006/relationships/image" Target="media/image100.jpeg"/><Relationship Id="rId42" Type="http://schemas.openxmlformats.org/officeDocument/2006/relationships/image" Target="media/image12.png"/><Relationship Id="rId84" Type="http://schemas.openxmlformats.org/officeDocument/2006/relationships/image" Target="media/image26.png"/><Relationship Id="rId138" Type="http://schemas.openxmlformats.org/officeDocument/2006/relationships/image" Target="media/image44.png"/><Relationship Id="rId191" Type="http://schemas.openxmlformats.org/officeDocument/2006/relationships/image" Target="../clipboard/media/image55.emf"/><Relationship Id="rId205" Type="http://schemas.openxmlformats.org/officeDocument/2006/relationships/image" Target="media/image66.png"/><Relationship Id="rId247" Type="http://schemas.openxmlformats.org/officeDocument/2006/relationships/image" Target="media/image80.png"/><Relationship Id="rId107" Type="http://schemas.openxmlformats.org/officeDocument/2006/relationships/image" Target="../clipboard/media/image27.emf"/><Relationship Id="rId289" Type="http://schemas.openxmlformats.org/officeDocument/2006/relationships/image" Target="media/image94.png"/><Relationship Id="rId11" Type="http://schemas.openxmlformats.org/officeDocument/2006/relationships/image" Target="media/image2.png"/><Relationship Id="rId53" Type="http://schemas.openxmlformats.org/officeDocument/2006/relationships/image" Target="../clipboard/media/image9.emf"/><Relationship Id="rId149" Type="http://schemas.openxmlformats.org/officeDocument/2006/relationships/image" Target="../clipboard/media/image41.emf"/><Relationship Id="rId314" Type="http://schemas.openxmlformats.org/officeDocument/2006/relationships/image" Target="media/image111.png"/><Relationship Id="rId95" Type="http://schemas.openxmlformats.org/officeDocument/2006/relationships/image" Target="../clipboard/media/image23.emf"/><Relationship Id="rId160" Type="http://schemas.openxmlformats.org/officeDocument/2006/relationships/customXml" Target="ink/ink52.xml"/><Relationship Id="rId216" Type="http://schemas.openxmlformats.org/officeDocument/2006/relationships/image" Target="../clipboard/media/image80.emf"/><Relationship Id="rId258" Type="http://schemas.openxmlformats.org/officeDocument/2006/relationships/image" Target="../clipboard/media/image220.emf"/><Relationship Id="rId22" Type="http://schemas.openxmlformats.org/officeDocument/2006/relationships/customXml" Target="ink/ink6.xml"/><Relationship Id="rId64" Type="http://schemas.openxmlformats.org/officeDocument/2006/relationships/customXml" Target="ink/ink20.xml"/><Relationship Id="rId118" Type="http://schemas.openxmlformats.org/officeDocument/2006/relationships/customXml" Target="ink/ink38.xml"/><Relationship Id="rId171" Type="http://schemas.openxmlformats.org/officeDocument/2006/relationships/image" Target="media/image55.png"/><Relationship Id="rId227" Type="http://schemas.openxmlformats.org/officeDocument/2006/relationships/customXml" Target="ink/ink75.xml"/><Relationship Id="rId269" Type="http://schemas.openxmlformats.org/officeDocument/2006/relationships/customXml" Target="ink/ink89.xml"/><Relationship Id="rId33" Type="http://schemas.openxmlformats.org/officeDocument/2006/relationships/image" Target="media/image9.png"/><Relationship Id="rId129" Type="http://schemas.openxmlformats.org/officeDocument/2006/relationships/image" Target="media/image41.png"/><Relationship Id="rId280" Type="http://schemas.openxmlformats.org/officeDocument/2006/relationships/image" Target="media/image91.png"/><Relationship Id="rId75" Type="http://schemas.openxmlformats.org/officeDocument/2006/relationships/image" Target="media/image23.png"/><Relationship Id="rId140" Type="http://schemas.openxmlformats.org/officeDocument/2006/relationships/image" Target="../clipboard/media/image38.emf"/><Relationship Id="rId182" Type="http://schemas.openxmlformats.org/officeDocument/2006/relationships/image" Target="../clipboard/media/image52.emf"/><Relationship Id="rId6" Type="http://schemas.openxmlformats.org/officeDocument/2006/relationships/endnotes" Target="endnotes.xml"/><Relationship Id="rId238" Type="http://schemas.openxmlformats.org/officeDocument/2006/relationships/image" Target="media/image77.png"/><Relationship Id="rId291" Type="http://schemas.openxmlformats.org/officeDocument/2006/relationships/image" Target="../clipboard/media/image330.emf"/><Relationship Id="rId305" Type="http://schemas.openxmlformats.org/officeDocument/2006/relationships/image" Target="media/image102.jpeg"/><Relationship Id="rId44" Type="http://schemas.openxmlformats.org/officeDocument/2006/relationships/image" Target="../clipboard/media/image6.emf"/><Relationship Id="rId86" Type="http://schemas.openxmlformats.org/officeDocument/2006/relationships/image" Target="../clipboard/media/image20.emf"/><Relationship Id="rId151" Type="http://schemas.openxmlformats.org/officeDocument/2006/relationships/customXml" Target="ink/ink49.xml"/><Relationship Id="rId193" Type="http://schemas.openxmlformats.org/officeDocument/2006/relationships/customXml" Target="ink/ink63.xml"/><Relationship Id="rId207" Type="http://schemas.openxmlformats.org/officeDocument/2006/relationships/image" Target="../clipboard/media/image56.emf"/><Relationship Id="rId249" Type="http://schemas.openxmlformats.org/officeDocument/2006/relationships/image" Target="../clipboard/media/image190.emf"/><Relationship Id="rId13" Type="http://schemas.openxmlformats.org/officeDocument/2006/relationships/customXml" Target="ink/ink3.xml"/><Relationship Id="rId109" Type="http://schemas.openxmlformats.org/officeDocument/2006/relationships/customXml" Target="ink/ink35.xml"/><Relationship Id="rId260" Type="http://schemas.openxmlformats.org/officeDocument/2006/relationships/customXml" Target="ink/ink86.xml"/><Relationship Id="rId316" Type="http://schemas.openxmlformats.org/officeDocument/2006/relationships/image" Target="media/image1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AppData\Roaming\Microsoft\Templates\Carta%20de%20presentaci&#243;n%20(azul)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22:05.138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  <inkml:brush xml:id="br1">
      <inkml:brushProperty name="width" value="0.035" units="cm"/>
      <inkml:brushProperty name="height" value="0.035" units="cm"/>
      <inkml:brushProperty name="color" value="#177D36"/>
      <inkml:brushProperty name="fitToCurve" value="1"/>
    </inkml:brush>
  </inkml:definitions>
  <inkml:trace contextRef="#ctx0" brushRef="#br0">29 81 90 0,'0'0'146'16,"0"0"-18"-16,-1 1-21 0,1-1-24 15,0 0-30-15,0 0-15 0,0 0-17 16,0 0-19-16,0 0-17 0,4-2-18 16,-2 1-178-16,-1 1 71 0,1-2 48 0</inkml:trace>
  <inkml:trace contextRef="#ctx0" brushRef="#br0" timeOffset="488">45 70 104 0,'0'-1'103'0,"0"0"9"16,0 1 7-16,0-2-5 0,0 2 3 15,0 0 1-15,-3 0 15 0,3 0 5 0,0 0 1 16,-4 1 1-16,2 0 1 15,0 1-4-15,0-1-8 0,1 0-9 0,0 0-10 16,-1 1-11-16,2-1-11 0,-1 1-6 16,-1 0-11-16,2-1-5 0,0 1-5 0,0-1-9 15,1 1-2-15,0-1-10 0,0 0-4 16,1 1-9-16,-1-2-10 0,-1 0-10 16,3 0-4-16,-1 0-3 0,-2 0-4 0,3-2-1 15,-1 1 4-15,-1 0-1 16,0 0 0-16,0-1 5 0,-1 0-2 0,1 1 7 15,-1-1 4-15,0 0 7 0,-1 1 2 0,1-1 3 16,-1 0 1-16,0 1 4 0,0-1-1 16,-1 2 2-16,1-2-1 0,0 2 0 15,1 0-2-15,-3 0-4 0,3 0 0 0,-2 1-3 16,0 0-1-16,1 0-2 0,0 0-5 16,1 0-5-16,-1 0 4 0,1 0-1 15,0 1-2-15,0-1-1 0,0 0-3 16,1 0-3-16,-1-1-5 0,1 1-6 0,0 0-5 15,-1-1-2-15,0 0-3 0,0 0 0 16,4-2 1-16,-3 1 1 0,0 0 2 0,0-1 4 16,0 1-1-16,-1-1 3 0,1 0 3 15,-1 0 0-15,0 0 4 0,1 1 4 16,-1-1-3-16,0 0 7 0,-1 1 2 16,1 0 4-16,-1 0 3 0,1 1 2 15,-2-1 3-15,2 1 4 0,0 0 1 0,-4 2 2 16,3 0 0-16,0-1-3 0,-1 0-2 0,2 2-1 15,-2-2-5-15,1 1-5 16,0 1-23-16,1-2-45 0,0 1-45 0,0 0-48 16,0-2-58-16,1 1-689 0,1 1 305 0,-1-2 202 15</inkml:trace>
  <inkml:trace contextRef="#ctx0" brushRef="#br0" timeOffset="1211">98 118 225 0,'-2'1'236'0,"1"-1"-16"15,-1 1-20-15,2-1-19 0,-2 1-20 0,2-1-16 16,-1 2-15-16,1-1-10 0,0-1-14 16,1 2-11-16,0-1-12 0,0 0-13 15,2-1-12-15,-2 0-16 0,2 0-10 0,-1 0-12 16,0 0-1-16,-1 0-6 0,1-1-3 16,1 1 1-16,-2-1 1 0,0 0-3 15,1 1 1-15,-1-1 9 0,-1 1 0 0,1-1 3 16,-1 1 0-16,0-2 1 0,0 2 3 15,0 0 2-15,-2-1 2 0,2 1-1 16,0 0 3-16,0 0-1 0,-3 2 0 0,2 0-2 16,0-1-1-16,1 0-5 0,-1 1-1 15,0-1-2-15,1 1 1 0,0-1-4 0,0 0-5 16,0 1-1-16,1-1 1 0,-1 1-6 16,0-2-6-16,1 1-4 0,-1-1-14 0,2 1-4 15,-2 0-4-15,0-1 1 0,0 0 1 16,4-1 0-16,-3 0 6 0,0 0 3 15,0 0 0-15,-1-1 5 0,1 1 10 16,-1 1 6-16,0-2 3 0,-1 1-1 0,1-1 1 16,-1 1 3-16,0 1 4 0,0-1 2 15,1 1 2-15,-3-1-5 0,2 1-2 16,1 0-1-16,0 0-2 0,-3 1 0 0,3-1-3 16,-2 1-7-16,1-1-14 0,1 1-26 15,-1 1-31-15,1-1-35 0,0 0-42 0,1 1-57 16,-1-1-510-16,0 0 243 0,2 0 161 15</inkml:trace>
  <inkml:trace contextRef="#ctx0" brushRef="#br0" timeOffset="1814">200 153 113 0,'0'0'227'0,"-3"0"-12"0,3 0-11 15,-3 1-12-15,2 0-13 0,-1-1-19 16,1 1-15-16,-1 0-15 0,1 0-13 0,0 0-13 16,0 1-10-16,0-1-8 0,1 1-8 15,-1-1-8-15,1-1-9 0,1 2-7 0,0-1-8 16,0-1-8-16,0 1-14 0,-1-1-9 16,2 1-7-16,-1-1-3 0,-1 0-1 15,0 0 3-15,3-1-1 0,-2 0-1 16,-1 0-1-16,1 0-5 0,-1 0 8 0,0-1 5 15,-1 1 7-15,1 0 4 0,-1-1 3 16,1 1 5-16,-2 0 9 0,1 0-1 0,-2 0 10 16,3 1 3-16,-3 0 1 0,3 0-1 15,-3 1 0-15,1 0-4 0,1 0-5 16,-1 0-2-16,1 0-5 0,0 0-5 0,1 0-4 16,-1 1-3-16,1-1-8 0,0 0 5 15,0-1-9-15,1 2-5 0,0-2-14 16,-1 0-4-16,2 1-3 0,-2-1-2 0,2 0-1 15,-2 0-1-15,2-2 2 0,-1 2 1 16,-1 0 5-16,1-2 3 0,-1 1-1 16,0 1 9-16,0-2 2 0,0 2 2 0,-2-1-3 15,1 1 0-15,1 0 1 0,-1-1-3 16,1 1-4-16,0 0-15 0,-5 1-30 0,5-1-43 16,-1 1-51-16,1-1-58 0,0 0-656 15,0 0 291-15,0 0 193 0</inkml:trace>
  <inkml:trace contextRef="#ctx0" brushRef="#br0" timeOffset="2399">185 33 178 0,'-3'0'277'0,"3"0"-11"0,-3 0-15 0,1 1-17 15,1-1-20-15,-1 1-19 0,2 0-21 16,-1 0-19-16,0 0-12 0,0 1-15 0,1-1-11 16,0 1-17-16,0-1-6 0,1 1-12 15,0-1-8-15,0 0-7 0,1 0-5 16,-1 0-9-16,1 0-5 0,-1-1-8 15,0 0-6-15,-1 0-4 0,3 0-6 0,-3 0-3 16,3-1-2-16,-2 0-2 0,0 0-3 16,-1 0-1-16,0 1 0 0,0-3 1 0,0 2 2 15,-2 0 0-15,2-1 4 0,-1 1 6 16,-1 0 5-16,1 1 0 0,-1-1 3 16,0 1-3-16,2 0-1 0,-3 0-5 0,3 0-2 15,-4 1 1-15,3 0-4 0,0 0-3 16,0 0-9-16,0 0 5 0,0 0 0 15,1 0-5-15,0-1-2 0,0 3 0 0,1-2-6 16,0 0-7-16,-1-1-15 0,0 1-16 16,0-1-13-16,0 0-20 0,1 1-20 15,-1-1-24-15,0 0-33 0,0 0-33 16,0 0-43-16,0 0-661 0,-1 2 301 0,1-2 199 16</inkml:trace>
  <inkml:trace contextRef="#ctx0" brushRef="#br0" timeOffset="3267">48 206 218 0,'-1'1'227'0,"0"1"-14"16,1-2-14-16,0 0-19 0,-1 1-16 15,1-1-16-15,0 2-16 0,0-2-13 16,0 0-13-16,0 0-8 0,0 0-8 0,0 0-16 15,0 0-4-15,0 0-5 0,4-3-8 16,-3 2-6-16,0 0-8 0,-1 0 0 16,0-1-2-16,0 1-1 0,0-1 0 0,0 1 5 15,-1 0 6-15,1 1 10 0,-2-2 6 16,2 1 5-16,-3 1 5 0,2-1-1 0,1 1-2 16,-3 1-2-16,1 0-4 0,1 0-2 15,-1-1-5-15,0 1-7 0,2 1-4 16,-2 0-4-16,1-1-8 0,0 0-4 15,1 0-1-15,0 0-6 0,0 1 1 0,0-1-9 16,1 0-9-16,0 0-9 0,-1-1-8 16,2 1-8-16,-1-1-6 0,-1 0-4 0,4-1-5 15,-3 1-3-15,1-2 5 0,0 1 1 16,-1 1 0-16,0-2 2 0,1 1 5 16,-2 0 2-16,1-1 5 0,-1 1 4 15,0 1 6-15,0-2 4 0,-1 1 5 0,1 0 4 16,-2 0 2-16,2 1 2 0,-2 0 2 15,2 0-2-15,-3 0 0 0,3 0-4 16,-2 1-4-16,0-1 3 0,1 1-8 0,0 1-15 16,0-1-25-16,1 0-31 0,0 1-33 15,0 0-40-15,1 0-39 0,-1-1-69 16,1 1-619-16,0-1 296 0,1 0 195 0</inkml:trace>
  <inkml:trace contextRef="#ctx0" brushRef="#br0" timeOffset="4011">277 173 58 0,'-2'1'245'0,"1"-1"-20"0,0 1-8 0,-1 0-21 15,1-1-21-15,0 1-15 0,0 0-16 16,0 0-18-16,1 0-9 0,0-1-11 15,0 3-11-15,0-2-11 0,0 0-5 16,1 0-11-16,0 0-6 0,0-1-9 0,0 1-3 16,0-1-7-16,0 2-2 0,0-2-3 15,-1 0-5-15,3 0-3 0,-3 0-3 16,2-1-4-16,-1 0 2 0,-1 1-3 0,0-1 2 16,1 0 5-16,-1 1 6 0,0-2 7 15,-1 1 7-15,1 0 10 0,0 1 3 0,-2-1 4 16,1 0 1-16,1 1-5 0,-3 0-5 15,3 0 1-15,-2 0-15 0,2 0-1 16,-3 1-9-16,2 1-9 0,0-1-23 0,0-1-40 16,1 2-47-16,-1-1-55 0,1 0-61 15,0 1-760-15,0-1 327 0,0-1 216 16</inkml:trace>
  <inkml:trace contextRef="#ctx0" brushRef="#br0" timeOffset="4710">14 290 6 0,'-1'2'228'0,"0"-2"-12"16,-1 2-11-16,2-1-16 0,-1 0-19 0,0 1-17 15,1-1-17-15,-1 0-11 0,1-1-12 16,1 1-12-16,-1-1-11 0,2 1-12 16,-2-1-5-16,0 0-8 0,3-1-11 0,-3 1-8 15,2-1-5-15,-1 0-2 0,0 0-7 16,0 1 2-16,0-2 1 0,0 2 2 16,-1-1 6-16,0 1 5 0,-1-2 7 0,1 2 5 15,-1-2 1-15,0 2 1 0,1 0 2 16,-2-1 1-16,2 1-1 0,-2 0-3 15,2 0-4-15,-3 1-3 0,1 0-1 0,1 1-14 16,1-1 5-16,-1 0-3 0,0 0-4 16,0 0-8-16,1 1-3 0,-1-1 3 15,1 0-6-15,1 0-6 0,-1-1-3 16,1 2-11-16,0-1-16 0,-1-1-14 0,1 0-15 16,0 0-8-16,-1 0-16 0,0 0-7 15,0 0-9-15,3-1-10 0,-3 1-20 0,0 0-24 16,1-1-36-16,-1 1-50 0,0 0-536 15,0 0 258-15,0 0 170 0</inkml:trace>
  <inkml:trace contextRef="#ctx0" brushRef="#br0" timeOffset="5836">170 296 184 0,'-1'1'213'15,"1"-1"-16"-15,0 1-11 0,0-1-13 16,0 2-15-16,0-2-14 0,1 1-10 0,0-1-9 16,0 1-11-16,1-1-10 0,-1 1-9 15,-1-1-11-15,4 0-6 0,-4 0-6 16,2-1-9-16,0 0-6 0,-1 1-5 0,0-1-8 16,0 0-4-16,0 0-5 0,-1 1-5 15,1-2-1-15,-1 2 1 0,0-2 1 0,-1 1 6 16,1 0 6-16,0 1 8 0,-1-1 6 15,1 1 2-15,-3 0 6 0,1 0-1 16,2 0-1-16,-4 1-1 0,3-1-2 0,-1 2-7 16,1-2-4-16,0 1-3 0,0 0-5 15,0 1-5-15,0-1-7 0,1 1-1 16,0-1-3-16,0 0-7 0,0-1-2 16,2 2-8-16,-1-1-19 0,-1-1-4 0,2 0-10 15,-2 0 1-15,3 0-2 0,-3 0-7 16,2-2 7-16,-1 2 0 0,0-1 2 0,1 0 3 15,-2 0 3-15,1 0 5 0,-1 0 8 16,0 0 10-16,0 1 3 0,0-3 2 16,-1 3 5-16,0-1 11 0,1 1 1 15,-3 0 9-15,3 0 3 0,-3 1 3 0,1 0-2 16,1 0 1-16,-1 0 1 0,0 1-2 16,0-1-6-16,1 1-5 0,0-1-4 15,0 1-12-15,0 0-9 0,1 0-33 0,0-1-38 16,0 1-48-16,0 0-43 0,1 0-47 15,0 0-75-15,1 0-651 0,0-1 316 16,0 2 210-16</inkml:trace>
  <inkml:trace contextRef="#ctx0" brushRef="#br0" timeOffset="6340">248 344 79 0,'0'0'227'16,"-2"1"-22"-16,2 0-10 0,0-1-15 0,0 1-18 16,0 1-13-16,0-2-16 0,1 2-14 15,0-1-11-15,0 0-14 0,0 0-7 16,1-1-6-16,-1 1-8 0,1-1-13 15,-2 0-2-15,2 1-3 0,-1-1-5 0,-1 0-1 16,0 0-2-16,0 0 2 0,3-1-2 16,-3 1 4-16,0 0 5 0,0 0 8 0,-2-1 3 15,2 1 4-15,-3-1 1 0,2 1 5 16,1 0-3-16,-5 0 1 0,3 1-8 16,0-1 5-16,0 1-3 0,0-1 2 15,-1 2-8-15,2-1-17 0,-1 0-6 0,1-1 3 16,0 2-13-16,0-1-1 0,0-1-6 15,1 1-2-15,0 1-7 0,0-2-5 0,0 1-6 16,0-1-11-16,2 1-8 0,-1 0-5 16,-1-1-3-16,2 0-3 0,0 0-6 15,-2 0-3-15,2 0 0 0,-2 0 3 0,0 0 0 16,3-1 4-16,-3 1 5 0,1-1-3 16,-1 1 0-16,0 0-7 0,0 0-6 15,0 0-8-15,0 0-18 0,0 0-22 16,0 0-22-16,0 0-27 0,0 0-35 0,-3 3-34 15,3-2-556-15,0 1 259 0,0-1 171 16</inkml:trace>
  <inkml:trace contextRef="#ctx0" brushRef="#br0" timeOffset="6784">291 417 70 0,'-1'1'252'0,"0"-1"-11"0,0 1-18 16,1-1-23-16,-2 1-19 0,2-1-21 16,0 2-14-16,0-2-15 0,0 1-19 0,0-1-18 15,1 1-20-15,0 0-16 0,1-1-12 16,-2 0-10-16,3 0-7 0,-3 0-8 15,2 0 1-15,-2 0-1 0,3-1 3 0,-2 1 5 16,-1 0 3-16,1-1 2 0,0 0 7 16,-1 1 4-16,0-2 8 0,0 1 4 15,0 1 4-15,-1-2 5 0,1 1 2 16,-2 1 4-16,2 0-4 0,0 0-9 0,-1-2-6 16,1 2-3-16,0 0-6 0,0 0-8 15,-3 2-3-15,2-1 1 0,1 0-6 0,0 1-4 16,0-1 1-16,0 1-7 0,1-1-1 15,-1 0-2-15,1 0-4 0,-1 1-13 16,2-1-13-16,-2 1-11 0,1-2-8 0,-1 1-12 16,0-1-8-16,2 1-8 0,-2-1-11 15,0 0-20-15,2 0-28 0,-2 0-38 16,0 0-47-16,0 0-584 0,1-2 268 0,-1 2 178 16</inkml:trace>
  <inkml:trace contextRef="#ctx0" brushRef="#br0" timeOffset="7456">369 280 230 0,'-2'-1'267'0,"1"0"-6"0,-1 0-7 16,1 1-10-16,-1-1-9 0,2 1-14 0,-3 0-17 15,3 0-17-15,-3 0-19 0,3 0-9 16,-2 1-20-16,1 0-12 0,1-1-14 16,-1 2-12-16,0-2-12 0,1 0-5 15,0 2-10-15,0-1-9 0,1 0-4 0,0 0-13 16,-1 0 3-16,1 1-6 0,-1-2-5 15,1 2-9-15,0-2 3 0,-1 0-8 16,1 1 2-16,-1-1 2 0,1 1-2 0,-1-1-9 16,0 0 2-16,0 0 3 0,0 0 10 15,0 0-7-15,-4 0-3 0,4 0 6 0,-3 0 0 16,1 1 0-16,1 0 6 0,1-1 3 16,-4 0-5-16,3 1-3 0,0 0-6 15,0-1-2-15,0 2 2 0,0-1-6 16,0 0-3-16,0 0-2 0,1-1-2 0,0 2-3 15,1-1-11-15,0 0-3 0,0 0-16 16,0-1-1-16,-1 0-2 0,2 1-8 0,-2-1 2 16,3 0-1-16,-3 0 1 0,2-1 4 15,-1 1 2-15,0-1 4 0,-1 1 3 16,1-2 1-16,-1 1-1 0,0 0-6 0,0 1-3 16,0-2-9-16,0 2-15 0,-1-1-19 15,1 1-22-15,-1-2-34 0,1 2-47 16,0 0-55-16,-1 0-57 0,1 0-650 0,-2 0 317 15,2 0 210-15</inkml:trace>
  <inkml:trace contextRef="#ctx0" brushRef="#br0" timeOffset="8411">165 426 174 0,'-2'0'234'16,"2"0"-14"-16,-2 0-12 0,2 0-14 16,-1 1-17-16,1-1-17 0,0 0-12 0,0 0-20 15,0 0-11-15,0 0-12 0,0 0-10 16,3-2-13-16,-1 1-13 0,-2 0-12 16,1 0-6-16,0 0-4 0,0 0 0 0,0-1-4 15,-1 1 1-15,1 0 6 0,-1 1 5 16,0-2 4-16,0 2 14 0,0-1-10 15,0 1-2-15,0 0-6 0,-1-2-4 0,1 2-7 16,0 0-4-16,0 0-5 0,0 0-4 16,-2 3-3-16,2-3-3 0,0 2-3 15,0-2-2-15,2 2-3 0,-2-1-8 0,0 0-6 16,0-1-21-16,2 1-9 0,-1 0-6 16,-1-1-4-16,0 0 0 0,2 0 1 0,-2 0 1 15,0 0 4-15,2-1 2 0,-2 1 5 16,0-2 4-16,0 2 7 0,0-1 9 15,0 1 7-15,-2-2 10 0,2 2 6 0,-1-1 2 16,0 0-2-16,1 1 0 0,-3 0 0 16,3 0-6-16,-2 0 1 0,0 2-4 15,2-2-3-15,-2 0-3 0,2 1-19 16,-1 0-30-16,1 0-40 0,0-1-53 0,0 2-48 16,0-1-661-16,0-1 288 0,1 2 190 15</inkml:trace>
  <inkml:trace contextRef="#ctx0" brushRef="#br1" timeOffset="26207">55 35 24 0,'0'0'94'0,"0"0"-3"0,-6-3-2 16,6 3 7-16,0 0-8 0,0 0-5 0,0 0 0 16,0 0 4-16,0 0 0 0,0 0-10 15,0 0 2-15,0 0-8 0,0 0-4 16,0 0-2-16,-1 9-2 0,1-9 0 16,0 0-6-16,3 6-2 0,-3-6 2 0,3 3-7 15,-3-3 5-15,5 3 1 0,-2-1-3 16,0-1-1-16,-3-1-2 0,7 4 1 0,-4-2 2 15,2 0-3-15,-2 2-3 0,2-4 0 16,-2 4-4-16,2-3 0 0,-2 2-2 16,3 0 3-16,-1-1-1 0,-1 2-5 15,3-2-2-15,-3 0-3 0,0 1-2 0,1-1-3 16,-1 2-1-16,4-2-4 0,-3 1 1 16,1-1 0-16,-1 1-1 0,-1-1-1 15,3 2-4-15,-1-2 0 0,-2 2 1 0,3-1-2 16,-3-1 1-16,3 1-2 0,-3 0 0 15,2-2 1-15,1 2-1 0,-3 1 0 16,3-2-4-16,-2-1 0 0,-1 3-2 16,-1-3 0-16,3 1-2 0,-6-2 2 0,8 2-4 15,-5 0-1-15,-3-2-5 0,4 2-3 16,-4-2-9-16,0 0-12 0,0 0-18 0,6 0-17 16,-6 0-23-16,0 0-20 0,0 0-24 15,0 0-14-15,0 0-16 0,-3-9-20 16,0 4-465-16,3 5 218 0,-6-7 143 15</inkml:trace>
  <inkml:trace contextRef="#ctx0" brushRef="#br1" timeOffset="26686">163 0 29 0,'0'0'156'0,"-6"3"-9"15,6-3 0-15,0 0-2 0,0 0 1 16,-2 5 3-16,2-5-1 0,0 0-6 16,-2 4-2-16,2-4-1 0,-1 6-3 15,1-6-2-15,-3 6 0 0,0-4-4 0,1 1-5 16,0 2-7-16,0-1-5 0,-1 2-9 16,0-2-3-16,0 2-8 0,-1 0-4 15,-1 2-6-15,1-3-2 0,0 2-8 0,1 2 2 16,-4 0-10-16,1-1-4 0,1 2-4 15,-1-1-4-15,-1 0-4 0,2 1-5 16,-2 0-4-16,1-1-2 0,-1 1-6 0,1 0-4 16,-1 1-2-16,0-2-3 0,3 1-3 15,-3-1-2-15,3 0-10 16,-1 0-22-16,1-2-21 0,0-1-25 0,2 2-30 16,-2-3-17-16,3-1-19 0,1 2-25 0,0-3-28 15,1 0-23-15,-1-3-25 0,4 5-606 16,-1-5 283-16,-3 0 187 0</inkml:trace>
  <inkml:trace contextRef="#ctx0" brushRef="#br1" timeOffset="27573">187 276 29 0,'0'0'119'0,"0"0"5"16,0 0 4-16,0 0 1 0,0 0-3 15,0 0-1-15,0 0 4 0,0 0-2 0,0 0 1 16,8 9-4-16,-5-6-4 0,0 0-1 16,2 3-1-16,-1-2-5 0,3 4-2 15,0-3-5-15,0 2-3 0,1 2-5 16,1 0-6-16,-1-1-7 0,1 2-7 15,-1-1-4-15,2 1-8 0,-2-2-2 0,1 1-6 16,-2 0-3-16,2-2-7 0,-3 1-4 16,1 0-7-16,-1-2 0 0,-1-1-5 0,-2 1-4 15,4-1-6-15,-3-1-8 0,-1 0-13 16,-1 1-14-16,1-2-12 0,-2 1-15 16,2-1-16-16,-1 0-14 0,0 0-20 0,-2-3-22 15,1 5-7-15,-1-2-24 0,0-3-13 16,0 0-6-16,0 0-16 0,-3 6-450 15,3-6 213-15,-6 0 141 0</inkml:trace>
  <inkml:trace contextRef="#ctx0" brushRef="#br1" timeOffset="27992">136 458 61 0,'0'0'154'0,"0"0"3"0,0 0 5 15,0 0-2-15,2-10 3 0,-2 10-3 0,7-7 0 16,-4 2-5-16,0 1 0 0,2-2-6 15,-1-1-2-15,3 0-10 0,-1-2-4 16,1 0-2-16,2 0-13 0,-3 1 0 0,3-3-9 16,0 3-7-16,-1-1-7 0,2-1-1 15,-2 1-6-15,3 0-2 0,-2 1-7 0,1 0-5 16,0 2-7-16,-1 0 4 0,1-2-9 16,-1 1-7-16,2-1-4 0,-1 3-2 15,-1-3-11-15,2 2-2 0,-4-1 0 16,3 2-7-16,-1-1 1 0,0 1-9 0,-1-1-17 15,2 2-21-15,-4 0-16 16,3-1-32-16,-3 1-34 0,3 2-40 0,-2-3-40 16,0 2-31-16,1 0-47 0,1 0-660 0,-5 0 311 15,3 1 206-15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89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0 106 114 0,'14'-5'206'0,"-3"0"-15"0,6-2-17 0,0-3-16 15,-1 2-17-15,2-2-18 0,-2 2-28 16,1-2-37-16,2 3-31 0,1-1-47 0,-1 1-51 16,-5 2-336-16,1-3 138 0,1 0 92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90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0 194 0,'0'0'230'0,"5"5"-4"0,-5-5-6 15,14 4-7-15,1-1-12 0,-1 1-13 0,2-2-20 16,7 2-21-16,2-1-7 0,4 2-15 16,3 0-12-16,5 3-18 0,-4-3-26 15,1 0-39-15,2 3-45 0,-2-1-45 0,0 3-54 16,-1-3-69-16,4 1-493 0,-10-3 230 15,2-2 151-15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91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0 133 149 0,'0'0'169'0,"11"-5"-12"15,0 3-16-15,-3-6-13 0,6 2-12 16,3-4-11-16,0 0-13 0,5 0-22 15,-2-2-27-15,5-1-48 0,1 1-44 0,-7 2-59 16,3-3-235-16,-2 0 116 0,-4 4 78 16</inkml:trace>
  <inkml:trace contextRef="#ctx0" brushRef="#br0" timeOffset="1">131 490 31 0,'0'0'190'0,"-8"9"-16"16,8-9-18-16,-3 4-16 0,3-4-15 0,-3 5-10 16,3-5-9-16,0 0-8 0,19 0-2 15,-19 0-9-15,32-13-10 0,-13 3-6 0,6-2-8 16,3-4-5-16,2 2-7 0,2-2-11 16,-2 1-9-16,4-3-18 0,3 1-30 15,4-1-12-15,-7 3-28 0,5 0-54 0,-9 0-402 16,-1 2 174-16,-2 1 115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93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0 109 158 0,'0'0'150'0,"3"5"-2"0,-3-5 1 0,0 0-9 16,0 0-2-16,0 0-12 0,25-12-13 15,-19 6-11-15,5 2-13 0,-3-2-5 16,3 2-10-16,0-4-8 0,1 0-11 16,-1 4-13-16,3-4-24 0,2-2-30 0,-5 5-34 15,4-4-23-15,-4 2-23 0,0 4-30 16,0-6-324-16,0 7 151 0,1-7 101 16</inkml:trace>
  <inkml:trace contextRef="#ctx0" brushRef="#br0" timeOffset="1">170 414 57 0,'0'0'192'0,"0"0"-6"0,0 0-14 16,22-13-12-16,-12 8-8 0,-5 3-13 16,4-6-16-16,-1 3-10 0,-3 0-14 15,6-3-6-15,-3 4-11 0,0-4-7 16,7 0-9-16,-6 1-9 0,4-3-13 16,1 2-19-16,1-4-22 0,1 4-25 15,-2-2-26-15,2-1-27 0,2 2-26 0,-1-1-34 16,-4 2-361-16,1 1 169 0,-2-1 111 0</inkml:trace>
  <inkml:trace contextRef="#ctx0" brushRef="#br0" timeOffset="2">433 610 75 0,'0'0'199'15,"15"-14"-11"-15,-10 8-15 0,1 1-11 0,2-2-13 16,0-4-18-16,3 3-10 0,4-5-14 15,-1 4-9-15,-1-1-13 0,4-3-5 0,-2 1-12 16,1 0-15-16,0 1-24 0,2-1-19 16,-1 2-31-16,-1 0-38 0,0 0-43 15,-1 0-424-15,-1 2 179 0,-3 3 118 16</inkml:trace>
  <inkml:trace contextRef="#ctx0" brushRef="#br0" timeOffset="3">736 772 51 0,'0'0'196'0,"0"0"-10"0,0 0-16 15,0 0-8-15,0 0-12 0,0 0-14 0,22-14-8 16,-11 10-9-16,-3-2-13 0,4 2-10 16,-4-4-11-16,6 0-7 0,-1-1-6 15,1-1-9-15,1-4-5 0,2 4-12 16,2-5-17-16,-2 3-24 0,3-4-30 0,-1 4-34 15,4-3-33-15,-1 0-37 0,-6 2-426 16,2 1 189-16,-2 0 124 0</inkml:trace>
  <inkml:trace contextRef="#ctx0" brushRef="#br0" timeOffset="4">872 1030 148 0,'-5'6'185'0,"5"-6"-18"0,-3 4-23 0,3-4-9 16,0 0-9-16,0 0-15 0,0 0-10 15,11 5-9-15,-11-5-7 0,0 0-8 16,31-7-9-16,-17 2-3 0,2-3-6 16,4 3-9-16,-3-5-3 0,5 3-12 0,-3-3-23 15,2 0-23-15,1 0-32 0,-2 0-32 16,-1-1-36-16,0 1-388 0,-2 3 169 15,-2-4 113-15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98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87 0 35 0,'0'0'40'0,"0"0"0"0,0 0-7 0,0 0-2 15,0 0-4-15,0 0-1 0,0 0-3 16,-11 10 2-16,11-10 0 0,0 0 2 0,-8 5 3 16,1-2 1-16,7-3 1 0,-6 7 1 15,6-7 3-15,-5 7 2 0,5-7-1 16,-8 8 3-16,5-3 5 0,0 3 2 16,-2-3 2-16,-1 2 7 0,4-1-2 0,-4-2 1 15,3 4 2-15,1-3-9 0,-5-1-2 16,4 2 0-16,3-6 2 0,0 13 0 0,-3-8 1 15,6 3 7-15,0-1-1 0,4 0 5 16,-2 1-5-16,3 2 2 0,1-2-7 16,1-1 3-16,-1 0 0 0,6-1-2 0,-2 1-4 15,1-2-8-15,2-1-1 0,2 3-2 16,-2-5-8-16,1 0-21 0,-1 1-36 16,5-3-43-16,-5-3-71 0,1-1-435 0,-2-4 197 15,-5 3 129-15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99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20 100 0,'-8'2'229'0,"8"-2"-14"15,0 0-14-15,0 0-12 0,0 0-15 16,0 0-15-16,0 0-14 0,0 0-16 16,36-8-11-16,-27 7-13 0,2-2-9 0,2 0-17 15,-2 0-34-15,4 1-45 0,-1 0-42 16,2 2-40-16,1 0-37 0,3 0-40 15,-4 2-379-15,4-2 183 0,-3-2 120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0 205 0,'0'0'222'0,"11"3"-6"0,-11-3-10 0,19 0-14 16,-4 3-15-16,1-3-16 0,1 0-16 16,0-3-11-16,3 3-17 0,-1 0-14 15,4 3-31-15,-4-3-51 0,3 0-57 0,4 2-56 16,-4 0-56-16,1 2-429 0,-4-4 196 15,-3 0 130-15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1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79 0,'0'7'235'0,"0"-7"-12"0,0 0-11 0,11 8-15 15,-6-6-18-15,-5-2-16 0,14 8-13 16,-3-3-17-16,1 0-11 0,-1-1-13 15,3 2-15-15,-1-1-29 0,1 0-43 16,4 2-43-16,-2 3-47 0,3-2-49 0,4-3-45 16,-6 2-388-16,2 1 187 0,-7-3 124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2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54 0,'0'0'224'16,"0"0"3"-16,0 0-12 0,0 0-9 15,0 0-16-15,33 0-15 0,-24 5-16 16,2-3-15-16,3 1-14 0,-3 2-10 0,3 3-12 16,3-1-12-16,0 3-22 0,-4-3-36 15,5 1-39-15,-2 2-47 0,1 1-50 16,-1-1-35-16,-1 0-507 0,-4-3 218 0,0 3 143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3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0 213 0,'14'0'235'15,"-14"0"-17"-15,0 0-18 0,16 7-21 0,-8 1-11 16,2-3-15-16,1 2-15 0,0 0-14 15,2 4-11-15,1-1-13 0,1 1-18 16,-4-2-27-16,5 4-44 0,-5-1-59 0,4 1-62 16,-7 0-513-16,0-3 212 0,-5 0 140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19:56:52.67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  <inkml:brush xml:id="br1">
      <inkml:brushProperty name="width" value="0.035" units="cm"/>
      <inkml:brushProperty name="height" value="0.035" units="cm"/>
      <inkml:brushProperty name="color" value="#177D36"/>
      <inkml:brushProperty name="fitToCurve" value="1"/>
    </inkml:brush>
  </inkml:definitions>
  <inkml:trace contextRef="#ctx0" brushRef="#br0">29 81 90 0,'0'0'146'16,"0"0"-18"-16,-1 1-21 0,1-1-24 15,0 0-30-15,0 0-15 0,0 0-17 16,0 0-19-16,0 0-17 0,4-2-18 16,-2 1-178-16,-1 1 71 0,1-2 48 0</inkml:trace>
  <inkml:trace contextRef="#ctx0" brushRef="#br0" timeOffset="1">45 70 104 0,'0'-1'103'0,"0"0"9"16,0 1 7-16,0-2-5 0,0 2 3 15,0 0 1-15,-3 0 15 0,3 0 5 0,0 0 1 16,-4 1 1-16,2 0 1 15,0 1-4-15,0-1-8 0,1 0-9 0,0 0-10 16,-1 1-11-16,2-1-11 0,-1 1-6 16,-1 0-11-16,2-1-5 0,0 1-5 0,0-1-9 15,1 1-2-15,0-1-10 0,0 0-4 16,1 1-9-16,-1-2-10 0,-1 0-10 16,3 0-4-16,-1 0-3 0,-2 0-4 0,3-2-1 15,-1 1 4-15,-1 0-1 16,0 0 0-16,0-1 5 0,-1 0-2 0,1 1 7 15,-1-1 4-15,0 0 7 0,-1 1 2 0,1-1 3 16,-1 0 1-16,0 1 4 0,0-1-1 16,-1 2 2-16,1-2-1 0,0 2 0 15,1 0-2-15,-3 0-4 0,3 0 0 0,-2 1-3 16,0 0-1-16,1 0-2 0,0 0-5 16,1 0-5-16,-1 0 4 0,1 0-1 15,0 1-2-15,0-1-1 0,0 0-3 16,1 0-3-16,-1-1-5 0,1 1-6 0,0 0-5 15,-1-1-2-15,0 0-3 0,0 0 0 16,4-2 1-16,-3 1 1 0,0 0 2 0,0-1 4 16,0 1-1-16,-1-1 3 0,1 0 3 15,-1 0 0-15,0 0 4 0,1 1 4 16,-1-1-3-16,0 0 7 0,-1 1 2 16,1 0 4-16,-1 0 3 0,1 1 2 15,-2-1 3-15,2 1 4 0,0 0 1 0,-4 2 2 16,3 0 0-16,0-1-3 0,-1 0-2 0,2 2-1 15,-2-2-5-15,1 1-5 16,0 1-23-16,1-2-45 0,0 1-45 0,0 0-48 16,0-2-58-16,1 1-689 0,1 1 305 0,-1-2 202 15</inkml:trace>
  <inkml:trace contextRef="#ctx0" brushRef="#br0" timeOffset="2">98 118 225 0,'-2'1'236'0,"1"-1"-16"15,-1 1-20-15,2-1-19 0,-2 1-20 0,2-1-16 16,-1 2-15-16,1-1-10 0,0-1-14 16,1 2-11-16,0-1-12 0,0 0-13 15,2-1-12-15,-2 0-16 0,2 0-10 0,-1 0-12 16,0 0-1-16,-1 0-6 0,1-1-3 16,1 1 1-16,-2-1 1 0,0 0-3 15,1 1 1-15,-1-1 9 0,-1 1 0 0,1-1 3 16,-1 1 0-16,0-2 1 0,0 2 3 15,0 0 2-15,-2-1 2 0,2 1-1 16,0 0 3-16,0 0-1 0,-3 2 0 0,2 0-2 16,0-1-1-16,1 0-5 0,-1 1-1 15,0-1-2-15,1 1 1 0,0-1-4 0,0 0-5 16,0 1-1-16,1-1 1 0,-1 1-6 16,0-2-6-16,1 1-4 0,-1-1-14 0,2 1-4 15,-2 0-4-15,0-1 1 0,0 0 1 16,4-1 0-16,-3 0 6 0,0 0 3 15,0 0 0-15,-1-1 5 0,1 1 10 16,-1 1 6-16,0-2 3 0,-1 1-1 0,1-1 1 16,-1 1 3-16,0 1 4 0,0-1 2 15,1 1 2-15,-3-1-5 0,2 1-2 16,1 0-1-16,0 0-2 0,-3 1 0 0,3-1-3 16,-2 1-7-16,1-1-14 0,1 1-26 15,-1 1-31-15,1-1-35 0,0 0-42 0,1 1-57 16,-1-1-510-16,0 0 243 0,2 0 161 15</inkml:trace>
  <inkml:trace contextRef="#ctx0" brushRef="#br0" timeOffset="3">200 153 113 0,'0'0'227'0,"-3"0"-12"0,3 0-11 15,-3 1-12-15,2 0-13 0,-1-1-19 16,1 1-15-16,-1 0-15 0,1 0-13 0,0 0-13 16,0 1-10-16,0-1-8 0,1 1-8 15,-1-1-8-15,1-1-9 0,1 2-7 0,0-1-8 16,0-1-8-16,0 1-14 0,-1-1-9 16,2 1-7-16,-1-1-3 0,-1 0-1 15,0 0 3-15,3-1-1 0,-2 0-1 16,-1 0-1-16,1 0-5 0,-1 0 8 0,0-1 5 15,-1 1 7-15,1 0 4 0,-1-1 3 16,1 1 5-16,-2 0 9 0,1 0-1 0,-2 0 10 16,3 1 3-16,-3 0 1 0,3 0-1 15,-3 1 0-15,1 0-4 0,1 0-5 16,-1 0-2-16,1 0-5 0,0 0-5 0,1 0-4 16,-1 1-3-16,1-1-8 0,0 0 5 15,0-1-9-15,1 2-5 0,0-2-14 16,-1 0-4-16,2 1-3 0,-2-1-2 0,2 0-1 15,-2 0-1-15,2-2 2 0,-1 2 1 16,-1 0 5-16,1-2 3 0,-1 1-1 16,0 1 9-16,0-2 2 0,0 2 2 0,-2-1-3 15,1 1 0-15,1 0 1 0,-1-1-3 16,1 1-4-16,0 0-15 0,-5 1-30 0,5-1-43 16,-1 1-51-16,1-1-58 0,0 0-656 15,0 0 291-15,0 0 193 0</inkml:trace>
  <inkml:trace contextRef="#ctx0" brushRef="#br0" timeOffset="4">185 33 178 0,'-3'0'277'0,"3"0"-11"0,-3 0-15 0,1 1-17 15,1-1-20-15,-1 1-19 0,2 0-21 16,-1 0-19-16,0 0-12 0,0 1-15 0,1-1-11 16,0 1-17-16,0-1-6 0,1 1-12 15,0-1-8-15,0 0-7 0,1 0-5 16,-1 0-9-16,1 0-5 0,-1-1-8 15,0 0-6-15,-1 0-4 0,3 0-6 0,-3 0-3 16,3-1-2-16,-2 0-2 0,0 0-3 16,-1 0-1-16,0 1 0 0,0-3 1 0,0 2 2 15,-2 0 0-15,2-1 4 0,-1 1 6 16,-1 0 5-16,1 1 0 0,-1-1 3 16,0 1-3-16,2 0-1 0,-3 0-5 0,3 0-2 15,-4 1 1-15,3 0-4 0,0 0-3 16,0 0-9-16,0 0 5 0,0 0 0 15,1 0-5-15,0-1-2 0,0 3 0 0,1-2-6 16,0 0-7-16,-1-1-15 0,0 1-16 16,0-1-13-16,0 0-20 0,1 1-20 15,-1-1-24-15,0 0-33 0,0 0-33 16,0 0-43-16,0 0-661 0,-1 2 301 0,1-2 199 16</inkml:trace>
  <inkml:trace contextRef="#ctx0" brushRef="#br0" timeOffset="5">48 206 218 0,'-1'1'227'0,"0"1"-14"16,1-2-14-16,0 0-19 0,-1 1-16 15,1-1-16-15,0 2-16 0,0-2-13 16,0 0-13-16,0 0-8 0,0 0-8 0,0 0-16 15,0 0-4-15,0 0-5 0,4-3-8 16,-3 2-6-16,0 0-8 0,-1 0 0 16,0-1-2-16,0 1-1 0,0-1 0 0,0 1 5 15,-1 0 6-15,1 1 10 0,-2-2 6 16,2 1 5-16,-3 1 5 0,2-1-1 0,1 1-2 16,-3 1-2-16,1 0-4 0,1 0-2 15,-1-1-5-15,0 1-7 0,2 1-4 16,-2 0-4-16,1-1-8 0,0 0-4 15,1 0-1-15,0 0-6 0,0 1 1 0,0-1-9 16,1 0-9-16,0 0-9 0,-1-1-8 16,2 1-8-16,-1-1-6 0,-1 0-4 0,4-1-5 15,-3 1-3-15,1-2 5 0,0 1 1 16,-1 1 0-16,0-2 2 0,1 1 5 16,-2 0 2-16,1-1 5 0,-1 1 4 15,0 1 6-15,0-2 4 0,-1 1 5 0,1 0 4 16,-2 0 2-16,2 1 2 0,-2 0 2 15,2 0-2-15,-3 0 0 0,3 0-4 16,-2 1-4-16,0-1 3 0,1 1-8 0,0 1-15 16,0-1-25-16,1 0-31 0,0 1-33 15,0 0-40-15,1 0-39 0,-1-1-69 16,1 1-619-16,0-1 296 0,1 0 195 0</inkml:trace>
  <inkml:trace contextRef="#ctx0" brushRef="#br0" timeOffset="6">277 173 58 0,'-2'1'245'0,"1"-1"-20"0,0 1-8 0,-1 0-21 15,1-1-21-15,0 1-15 0,0 0-16 16,0 0-18-16,1 0-9 0,0-1-11 15,0 3-11-15,0-2-11 0,0 0-5 16,1 0-11-16,0 0-6 0,0-1-9 0,0 1-3 16,0-1-7-16,0 2-2 0,0-2-3 15,-1 0-5-15,3 0-3 0,-3 0-3 16,2-1-4-16,-1 0 2 0,-1 1-3 0,0-1 2 16,1 0 5-16,-1 1 6 0,0-2 7 15,-1 1 7-15,1 0 10 0,0 1 3 0,-2-1 4 16,1 0 1-16,1 1-5 0,-3 0-5 15,3 0 1-15,-2 0-15 0,2 0-1 16,-3 1-9-16,2 1-9 0,0-1-23 0,0-1-40 16,1 2-47-16,-1-1-55 0,1 0-61 15,0 1-760-15,0-1 327 0,0-1 216 16</inkml:trace>
  <inkml:trace contextRef="#ctx0" brushRef="#br0" timeOffset="7">14 290 6 0,'-1'2'228'0,"0"-2"-12"16,-1 2-11-16,2-1-16 0,-1 0-19 0,0 1-17 15,1-1-17-15,-1 0-11 0,1-1-12 16,1 1-12-16,-1-1-11 0,2 1-12 16,-2-1-5-16,0 0-8 0,3-1-11 0,-3 1-8 15,2-1-5-15,-1 0-2 0,0 0-7 16,0 1 2-16,0-2 1 0,0 2 2 16,-1-1 6-16,0 1 5 0,-1-2 7 0,1 2 5 15,-1-2 1-15,0 2 1 0,1 0 2 16,-2-1 1-16,2 1-1 0,-2 0-3 15,2 0-4-15,-3 1-3 0,1 0-1 0,1 1-14 16,1-1 5-16,-1 0-3 0,0 0-4 16,0 0-8-16,1 1-3 0,-1-1 3 15,1 0-6-15,1 0-6 0,-1-1-3 16,1 2-11-16,0-1-16 0,-1-1-14 0,1 0-15 16,0 0-8-16,-1 0-16 0,0 0-7 15,0 0-9-15,3-1-10 0,-3 1-20 0,0 0-24 16,1-1-36-16,-1 1-50 0,0 0-536 15,0 0 258-15,0 0 170 0</inkml:trace>
  <inkml:trace contextRef="#ctx0" brushRef="#br0" timeOffset="8">170 296 184 0,'-1'1'213'15,"1"-1"-16"-15,0 1-11 0,0-1-13 16,0 2-15-16,0-2-14 0,1 1-10 0,0-1-9 16,0 1-11-16,1-1-10 0,-1 1-9 15,-1-1-11-15,4 0-6 0,-4 0-6 16,2-1-9-16,0 0-6 0,-1 1-5 0,0-1-8 16,0 0-4-16,0 0-5 0,-1 1-5 15,1-2-1-15,-1 2 1 0,0-2 1 0,-1 1 6 16,1 0 6-16,0 1 8 0,-1-1 6 15,1 1 2-15,-3 0 6 0,1 0-1 16,2 0-1-16,-4 1-1 0,3-1-2 0,-1 2-7 16,1-2-4-16,0 1-3 0,0 0-5 15,0 1-5-15,0-1-7 0,1 1-1 16,0-1-3-16,0 0-7 0,0-1-2 16,2 2-8-16,-1-1-19 0,-1-1-4 0,2 0-10 15,-2 0 1-15,3 0-2 0,-3 0-7 16,2-2 7-16,-1 2 0 0,0-1 2 0,1 0 3 15,-2 0 3-15,1 0 5 0,-1 0 8 16,0 0 10-16,0 1 3 0,0-3 2 16,-1 3 5-16,0-1 11 0,1 1 1 15,-3 0 9-15,3 0 3 0,-3 1 3 0,1 0-2 16,1 0 1-16,-1 0 1 0,0 1-2 16,0-1-6-16,1 1-5 0,0-1-4 15,0 1-12-15,0 0-9 0,1 0-33 0,0-1-38 16,0 1-48-16,0 0-43 0,1 0-47 15,0 0-75-15,1 0-651 0,0-1 316 16,0 2 210-16</inkml:trace>
  <inkml:trace contextRef="#ctx0" brushRef="#br0" timeOffset="9">248 344 79 0,'0'0'227'16,"-2"1"-22"-16,2 0-10 0,0-1-15 0,0 1-18 16,0 1-13-16,0-2-16 0,1 2-14 15,0-1-11-15,0 0-14 0,0 0-7 16,1-1-6-16,-1 1-8 0,1-1-13 15,-2 0-2-15,2 1-3 0,-1-1-5 0,-1 0-1 16,0 0-2-16,0 0 2 0,3-1-2 16,-3 1 4-16,0 0 5 0,0 0 8 0,-2-1 3 15,2 1 4-15,-3-1 1 0,2 1 5 16,1 0-3-16,-5 0 1 0,3 1-8 16,0-1 5-16,0 1-3 0,0-1 2 15,-1 2-8-15,2-1-17 0,-1 0-6 0,1-1 3 16,0 2-13-16,0-1-1 0,0-1-6 15,1 1-2-15,0 1-7 0,0-2-5 0,0 1-6 16,0-1-11-16,2 1-8 0,-1 0-5 16,-1-1-3-16,2 0-3 0,0 0-6 15,-2 0-3-15,2 0 0 0,-2 0 3 0,0 0 0 16,3-1 4-16,-3 1 5 0,1-1-3 16,-1 1 0-16,0 0-7 0,0 0-6 15,0 0-8-15,0 0-18 0,0 0-22 16,0 0-22-16,0 0-27 0,0 0-35 0,-3 3-34 15,3-2-556-15,0 1 259 0,0-1 171 16</inkml:trace>
  <inkml:trace contextRef="#ctx0" brushRef="#br0" timeOffset="10">291 417 70 0,'-1'1'252'0,"0"-1"-11"0,0 1-18 16,1-1-23-16,-2 1-19 0,2-1-21 16,0 2-14-16,0-2-15 0,0 1-19 0,0-1-18 15,1 1-20-15,0 0-16 0,1-1-12 16,-2 0-10-16,3 0-7 0,-3 0-8 15,2 0 1-15,-2 0-1 0,3-1 3 0,-2 1 5 16,-1 0 3-16,1-1 2 0,0 0 7 16,-1 1 4-16,0-2 8 0,0 1 4 15,0 1 4-15,-1-2 5 0,1 1 2 16,-2 1 4-16,2 0-4 0,0 0-9 0,-1-2-6 16,1 2-3-16,0 0-6 0,0 0-8 15,-3 2-3-15,2-1 1 0,1 0-6 0,0 1-4 16,0-1 1-16,0 1-7 0,1-1-1 15,-1 0-2-15,1 0-4 0,-1 1-13 16,2-1-13-16,-2 1-11 0,1-2-8 0,-1 1-12 16,0-1-8-16,2 1-8 0,-2-1-11 15,0 0-20-15,2 0-28 0,-2 0-38 16,0 0-47-16,0 0-584 0,1-2 268 0,-1 2 178 16</inkml:trace>
  <inkml:trace contextRef="#ctx0" brushRef="#br0" timeOffset="11">369 280 230 0,'-2'-1'267'0,"1"0"-6"0,-1 0-7 16,1 1-10-16,-1-1-9 0,2 1-14 0,-3 0-17 15,3 0-17-15,-3 0-19 0,3 0-9 16,-2 1-20-16,1 0-12 0,1-1-14 16,-1 2-12-16,0-2-12 0,1 0-5 15,0 2-10-15,0-1-9 0,1 0-4 0,0 0-13 16,-1 0 3-16,1 1-6 0,-1-2-5 15,1 2-9-15,0-2 3 0,-1 0-8 16,1 1 2-16,-1-1 2 0,1 1-2 0,-1-1-9 16,0 0 2-16,0 0 3 0,0 0 10 15,0 0-7-15,-4 0-3 0,4 0 6 0,-3 0 0 16,1 1 0-16,1 0 6 0,1-1 3 16,-4 0-5-16,3 1-3 0,0 0-6 15,0-1-2-15,0 2 2 0,0-1-6 16,0 0-3-16,0 0-2 0,1-1-2 0,0 2-3 15,1-1-11-15,0 0-3 0,0 0-16 16,0-1-1-16,-1 0-2 0,2 1-8 0,-2-1 2 16,3 0-1-16,-3 0 1 0,2-1 4 15,-1 1 2-15,0-1 4 0,-1 1 3 16,1-2 1-16,-1 1-1 0,0 0-6 0,0 1-3 16,0-2-9-16,0 2-15 0,-1-1-19 15,1 1-22-15,-1-2-34 0,1 2-47 16,0 0-55-16,-1 0-57 0,1 0-650 0,-2 0 317 15,2 0 210-15</inkml:trace>
  <inkml:trace contextRef="#ctx0" brushRef="#br0" timeOffset="12">165 426 174 0,'-2'0'234'16,"2"0"-14"-16,-2 0-12 0,2 0-14 16,-1 1-17-16,1-1-17 0,0 0-12 0,0 0-20 15,0 0-11-15,0 0-12 0,0 0-10 16,3-2-13-16,-1 1-13 0,-2 0-12 16,1 0-6-16,0 0-4 0,0 0 0 0,0-1-4 15,-1 1 1-15,1 0 6 0,-1 1 5 16,0-2 4-16,0 2 14 0,0-1-10 15,0 1-2-15,0 0-6 0,-1-2-4 0,1 2-7 16,0 0-4-16,0 0-5 0,0 0-4 16,-2 3-3-16,2-3-3 0,0 2-3 15,0-2-2-15,2 2-3 0,-2-1-8 0,0 0-6 16,0-1-21-16,2 1-9 0,-1 0-6 16,-1-1-4-16,0 0 0 0,2 0 1 0,-2 0 1 15,0 0 4-15,2-1 2 0,-2 1 5 16,0-2 4-16,0 2 7 0,0-1 9 15,0 1 7-15,-2-2 10 0,2 2 6 0,-1-1 2 16,0 0-2-16,1 1 0 0,-3 0 0 16,3 0-6-16,-2 0 1 0,0 2-4 15,2-2-3-15,-2 0-3 0,2 1-19 16,-1 0-30-16,1 0-40 0,0-1-53 0,0 2-48 16,0-1-661-16,0-1 288 0,1 2 190 15</inkml:trace>
  <inkml:trace contextRef="#ctx0" brushRef="#br1" timeOffset="13">55 35 24 0,'0'0'94'0,"0"0"-3"0,-6-3-2 16,6 3 7-16,0 0-8 0,0 0-5 0,0 0 0 16,0 0 4-16,0 0 0 0,0 0-10 15,0 0 2-15,0 0-8 0,0 0-4 16,0 0-2-16,-1 9-2 0,1-9 0 16,0 0-6-16,3 6-2 0,-3-6 2 0,3 3-7 15,-3-3 5-15,5 3 1 0,-2-1-3 16,0-1-1-16,-3-1-2 0,7 4 1 0,-4-2 2 15,2 0-3-15,-2 2-3 0,2-4 0 16,-2 4-4-16,2-3 0 0,-2 2-2 16,3 0 3-16,-1-1-1 0,-1 2-5 15,3-2-2-15,-3 0-3 0,0 1-2 0,1-1-3 16,-1 2-1-16,4-2-4 0,-3 1 1 16,1-1 0-16,-1 1-1 0,-1-1-1 15,3 2-4-15,-1-2 0 0,-2 2 1 0,3-1-2 16,-3-1 1-16,3 1-2 0,-3 0 0 15,2-2 1-15,1 2-1 0,-3 1 0 16,3-2-4-16,-2-1 0 0,-1 3-2 16,-1-3 0-16,3 1-2 0,-6-2 2 0,8 2-4 15,-5 0-1-15,-3-2-5 0,4 2-3 16,-4-2-9-16,0 0-12 0,0 0-18 0,6 0-17 16,-6 0-23-16,0 0-20 0,0 0-24 15,0 0-14-15,0 0-16 0,-3-9-20 16,0 4-465-16,3 5 218 0,-6-7 143 15</inkml:trace>
  <inkml:trace contextRef="#ctx0" brushRef="#br1" timeOffset="14">163 0 29 0,'0'0'156'0,"-6"3"-9"15,6-3 0-15,0 0-2 0,0 0 1 16,-2 5 3-16,2-5-1 0,0 0-6 16,-2 4-2-16,2-4-1 0,-1 6-3 15,1-6-2-15,-3 6 0 0,0-4-4 0,1 1-5 16,0 2-7-16,0-1-5 0,-1 2-9 16,0-2-3-16,0 2-8 0,-1 0-4 15,-1 2-6-15,1-3-2 0,0 2-8 0,1 2 2 16,-4 0-10-16,1-1-4 0,1 2-4 15,-1-1-4-15,-1 0-4 0,2 1-5 16,-2 0-4-16,1-1-2 0,-1 1-6 0,1 0-4 16,-1 1-2-16,0-2-3 0,3 1-3 15,-3-1-2-15,3 0-10 16,-1 0-22-16,1-2-21 0,0-1-25 0,2 2-30 16,-2-3-17-16,3-1-19 0,1 2-25 0,0-3-28 15,1 0-23-15,-1-3-25 0,4 5-606 16,-1-5 283-16,-3 0 187 0</inkml:trace>
  <inkml:trace contextRef="#ctx0" brushRef="#br1" timeOffset="15">187 276 29 0,'0'0'119'0,"0"0"5"16,0 0 4-16,0 0 1 0,0 0-3 15,0 0-1-15,0 0 4 0,0 0-2 0,0 0 1 16,8 9-4-16,-5-6-4 0,0 0-1 16,2 3-1-16,-1-2-5 0,3 4-2 15,0-3-5-15,0 2-3 0,1 2-5 16,1 0-6-16,-1-1-7 0,1 2-7 15,-1-1-4-15,2 1-8 0,-2-2-2 0,1 1-6 16,-2 0-3-16,2-2-7 0,-3 1-4 16,1 0-7-16,-1-2 0 0,-1-1-5 0,-2 1-4 15,4-1-6-15,-3-1-8 0,-1 0-13 16,-1 1-14-16,1-2-12 0,-2 1-15 16,2-1-16-16,-1 0-14 0,0 0-20 0,-2-3-22 15,1 5-7-15,-1-2-24 0,0-3-13 16,0 0-6-16,0 0-16 0,-3 6-450 15,3-6 213-15,-6 0 141 0</inkml:trace>
  <inkml:trace contextRef="#ctx0" brushRef="#br1" timeOffset="16">136 458 61 0,'0'0'154'0,"0"0"3"0,0 0 5 15,0 0-2-15,2-10 3 0,-2 10-3 0,7-7 0 16,-4 2-5-16,0 1 0 0,2-2-6 15,-1-1-2-15,3 0-10 0,-1-2-4 16,1 0-2-16,2 0-13 0,-3 1 0 0,3-3-9 16,0 3-7-16,-1-1-7 0,2-1-1 15,-2 1-6-15,3 0-2 0,-2 1-7 0,1 0-5 16,0 2-7-16,-1 0 4 0,1-2-9 16,-1 1-7-16,2-1-4 0,-1 3-2 15,-1-3-11-15,2 2-2 0,-4-1 0 16,3 2-7-16,-1-1 1 0,0 1-9 0,-1-1-17 15,2 2-21-15,-4 0-16 16,3-1-32-16,-3 1-34 0,3 2-40 0,-2-3-40 16,0 2-31-16,1 0-47 0,1 0-660 0,-5 0 311 15,3 1 206-15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4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73 0,'0'0'289'0,"15"-2"-19"0,-15 2-22 16,0 0-26-16,0 0-24 0,0 0-21 15,5 7-20-15,1-2-12 0,-4 3-18 16,7-2-24-16,-4 1-35 0,6 4-33 16,-3-2-37-16,0 3-36 0,7 4-43 0,-4-4-47 15,0 3-506-15,0-2 216 0,-5 2 142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5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0 166 0,'2'8'233'0,"8"-1"-12"0,-2 3-9 16,0-2-12-16,1 2-13 0,2 2-13 15,2 2-17-15,-1-3-13 0,-1 2-16 16,0 2-11-16,3 1-11 0,-3-4-20 0,1 3-52 16,-1 0-72-16,3 3-82 0,-3-3-563 15,-3-3 232-15,1-1 154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6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296 11 88 0,'0'0'205'0,"-13"0"-6"0,13 0-8 15,-21 0-9-15,21 0-11 0,-19-3-11 16,5 3-12-16,1 0-15 0,-2 0-12 0,1 0-10 16,-2 0-8-16,-2 0-13 0,4 0-6 15,-2-3-10-15,-1 3-8 0,2 0-5 16,2 0-8-16,13 0-18 0,-22-2-22 0,11 2-32 15,11 0-40-15,-21 0-41 0,21 0-47 16,-10 0-42-16,10 0-415 0,-14-3 206 16,14 3 135-16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7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293 5 46 0,'-26'-5'192'16,"26"5"-5"-16,-13-3-1 0,13 3-9 0,-19 0-6 15,10 3-10-15,-6-6-15 0,15 3-9 16,-27 3-13-16,11-3-14 0,1 2-9 16,-2-2-12-16,4 0-8 0,-1 3-11 15,-4-3-10-15,5 0-21 0,2 0-29 0,0 3-29 16,11-3-35-16,-21 2-30 0,13 3-30 16,0-2-33-16,2 1-421 0,-2 2 193 0,3 1 128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6:51.952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344 0 133 0,'-11'0'190'0,"11"0"-10"15,-20 3-11-15,6-3-8 0,1 2-5 0,-1-2-14 16,0 0-14-16,-4 2-9 0,2-2-14 16,2 6-8-16,-3-5-11 0,0 2-6 15,1 0-10-15,2 0-8 0,-1 0-6 16,2 1-4-16,-1 1-7 0,0 0-17 0,2 1-16 16,-2-2-21-16,6 1-26 0,-3 3-25 15,3-1-28-15,0 3-32 0,-2-2-26 16,2 2-403-16,3 0 187 0,-1 0 123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8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165 0 117 0,'-8'1'174'0,"8"-1"-9"0,-8 6-9 15,8-6-12-15,-11 7-14 0,4-2-14 16,-1 0-8-16,2 3-12 0,-2-3-8 0,0 5-10 16,0-3-10-16,-1 1-10 0,1 0-1 15,1 2-3-15,-1-3-8 0,0 3-11 16,3 0-19-16,-1 0-22 0,-2 0-31 0,2 3-31 15,4 0-25-15,-4-1-32 0,-1 3-344 16,-1 1 160-16,3-2 105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6:53.481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262 0 120 0,'0'0'184'0,"-11"6"-13"0,6-2-14 15,-3 2-10-15,-1-2-16 0,1 6-11 16,-5-2-11-16,0 4-12 0,0 1-7 16,-1-1-12-16,-2 2-7 0,0 0-4 0,3 1-13 15,-1 1-2-15,1-4-3 0,-2 3-8 16,1 0-9-16,0 0-17 0,6-2-30 15,-3 2-44-15,2 3-31 0,0-3-42 0,4-3-375 16,-3 1 173-16,5-3 113 0</inkml:trace>
  <inkml:trace contextRef="#ctx0" brushRef="#br0" timeOffset="358">400 367 85 0,'0'0'149'0,"5"6"-2"0,-5-6-10 16,0 0-5-16,-2 10-5 0,2-10-9 15,-8 10-8-15,2-3-8 0,1 3-5 0,-5 0-9 16,2 0-6-16,-3 3-9 0,0 2-6 16,0-2-6-16,0-1-8 0,-4 4-7 15,4-2-4-15,0 2-4 0,0-4-6 16,-1 3-3-16,1-2-3 0,3-1-15 0,0 1-14 16,2-3-20-16,1 4-31 0,-1-2-29 15,4-3-24-15,-1 4-42 0,-2-3-339 16,5 0 166-16,-5 3 110 0</inkml:trace>
  <inkml:trace contextRef="#ctx0" brushRef="#br0" timeOffset="673">603 712 62 0,'0'0'155'16,"9"6"-13"-16,-9-2-13 0,0-4 5 16,0 13-2-16,0-5-9 0,-3 2-3 0,-3 0-8 15,4 2-6-15,-4 1-6 0,1 2-6 16,-3-2-7-16,2 1-6 0,-2 4-9 15,-3 0-6-15,1-1-5 0,2-1-6 0,-3 1-9 16,3-2-2-16,0 3-4 0,-3-3-7 16,4 0-18-16,-1 2-19 0,3-4-32 15,2 3-35-15,-3-2-40 0,4-1-44 0,2 0-400 16,0-1 188-16,0-2 125 0</inkml:trace>
  <inkml:trace contextRef="#ctx0" brushRef="#br0" timeOffset="974">758 1020 113 0,'0'0'144'16,"16"9"-10"-16,-16-1-10 0,0-8-5 0,-3 13-5 16,1-6-11-16,-1 3-10 0,0 0-9 15,-2 3-7-15,-1-1-4 0,1 4-11 16,-1 1-5-16,-2-2-8 0,1 3-11 0,-1-3 4 16,5 3-5-16,-2-3-8 0,2 0-15 15,-2 0-37-15,2 0-37 0,3-2-38 16,-3-1-353-16,3 1 153 0,0-3 102 15</inkml:trace>
  <inkml:trace contextRef="#ctx0" brushRef="#br0" timeOffset="1291">1032 1265 38 0,'0'0'161'0,"0"0"-13"16,3 7-7-16,-3-7-10 0,0 9-10 16,0-4-5-16,0 3-5 0,-3 2-4 0,0 0-9 15,-2 3-3-15,1-1-9 0,-4 6-6 16,2-1-7-16,1 0-10 0,-3 4-6 15,-1-3-6-15,1 2-3 0,3 0-5 0,-5-3-7 16,5 4-2-16,-1-1-8 0,4-2-15 16,-4-1-20-16,3 1-37 0,3 0-17 15,0-4-30-15,0 1-38 0,0-2-391 0,0 0 178 16,0-3 117-16</inkml:trace>
  <inkml:trace contextRef="#ctx0" brushRef="#br0" timeOffset="1626">1311 1499 46 0,'0'0'160'0,"7"11"-8"0,-5-4-14 16,-2 2-12-16,0-9-6 0,-2 20-15 16,-1-10-7-16,3 5 4 0,-4-3-7 15,1 6-4-15,-2-1-9 0,2 3-10 16,-3-3-5-16,4 4-7 0,-4-1-13 0,1 1 1 16,-1-1-2-16,4 0-4 0,-1 0-13 15,0-3 1-15,0 0-7 0,1 2-9 16,-1-4-20-16,3 0-19 0,0 2-27 0,0-1-20 15,0 0-27-15,3-5-39 0,-1 2-339 16,1-3 162-16,0 3 107 0</inkml:trace>
  <inkml:trace contextRef="#ctx0" brushRef="#br0" timeOffset="1947">1614 1781 107 0,'0'0'132'0,"5"13"-17"16,-5-13-11-16,0 13-3 0,3-6-15 15,0 6-4-15,0-3-11 0,-3 6-1 16,0-2-6-16,2 2 6 0,-2 4 9 15,-2-3-8-15,2 6 0 0,0 0-11 0,-3 0-9 16,0 1 0-16,3-1-9 0,-5 3-2 16,5-2-2-16,-3-1-4 0,3 3-5 0,-3-4-5 15,3-2-6-15,-3 3-6 0,3-9-22 16,0 5-29-16,0-2-18 0,0-4-33 16,0-1-39-16,0 0-312 0,0 0 149 15,0-6 100-15</inkml:trace>
  <inkml:trace contextRef="#ctx0" brushRef="#br0" timeOffset="2281">2004 2049 125 0,'0'0'168'16,"0"0"-8"-16,13-3-6 0,-13 3-12 0,0 0-16 15,0 0-12-15,0 0-12 0,5 16-4 16,-8-6-8-16,3 0-9 0,-2 0-4 16,-1 5-9-16,-4 0-6 0,4 5-7 15,1-3-4-15,-1 6-6 0,0 0-5 0,-2 2-7 16,2 0-1-16,0 0-3 0,1 0 0 15,-1-1-8-15,0 1-7 0,3-3-19 0,-3-2-27 16,6 3-24-16,-3-6-24 0,3-2-15 16,0 3-21-16,-1-9-36 0,1 5-318 15,-3-4 160-15,3-3 106 0</inkml:trace>
  <inkml:trace contextRef="#ctx0" brushRef="#br0" timeOffset="2610">2447 2218 89 0,'3'4'162'15,"-3"-4"-11"-15,2 13-16 0,-2-3-5 0,3 3-12 16,-3 2-6-16,0-1-7 0,0 2-5 16,0 1-8-16,-3 1-5 0,1 0-12 15,-4 2-8-15,3 0-2 0,1-3-9 16,-1 1-4-16,-3 2-6 0,4-2-4 0,-1-2-6 16,0-2-3-16,-1-1-3 0,1 2-22 15,1-3-22-15,2 1-22 0,-3 0-34 16,3-1-34-16,0-2-51 0,0 0-326 15,0-3 164-15,-3 1 108 0</inkml:trace>
  <inkml:trace contextRef="#ctx0" brushRef="#br0" timeOffset="2930">2749 2359 39 0,'0'0'164'0,"8"1"-13"0,-8-1-15 0,5 6-14 16,1-1-13-16,-4 2-9 0,5 1-6 0,-4-1 2 16,2 3-7-16,-2 0 4 0,0 3-4 15,0 0-4-15,-1 3-5 0,1 1-5 16,-3-3-5-16,0 4-8 0,3 2-7 15,-3-2-2-15,0-1-7 0,0 1-2 0,0 2-9 16,0-5-3-16,0 3-1 0,0-6-4 16,0 4-4-16,0-4-7 0,0-1-13 15,3-1-19-15,-3-1-24 0,2 2-34 16,-2-3-31-16,6-1-33 0,-4-3-422 16,-2-4 190-16,3 8 126 0</inkml:trace>
  <inkml:trace contextRef="#ctx0" brushRef="#br0" timeOffset="3284">3244 2494 144 0,'3'5'157'16,"0"3"-10"-16,-3 2-12 0,2-3-13 0,1 4-5 16,0 1-9-16,-3-2-5 0,3 2-7 15,-3 4-8-15,0-4-6 0,0 3-7 0,0 1-5 16,-3-2-12-16,3 2-4 0,0-1-3 16,0-3-8-16,0 1 1 0,-3 2-7 15,3-2-4-15,0 2-6 0,0-2-2 16,-3-1-3-16,3 1-8 0,0-3-8 0,0 2-13 15,0-2-13-15,3 3-9 0,-3-3-19 16,0 1-13-16,0-5-16 0,3 5-21 16,-3-6-42-16,0 2-329 0,0-7 159 0,0 0 106 15</inkml:trace>
  <inkml:trace contextRef="#ctx0" brushRef="#br0" timeOffset="3586">3532 2608 102 0,'0'0'138'0,"3"7"-4"16,0-2-7-16,-3-5 2 0,5 10 0 0,-5-5 1 15,3 5-4-15,0 3 0 0,-3-1-1 16,0 1-4-16,0 4-9 0,-3 2-4 16,0 3-6-16,-2-2-11 0,2 3-9 0,0-1-6 15,-3 1-8-15,0-1-7 0,1 1-8 16,-1 0-3-16,1-3-9 0,2-3-19 16,-3 4-26-16,1-3-40 0,2-4-36 0,3-1-40 15,-2 0-44-15,-1-4-462 16,3-1 212-16,-6-2 141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6:52.750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207 0 138 0,'-11'1'198'0,"11"-1"-9"0,-11 4-4 0,5-1-17 16,6-3-16-16,-11 5-11 0,6-1-14 16,-5-2-9-16,10-2-13 0,-13 8-10 15,5 0-8-15,-1-3-11 0,-2 2-9 16,3 1-4-16,-4 2-10 0,4-3-2 0,-3 1-10 15,3 2-13-15,-3 0-23 0,3-2-21 16,-2 2-27-16,2-1-28 0,2-1-33 0,-2 3-32 16,5-4-448-16,-2 1 198 0,-1 2 132 15</inkml:trace>
  <inkml:trace contextRef="#ctx0" brushRef="#br0" timeOffset="364">532 354 80 0,'0'7'158'0,"0"-7"0"16,0 0-5-16,-9 9-11 0,9-9-10 16,-8 4-11-16,-1-1-16 0,-2 2 0 0,0 0-11 15,0-1-3-15,-3 5-11 0,-4 1-10 16,2-3-7-16,0 4-10 0,-2-4 1 16,2 3-9-16,2 0-2 0,-2 3-4 15,1-1-5-15,1 1-2 0,3 0-11 16,-3-3-14-16,3 5-23 0,5-3-31 0,-3 4-28 15,1-2-31-15,3 2-45 0,-1-4-354 16,1 0 171-16,-1-1 114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6:59.821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33 1508 81 0,'0'0'88'0,"0"0"-4"16,0 0 2-16,0 0-2 0,-11 4-9 0,11-4-1 15,-4 6-4-15,4-6-2 0,-3 7-7 16,3-7-5-16,-6 10-7 0,4-6-4 16,2-4-3-16,-3 11-2 0,3-6-15 0,0-5 7 15,-3 10-4-15,3-10-1 0,0 8-7 16,0-8-14-16,0 8-12 0,0-8-8 16,0 0-23-16,3 7-17 0,-3-7-16 0,5 5-23 15,-5-5-202-15,0 0 100 0,13 0 66 16</inkml:trace>
  <inkml:trace contextRef="#ctx0" brushRef="#br0" timeOffset="297">233 1437 48 0,'0'0'98'0,"3"8"-12"0,-3-8-5 16,0 10-1-16,3-5-6 0,-3 2-4 16,3 1-5-16,-1-1-2 0,-2 1-5 15,0-1-15-15,3 1 5 0,0-1-6 0,-3 1-4 16,2 0-6-16,-2-1-3 0,0-7-14 15,5 10-5-15,-3-5-20 0,1 0-17 16,-3-5-19-16,3 10-20 0,2-4-217 0,-5-2 96 16,0-4 64-16</inkml:trace>
  <inkml:trace contextRef="#ctx0" brushRef="#br0" timeOffset="621">567 1384 67 0,'5'8'95'15,"0"-3"-12"-15,-2-1-6 0,3 4-9 16,-1-2-7-16,1 1-4 0,-1 0-6 0,2 1-7 15,-2 0-3-15,1-1-4 0,-1 1-5 16,1-1 2-16,-4 3-10 0,4-2 3 16,-1 2 2-16,1-3-7 0,-1 3 0 15,1 0-3-15,1-2-7 0,-2 1-7 0,-2 0-13 16,2-2-18-16,1 3-19 0,-1-4-21 16,-2-2-194-16,2 2 89 0,-2-2 58 15</inkml:trace>
  <inkml:trace contextRef="#ctx0" brushRef="#br0" timeOffset="955">927 1349 16 0,'5'5'79'0,"1"0"3"0,-1 0-4 16,1 2-2-16,3 1-9 0,-3-1-6 0,-1 1-3 15,4-1-5-15,-4 1-7 0,3 3 2 16,-2-4-1-16,-1 3-13 0,3-2-3 15,-1 2 1-15,1-3-2 0,-2 3-5 0,-1-3-4 16,1 2-3-16,-1-2-1 0,1-2-7 16,-1 3-12-16,1-4-17 0,-1 2-15 15,-5-6-21-15,10 4-16 0,-5-1-184 0,-5-3 87 16,8 3 57-16</inkml:trace>
  <inkml:trace contextRef="#ctx0" brushRef="#br0" timeOffset="1291">1285 1273 54 0,'5'6'101'0,"3"-2"-10"0,2-1-4 15,1 2 1-15,-3 0-9 0,0 0-7 16,0 0-7-16,1 0-5 0,3 0-6 16,-4 0-4-16,0 0-3 0,1 0-1 0,-4 0-8 15,3 0-7-15,3 0 0 0,-1 1-3 16,-2-2-5-16,3 2-12 0,-3-2-20 15,0-1-20-15,0 2-15 0,3-3-20 0,-1 1-21 16,-2 0-196-16,0-1 96 0,-8-2 62 16</inkml:trace>
  <inkml:trace contextRef="#ctx0" brushRef="#br0" timeOffset="1641">1626 1190 8 0,'0'0'102'0,"14"0"-9"15,-14 0 2-15,15 0-18 0,-15 0 0 16,13 5-12-16,-2-2-4 0,-2-1-3 0,1 1-5 16,1 2-3-16,2-3-9 0,-2 3-2 15,-3 0-1-15,3-2-7 0,0 4 3 16,4-3-4-16,-4 2-6 0,0-1-4 16,-1-2-1-16,1 2 4 0,2 0-18 0,-2 1-7 15,0-2-11-15,-1-1-18 0,-1-1-9 16,-1 0-14-16,1 2-16 0,0-2-214 15,-9-2 97-15,10 2 63 0</inkml:trace>
  <inkml:trace contextRef="#ctx0" brushRef="#br0" timeOffset="2019">2135 848 88 0,'0'0'146'0,"20"7"-20"0,-15 0-7 0,6-3-3 16,-2 1-4-16,2 0-9 0,0 0-4 15,0 3-11-15,0-1-7 0,0 3-8 16,1-3-9-16,-1 4-1 0,3-1-8 16,-3 0-6-16,0 0 0 0,-2 0-12 0,2-2 3 15,0 1-8-15,-3 1-1 0,1-1-3 16,-1-2-13-16,1 1 9 0,0-4-6 0,-4 4-9 16,3-4-11-16,-2 2-17 0,-1-1-14 15,1 0-23-15,-6-5-21 0,8 5-19 16,-1-3-23-16,-7-2-311 0,0 0 146 15,11 3 97-15</inkml:trace>
  <inkml:trace contextRef="#ctx0" brushRef="#br0" timeOffset="3081">1352 1412 47 0,'0'0'95'16,"17"3"-4"-16,-17-3 0 0,14 2-6 15,-6-2-11-15,-8 0-1 0,14 5-9 0,-3-2 3 16,1-1-7-16,-4 0-6 0,6 1-3 16,-3 2 4-16,3-3 6 0,-2 4-6 15,2-1-8-15,-4 0 6 0,4 0-2 0,-3 0-16 16,4 0 2-16,-4 2-6 0,0-2 1 15,0-2-5-15,4 4-4 0,-7-4-3 16,3 4 2-16,0-4-9 0,0 1-5 16,0 3-14-16,-2-5-32 0,-1 2-7 0,1-1-23 15,-1 0-18-15,-8-3-16 0,13 0-265 16,-13 0 125-16,0 0 82 0</inkml:trace>
  <inkml:trace contextRef="#ctx0" brushRef="#br0" timeOffset="3516">1850 1256 18 0,'8'2'120'0,"0"4"-5"0,3-4-3 16,2 0-10-16,-2 3-3 0,2 1-8 15,1-2-5-15,0 2-5 0,6-1-9 16,-4 2-7-16,1 1-4 0,1-4-6 0,-2 4-3 16,0 2-4-16,2-2-6 0,-2-1-4 15,-2 1-13-15,2 2-31 0,2-3-34 16,-7-2-37-16,0 1-318 0,0-2 135 15,-3 2 88-15</inkml:trace>
  <inkml:trace contextRef="#ctx0" brushRef="#br0" timeOffset="4176">2381 924 60 0,'0'0'129'16,"17"5"0"-16,-17-5-18 0,11 7-1 0,-5-1-5 15,3 0-15-15,-4 2-3 0,0 0-10 16,1 0-3-16,-1-1-9 0,4 0-8 0,-4 1-4 16,3-1-7-16,-1 1-14 15,-1 0-9-15,2-4-20 0,-3 5-20 0,3-4-24 16,-2-3-23-16,2 0-30 0,-8-2-258 15,15 0 119-15,-15 0 80 0</inkml:trace>
  <inkml:trace contextRef="#ctx0" brushRef="#br0" timeOffset="5268">2395 976 100 0,'0'0'103'15,"20"15"-5"-15,-14-9-4 0,-1 1-7 0,3 0-2 16,-2 1-9-16,2 0-3 0,0 2-5 16,1 0-8-16,0 0-7 0,-1 0-9 15,0 3-3-15,3-3-3 0,-2 0-1 16,-1 2 1-16,-3-2-10 0,5 1 1 0,-2-1-7 16,0 0 0-16,0-3-1 0,-2 3-5 15,2-2-8-15,-3 2-28 0,1-3-16 16,1-2-21-16,-2 3-21 0,1-3-279 15,-4 0 121-15,-2-5 80 0</inkml:trace>
  <inkml:trace contextRef="#ctx0" brushRef="#br0" timeOffset="5811">2658 866 68 0,'0'0'120'0,"0"0"-3"16,30 10-18-16,-24-5-7 0,2-3-6 15,2 4-9-15,-2 1-7 0,0-2-7 16,3 0 2-16,-3 2-15 0,3 1 2 15,1 0-14-15,-1 1-4 0,0-1-9 0,-3 0-26 16,3 0-28-16,-2-4-25 0,0 4-30 16,-1-3-218-16,0 0 102 0,-2-3 68 15</inkml:trace>
  <inkml:trace contextRef="#ctx0" brushRef="#br0" timeOffset="6227">2891 631 115 0,'13'9'131'0,"-5"-7"4"15,1 0-13-15,1 3-12 0,3 0-7 0,-5 1-13 16,3 1-5-16,0 0-13 0,0 1-2 16,4 0-5-16,-4-1-5 0,0 3-12 15,2 0-7-15,1 0 18 0,1 3-16 0,-1-7-29 16,-1 5-41-16,-2-2-40 0,1-2-38 16,-3-2-291-16,2 0 134 0,-6-5 89 15</inkml:trace>
  <inkml:trace contextRef="#ctx0" brushRef="#br0" timeOffset="6606">3220 501 96 0,'8'5'142'0,"1"-3"-12"0,2 4-9 16,0-4-14-16,0 3-10 0,3 0-5 0,1 0-14 15,1 5-3-15,1-3-11 0,0 3-12 16,0-2-21-16,-1 2-32 0,0 0-23 16,-1 1-25-16,2-1-30 0,-1 0-238 0,-2-3 107 15,-2 0 72-15</inkml:trace>
  <inkml:trace contextRef="#ctx0" brushRef="#br0" timeOffset="7048">3422 209 97 0,'5'5'155'0,"3"2"0"0,3-1-11 16,0 1-10-16,4-2-10 0,-4 2-12 16,3-1-9-16,-1-2-18 0,5 4 2 0,-1 0-12 15,-1-1-8-15,0-2-6 0,2 3-11 16,-2-4-9-16,1 5-22 0,3-5-32 15,-6 4-27-15,2-3-25 0,-2 2-31 0,1-4-345 16,-1 2 150-16,-3-3 99 0</inkml:trace>
  <inkml:trace contextRef="#ctx0" brushRef="#br0" timeOffset="7408">3710 0 5 0,'5'5'151'0,"3"2"-8"0,1-1 1 16,2 1-12-16,6 0-6 0,-6 1-12 15,6 3-11-15,-1-1-7 0,4-3-6 16,0 3-15-16,-1 0-8 0,1 0-21 0,2 0-36 15,-3 0-51-15,2 0-58 0,-2 0-297 16,-3-4 135-16,2 1 89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6:50.067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  <inkml:brush xml:id="br1">
      <inkml:brushProperty name="width" value="0.05292" units="cm"/>
      <inkml:brushProperty name="height" value="0.05292" units="cm"/>
      <inkml:brushProperty name="color" value="#FFC000"/>
      <inkml:brushProperty name="fitToCurve" value="1"/>
    </inkml:brush>
  </inkml:definitions>
  <inkml:trace contextRef="#ctx0" brushRef="#br0">3827 2983 151 0,'-14'-8'185'0,"6"5"-9"0,8 3-14 0,-18-6-4 15,5 2-8-15,-1-1-9 0,0 0-8 16,-1 0-4-16,-4-2-7 0,0 1-13 0,-1-1-8 15,1 2-12-15,-3-3-5 0,1 4-11 16,2-4-4-16,-3 0-10 0,2 1-5 16,-2-1-6-16,3 0-4 0,1 4-6 15,2-4-4-15,-3 0-7 0,1 1-10 0,1 0-15 16,4 1-23-16,-1 1-23 0,2 0-27 16,4 0-30-16,-3 3-39 0,11 2-42 0,-17 0-429 15,17 0 208-15,-16 2 137 0</inkml:trace>
  <inkml:trace contextRef="#ctx0" brushRef="#br0" timeOffset="533">3491 3274 140 0,'-8'-3'202'0,"8"3"-5"0,-14-6-6 16,6 1-7-16,-3-1-14 0,-1 1-12 15,-2 4-14-15,1-6-13 0,-4 3-9 0,-1 1-12 16,2 0-9-16,0-2-11 0,2 3-11 16,-4-1-9-16,2 1-19 0,2-1-23 15,-4 1-27-15,5-1-33 0,-1 0-33 0,3 1-40 16,0 0-48-16,-1 0-464 0,12 2 210 15,-16-4 138-15</inkml:trace>
  <inkml:trace contextRef="#ctx0" brushRef="#br0" timeOffset="-1141">4185 2157 161 0,'-19'0'194'0,"8"0"-6"0,-2-3-2 16,13 3-9-16,-30-2-5 0,11-3-10 0,-4 2-8 15,-2-2-10-15,-1 0-12 0,-1 0-13 16,-1-2-10-16,-3 1-11 0,-3-3-9 16,2 1-10-16,0-3-9 0,2 2-12 15,-4-1-16-15,7 2-29 0,3 0-32 0,3 2-30 16,2 0-33-16,-2 1-39 0,7 2-25 16,3 1-23-16,3-1-430 0,8 3 203 0,-15-2 135 15</inkml:trace>
  <inkml:trace contextRef="#ctx0" brushRef="#br0" timeOffset="-8444">7901 317 2 0,'0'-10'228'0,"0"-3"-4"0,-2 0-18 16,4-2-15-16,-4 3-15 0,2-4-16 15,0 2-13-15,0-4-16 0,-3 3-11 0,0-1-12 16,3 2-12-16,-2 1-14 0,-1-2-24 15,0 0-35-15,0 2-30 0,1 1-41 16,-3-1-52-16,3 0-55 0,-4-1-404 16,4 0 190-16,-1 0 126 0</inkml:trace>
  <inkml:trace contextRef="#ctx0" brushRef="#br0" timeOffset="-7849">7459 343 203 0,'-11'-8'233'15,"0"0"-10"-15,0-2-17 0,0 0-20 16,-1-4-18-16,1-2-17 0,0 2-14 16,3-5-14-16,0 2-15 0,2-1-28 15,1 0-37-15,-2-2-35 0,4 3-42 0,1 0-41 16,2 1-38-16,0-1-45 0,2-1-349 15,1 3 173-15,0 2 113 0</inkml:trace>
  <inkml:trace contextRef="#ctx0" brushRef="#br0" timeOffset="-11593">10511 1020 41 0,'0'0'163'15,"0"0"-6"-15,0 6-4 0,0-6-10 16,0 0-6-16,0 0-9 0,0 0-3 16,0 0-3-16,0 0-5 0,0 0-3 0,0 0-10 15,0 0-9-15,0 0-10 0,0 0-7 16,0 0-9-16,0 0-6 0,13-17-9 16,-7 10-1-16,2-4-9 0,-2 4-2 0,2-3-5 15,1-1-13-15,0 1-22 0,-1-2-29 16,0 2-39-16,0-3-24 0,0 3-27 15,0 0-36-15,-2 0-424 0,-2-2 196 16,-1 2 129-16</inkml:trace>
  <inkml:trace contextRef="#ctx0" brushRef="#br0" timeOffset="-11113">10194 904 149 0,'3'-8'224'0,"-1"0"-11"16,1-4-11-16,3 2-13 0,0-3-12 0,3-2-14 15,-1-2-17-15,0 1-14 0,0-1-12 16,0 1-12-16,1 2-13 0,0-4-9 16,-1 3-14-16,3-1-32 0,-2 2-36 15,-1-2-41-15,0 4-46 0,0-1-74 0,-1 1-470 16,-4-1 213-16,-1 3 141 0</inkml:trace>
  <inkml:trace contextRef="#ctx0" brushRef="#br0" timeOffset="-10645">9991 770 46 0,'0'0'228'0,"0"0"-17"0,0 0-18 15,0-22-17-15,2 16-12 0,1-4-13 0,0 1-13 16,-1-2-10-16,1 1-13 0,0-3-12 16,0-2-9-16,2 3-12 0,1-6-8 15,-1 1-7-15,5-4-17 0,-2 4-27 0,0-3-34 16,0-3-30-16,0 6-48 0,1-4-55 16,-4-1-454-16,1 2 203 0,-4-1 134 15</inkml:trace>
  <inkml:trace contextRef="#ctx0" brushRef="#br0" timeOffset="-10159">9657 649 100 0,'0'0'260'0,"-2"-10"-19"15,2 3-16-15,0-3-18 0,0 0-19 16,2-3-10-16,1-2-20 0,3-2-15 15,-1-2-13-15,1 2-15 0,-1-1-10 16,2-2-12-16,1 3-15 0,-3-3-37 0,1-1-44 16,-1 3-40-16,4-2-41 0,-4 3-62 15,-2 2-530-15,-3 0 230 0,0-1 152 16</inkml:trace>
  <inkml:trace contextRef="#ctx0" brushRef="#br0" timeOffset="-9734">9278 518 132 0,'-4'-10'213'16,"1"-2"-17"-16,3 2-21 0,-3-5-18 0,1 2-11 15,2 0-18-15,0-2-12 0,-3-2-11 16,3-1-11-16,0 0-11 0,3-2-7 16,-1 0-9-16,-2 0-14 0,0-3-27 15,0 0-29-15,3 3-35 0,-3 3-39 0,0-3-45 16,0-3-398-16,-3 3 177 0,-2 0 117 15</inkml:trace>
  <inkml:trace contextRef="#ctx0" brushRef="#br0" timeOffset="-9313">8833 390 199 0,'-3'-13'202'0,"3"1"-17"0,-3-1-21 0,3-2-15 15,-3 0-11-15,3-3-16 0,-2 3-13 16,2-3-9-16,-3 1-16 0,3 0-20 15,0-1-26-15,0 1-29 0,0-1-39 16,3 0-41-16,-3 1-44 0,-3-1-343 0,0 3 155 16,1 0 103-16</inkml:trace>
  <inkml:trace contextRef="#ctx0" brushRef="#br0" timeOffset="-8917">8497 299 114 0,'-3'-15'216'15,"3"2"-15"-15,-3-1-20 0,1-2-18 0,2 1-16 16,-3-3-15-16,0 4-12 0,0-3-22 16,1-2-27-16,-1 4-36 0,0 0-45 15,3 0-37-15,-3 0-46 0,3-2-359 0,-2 2 154 16,2-2 101-16</inkml:trace>
  <inkml:trace contextRef="#ctx0" brushRef="#br0" timeOffset="-7067">8284 244 143 0,'-8'-7'222'0,"5"3"-9"0,-3-2-13 16,1 1-14-16,-1-3-14 0,4 1-9 0,-4-1-21 15,1-2-14-15,-1 2-15 0,1-2-10 16,2 1-9-16,-4-4-17 0,5 1-20 0,-1-1-32 15,3 0-35-15,0 1-38 0,0-4-39 16,3 2-42-16,2-9-471 0,-1 0 204 16,4 0 134-16</inkml:trace>
  <inkml:trace contextRef="#ctx0" brushRef="#br0" timeOffset="-6120">7023 302 18 0,'0'0'170'16,"0"0"0"-16,-2-10-6 0,2 10-5 15,0-8-2-15,0 8-6 0,-6-10-1 0,6 3-5 16,-2-1-8-16,-1-2-7 0,-3 2-9 16,2-2-3-16,2 0-15 0,-4-1-10 15,1 0-7-15,-1-2-10 0,1 3-9 0,-1-2-13 16,1 2-16-16,-1 0-32 0,4-3-29 16,-4 3-27-16,3 3-36 0,1-4-30 15,-2 6-31-15,4-5-42 0,-3 3-390 16,3 7 197-16,-6-11 130 0</inkml:trace>
  <inkml:trace contextRef="#ctx0" brushRef="#br0" timeOffset="-5752">6789 378 168 0,'-6'-11'211'15,"1"1"-13"-15,-1 1-8 0,-1-5-8 0,2 4-10 16,-1-2-11-16,-2-3-16 0,-3 0-9 16,3 3-12-16,0-1-12 0,-7 0-11 15,7 0-11-15,-3 3-10 0,3 0-7 16,-1 0-16-16,-1 3-27 0,0-3-33 0,2 2-29 16,0 0-35-16,-1 4-29 0,4-2-37 15,-1 2-34-15,6 4-422 0,-10-6 200 0,0 4 132 16</inkml:trace>
  <inkml:trace contextRef="#ctx0" brushRef="#br0" timeOffset="-5355">6481 443 90 0,'-9'-7'220'0,"3"-1"-6"0,-2 0-8 15,0-2-15-15,-3-3-9 0,0 3-13 0,-7-2-10 16,5 0-16-16,-1-1-13 16,0 0-14-16,-6 0-11 0,4 1-10 0,-1 2-22 15,-3-2-44-15,1 1-44 0,2 2-46 16,-1-2-48-16,2 1-73 0,0 2-415 0,2 4 203 15,-1-4 134-15</inkml:trace>
  <inkml:trace contextRef="#ctx0" brushRef="#br0" timeOffset="-4872">6090 485 169 0,'-9'-7'229'0,"4"3"-11"0,-1-4-7 15,0 2-15-15,-3 1-11 0,1-2-15 16,0-1-10-16,0 4-15 0,-3-7-16 0,-1 6-11 16,1-2-12-16,0-3-11 0,-3 2-10 15,3 0-11-15,-4-1-30 0,1-4-38 16,1 0-46-16,-1 3-36 0,3-3-30 0,-1 1-41 16,-2-1-524-16,3-1 229 0,0 1 150 15</inkml:trace>
  <inkml:trace contextRef="#ctx0" brushRef="#br0" timeOffset="-4427">5849 639 180 0,'-11'-5'209'0,"-4"1"-13"16,4-3-11-16,-5 3-19 0,0-4-11 0,-8 1-18 15,5-1-12-15,-1-2-12 0,-2 0-15 16,3 0-16-16,-4-2-31 0,1 1-43 16,3-1-36-16,-2 2-60 0,5 2-58 15,-3-4-345-15,4 2 167 0,1 0 110 0</inkml:trace>
  <inkml:trace contextRef="#ctx0" brushRef="#br0" timeOffset="-3946">5614 866 148 0,'-11'-6'212'0,"11"6"-7"0,-12-7-8 16,7 2-5-16,-4 0-6 0,-1-2-10 0,-1-1-7 15,0 1-10-15,-4-3-11 0,1 0-15 16,-2-3-13-16,-5 3-12 0,5-3-9 16,-1 0-12-16,-3-1-9 0,1-2-8 0,2 4-15 15,1-3-14-15,-4-1-29 0,3 2-34 16,3-2-24-16,-1 1-25 0,2 3-28 15,-1-4-19-15,6 6-35 0,-3-5-33 16,3 6-460-16,1-2 219 0,-1 4 145 0</inkml:trace>
  <inkml:trace contextRef="#ctx0" brushRef="#br0" timeOffset="-3481">5268 1055 37 0,'-6'-6'223'0,"1"2"-4"16,-2-4-10-16,-1 0-9 0,-3 1-5 0,2 1-3 16,-4-1-11-16,-1 1-11 0,-6-3-18 15,1 1-12-15,-1 4-11 0,-3-2-9 0,-1 1-16 16,-2 0-10-16,1 0-9 0,-1 0-10 16,2 2-4-16,-1-1-23 0,-1 2-22 15,4-4-22-15,-1 2-32 0,1-4-43 16,6 6-51-16,1-1-58 0,1 0-593 0,3 1 263 15,0-4 173-15</inkml:trace>
  <inkml:trace contextRef="#ctx0" brushRef="#br0" timeOffset="-2886">4999 1349 192 0,'-9'-8'196'0,"7"4"-6"0,-7-2 2 15,4-1-9-15,-6 2-9 0,-1-3-14 16,-2 3-10-16,0-3-7 0,-5 4-11 0,-1-4-13 16,1 0-11-16,0 1-7 0,-2 0-15 15,-1 1-7-15,2-1-19 0,1-1-27 16,2-2-35-16,1 2-44 0,-2 1-47 16,4 2-36-16,4 0-41 0,-1 0-462 0,2-3 215 15,0 4 141-15</inkml:trace>
  <inkml:trace contextRef="#ctx0" brushRef="#br0" timeOffset="-2352">4708 1596 83 0,'-9'-5'216'0,"1"0"-1"0,-3-1-4 15,0-1-4-15,-4 0-8 16,-1-3-14-16,0 0-9 0,-8-1-9 0,3-1-17 16,-1 2-12-16,-1 0-13 0,-2 0-12 15,-1-3-11-15,1 3-11 0,-1-3-9 0,5 3-7 16,-1-4-12-16,1 5-9 0,2-3-17 16,0 0-30-16,-1-1-28 0,3 0-32 15,1 0-29-15,2 3-34 0,-1 0-31 16,4 0-27-16,0 3-34 0,0-3-437 0,3 2 220 15,-1 3 144-15</inkml:trace>
  <inkml:trace contextRef="#ctx0" brushRef="#br0" timeOffset="-1751">4409 1827 54 0,'0'0'107'0,"0"0"2"0,0 0 8 15,0 0-4-15,0 0 5 0,0 0 3 16,-34-7 5-16,25 4 8 0,9 3 6 0,-19-7-3 15,8 4 3-15,-2-2-3 0,-5-3-3 16,4 3-7-16,-2-1-10 0,-5-3-10 16,2 2-8-16,0-1-11 0,-1 0-10 15,1 1-7-15,-1 0-7 0,0-3-10 0,4 2-22 16,-4-2-32-16,3 3-31 0,0-1-33 16,4 2-37-16,2 0-43 0,0 0-35 15,-4-2-503-15,7 4 232 0,-3-3 153 0</inkml:trace>
  <inkml:trace contextRef="#ctx0" brushRef="#br0" timeOffset="-544">3944 2504 62 0,'-13'2'210'0,"13"-2"-2"15,-14-2-6-15,14 2-10 0,-20-2-10 0,9-1-4 16,11 3-9-16,-25-5-7 0,10 0-6 16,-1 0-10-16,-3-1-14 0,-5 2-13 15,3-3-10-15,-1-1-9 0,-2-3-11 16,0 4-8-16,-2-3-9 0,1 2-8 0,4-2-6 15,-3 1-9-15,2 1-11 0,2-2-25 16,1 0-34-16,0 2-24 0,2 1-29 0,2-2-39 16,4 3-40-16,0 3-32 15,3 1-563-15,8 2 254 0,0 0 168 0</inkml:trace>
  <inkml:trace contextRef="#ctx0" brushRef="#br1" timeOffset="33376">3701 2917 134 0,'0'0'150'0,"0"0"-2"0,0 0-6 16,0 0-4-16,0 0-4 0,0 0-8 0,0 0-6 15,0 0 3-15,0 0 1 0,-2-23-1 16,2 23-9-16,0-12-1 0,0 1-6 15,-3-1-4-15,3 0-3 0,-6-1 0 16,4 0-2-16,-1-2-2 0,-7 0-3 0,2-2-5 16,0-1-3-16,0 0-2 0,-3-2 1 15,-3-5-10-15,-4 2-4 0,-1 1-3 16,0-4-4-16,-1 4 0 0,-2-2 0 0,-3 0 2 16,-3-1-8-16,0 0-1 0,-3-1-1 15,1 3-5-15,-1-1 5 0,-4 1 0 16,0 1 0-16,1 2 0 0,1-3-1 15,-1 3 2-15,4 4-1 0,-7-4-7 0,6 3-1 16,-2 1 1-16,-1 2-6 0,4-2 7 16,-5 4-4-16,3-2 0 0,-2 2-5 0,-1 0-1 15,0 2 2-15,-2 0-2 0,4 0-4 16,-4 2 0-16,1 1 0 0,0-1-2 0,-1 1-4 16,0 2 4-16,-1 0-7 0,1-1-3 15,-2 2-2-15,0-2-2 0,-3 4-2 16,0-3-1-16,1 3-2 0,-4-1 1 15,-3 3-5-15,3 0-2 0,-6 0-2 0,-5 0 2 16,2 3 0-16,-2-3-4 0,0 2-1 16,0-2 5-16,3 3 1 0,-3-1 5 0,2 0 4 15,-2-2-1-15,6 0 0 0,-6 0 2 16,5 0 3-16,-5 0-1 0,0-2 2 16,-2 0 1-16,-1-1-1 0,3-5 2 15,-3 3 0-15,0-3-1 0,3-1-5 0,-2-1 8 16,-4-6-7-16,9 1-3 0,-8-2 9 15,10-1-11-15,-1-2-3 0,7-3 1 0,-5-2-1 16,5-3-4-16,0-4-1 0,4 0 1 16,1-7 0-16,3-1-6 0,2 0 5 15,3-3-7-15,5 5 2 0,1 1 2 16,-1-11-1-16,-2 0-1 0,10 5 0 16,-3 3 4-16,4-3-6 0,-1 0 1 0,3 0-2 15,-2 0-2-15,7 1 2 0,-3 1-3 0,6 6 3 16,0 0-3-16,0 2 2 0,5 0-2 15,-4-2-1-15,7 5-1 0,0 2 2 16,0-1-2-16,4 1-4 0,2-5-2 16,-1 5 4-16,1 1-7 0,-1 4-1 15,3-3 1-15,1 4-1 0,-4 0-3 0,3 2 0 16,2-1 4-16,-5 3-4 0,3 2 3 0,1-3-3 16,-4 4 6-16,3 0-4 0,-2 0 2 15,2 2-3-15,-1 1 3 0,-2-1-4 16,1 3 9-16,2-2-7 0,-3 2 1 0,1-1 1 15,-1 2 3-15,1 1-2 16,-3-2-1-16,2 2 0 0,0 1 7 0,0 2-6 16,-3-3 5-16,4 3-2 0,-4-3 0 15,-2 8 3-15,6-7 2 0,-3 2 0 0,-3 5-4 16,5-5 4-16,-5 5 0 0,3-7-4 16,-3 7 5-16,0 0-1 0,3-8 0 0,-3 8-2 15,0 0 1-15,2-5 1 0,-2 5-1 16,0 0 3-16,0 0-2 0,0 0 2 15,0 0 1-15,0 0-1 0,0 0 0 16,0 0 0-16,0 0 2 0,0 0 1 0,0 0-1 16,0 0-1-16,0 0 9 0,0 0-9 15,0 0 1-15,0 0-2 0,0 0 9 16,-8 17-5-16,8-17 0 0,-3 8 1 0,3-8-4 16,-5 8-1-16,2-4 3 0,0 4-1 15,3-8 1-15,-5 13 0 0,2-6-2 16,-4 1 0-16,5-1 1 0,-1 1 1 0,-2 2 0 15,2-3 1-15,-3 4 3 0,4-1-4 16,-1-1-2-16,0 4 4 0,-2-2-1 16,2 1 0-16,0-2-2 0,0 5 0 0,1-2 4 15,-4 2-2-15,4 0-2 0,-1 0 2 16,-1 0 0-16,4 0-1 0,-3 0 0 0,3 3-2 16,-3-3 5-16,3 3 0 0,3-3-1 15,-3 2 3-15,3-1-4 0,1 4 2 16,1-3-5-16,-2 3 5 0,2-2-1 15,1 2 1-15,2-3 1 0,0 1-4 0,1 2 4 16,-1-2-4-16,4-1-1 0,-1 1 6 16,3 2-3-16,-1-2 2 0,8 2-1 0,-5 0 7 15,3-2-3-15,2 2-2 0,1-2 4 16,-1 2 0-16,3-3-1 0,0 3 1 16,2-2 5-16,1 0-6 0,-1-1 1 15,4-1 6-15,-1 1 1 0,-2-2 0 0,5 0 0 16,-5 1-2-16,0-2-3 0,5-1 2 15,-1 2-3-15,-3-2 2 0,3-3 4 0,-1 2-2 16,1-2 2-16,-1 0 9 0,2 1-8 16,-2 0-3-16,-1-4 0 0,1 3 2 15,-2-6-2-15,0 2-1 0,-3 1 0 16,3-2 1-16,0-4-1 0,-3 6 0 0,2-2-1 16,5-3-1-16,-5 4 3 0,2-2 1 15,1-1-4-15,1-1 1 0,3 1 2 0,-1-1-1 16,4 1-1-16,1 0-2 0,-1-3 2 15,5 2-2-15,-3 0 6 0,3-2-9 16,3 3 1-16,0-3 1 0,-1 3 1 0,4-3-3 16,-3 0 2-16,0 2 1 0,0-4-2 15,-2 2 1-15,2 0-3 0,1-3 0 16,-4 3 1-16,2 0 0 0,-2-3-2 16,-2 3 1-16,-2 0 1 0,1-2-1 0,-5 2-4 15,-1-2 3-15,-1 2 0 0,0 0-1 16,0 0 1-16,1 0 8 0,-2 0-11 0,-4 0 2 15,5 0-1-15,-1 0 0 0,-1 2 2 16,-1-2-1-16,1 0 1 0,-1 2 0 16,1 1-2-16,-2-3 1 0,2 3-3 15,-5-1 3-15,4 0-1 0,1 1-1 0,-4 0 2 16,1 1-3-16,2-1 1 0,-2 2 1 16,1 0 1-16,0 0 0 0,0 3 0 0,3-3-1 15,3 2-2-15,-4 4 2 0,1-1-2 16,-1 0 2-16,2 0 1 0,-5 0 0 15,4 0 3-15,-2 2-5 0,-2 1-1 16,5-1 3-16,-8 4-1 0,4-4 1 0,-5 1 0 16,1 0 0-16,0-2-2 0,-5 0 3 15,0 1-2-15,1-2-5 0,-3 0 5 16,-4 0 1-16,4 3-2 0,-2-3 1 0,-2 0 1 16,1 0-3-16,0 0 1 0,-2-1 2 15,-1 0 1-15,0-1-1 0,0-1-3 16,-3 1 1-16,4 2 2 0,-1-3-2 0,-3 1-1 15,3-1 0-15,-3 1 3 0,1 0-2 16,-1-1 0-16,1-2 1 0,0 3 0 16,-1-1-2-16,-3-2 2 0,3 2-2 0,1 0-1 15,-1 0 1-15,-1-2 3 0,1 2 0 16,0-2-3-16,0 0 1 0,0 3-1 0,-2-3 0 16,2 2 4-16,0-2-1 0,2 0-2 15,-2 3 1-15,-3-3 2 0,4 0-2 16,-1 0-1-16,-3 0 1 0,1 0 0 15,-1 0-4-15,5-2 0 0,-5 1-4 16,-5-4-5-16,8 8-1 0,-2-6-3 0,-1 3-2 16,-5-5-1-16,9 8-8 0,-7-5-9 0,-2-3-12 15,8 8-11-15,-8-8-22 0,6 5-18 16,1-1-24-16,-7-4-20 0,8 8-26 16,-5-6-29-16,-3-2-34 0,8 6-28 15,0-4-35-15,-8-2-907 0,14-2 408 0,-14 2 270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19:55:15.089"/>
    </inkml:context>
    <inkml:brush xml:id="br0">
      <inkml:brushProperty name="width" value="0.035" units="cm"/>
      <inkml:brushProperty name="height" value="0.035" units="cm"/>
      <inkml:brushProperty name="color" value="#177D36"/>
      <inkml:brushProperty name="fitToCurve" value="1"/>
    </inkml:brush>
  </inkml:definitions>
  <inkml:trace contextRef="#ctx0" brushRef="#br0">421 24 23 0,'2'-7'159'0,"-2"2"-2"15,0 0-9-15,0 5-13 0,-2-5-7 16,2 5-4-16,0 0-6 0,0 0-6 16,-24 11-1-16,15-2-7 0,-2 1-4 15,-3 3-5-15,1 3-8 0,0-3-6 0,0 4-2 16,2 1-9-16,-1-2-5 0,3 1-4 15,2-2-1-15,3 0-9 0,0-1-3 16,2-2-6-16,4-1-3 0,2 1-4 16,4-3 0-16,0-2-4 0,7-1-5 0,-1 0 1 15,0-5-4-15,6 2 0 0,-3-1-2 0,1 0-1 16,1-2-5-16,-2 1 0 0,2 1-7 16,-4 1 5-16,-2-1-1 0,-1 3 3 15,0 0 2-15,-2 3 4 0,-3 4 4 16,-3-1 0-16,-4 5 0 0,-2 2 3 15,-2 2 0-15,-3 4 0 0,-3 1-1 0,-1-1 1 16,-2 3-3-16,-3-1-4 0,2-1 0 16,1-1-4-16,-3-4-1 0,6-2 1 15,-2-3-2-15,1-1-1 0,2-2-1 0,-1-4 0 16,3 0-5-16,-1-2-2 0,0-3-1 16,1-1-3-16,7-2-3 0,-11-4-10 15,6 1-2-15,1-1-2 0,-1 0-7 0,0-1-4 16,-1-2 0-16,2 0 1 0,-1 1 0 15,0-3-2-15,-1 1 3 0,1-1 1 16,-2 1 1-16,4-1 1 0,-1 2 4 16,-1-1 2-16,3 2 0 0,-2-3 1 0,4-1-2 15,0 1 5-15,0 1 2 0,2 0-4 16,2-1 4-16,3-1 2 0,1 0-2 16,3 1 3-16,-2 1 2 0,4 0 1 0,1-1-2 15,-1 3 2-15,-1-1 1 0,2 3 0 16,-3 2 0-16,-1 2 4 0,1 2 2 15,-2 2 2-15,-1 3 2 0,-3-1 2 16,2 3-3-16,1-1 0 0,-4 4 1 16,2-2-3-16,-1-2 1 0,-1 1 0 0,0-1 3 15,1 0-3-15,-1-1-2 0,-1-1 0 0,4-3 1 16,0-2-3-16,1-1 0 0,-8 0-1 16,16-6 3-16,-6-1-1 0,1-1-1 15,0-2 0-15,-2-1 0 0,1 3 0 16,-1-2-1-16,0-1 0 0,-1 2-1 0,0 0 1 15,-3 1 0-15,1 1-1 0,-2 1 3 16,0 1-5-16,-3-1 3 0,-1 3 0 16,0 3-1-16,0 0-3 0,-7-5 4 15,7 5-3-15,-9 0 2 0,9 0-3 0,-16 1 4 16,16-1-1-16,-16 2-3 0,6-2 3 16,2 0 0-16,-1 2 0 0,9-2-3 0,-15-2 0 15,9 0 0-15,-3 1-3 0,3 0 4 16,6 1 1-16,-10-4-4 0,6 3 0 15,-2-2 0-15,6 3 3 0,-7-3 0 16,7 3-5-16,-8-1 3 0,8 1-2 16,-9-2-4-16,9 2-7 0,-15 2 2 0,5 1 1 15,-1-2 1-15,-2 5 1 0,-2-3 3 16,-2 2-2-16,2-2 1 0,-2 3-1 16,2-3 3-16,-2 0 0 0,4-2-1 0,0 1 3 15,1-2 1-15,2-2-1 0,-1 0 0 16,4-2 1-16,-2-3-1 0,3 0-1 0,3 0 2 15,1-2 1-15,2-2 0 0,2-2-2 16,1 2 2-16,6-3 0 0,-2 2 1 16,0 0-4-16,5 2 7 0,1 1-2 15,-2 3 2-15,2 0 1 0,1 5 0 0,-3 1 0 16,-2 3-4-16,3 1 7 0,-2 2 2 16,0 3-2-16,-1-1 1 0,-1 3-2 15,-1-2 3-15,1 0 0 0,-3 0-2 16,1-1-2-16,-1-1 1 0,2-2 1 0,1-2 0 15,0-3 2-15,-1 0-2 0,5-3-3 16,-2-1 0-16,2-2 2 0,-1-1-2 0,0-3-2 16,3-1 1-16,-3-3-6 0,2 3-2 15,-2-4 3-15,-1 4-2 0,-1-1-3 16,-4 0 2-16,1 1-3 0,-1 1 1 16,-2 2-3-16,-1 1-1 0,-2 0 3 0,0 5 0 15,-5-2 2-15,5 4-2 0,-11-2 4 16,11 2-1-16,-14 0 2 0,4 4-2 15,0-1 1-15,-2 0-1 0,1 2 2 16,-1 0 3-16,-1 1-1 0,4-4 1 0,0 0-1 16,0 2 3-16,3-4-4 0,6 0-3 15,-10-6 6-15,8 2-2 0,4-5 4 0,0 0-2 16,4-2 2-16,-1-2-2 0,2 1-1 16,1-1 2-16,0-1 0 0,-1 2 0 15,2-2 0-15,-1 4-1 0,0 3 0 16,-1 2 3-16,-1 0-3 0,-1 5 3 0,-5 0 1 15,7 7 2-15,-5 0 0 0,0 4 5 16,0-2 0-16,-2 2-1 0,2 5-1 16,-2-1 2-16,0 1-1 0,0-1 1 15,2 2 0-15,0-3 1 0,0 2-2 16,0-1-1-16,2 1 1 0,-1-2-2 0,1 2-1 16,1-3-1-16,1 3 0 0,-2-3 2 15,2 0-3-15,-1 1 1 0,1-1 0 16,2-1 2-16,-5 0-2 0,2-4-4 0,-1 1 0 15,0-1 5-15,-2-1-3 0,2 0 4 16,-4 0-2-16,0-3-1 0,-4 3-4 0,2-1-3 16,-4-2-5-16,1 1 1 0,-4 4-7 15,-1-2-10-15,-3 0-2 0,0-1-4 16,0 3-4-16,-4-3 1 0,2-1-2 16,-2 2-1-16,2-3 4 0,0-2-2 0,2-2 6 15,-2-1-3-15,2-4 1 0,1-2 1 16,3-1 7-16,2-4-2 0,1 0 2 15,3-1-1-15,-1 0 3 0,3-1 4 0,1 0-2 16,0-1 4-16,0 3-1 0,0 1 5 16,1-1 5-16,1 2-4 0,-2 0-8 15,2 2 18-15,-2 2-5 0,2-1-7 0,-2 2 10 16,0-1 4-16,0 0 7 0,0 2 3 16,1 0 3-16,-1-2 2 0,4-1 0 15,-2-2-1-15,2-1-1 0,1-2 0 16,-1 1-1-16,1-3 3 0,1 0-4 0,0-1-3 15,1 2 1-15,-1-2-3 0,0 1 0 16,-1 2 1-16,-2 2-3 0,4 0 2 16,-3 1 7-16,-3 1-13 0,1 2 9 0,0 2-2 15,-2 4 0-15,0-2 1 0,0 2-1 16,0 0 1-16,0 0-5 0,0 0 0 0,0 0-4 16,0 0 3-16,0 0 0 0,0 14 3 15,0-14-3-15,0 5-3 0,0-5 1 16,0 5-1-16,2-1-5 0,-2-4 4 15,0 0-2-15,0 0 0 0,0 0 0 0,0 0-5 16,0 0-2-16,-14 0-2 0,14 0-4 16,-14-2 3-16,4 2 2 0,-3-2-2 15,2 4 0-15,-4-2 4 0,-2 3 1 16,2 0 1-16,-3 2-2 0,2 0 1 0,0 1 6 16,-4 2 1-16,8-1 6 0,-1-1-4 15,-1 2 7-15,3 0 2 0,1-2-9 0,1 1 7 16,1 0-1-16,3-2 3 0,2 0-3 15,-1-2-1-15,2 1 5 16,2-4-3-16,0 0-2 0,0 0 1 0,0 0-1 16,0 0-3-16,0 0 0 0,8-19 2 0,-7 13-3 15,-1-1 0-15,0-2 0 0,-1 3 2 16,-1-1-4-16,-2-2 0 0,-2 3-1 16,-1 1 2-16,-3-1-4 0,1 3 4 0,-2 1-2 15,-2 2 0-15,-2 2 2 0,0 3 4 16,0 0 3-16,-2 3 5 0,1 3-3 15,0-1 3-15,3 0 0 0,2 0-2 0,-1 2-2 16,3-2 3-16,3 0-1 0,1 2 0 16,3-4-6-16,2 1 5 0,2-2-3 15,3-3 1-15,5 2-3 0,0-5 2 0,5 1-1 16,3-2 1-16,1-2-2 0,5-1-1 16,0-1-2-16,3 1-2 0,-3-2 4 15,0 0 2-15,-2 2-2 0,-2 1-4 16,-2-2 2-16,-3 4 3 0,0 0 1 0,-4 2-1 15,-2 0 5-15,-4 3 3 0,0 0 3 16,-5 3 3-16,0-1 4 0,-3 2 3 16,-1 2-2-16,-3 0 0 0,-2 2-3 15,2-1-1-15,-2 1-5 0,0 2 1 0,0-4-1 16,2 1-4-16,2 0 2 0,-1-2-4 16,3-2-2-16,-1 1-2 0,4-3-3 0,0 1 3 15,2-2 1-15,1-1-2 0,1-2-2 16,0 2 3-16,-4-4-4 0,9 1 1 15,-4 1-2-15,-5-2 0 0,8 2-3 16,-4 0-3-16,-4-2-5 0,4 3 0 0,-4-3-3 16,0 0 3-16,-9 12-1 0,2-6 3 15,0 1-1-15,-2 3 1 0,-2 1 1 16,2-2-2-16,-2 3 4 0,3 0 2 16,-2 0-1-16,3-1 1 0,1-1 0 0,2-2-1 15,3 0 3-15,1-1-1 0,1-2 3 16,3-1-1-16,4-3 0 0,1-1 0 0,4-1-2 15,0-1 2-15,4-3 2 0,-1-2 0 16,2 0-2-16,2-1 0 0,-1-1-2 16,-2 1 2-16,2-1 2 0,-7 3 0 15,5 0-3-15,-7 2 2 0,1 0 0 0,-2 2 0 16,1 2-1-16,0 2 4 0,-5 0-4 16,3 4 0-16,-3-2 5 0,-2 3-3 15,4 0-2-15,-2 0 0 0,-1 1 2 16,2-1-1-16,-1 1 1 0,0-3-3 15,1 2 3-15,2-2-2 0,1-2-2 0,-1 0 2 16,1-3 2-16,0 0-2 0,1-2-1 0,-1 0 1 16,-2 0-3-16,1-3-4 0,-3 0 0 15,2-1 1-15,-5 2-3 0,-1-1 0 16,-2 0-1-16,-3-1 3 0,-1 3 1 16,-2 0 2-16,-2 0-2 0,-2 3 0 0,-1-2 3 15,-4 2-2-15,0 2 5 0,-2 1 5 16,-1 0-1-16,1 0-2 0,1 3 5 15,-3-1 1-15,6 0-1 0,-3-2-4 0,3 0 2 16,4 1-1-16,0-3 0 0,2 1-6 16,8-2 6-16,0 0 1 0,-5-5-3 15,5 5 2-15,7-12-5 0,3 4 1 16,-2-4-5-16,3 0 2 0,0-1 4 0,2-1-4 16,-2-1-4-16,0 2 6 0,-1 0-2 15,-1 4 2-15,-3-3 2 0,0 3 0 16,-3 1 1-16,1 2 3 0,-4 0 6 0,-2 1 3 15,-1 2 0-15,3 3 3 0,-12-2-1 16,12 2-3-16,-15 2 2 0,5 1-1 16,3-2 1-16,0 2-4 0,0-2-2 0,0 1 0 15,0-1 1-15,7-1-3 0,-7 5-1 16,4-3 1-16,3-2-2 0,0 0-2 16,7 7-1-16,-2-6 2 0,1 1-2 15,0 0 0-15,-1-1-2 0,1 1 2 0,-1 0-1 16,-5-2-3-16,11 2 0 0,-7-1 2 15,-4-1 0-15,0 0-4 0,0 0 1 0,0 0 1 16,0 0 0-16,0 0-2 0,-20-5 1 16,9 3 0-16,-1 1-2 15,-1-3 2-15,-2 3 1 0,-2-2-1 0,2-1-2 16,-2 0 1-16,1-2 0 0,-3 1 0 0,2 2-1 16,2-2 2-16,-1-1-3 0,4 2 0 15,1-1 1-15,1 1-5 0,3-1 2 16,1 0-2-16,2 0 4 0,2 0-2 15,2 0 4-15,6 0-2 0,0 0 2 0,4-2 1 16,0-1 0-16,5 2 2 0,0 2-5 16,0-3 3-16,2 2 0 0,0 1 2 15,-1 1 2-15,2 2 1 0,-3 1-4 0,2 1 2 16,-4 0 2-16,0 5-2 0,1 0 2 16,-4 2 1-16,1 0-2 0,-4 6 3 15,3-3 0-15,-2 1-1 0,1 0-1 0,-3-1-1 16,1 1-2-16,0 0 4 0,0 0 1 15,0-3-5-15,0 0 1 0,0-3 2 16,1 0-2-16,2-1 0 0,-3-4 1 16,3-1-2-16,-2-1 1 0,4 0 0 0,0-5-2 15,-2 0-6-15,1-3-3 0,-1-1 1 16,0 0 0-16,-1-2 1 0,-2 0-1 0,1 1 4 16,-4-3-3-16,0 1 4 0,-2 1-2 15,-2 0 1-15,0 0 0 0,-6 0 0 16,0 3 2-16,-2 0 0 0,1 0 0 15,-4 5 0-15,0-3 1 0,-5 2 0 0,6 3-2 16,-6 0 5-16,3 0-2 0,2 1 0 16,1 1 0-16,-3-2-2 0,4 2 1 15,0-4-7-15,3 3-5 0,1-2 3 16,0-4-7-16,5 2-1 0,0-3-2 0,2-3-4 16,3 0-4-16,-2-3 2 0,1-1-1 15,2-1 1-15,-3 2 0 0,1-2 4 0,-1-1 1 16,-1 2 5-16,-2 0 0 0,0 1 1 15,-3 1 0-15,-3 1-3 0,1 4 9 16,-3 0 3-16,-2 0-2 0,0 4 3 16,-2 0 1-16,1 0-11 0,1 2-38 0,1-2-66 15,2 2-475-15,0-3 203 0,1-1 133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7:43.673"/>
    </inkml:context>
    <inkml:brush xml:id="br0">
      <inkml:brushProperty name="width" value="0.10583" units="cm"/>
      <inkml:brushProperty name="height" value="0.10583" units="cm"/>
      <inkml:brushProperty name="color" value="#D75BCD"/>
      <inkml:brushProperty name="fitToCurve" value="1"/>
    </inkml:brush>
  </inkml:definitions>
  <inkml:trace contextRef="#ctx0" brushRef="#br0">280 356 27 0,'0'0'148'0,"0"0"-9"0,0 0-8 15,-23 5-17-15,17-3-7 0,1 3-9 0,5-5-7 16,-8 11 0-16,5-7-13 0,0 4-5 16,3-1 3-16,0 4-12 0,-2-3-10 15,4 1 0-15,4-1-4 0,-1 2-5 16,1-2-2-16,2-4-7 0,3 2-1 0,1-4-3 16,2 0-3-16,-1 1 4 0,1-6-2 15,4 1-9-15,-2-3-5 0,-2-2 0 0,-1-1-2 16,3-2-5-16,-8 0 1 0,3-1 1 15,-6-1 2-15,-5 0-2 0,0-1 4 16,-3 0 9-16,-2 1 9 0,-3-1 7 16,-6 1 7-16,-1 2 11 0,-1 2 4 0,-3-2 6 15,1 3 6-15,1 1-1 0,-2 1 1 16,3 3-6-16,-5-1-5 0,8 0-6 16,-1 6-8-16,-4 0-4 0,7 2-3 0,-2 3-5 15,2-1 0-15,3 1-8 0,2 2-1 16,-1 2-4-16,5-2-1 0,2 3-2 15,0-1-1-15,2 1-4 0,5-3-1 0,1 0-1 16,1 0-3-16,2-3-1 0,2 1-4 16,2-3-7-16,-1 0-8 0,2-5-9 15,1 0-9-15,3-3-7 0,-4-1-5 0,4-1-2 16,-3-5-3-16,2 2 3 0,-2-2 0 16,-4 2 9-16,3-4 1 0,-8 2 7 15,0 0-2-15,-3-3 6 0,-2 3 5 0,0 0 5 16,-3 2 8-16,-3 0 5 0,-2 4 6 15,5 4 6-15,-14-5-1 0,6 5 2 16,8 0 2-16,-23 7 4 0,6 1 8 0,4 5 5 16,-2-4 2-16,-2 7 2 0,3 1-1 15,4 1 0-15,-4 2 1 0,4-2 4 16,2 5-9-16,3-3 0 0,2-3-2 16,0 3-8-16,3-4-1 0,0-2-1 0,3 2-5 15,5-4 2-15,-2-3 0 0,2 2-4 16,4-6-5-16,2 1-1 0,-1-4-7 15,4-2-8-15,-2-2-9 0,4-6-7 0,-3 2-4 16,2-2-2-16,-2-1-1 0,-2-3 2 16,2-4-2-16,-3 4 3 0,-5-3 4 15,0-3 1-15,-2 3 1 0,-6 2 4 0,0-1 0 16,-3-2 4-16,-3 3 5 0,1 1 3 16,-3 0 7-16,-2 2 3 0,-1-1-1 0,0 4 4 15,0-1 0-15,1 6-1 0,-6-1 3 16,3 6-2-16,-1 2 5 0,1 0 4 15,2 5 2-15,-4 2-1 0,4 1-3 16,0 2 5-16,5 0-3 0,-2 1-1 0,5-2 1 16,1 2 0-16,2 1-1 0,2-2-3 15,4-2-2-15,-1 1 1 0,3-2-2 0,3-3 0 16,0-1-3-16,4-4-1 0,2 2-2 16,-4-6-9-16,6-4-4 0,-1 0-8 15,1-6-8-15,0 1-2 0,2-7-12 16,-5-5 1-16,1 4-2 0,-5 0 0 0,-1-3 5 15,-6 2 2-15,1-3 7 0,-3 4 12 16,-3 2 7-16,-3 0 7 0,0 0 6 0,-2 0 3 16,-4 5 4-16,-3 0 1 0,1 2-3 15,-5 2 2-15,-1 4 5 0,0 0-1 16,0 4 1-16,-2 0 4 0,-1 6 3 16,1 0-1-16,0 4-1 0,1 1-3 0,4 2-2 15,0 0 2-15,1 1-2 0,5-2-2 16,-2 4 0-16,5 0 1 0,2-3-1 0,0-3-3 15,6 4 1-15,2-4-7 0,1-2 3 16,1 1 1-16,4-5-5 0,2 2 2 16,4-2 0-16,0-6-9 0,0 0-9 0,5-6-13 15,1-2-12-15,4-4-6 16,-4-3-16-16,2-2-5 0,-3-4-5 0,-2-1 2 16,-1 1 3-16,-2-3 6 0,-6-2 6 15,-2 3 5-15,-6 1 6 0,-3 2 6 16,-3-3 9-16,-2 3 13 0,-5 0 8 0,-1 0 11 15,-5 5 3-15,2-1 4 0,-6 4 6 0,1 5 0 16,-1-1 4-16,-3 5 1 0,4 2-1 16,0 2 2-16,-1 5 0 0,0 1 0 15,1 2-4-15,2 5-3 0,0 0 3 16,4 9-1-16,-1-3 2 0,2 3 0 0,3-2-2 16,4 1-3-16,-1 3 0 0,6-2-3 15,0-3-2-15,3 2-3 0,0-1 5 0,5-3-3 16,0-1-3-16,5-2 1 0,-2 0-2 15,2-5 0-15,4-5-1 0,0 0-5 16,0-5-7-16,2-3-12 0,4 1-11 16,-1-8-9-16,-3 0-6 0,1-2-4 15,-3-1 4-15,-1-2 2 0,-5-1 2 16,1-1 1-16,-3 2 4 0,-7-2 7 0,-2-1 0 16,-2 3 3-16,-4-3 2 0,1 0 5 0,-8 3 3 15,0 0 4-15,-1 2 3 0,-2 1 3 16,-5 4 4-16,5 1 2 0,-6 2-2 15,-1 3 2-15,6 2 2 0,-2 2-1 0,-4 3 0 16,4 2 3-16,0 3 0 0,-2 3 5 16,0 5 1-16,4-4 3 0,2 5 0 0,2 0 4 15,2 2-1-15,0 1 0 0,5-2-3 16,-1 1 0-16,7-3-1 0,0-1 1 16,4-2-2-16,5 3 0 0,-1-6-2 15,3 1-1-15,5-3-1 0,2-6-1 16,-2 0-3-16,3-4-8 0,5-4-12 0,-5-2-10 15,3-2-11-15,1-5-5 0,-4-2-3 16,0 3 1-16,-4-3 0 0,-1-3 4 0,-6 0 3 16,0 1 4-16,-5-1 5 0,-6 0 4 15,0 1 7-15,-5-1 8 0,-3 1 6 16,0 2 6-16,-9 2 7 0,3 0 4 16,-2 3 4-16,-4 3-2 0,1 1 3 0,-1 2-1 15,1 1-2-15,0 3-1 0,-1 3 0 16,4 1 3-16,0 4 0 0,-2 2 2 0,5 0 2 15,0 5-4-15,1 1 0 0,6 1 3 16,1 1-7-16,3 2 3 0,2 0 1 16,3-5-5-16,3 5 4 0,5-2-4 15,0 0-4-15,4-3 1 0,2-3 3 0,3 1-5 16,2 0 1-16,4-9-3 16,-1 4-3-16,1-6-7 0,-4-4-10 15,3 0-2-15,1-4-8 0,-1-4-7 0,-3-2-1 0,2-3 0 16,-5-1 3-16,0 2 2 0,-5-7 1 15,2 3 4-15,-8-2 4 0,-2 0 1 16,-3-2 1-16,-3 1 2 0,0 1 3 0,-2 1 3 16,-8-2 7-16,5 4 7 0,-3-1 2 15,-2 3-3-15,-1 2 1 0,2 1 1 0,-2 1-2 16,3 3-1-16,-2 4 1 0,-1-1-2 16,-1 5-2-16,1 3 1 0,1 1-2 15,2 5-1-15,-7 0 3 0,4 3-2 16,3 4-2-16,-2-1 6 0,7 0-6 0,-1 2 3 15,5 1 2-15,2-3-2 0,0 3 1 16,2 0-4-16,8-3 4 0,1 2 1 16,0-4-1-16,2-1 7 0,5-2-12 0,4-4 5 15,-3-2 1-15,4-4-7 0,2-2 4 16,-3 0-10-16,4-6-6 0,-4 0-7 0,1-2-3 16,-4-2 2-16,0 2-1 0,-1-5 3 15,-7-1 1-15,0 4 2 0,-3-4 5 16,-3 2 1-16,-5-2-4 0,0 1 4 15,-5 0 0-15,-3 0 3 0,-3 3 1 0,-3-1 3 16,-1 3 2-16,-4 1 2 0,-3 0 6 16,-1 5-1-16,1 1-1 0,-1 1 0 0,1 2 0 15,0 5 1-15,-1-1-2 0,4 2 5 16,0 4-1-16,-5 2 0 0,5 3 2 16,3 3 2-16,-2 2 0 0,7 0 5 15,0 5-2-15,3 1 4 0,5-4-2 0,1 6 2 16,4-6-3-16,1 4 0 0,5-3 0 15,3 2 0-15,3-3-3 0,1-4-2 16,7-1-1-16,-3-3-1 0,4-5 2 0,-1-1 1 16,4-4-3-16,-2-4-2 0,1-4 0 15,1-1-10-15,-1-5-5 0,-5 0-2 16,5-6-8-16,-4-1 9 0,-3-1-5 0,-4 0 0 16,-3-1 1-16,-3-2 1 0,0 4 1 15,-8-3 2-15,3-3-1 0,-6 3 3 16,-2 0 0-16,-3 0 0 0,-1 2 1 0,-4 0 0 15,2 1 0-15,-4-1 1 0,-2 3-3 16,1 2 6-16,-2 1 2 0,2 1-2 16,-1 1 2-16,1 3-2 0,-2 2-1 15,5 0-1-15,-4 5 3 0,1 3 2 0,1 2-4 16,-4 2 0-16,5 4 2 0,-4-2-3 16,5 6 4-16,2 0 3 0,0 3 4 0,0-1-1 15,5 4-1-15,0-1-2 0,3 0 4 16,3 2-2-16,0-1 2 0,5 1-3 0,5-2 5 15,-5-2-1-15,6 0-5 0,3-3 6 16,0-3-2-16,3-1-3 0,0-4 2 16,5-5 1-16,-2-2-4 0,-1-2-8 15,3-8-6-15,1 0-1 0,-1-2-8 0,-3-6-4 16,2 1 0-16,-2-4 2 0,-6-2 7 16,0 3-4-16,-5 0 3 0,-3 0 1 0,-5-2 4 15,0-2-1-15,-5 2 1 0,-3 2 6 16,-5 2 0-16,0-5 4 0,-6 4 2 15,-2 0-3-15,-3 4 2 0,2 3-1 16,-1 2 0-16,-2 2-3 0,2 4 1 0,1 1 0 16,-3 3-2-16,5 3 2 0,-2 1 0 15,0 6 0-15,-1 0 2 0,4 6-1 0,-4 0 2 16,6 1-1-16,1 3 3 0,2 0 0 16,-1 3 2-16,4-1 1 0,6 1 3 15,2-1 1-15,-2 1-1 0,5 0-2 16,2-1 2-16,1 1-1 0,5-3 5 15,3 0-2-15,4-2-6 0,4-1 0 0,0-4 5 16,7 0-4-16,-1-3-2 0,4-6 5 0,-2-1-3 16,2-3-2-16,-2-3 2 0,4-1-4 15,-1-4-1-15,2-2 0 0,-5-2-5 16,2-4-2-16,-5-1-2 0,2-1 0 16,-4-2 0-16,-3 0 1 0,-1 0 2 0,-4-3 0 15,-3 3 1-15,-3-3-2 0,0 0 1 16,-5 4 5-16,-1-7 0 0,-2 6-5 15,-2-3 4-15,-1 1-1 0,-2 2-3 0,-1-1 5 16,-2 4 1-16,-3 0 2 0,0-1-6 16,-4 3 3-16,1 2-3 0,1 0 0 0,-4 1 1 15,2 4-1-15,-4 1 1 0,3 4-2 16,-7 3-1-16,1 3 2 0,-1 2-2 16,1 0 1-16,0 5 2 0,-4 5 0 15,1 0-3-15,2 3 6 0,1 0-3 0,3 4-1 16,-1-2 0-16,6 4 0 0,0-1 1 15,6-2 1-15,3 2 2 0,2-1 1 16,0 1 6-16,3 0-3 0,6-3 1 0,-1 2 2 16,1-4 1-16,5 0-3 0,-1-1 0 15,5-2-1-15,2-2 2 0,2-3-2 0,0-3 3 16,2 1-3-16,3-5-1 0,-1-6 2 16,2 1 0-16,-3-4-2 0,6-5 7 15,-3-3-9-15,1 0 0 0,-4-4 2 16,1 0 0-16,-7-2-1 0,1 0-1 0,-6-2 2 15,1 1-4-15,-7-2 4 0,1 3-2 16,-6-3-4-16,-3 3 2 0,0-2 1 16,-6 2-2-16,1-1 0 0,-3 4 2 0,-3 0-3 15,-2 1-2-15,1 2 4 0,-2 1 0 16,1 0-2-16,-2 6-1 0,2-1 2 16,-1 5-2-16,1 3 1 0,-4 5-1 15,-2 4-3-15,3 0 1 0,-2 6 3 0,5 3-1 16,-6 0 0-16,4 4 0 0,2 0 1 15,-1 4 0-15,6 1 2 0,-1-1 4 16,7-1-2-16,-1 1 3 0,6 1 3 0,3-2 2 16,0 0-3-16,2-2 3 0,3-3-6 15,5 0 3-15,0-2 1 0,4-1 2 0,-1-4-4 16,5-3 1-16,0-3 5 0,3-1-5 16,0-6 2-16,1 0-1 0,1-6-2 0,-2-1-4 15,2-3-2-15,-4 0-6 16,4-3-1-16,-7-4 1 0,-2 1 0 0,-4-1-2 15,-1-3 1-15,-1 0-1 0,-5 0 1 16,-3-1 3-16,-3 1-3 0,-3-2 4 0,-8 2-1 16,3-1 3-16,-7-1-5 0,-2 2 1 15,-2-1 0-15,-1 3-1 0,-2 4 3 16,-3-2 1-16,5 4-2 0,-5 2 1 0,2 2 0 16,1 3-1-16,-2 0 0 0,0 2 1 15,0 3 0-15,1 6-1 0,1-1 1 16,0 2-1-16,-1 6 3 0,1 2-2 0,3 2 0 15,-2 4 0-15,2 2 2 0,6-1 2 16,-3 3 4-16,6 3 2 0,1-1 3 0,7-1 2 16,-4-1 1-16,9 3 0 0,-3-3 2 15,8 0-3-15,-2 0 13 0,7-2 0 16,5-1-6-16,1-2 0 0,0-4 0 16,4-1 0-16,2-5-6 0,-2-2 1 0,2-7 0 15,2-1-1-15,-1-1-2 0,1-7-1 16,2-2-3-16,-2-1 5 0,-1-3-6 15,-4-1 5-15,1-3-4 0,-4 1 1 0,-2-4-5 16,-4 3 6-16,-3-2-6 0,1 0 1 16,-8 3 2-16,-1-3 1 0,-2 0-9 0,0 2 3 15,0 0 2-15,-8-2-6 0,3 3 3 16,-5-1 2-16,2 0-2 0,-3 1 1 16,0 4-3-16,0 0 3 0,-4 1-2 15,4 1 0-15,-2 4 1 0,2 0-3 0,0 1-1 16,-4 4 1-16,-2 2-2 0,4 2 1 15,-1 4 6-15,-4 1-10 0,2 0 4 16,0 6 4-16,2 0-2 0,-1 2 2 0,1 0 1 16,1 2-4-16,4-1 2 0,4 4 0 15,-1 1-3-15,6-4 2 0,0 0 3 16,6 4-1-16,-1-4 0 0,6 1 1 0,0-3-4 16,0-2 5-16,7-1 3 0,-2 0-4 15,1-6 0-15,2-2 3 0,1-4 2 0,-1 0-6 16,1-4 5-16,3-4-10 0,-7-2-8 15,3-2 3-15,-1 1-1 0,-4-4-1 16,-3 0-3-16,-3 3 3 0,-3-4 1 16,-1 4 3-16,-4-3-7 0,-4 2 3 0,1 0-9 15,-2 3-6-15,-3-2-10 0,2 2-17 16,-5 0-25-16,3 2-32 0,-3 1-46 16,-1 2-66-16,1 0-770 0,0-2 338 0,0 0 223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7:52.870"/>
    </inkml:context>
    <inkml:brush xml:id="br0">
      <inkml:brushProperty name="width" value="0.1" units="cm"/>
      <inkml:brushProperty name="height" value="0.1" units="cm"/>
      <inkml:brushProperty name="color" value="#57D200"/>
      <inkml:brushProperty name="fitToCurve" value="1"/>
    </inkml:brush>
  </inkml:definitions>
  <inkml:trace contextRef="#ctx0" brushRef="#br0">1058 33 125 0,'3'-6'153'0,"-3"-2"-8"16,0 8-5-16,2-7-10 0,-2 7-9 0,0-8-15 15,0 8-10-15,0 0-8 0,0 0-9 16,0 0-4-16,0 0-13 0,-30 13-5 16,19-3-3-16,-2-1-11 0,0-2-2 15,3 7-2-15,-4-1-5 0,3-4-6 0,0 5-2 16,1-4 2-16,5 4-10 0,0-1-2 16,5-1 2-16,-3 1-3 0,8 3-1 15,1-5 0-15,6 2-1 0,4 0-4 16,4 0 3-16,5-1 0 0,3 0-1 0,3 1-2 15,5 0 1-15,-2-1-2 0,1 2-6 16,8 0 5-16,-4 2 0 0,-3-4 1 16,-5 6-4-16,3-4 2 0,-6 4-2 0,-1 0 3 15,2-2-1-15,-5 3 0 0,-1 4 0 16,-6-3 0-16,-1 5 3 0,-1-2 4 16,-4 5 6-16,-3-1 6 0,-2 1 0 0,-4-1-2 15,-4 9 7-15,-1-1 1 0,-5 0 2 16,-3 1 3-16,-7 4-7 0,2-3 6 15,-1-2-5-15,-3 0-3 0,-2 1 1 16,3-8-4-16,-2-1-1 0,2-1-2 0,-5-5-1 16,1 0-1-16,-2 0-6 0,-1-4-1 15,-1-2 0-15,-5 0 0 0,0-2-3 0,-3 1 0 16,0-8-6-16,-2 1 4 0,0 1-1 16,2-3 1-16,1 0-2 0,1-5-17 15,1 0 2-15,5-2-1 0,1-1-2 16,2-2-2-16,3 0 2 0,7-1-4 0,3-1 0 15,3-3 2-15,6 0 2 0,4 0-3 16,4-3 1-16,7-1-2 0,4 1-3 0,6-6 7 16,7 2-2-16,10-3 2 0,2 0 1 15,6 0 4-15,6-3-3 0,2 4-2 16,3-2-3-16,-8 4 1 0,-1 5-6 16,-2-4-2-16,2 6-1 0,-5 0 2 0,-4 2 5 15,-1 3 0-15,-3 1-5 0,-7-2-1 16,-1 4 3-16,-5 0 0 0,1 2 5 0,-2-4 1 15,-4 4-1-15,-3-2 8 16,2 0 0-16,-1 2 1 0,-4-2 7 0,2-1-3 16,-4-2-1-16,0-1-1 0,0-4 1 15,0 1 0-15,-3-1 1 0,2-4 4 0,-2-2-4 16,-3 0-4-16,4-1 4 0,-7-1-4 16,1 1 6-16,-3-2-3 15,0 2-1-15,-3-1 0 0,-2-2 0 0,-3 3 0 16,-3 1 0-16,-2 2 0 0,0-2 1 15,-4 4-7-15,-2 2 2 0,-1 0 3 0,-2 2 1 16,-1 3-2-16,-2 1 1 0,1 4 4 0,-2 0 1 16,-2 2-5-16,2 2 1 0,2 1 0 15,-2 3-2-15,-1 5 3 0,5-4 1 16,-1 7 2-16,1 2-4 0,4-1 2 16,2 3 1-16,5 0-4 0,0 0 3 0,2 1 2 15,4 1 1-15,-2-1 4 0,2 1-4 16,-1 0 0-16,1 0 3 0,2-3-3 15,-2 1-2-15,-1 0 1 0,-2-2-1 16,0-3 1-16,-2 0 1 0,-1 0 1 0,-2-5 2 16,-4 0-3-16,-1-3 3 0,-1-4 0 15,3-3 0-15,-7-3-2 0,1 1-5 0,-3-5-2 16,-1-1 5-16,2-5 0 0,-2-2 0 16,4 0 1-16,3-5-3 0,-2-2-3 15,8-4-2-15,2-2-1 0,3 1-3 0,5 0 0 16,6-3 2-16,2-5-3 0,3-3 4 15,9-1 0-15,3-1 4 0,2 1-10 16,3 0 13-16,6-7-5 0,3 4 1 16,2-1 2-16,1 6-6 0,-2-6-1 15,2 5-1-15,-6 8-3 0,-1-1-9 0,-1 8 2 16,-7-1 2-16,-3 6 0 0,1 0 2 16,-6 4-4-16,0 1 5 0,-1 4-5 0,-4 0 8 15,0 1-1-15,-3 5 3 0,-6 3-3 16,0 0 1-16,0 0 1 0,0 0-2 0,0 0 10 15,0 0-5-15,-15 29 2 0,9-19 2 16,-2 1 5-16,3 3-10 0,-4 4 6 16,4-1-1-16,-1 3 0 0,4 0 5 15,-1 3-7-15,0 3 1 0,6-4 4 0,0 3 1 16,2 3 11-16,6 0-11 0,0 2-1 16,3 0 1-16,6 6 3 0,2-1-3 15,1-3 4-15,-1 2-6 0,3-2 1 0,1 1 7 16,-2-1-4-16,2 1 0 0,-1-3-4 15,-4 3 6-15,3-3 0 0,-5 3-3 16,-6-3-3-16,5-3 4 0,-7 3 3 16,-3-2 0-16,1 5-1 0,-7-6-3 15,-2 3 4-15,-5 1 2 0,-3 2-1 0,-3 2-2 16,-6 3 2-16,2-8-1 0,-7 3-2 16,3-6 1-16,-4 1-2 0,-4 0 3 0,-5-3-1 15,2 0 1-15,-1-2-2 0,-2-3 4 16,-4 0-6-16,-2-2-2 0,6-3 3 15,-7 0-3-15,-2 0-3 0,-2-2 9 0,5-3-5 16,-6 0 0-16,2-4 1 0,5 1-2 16,-7-3-3-16,3-1 6 0,1 0-2 15,-2 0-4-15,1-6 8 0,0 0 2 0,4-2-7 16,-2-4 6-16,3 3-2 0,4-4-3 16,-1-4-2-16,4 0 2 0,4-4-2 15,2 1-8-15,4-3-2 0,0-3 2 0,4 0-5 16,5 3-3-16,2-2 1 0,3-1 5 15,0 1-4-15,3-1-1 0,3 3 7 16,3-3 1-16,7 3-1 0,1 2 1 0,0-2 1 16,0 5 0-16,2 0-4 15,5 2 4-15,-4 3 1 16,2 6 3-16,0-3-8 0,-1 6 6 0,2 5-3 0,-1 2 0 16,2 4 2-16,-4 1 3 0,-1 8 1 0,4 4 0 15,-6 1 1-15,1 5 2 0,-1 1-3 16,-3 3 7-16,0-3-2 0,-2 2 1 15,-4 3-2-15,-2 1 0 0,0-1 0 0,0-5-3 16,0 8 5-16,0-5 3 0,-2 2-3 16,2-5-5-16,0-3 2 0,0 4 3 15,2-6 0-15,6 5 5 0,2-3-2 16,1-4-4-16,3 3-1 0,2-6 4 0,7-3-5 16,-1-1 3-16,4-1 3 0,4-5 2 15,-1 1-1-15,1-7-2 0,-6 3-2 0,5-4 0 16,-4 2 0-16,1-3-1 0,-5 1 2 15,-4 0 0-15,1 0 0 0,-8-3-2 16,1 0 4-16,-11 0-6 0,0 0-3 16,0 0 1-16,0 0 0 0,0 0 0 0,-35-6 3 15,9 6-4-15,-11-3 2 0,-4-1 4 16,-9 1-2-16,-6-4 5 0,0 0-6 16,-6-2 0-16,-2-3 0 0,-3-3 4 0,3-1-6 15,-2-1 4-15,5-3 3 0,2-3 3 16,10 6 5-16,4-4-8 0,5-1-2 15,4 2 0-15,3-3 2 0,11 1-6 0,-1-2 4 16,12 1 2-16,0 1-4 0,8 0-1 16,0-1-4-16,9 1 0 0,-1-1 11 15,6-1-10-15,6 0 0 0,6-1-2 0,1 2 8 16,11 0-6-16,3 3 5 0,4 0 2 16,3 3-6-16,3 4-2 0,2 3 5 15,0 0-2-15,3 3 0 0,-5 7-3 0,-1 0 8 16,-1 2-9-16,4 6 4 0,-4-1 3 15,0 6-3-15,-4 2 0 0,-3 2 4 16,-6-2-3-16,-1 2 2 0,-2 2-1 0,-2 1 2 16,0 0-6-16,-2 0 7 15,1 0-5-15,-3 0 5 0,2-2-5 0,-1 0 4 16,4-1 5-16,-5-1-6 0,2-4 0 16,2 0 1-16,-5-4 10 0,4 0-9 0,-2-6-3 15,3 1 5-15,-3-3 4 0,1-5-9 16,1-1 2-16,-1-1 1 0,1-4 1 0,-1-1 0 15,-1-3-2-15,-3-3 2 0,1 1-6 16,-7-6 4-16,-2 2-6 0,-2-3 6 16,-6-1-8-16,-4 2 5 0,-2-3 6 15,-5 2-14-15,-5 1 9 0,-3 0-2 0,-4 1 0 16,-2 2-4-16,-9 5 6 0,0-1 0 16,0 3-8-16,-5 6 4 0,-1 0 9 15,0 4-11-15,1 3 4 0,-4 3 4 0,1 2-2 16,0 4-3-16,-7 4-2 0,2 0 5 15,-1 5-1-15,-3 0-2 0,3-1 5 16,1 3-2-16,-2-2-1 0,-2 2 0 16,0-2 0-16,1-5 0 0,-6 4-4 0,-1-2 5 15,1-3 1-15,-1 1-1 0,1-6 3 16,-1 1-1-16,8-3 2 0,-5-2-5 16,3-6 6-16,-3 3 3 0,3-5-6 0,-1-3 3 15,-5-2 0-15,3 0-3 0,0-5 1 16,6-2 3-16,4-1-7 0,1 1 2 0,7-2 3 15,4 2-6-15,4 0 6 0,9-1-6 16,0 0 2-16,5 1 0 0,8-1 2 16,3 3-5-16,5-1 3 0,7-4-1 15,7 3 5-15,9 0-4 0,2 1 2 0,12 0 0 16,8 5-5-16,6 1 0 0,2 4 5 16,6 3-4-16,0 3 3 0,0 0-2 15,7 9 7-15,-2 1-8 0,-2 5 5 0,-6 5 0 16,-2 2-1-16,-4 4-2 0,-2 1 2 15,-5 4 1-15,-1 1-2 0,-5 1-2 16,-1 0 1-16,4 0-2 0,-6-1 4 16,3 1 2-16,-4 0 4 0,2-8-7 15,-4 1 3-15,3-2 4 0,-3-4-4 0,3-2 2 16,-2-4-3-16,-2-5 4 0,-1-2 0 16,2-3-1-16,-3-8 1 0,3-1-3 0,-2-2 1 15,-1-3-4-15,-2-6-1 0,-4 2-6 16,1-7 3-16,-6 2-3 0,-2-4-2 15,-4-5 0-15,-2 3-4 0,-6-3-2 0,-6 3-1 16,-1-1 3-16,-4-1 1 0,-4-1-4 16,-7-2-1-16,0 0 8 0,-5 2 1 15,-1-2-5-15,-3 2 5 0,-2 3 2 16,2 0 7-16,-2 2-4 0,-3 3 0 0,-1 2 4 16,2 3-4-16,-2 0-1 0,4 5 3 15,0 3 9-15,2-3-12 0,0 0-1 0,4 2-1 16,-2 2 4-16,7-1 8 0,-2 0-6 15,5 2-4-15,-3-3 1 16,4-2 3-16,1 0-3 0,4-3 6 0,2-2-6 0,0 0-2 16,2-2-3-16,4-6-7 15,1 4 0-15,1-5-3 0,0-1 3 0,-3-3-6 16,6 1 7-16,-2-1 3 0,-4 3 0 16,5-3-5-16,-2 3 4 0,-3 0 7 0,-2 0-6 15,2-1 5-15,4 2-1 0,-4-2 0 16,1 3 2-16,-1-1-2 0,-2 1-1 0,4 0 0 15,-2 3-2-15,-2 0 8 16,-1 0 1-16,4 0-4 0,-3 2 3 0,-3 0 2 16,2 3-7-16,-2 0 6 0,0 0-2 15,3 0 12-15,-3 2-12 0,-3 0 1 16,3 2-3-16,-2-1 1 0,-4 1 9 16,1 0-14-16,-1 1 4 0,-3 0-2 0,-2 6 2 15,0-4 0-15,-3 6 2 0,-4-2-4 0,-1 2 2 16,0 2 2-16,-4 0-3 0,-2 2 2 15,1 4 3-15,-2-4 0 0,1 4-5 16,2-2 5-16,4 1-1 0,0 0-6 16,1 0 2-16,5 0 1 0,2 3 6 0,2-1-5 15,7 1-1-15,4 0 6 0,7 0-3 16,2 1 2-16,5 1-3 0,7 3 4 16,4 0-3-16,5 1 3 0,1 2-1 0,3 1 1 15,4 3 2-15,-2 3-2 0,2 0 1 16,-3 2-1-16,-4 0 0 0,-2 3-2 0,-1 2-1 15,-7 0 1-15,-1 3 3 16,-3-1-2-16,-7-1-3 0,-1 4 4 0,-5-2 1 16,-6 4-1-16,0-1 12 0,-6 2-9 15,-2-3 9-15,-1 0-2 0,-5 6 1 0,0-2 4 16,-2 1-2-16,-5-1 2 0,2-4-7 16,-3 0 1-16,2 0-4 0,-5-4 3 15,4 1-3-15,-3-2 2 0,0 1-1 16,-5-1-4-16,5-3 5 0,-2 3-2 15,1-2-2-15,-4 3-1 0,5-4-1 0,-1 3 8 16,-1 0-9-16,2 1 2 0,3-6 0 0,5 0-4 16,-1 2 3-16,1-1 3 15,1-3-6-15,4-3 0 0,3 1-1 0,0-5-2 16,-1 2 9-16,1 0-7 0,4-6-1 16,-1 0 3-16,-1 1-1 0,1-3 4 0,2 0-4 15,-2-2 0-15,2 1 1 0,-3-3 2 16,4 2-4-16,-1-1 0 0,-3 1-6 0,-2-1-10 15,-1 1-7-15,1 0-9 0,-3-1-12 16,-3 3-12-16,-2-3-16 0,-5 1-216 16,2 0 98-16,-4-3 65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7:58.864"/>
    </inkml:context>
    <inkml:brush xml:id="br0">
      <inkml:brushProperty name="width" value="0.1" units="cm"/>
      <inkml:brushProperty name="height" value="0.1" units="cm"/>
      <inkml:brushProperty name="color" value="#9966CC"/>
      <inkml:brushProperty name="fitToCurve" value="1"/>
    </inkml:brush>
  </inkml:definitions>
  <inkml:trace contextRef="#ctx0" brushRef="#br0">272 1125 48 0,'-5'-8'59'0,"5"8"1"0,-9-5 1 15,5 0 1-15,4 5 1 0,0 0-2 16,-5-5 4-16,5 5 9 0,-6-5-7 15,6 5 8-15,0 0 8 0,0 0 2 0,-8-5 3 16,8 5 0-16,0 0-6 0,-5-7-3 16,5 7-2-16,-6-6-3 0,1 2-3 0,5 4 0 15,-6-8 2-15,4 3 3 0,-4-2-7 16,4-1-4-16,-5 2 4 0,4-3-3 16,-3 1-2-16,4-2-3 0,-4 0-2 15,4 0-1-15,-1-3-4 0,3-2-4 0,-3 2-5 16,3-1-4-16,0-4-4 0,0 1-4 15,0-4-1-15,3 1-4 0,2-3-3 0,1-2-2 16,-1 6-1-16,5-4 0 0,-5-3-4 16,3 3 0-16,1 1-1 0,-1-3-4 0,3-1-1 15,0 1 1-15,1-3-1 0,2 1-2 16,-1 2 0-16,4 0-2 16,0-3-1-16,3 3-1 0,-1 3 4 15,1-4-6-15,2 1 0 0,3 3 2 0,3-4-3 0,-3 3 1 16,9 1 0-16,-4 0 0 0,4-1-1 15,-2 7-1-15,-2 1 2 0,-2 0-1 0,0 2 0 16,3-1-1-16,-4 1 1 16,-1 0-1-16,-4 3 0 0,0 3-2 0,1-3 0 15,-4 3 0-15,-2-2 3 0,-2 5-2 16,-2-2 2-16,-2 2-1 0,3-2 1 0,-6 2-1 16,4 1 5-16,-3-2 6 0,-1 2 0 15,-8 3 3-15,11-5 2 0,-11 5 1 16,8-5 0-16,-8 5 1 0,0 0 1 0,3-5 1 15,-3 5-4-15,0 0 2 0,0 0-4 16,0 0 1-16,-22-3-1 0,22 3-2 16,-17 6-2-16,5-4 0 0,1 3-3 15,-3-2 2-15,1 2-3 0,-5 0 0 0,-1 2-3 16,0 1 5-16,-2 2-6 0,2 1 3 16,-3 1-3-16,-1 0-1 0,-1 4-2 0,-2 1 1 15,1-2 0-15,3 3-1 0,-1-2 1 16,1 4-2-16,-1-3 4 0,1 3-3 15,3 3 0-15,-4-3 0 0,1 2 0 16,6 2-1-16,-5-3 0 0,-1 0 1 0,6 1-2 16,-5 0 1-16,5 1 1 0,0 0 1 15,2 2-1-15,-4 0 5 0,2-2 0 0,-1 2 2 16,2 0 2-16,2 1 4 0,-1-1 0 16,0 0 0-16,-1 0 0 0,4 2 0 15,-2-1-2-15,2-1-2 0,-3 3 2 16,2-3 0-16,1 3 1 0,-3-4-4 15,6 2 1-15,-3-3-2 0,2-3 0 0,1 0 1 16,-1 0-2-16,1-3 11 0,0-1-10 0,2-1 7 16,1-2-2-16,0-1-1 0,-1-2 6 15,2 0-5-15,1 1 7 0,-2-5 2 16,2 0 1-16,0 2 1 0,1-4 1 16,2-4 0-16,-6 8-6 0,6-8 0 0,0 0-2 15,0 0-5-15,0 0 3 0,-16-12 1 16,13 2-9-16,0 2-1 0,1-3 0 15,2-1 2-15,-3-3-4 0,3 0-2 0,0-5 0 16,3 0-1-16,2-3 1 0,-2-2 2 16,5-5-5-16,0 0 1 0,3-3 7 15,0-3-8-15,7-1 1 0,-2-1 1 16,3-3-5-16,2 4 9 0,1-3-3 16,4 2-1-16,-5 3 0 0,4-1-3 0,1 3 1 15,-2 3-1-15,2 0 3 0,2 3 1 0,-5 2-1 16,1 1-4-16,7 2 0 0,-3 2 1 15,0-1 0-15,3 5 0 0,-1-2-2 16,1 3-1-16,1 2 2 0,1-1 1 0,3 1-2 16,-3 0 4-16,4 3-1 0,-3 0-5 15,-1-3 0-15,1 3 2 0,-1 3-1 16,-2-1-2-16,-6 3 4 0,1-2 1 0,-4 4-4 16,-3-2 3-16,-2 0-5 0,-3 2 4 15,0 1 1-15,-1-1 3 0,0 1-1 0,-13 2 2 16,13-3-2-16,-13 3-2 15,9 0 3-15,-9 0-1 0,0 0-2 0,0 0 3 16,0 0 0-16,-22 15-2 0,9-7 3 16,0-3-1-16,-1 3-3 0,-5 2 3 0,1-3 0 15,-4 6 2-15,-4-1-2 0,-1 3 0 16,-4 3 2-16,3-3-3 0,0 5-1 16,-8 0 2-16,2 6 0 0,4-4-3 0,-7 3 2 15,2 3 0-15,1-1-1 0,-1 3 3 16,3 3-3-16,-2 1 0 0,-2 3 1 15,-1 1-1-15,3 2 1 0,1 0 0 16,-1 3 2-16,1 2-2 0,2 1-1 0,4-1 2 16,1-5 2-16,1 6 0 0,2-4 1 15,1-1 5-15,3-3-6 0,1-1 1 0,2 0 4 16,2-6-1-16,3-1-1 0,-4-2 3 16,4-1-5-16,3-3 6 0,0-4 1 15,2-3-4-15,-2-2-1 0,3 0 2 0,-1-5-7 16,2 3 2-16,-1-1-11 0,2-4-20 15,-2 0-28-15,2-4-39 0,0 1-49 16,3-5-58-16,0 0-44 0,0 0-756 0,0-17 341 16,8-1 225-16</inkml:trace>
  <inkml:trace contextRef="#ctx0" brushRef="#br0" timeOffset="1294">1516 151 155 0,'8'-10'230'0,"-5"5"-4"0,2-3-10 15,5 4-15-15,-5-2-12 0,6-1-9 16,0 1-14-16,6 2-12 0,3 1-13 0,-1-3-11 16,6 6-10-16,1 0-11 0,-2 6-9 15,5-3-9-15,4 4-4 0,-2 3-10 16,-1 0-1-16,2 5-1 0,-2 0-1 0,1 3-2 16,-4 0-2-16,5 2 1 0,-5 3-3 15,5 0-2-15,-5 4 7 0,2 0-6 16,-2 1-5-16,2 0 2 0,-5-1-8 15,5 1 4-15,-7 3-3 0,4-3-3 16,-5 2-8-16,4 0 2 0,-2 0-2 0,-1 2-3 16,-1-7 1-16,-2 5-4 0,-3-2-1 0,0 0 0 15,2-1-4-15,-1 2-6 0,-7-2 3 16,7 3 2-16,-5-2-4 0,2-1 1 16,-3 1-2-16,-3 0-1 0,0 2-3 0,2-5-2 15,-5 3-2-15,3-3 0 16,-2 1-2-16,-1-2-2 0,1-1 2 0,-4 3-5 15,4-4-1-15,-3 1-2 0,2-3 1 0,-2 0-3 16,2 0 1-16,-1-3-1 0,-1 1 0 16,0-5-5-16,0 2 3 0,-1-2 2 15,1-3-1-15,0 0-3 0,0-3 3 0,-1 3 0 16,-2-5 0-16,3 3 0 0,-3-8 0 16,3 10 0-16,-3-10 0 0,2 3-1 15,-2-3-2-15,0 0 1 0,0 0-2 0,0 0-1 16,0 0-2-16,-5-31 0 0,5 21 0 0,-3-2-2 15,-2-3-12-15,2-1-3 0,0-4-3 16,-2 0-6-16,2-3-2 0,-4 1-1 16,2-6-2-16,-1 1-5 0,1-7 4 15,-3 5 6-15,2-1-5 0,1-4-5 16,-3 4 2-16,-1-2 7 0,0-1 1 0,1 2 4 16,-1-1 7-16,1 2-6 0,0-3 3 15,-3 2-1-15,-1-1-2 0,1 2 6 0,0 0 0 16,-3-3-1-16,1 0 3 0,-2 3 3 15,-2 0 1-15,4 0-1 0,-6 0 2 0,1 3-5 16,1-1 6-16,-2 0 2 0,-1 3-3 16,3-1 0-16,-2 1 4 0,-1 3-4 0,-2-1 3 15,3 0 0-15,-4 3-2 0,-2 0 0 16,2 2 0-16,1 1 2 0,0-1 0 16,-4 3-3-16,4 0 4 0,-4 0 4 15,2 2-7-15,2 1 5 0,-1-1 0 16,1 3-3-16,-1-3 1 0,4 3 9 0,-3 0-13 15,1 3 4-15,5-3 1 0,0 4-5 16,-2-1 3-16,4 4-2 0,0-1 12 0,4-2-7 16,1 2 0-16,-3 1-3 0,4 0 0 15,0-2 1-15,-1 3-7 0,9 2 8 0,-10-5-1 16,10 5 1-16,0 0-3 0,0 0 13 16,0 0-11-16,0 0-2 0,0 0 2 15,16 25-1-15,-5-18 2 0,7 6 2 16,-2 0-1-16,6 4 0 0,1-1 3 0,2 1-2 15,3 0-3-15,5 9 2 0,1-1 2 16,2 3-2-16,1 2-2 0,2 3 8 0,2 2-2 16,-1 0-4-16,-3 4 6 0,-2 0 4 15,2 2 5-15,-10-6 3 0,5-1-4 16,-8 2 10-16,2 1-2 0,-1-1 10 0,-2 1 1 16,-4 2 1-16,0-5 1 0,-1 2 3 15,-7-3-1-15,3-3-1 0,-4 3-2 0,-1-5-1 16,-4-3-1-16,5-1-3 0,-5-1-6 15,-2 0 1-15,2-3-2 0,-2 0-3 16,3-2-4-16,-4-3-4 0,1 0-14 16,0 0-25-16,2-2-34 0,-2 0-28 15,-3-1-40-15,3-3-39 0,-3 7-39 16,2-3-47-16,4 4-33 0,-3-1-781 0,1-2 363 16,1-1 241-16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8:01.394"/>
    </inkml:context>
    <inkml:brush xml:id="br0">
      <inkml:brushProperty name="width" value="0.1" units="cm"/>
      <inkml:brushProperty name="height" value="0.1" units="cm"/>
      <inkml:brushProperty name="color" value="#9966CC"/>
      <inkml:brushProperty name="fitToCurve" value="1"/>
    </inkml:brush>
  </inkml:definitions>
  <inkml:trace contextRef="#ctx0" brushRef="#br0">2760 0 14 0,'-8'4'201'0,"8"-4"-12"0,-6 11-7 16,4-6-7-16,-4 5-6 0,4 0-6 0,-1 0-7 15,-3 3-8-15,1 0-3 0,-1 4-11 16,0 2-4-16,0 1-11 0,-2-1 5 0,0 4-7 16,-3-3-2-16,0 5-4 0,-1 0-2 15,-5 2-14-15,4-1-4 0,-4 1 5 16,-1 1-6-16,2-3-7 0,0 1-3 16,-5 1-8-16,2-1-5 0,-3-2-9 0,-4 7-2 15,-1-6-8-15,-2 2-5 0,2-1-3 16,-7 1-4-16,4-4 5 15,-4 0-8-15,-2 0 6 0,2-3-4 16,-3 0 5-16,7-3-13 0,-4-1-2 0,1-2 1 0,-1 0-1 16,1-5 0-16,-1 1-5 0,0-2 3 15,1 0-1-15,-1-1-8 0,4-2 1 16,-1 0 0-16,3-2-4 0,-3-1 2 0,4-2-3 16,-2 0-1-16,2 0-5 0,-2 0 3 15,4 0 1-15,-1-2-8 0,2-1 7 0,2 0-1 16,-1 1-2-16,4 2 0 0,2 0-2 15,0-2 0-15,3-1 2 0,3 3-8 16,-3 0 0-16,5-3 3 0,9 3-4 16,-17 0-6-16,17 0 5 0,-13 3 4 0,13-3 0 15,0 0-3-15,0 0 7 0,0 0-2 16,0 0 2-16,0 0 0 0,30 10-6 16,-15-10 5-16,-2 0 1 0,7 3 0 0,6-6-4 15,-2 3 2-15,5 0 4 0,1-5-2 0,1 3-5 16,5-4 8-16,1 2-4 0,-1-1 0 15,0 0-5-15,4-3 2 0,-8 2 6 16,5-3 1-16,0 1-1 0,-4-2-7 16,1 2 12-16,-1-4-13 0,1 2 7 0,0-3-2 15,-4 1-3-15,1-6 4 0,-1 3 3 16,2 0 0-16,-5-4-3 0,5 0 0 0,0-4 1 16,-6 6-3-16,-1-3-2 0,1 0 9 15,-2 2-10-15,-2-2 3 0,1-1 3 16,-1 4-6-16,2-3-4 0,-5 0 4 15,0-3-8-15,1 3 3 0,-1 0-6 0,0 0-5 16,2 2 0-16,-5-4-2 0,1 4 3 16,-1 1-1-16,-1 0-2 0,-1-3 4 15,-3 6 1-15,0-2-1 0,-3 6 2 0,1-2 6 16,0 2 0-16,-1 3-2 0,-3-3 1 16,1 2 0-16,2-1 5 0,-5 6-2 0,2-3 4 15,-2-1-2-15,-3 7-1 0,0 0-2 16,8-3 0-16,-8 3 4 0,0 0-4 15,0 0 11-15,0 0-1 0,-5 19 3 16,2-10 5-16,-3 2 1 0,4-2 0 0,-4 6 2 16,1-3 5-16,-1 2-2 0,-2 6-6 15,0-3 12-15,-2 1-3 0,-1 3 1 0,0-2 3 16,1-2-1-16,1 3-4 0,-2 0 12 16,-1 0-6-16,-2-4-1 0,4 4-6 15,-4-2-2-15,-1 0 2 0,-2 2-2 0,-2 0 2 16,0-3-1-16,-4 3 5 0,1-1-2 15,-4 0 4-15,2 2-2 0,-5-1-2 16,-1 0-1-16,-4 2 4 0,4 2 1 16,-7-5-4-16,4 1 1 0,-4-2 3 0,0 3-4 15,7-7-3-15,-4-1 4 0,1-1 1 16,2-2-4-16,-2 3 4 0,-1-6-5 0,0 3 0 16,1-2-3-16,-1 0 2 0,1-3-1 15,-1 0-1-15,7-3 2 0,-5 3-1 0,5-2-4 16,-4-3 0-16,3 3-2 0,3-3 1 15,0 0-2-15,2 2-4 0,1-2-15 16,3-2-21-16,-2-1-21 0,5 3-19 16,0 0-29-16,-2-3-36 0,4 1-53 0,0-1-53 15,4 1-43-15,-1-3-876 0,-2 0 395 16,2-3 262-16</inkml:trace>
  <inkml:trace contextRef="#ctx0" brushRef="#br0" timeOffset="1889">123 108 148 0,'0'0'191'0,"0"0"-14"0,0 8 3 0,3-3-2 16,0 6-1-16,0-2-7 0,-1 3-7 15,4 1-11-15,3 7-9 0,2 0-8 16,3 3-8-16,0 2-6 0,2 0-8 0,4 3-9 16,2 3-7-16,4-2-1 0,-1 4-8 15,1-3-6-15,1 3-7 0,0-3-4 16,2 0-7-16,-2 0-3 0,5 1-6 16,-2-3-4-16,-2-1-7 0,3-1-2 0,3-4-2 15,0 3-3-15,-4-5-3 0,1-2-5 16,-1-1 1-16,2 2-7 15,-5-4-1-15,2-3 0 0,-2 0-6 0,-1-2-1 0,-1-2 2 16,-4 0-6-16,0-1 3 0,-2-2-3 16,3-2-1-16,-7 2 1 0,1-2-1 15,1-1-2-15,-6 0 4 0,1 1 4 0,-1 0-2 16,0-3-5-16,-3 2-4 0,-8-2 2 16,16 0 2-16,-16 0-3 0,13 2 1 0,-13-2 1 15,0 0-1-15,10 0 4 0,-10 0 1 16,0 0 4-16,0 0-2 0,0 0 3 15,0 0-1-15,0 0-2 0,0 0 3 16,0 0 3-16,0 0-6 0,0 0 7 0,-28-12 3 16,28 12 1-16,-17-2-6 0,4-1 0 15,2 0-3-15,-4-2 1 0,1 3-2 0,-2-3 0 16,-3 2-4-16,-2-2-3 0,2 0 0 16,-3 0-1-16,-1 0 2 0,-2-3 0 15,2 1-9-15,1 2 9 0,-2-3-4 16,1 0 3-16,-2-1-7 0,-1 1 7 0,-1-5-6 15,-2 4 1-15,2-4 1 0,-5 0-3 16,5 1-2-16,-2-3 3 0,-1-3-3 16,-1 2 0-16,4-3 0 0,-2 1-5 0,-1-2 8 15,-2-2-7-15,2-1 6 0,2 3 4 16,3-3-5-16,-1 3-3 0,2-3 2 0,2 0 0 16,-1 1 2-16,1-1-6 0,5 1 1 15,-3 1 1-15,6-1 0 0,1 2-6 16,-2 2 6-16,6 0-7 0,-2 3-2 15,3-3 0-15,0 4-6 0,0-1 4 0,2 2-5 16,1 0-2-16,1 3-3 0,-2-2 1 16,4 2-1-16,-1 2 3 0,0 1 0 0,0-1 1 15,3-1 2-15,-2 3 0 16,2 6 2-16,-3-10-8 0,0 5 7 0,3 5 3 16,0 0 3-16,-2-10-2 0,2 10 1 15,0-8 1-15,0 8 2 0,0 0 1 0,0-7 2 16,0 7 1-16,0 0-2 0,0 0 2 15,0 0 2-15,0 0-3 0,0 0 7 0,0 0 3 16,0 0 3-16,0 0 0 0,5 20 4 16,-5-13 0-16,3 3-1 0,-3-1 4 15,2 5 6-15,1 1-3 0,3 0 3 0,-4 3 0 16,4 2-4-16,1 0-1 0,1 3 3 16,0-1-6-16,0 7 12 0,6-3-1 15,0 2-10-15,1 0 4 0,1 0 2 0,3 0-1 16,2-1-9-16,0 3 6 0,1-4-5 15,4 1 7-15,4 1-8 0,-1 0 10 16,-2-6-6-16,5 3 0 0,-2-2-6 0,-2-5 1 16,2 2-1-16,-1-2-2 0,1-4 6 15,-1 2-5-15,4-1 1 0,-5 0 3 0,2-5-3 16,2 0-6-16,-1 0 1 0,-4-2-2 16,-2-1 9-16,1-2-6 0,-2-2-1 15,0 2-1-15,-2-3 1 0,-1 4 2 16,0-6-6-16,-5 0 2 0,1 0-3 0,0 2 8 15,-3-2-5-15,0-2-1 0,-3 4 3 16,4-2 1-16,-15 0-2 0,16-2 6 0,-16 2-8 16,16 0 2-16,-7 2 4 15,-9-2-2-15,0 0 3 0,17 0-8 0,-17 0 10 16,0 0-8-16,9-2-1 0,-9 2 4 0,0 0-1 16,0 0-8-16,0 0 5 0,0 0 5 15,0 0 1-15,0 0-5 0,-15-13 2 16,4 10 2-16,0 1-2 0,-3-3 1 15,-2 0-4-15,1 2-2 0,-7-2-4 0,3-2 1 16,-5 1 2-16,3 2-3 0,-5-6 5 16,1 2 6-16,-2 0-9 0,-2-1 6 0,-1-5-1 15,1 2-3-15,-2-3 0 0,1-3-2 16,-4-1 2-16,1-4-4 0,2 0 5 16,-5 0-3-16,5 0 2 0,-2-1-1 0,4-2-2 15,-1 1 7-15,-1-3-6 0,4 3 2 16,3 3 1-16,0-1-2 0,1 0-1 15,3 0-1-15,-1 1 0 0,3 2 4 16,-1-3-2-16,5 5 2 0,0 1 1 0,2-3-7 16,1 2 6-16,0 3-2 0,3-3-2 15,3 4 1-15,-4 4 3 0,7-3-8 0,-5 0 4 16,4 0 0-16,0 1-1 16,3 2-1-16,0-2 0 0,-2 2 1 15,4 2 1-15,-4-1 2 0,4 0-6 0,-2 2 1 0,0-1 4 16,0 8-2-16,0-10-3 0,3 5 3 15,-3 5-2-15,0-7 1 0,0 7 3 16,0 0 3-16,6-6-5 0,-6 6 6 0,0 0-5 16,0 0 1-16,23 10 4 0,-18-2 3 15,6 0-5-15,0 4 2 0,1 2-6 0,2-4 6 16,2 10 2-16,1-3-5 0,3 0 3 16,-1 6 2-16,3-4-3 0,-1 2 2 15,1-1 6-15,1 2-7 0,-1 1 3 0,-1 1 1 16,3-4-2-16,-2-1 0 0,-3 1 3 15,4-1-6-15,-4 2 4 0,3-3-2 16,1 0 4-16,-1-3-5 0,1 0-3 0,-4-2-18 16,0-1-19-16,7 3-27 0,-4-2-33 15,7-3-37-15,-2 0-44 0,5 3-35 16,3-3-67-16,2 0-642 0,-2-5 315 0,8 3 208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8:50.001"/>
    </inkml:context>
    <inkml:brush xml:id="br0">
      <inkml:brushProperty name="width" value="0.10583" units="cm"/>
      <inkml:brushProperty name="height" value="0.10583" units="cm"/>
      <inkml:brushProperty name="color" value="#422E5B"/>
      <inkml:brushProperty name="fitToCurve" value="1"/>
    </inkml:brush>
  </inkml:definitions>
  <inkml:trace contextRef="#ctx0" brushRef="#br0">2319 466 30 0,'0'0'99'0,"0"0"-6"0,0 0-12 16,0 0 1-16,0 0-3 0,0 0-7 15,0 0-3-15,0 0 2 0,0 0-5 0,0 0-4 16,0 0 1-16,0 0-2 0,0 0-10 16,31-8 4-16,-31 8-4 0,14 0-2 15,-14 0-4-15,14 0-3 0,-14 0-2 0,17 0-3 16,-6 0-4-16,-11 0-2 0,22 0-8 15,-11 0 6-15,-11 0-3 0,23 0-6 16,-12 0 0-16,0 4 0 0,0-2-1 16,1 0 1-16,-1 1-3 0,0 0-6 0,0-1-2 15,0 0 5-15,1 4-6 0,-3-4 1 0,2 0-1 16,-3 1 2-16,0-1-4 16,3 3 0-16,-3 0 3 0,2-2 0 0,-2 2-5 15,0 1 1-15,3-2 3 0,-3-2-1 16,3 3-4-16,-4-2 3 0,1 3-14 0,0-4 15 15,0 6 0-15,1-6-3 0,-1 3-3 16,-3-1 2-16,3 2-2 0,-1-1 9 16,1 0-7-16,-2 0 3 0,2 0-3 15,-2-3-4-15,2 4 7 0,-3-2-5 0,1 2 3 16,3-1-4-16,-3 2 4 0,-1-2-3 16,1 0 3-16,2 0-3 0,-3 1 2 15,1-2 1-15,-1 2-3 0,1-2 3 0,3 3-2 16,-3-6-12-16,-1 4 8 0,-5-5 3 15,11 4 2-15,-5-1 3 0,-1 3-12 16,-5-6 11-16,11 5-2 0,-6 1 2 16,1-2-7-16,-6-4 5 0,9 6 0 0,-3-2-3 15,-1 1-2-15,-5-5 2 0,11 7 0 16,-8-4 0-16,-3-3 0 0,11 5 1 16,-8 0 0-16,2-2 1 0,-5-3-2 0,10 7 0 15,-8-4-2-15,4 1 5 0,-6-4-1 16,8 6-1-16,-5-1 4 0,-3-5-3 15,8 7-3-15,-3-5 0 0,-5-2 0 0,9 6 2 16,-4-4-1-16,1 3 2 0,-6-5-4 16,6 7 2-16,-6-7 2 0,9 3-2 15,-4 0-1-15,-5-3-5 0,8 4 8 0,-8-4 2 16,11 3 1-16,-11-3-6 0,0 0 0 16,11 3 8-16,-11-3-2 0,8 5-3 15,-8-5 0-15,0 0 1 0,0 0-9 16,0 0 12-16,0 0-1 0,18-8 4 0,-18 8-6 15,6-7 2-15,-6 7 0 0,2-10 2 16,-2 5-1-16,3-6-2 0,-3 4 2 16,-3-3-8-16,3 0 6 0,0 0 2 0,-2-3-4 15,-1 3 5-15,0 0-4 16,0-2 4-16,-2-2-1 0,-2 4 0 0,2-7-3 16,-1 5-1-16,1-3-1 0,-4-3 2 0,1 1-5 15,0 2 0-15,0-3 0 0,-2 1 2 16,2 1 0-16,3-2-2 0,-6 3 6 0,5 1-5 15,-2-2 1-15,3 4-2 16,-1-1-1-16,1 1 1 0,-2 2 1 16,1-3 1-16,4 3 0 0,-1 0-1 0,0 2 0 15,0-2-6-15,1 2 7 0,2 1-4 16,0 7 2-16,-3-13-1 0,6 9 1 0,-1-4-1 16,-2 8 3-16,6-8-3 0,-6 8 4 15,8-5-1-15,2 3-2 0,-10 2-1 16,13-3-4-16,-13 3 7 0,17 3-2 15,-6-1 4-15,-3 1-3 0,1-1 4 0,0 1-3 16,2 2 0-16,-3 0-1 0,-3 0 2 16,6 3-10-16,-5-4 11 0,3 6-4 0,2-2 2 15,-5 0 7-15,2 2-10 0,0 0 10 16,0 3-1-16,-2-3-2 0,2 2 4 16,-1-2 0-16,1 3 2 0,-3-1-2 0,1 4 4 15,2-4-3-15,0 3 1 0,0 0 5 16,2 0 2-16,-5 3-4 0,3-3 1 15,1 3 0-15,-4-6-1 0,3 3 0 16,-2-2 1-16,-1-1-1 0,3 3 0 0,-3-5 1 16,3 3 0-16,-3 0-2 0,-2-1 2 15,5 1-2-15,-2-3-3 0,-1 0-1 0,0 2 4 16,1-2-2-16,-1 3-2 0,2-3 5 16,-4 0-3-16,2 0 2 0,1 0-4 15,-1 3 1-15,1-3-2 0,-1 0 1 16,1 0-2-16,-1 0-1 0,1 0 0 15,-1 0 0-15,-2 0 1 0,4-2 1 0,-2 2-1 16,1-2-6-16,-4-1 2 0,4 0 0 16,-3 2 2-16,2-2-1 0,0-2-1 15,-2 3 1-15,0-4 0 0,2 2 1 0,-2-1 0 16,-3-5-5-16,10 10 1 0,-8-5 3 16,-2-5-1-16,9 7-2 0,-9-7-1 15,2 8 2-15,-2-8 1 0,3 5-2 0,-3-5 2 16,6 5 0-16,-6-5-1 0,5 5-1 15,-5-5 2-15,3 5-2 0,-3-5 0 16,0 0 0-16,5 8-1 0,-5-8 0 0,3 4 3 16,-3-4 0-16,5 6-3 0,-5-6 1 15,0 0 2-15,3 5-1 0,-3-5-2 0,0 0 0 16,0 0 3-16,6 7-2 0,-6-7 0 16,0 0 1-16,6 4-1 0,-6-4 1 15,0 0-1-15,0 0 3 0,6 4-2 16,-6-4-1-16,0 0 0 0,0 0 0 0,5 5 1 15,-5-5-5-15,0 0 5 0,0 0 0 16,6 5-2-16,-6-5 2 0,0 0-1 16,0 0-1-16,5 5 2 0,-5-5-1 15,0 0 3-15,0 0-4 0,6 5 3 0,-6-5-2 16,5 3 0-16,-5-3 0 0,0 0-1 16,0 0 0-16,0 0 3 0,0 0-3 0,6 4 1 15,-6-4 1-15,0 0-2 0,0 0 3 16,0 0-2-16,0 0 0 0,8 6-2 15,-8-6-3-15,0 0 5 0,0 0 1 16,5 2-2-16,-5-2 0 0,0 0 4 0,0 0-4 16,7 5 1-16,-7-5 2 0,0 0-3 15,0 0 0-15,0 0-1 0,8 5 2 0,-8-5 0 16,0 0 0-16,0 0 1 16,0 0 0-16,0 0 0 0,8 5 0 0,-8-5-2 15,0 0 0-15,0 0 3 0,0 0-4 16,6 3 1-16,-6-3 2 0,0 0 0 0,5 5-1 15,-5-5 1-15,0 0-4 0,0 0 4 16,0 0-1-16,3 5 0 0,-3-5-2 16,0 0 2-16,0 0-3 0,0 0 3 15,8 5 0-15,-8-5-1 0,0 0 0 0,0 0 1 16,6 5 1-16,-6-5-1 0,0 0-2 16,5 5 1-16,-5-5 0 0,0 0 0 0,0 0 0 15,10 2 2-15,-10-2-1 0,0 0-2 16,0 0 4-16,3 6-4 0,-3-6 3 15,0 0 0-15,8 2-1 0,-8-2 1 16,0 0-1-16,0 0 2 0,0 0-6 0,8 2 3 16,-8-2 2-16,0 0-1 0,0 0 1 15,5 6-3-15,-5-6 0 0,0 0 0 16,0 0 4-16,0 0-8 0,0 0 8 0,0 0-3 16,9 2 0-16,-9-2 1 0,0 0 0 15,0 0-2-15,0 0 1 0,0 0 0 16,0 0 3-16,5 4-4 0,-5-4 2 0,0 0 2 15,0 0-2-15,0 0-1 0,0 0 3 16,0 0-3-16,0 0 1 0,0 0-6 16,8 4 6-16,-8-4-3 0,0 0 3 15,0 0-1-15,0 0 3 0,0 0 0 16,10 2-3-16,-10-2-1 0,0 0 2 0,0 0 0 16,0 0 0-16,8 2-1 0,-8-2 1 0,0 0-3 15,0 0 1-15,3 6 3 0,-3-6-2 16,0 0-1-16,0 0 4 0,0 0-2 15,8 4 0-15,-8-4 2 0,0 0-6 16,0 0 6-16,0 0-5 0,11 3 4 0,-11-3-1 16,0 0 0-16,0 0 1 0,8 3-3 15,-8-3 3-15,0 0-2 0,8 2 2 16,-8-2-1-16,0 0-1 0,8 3 0 16,-8-3 1-16,0 0 2 0,0 0-3 0,10 5 0 15,-10-5 1-15,0 0 2 0,5 2-4 16,-5-2 3-16,0 0 2 0,9 3-4 0,-9-3-2 15,0 0 2-15,0 0 1 0,0 0-1 16,11 5 1-16,-11-5 1 0,0 0 2 16,0 0-3-16,5 6-1 0,-5-6 0 0,5 3 2 15,-5-3-1-15,3 6 1 16,-3-6-3-16,0 0 1 0,3 8 1 0,-3-8-1 16,3 4 1-16,-3-4-5 0,2 9 6 15,-2-9-2-15,3 4 2 0,-3-4 1 16,0 0 1-16,4 8-4 0,-4-8 2 0,0 7 0 15,0-7-2-15,3 7 2 0,-3-7 0 16,-3 8 1-16,3-8-2 0,3 8-3 16,-3-8 4-16,0 10-2 0,0-10 2 0,0 7-4 15,0-7 3-15,3 10 2 0,-3-5-2 16,0-5 0-16,0 8 4 0,2-3-5 0,-2-5-2 16,3 10 3-16,0-5-3 0,-3-5 5 15,5 7-1-15,-5-1-2 0,0-6 0 16,3 7 2-16,-3-7 1 0,6 8-7 15,-6-8 7-15,5 5-2 0,0 0 0 0,-5-5 1 16,9 5 1-16,-9-5-3 0,8 5 4 16,-8-5-3-16,9 2-3 0,-9-2 5 0,9 3-4 15,-9-3 2-15,11 3 1 0,-11-3 2 16,8 2-4-16,-8-2 1 0,0 0 5 16,19 0-3-16,-12 2 1 0,-7-2-3 15,11 0 0-15,-11 0-1 0,13 0-4 16,-13 0 5-16,14 0-3 0,-14 0 3 0,0 0-2 15,16 0 2-15,-16 0 4 0,15 3-5 16,-9 0 1-16,-6-3-1 0,11 2 1 16,-11-2-1-16,11 2 3 0,-11-2-3 0,11 6 1 15,-5-4 0-15,-6-2-1 0,9 5 1 16,-4-2-1-16,-5-3 1 0,8 4 1 16,-8-4 2-16,8 8-5 0,-2-4 1 0,-6-4-1 15,8 9 3-15,-2-4 1 0,-1 0 1 16,2 0 0-16,-4 1-3 0,2 1 0 15,0-3 2-15,-2 4 1 0,3-3-5 0,-1 1 2 16,-2 1 2-16,2 0-4 0,-2-2 4 16,0 3-2-16,2-1 2 0,-2 1-2 15,4 0 2-15,-4-1 0 0,-1 0-2 0,-2 3 4 16,3-2-4-16,0 2 0 0,-3 1 0 16,2-4 2-16,-2 6 1 0,3-3-4 15,-3 2 1-15,0-2 0 0,3 5 1 0,-3-2 1 16,0 4-1-16,3-2-2 0,-3 4 1 15,2 0-1-15,-2-1-1 16,3 5 4-16,0-1 3 0,2 1-2 0,-2 0 0 16,0 2 3-16,2 0 0 0,-2-2 4 0,0 2-3 15,3 1 4-15,-3-3-3 0,0 1 5 16,0 1-2-16,-1 3 0 0,1-4-1 0,0 1 2 16,-3 3-3-16,3 0-2 0,-3 3 1 15,2-3 0-15,-2 2-2 0,-2-1 0 16,2 1 2-16,-3 3 0 0,3 3-3 15,-6-1-3-15,4-2 7 0,-1-1-2 0,0 1-2 16,0-5 1-16,-1 0-4 0,2-1 3 16,-1-4 1-16,0 2-2 0,0-2 2 15,1-3-6-15,2-2 4 0,-3-4-2 16,3 2 1-16,-3-4 1 0,3 1 0 0,0-1-1 16,0-2 3-16,-2-1-3 0,2 0 2 15,0-2 1-15,-3 1-1 0,3-8 2 0,-3 10-5 16,3-10 3-16,-5 6-3 0,5-6 2 15,0 0-3-15,0 0 1 0,0 0-1 16,-26-18 1-16,17 12-4 0,1-4 4 16,-3-2-2-16,0-1 1 0,1-1 0 0,-3-2-1 15,0-1 1-15,2 1-2 0,0-2-2 16,0 1-1-16,-1-1 1 0,1 1 1 0,0 0-2 16,2-1 1-16,-1-3 3 0,4 4-2 15,-3 0 0-15,3-1 0 0,-2 0-2 16,5-2 0-16,-2 5 3 0,2 0-2 15,-3 0 1-15,4 0 0 0,-1-1 1 16,0 2 1-16,1 1-5 0,2-2 5 0,-3 2-1 16,3 1 1-16,0-1-2 0,-3 0 1 15,3 0-2-15,0 3 2 0,-3-2 1 0,3 0 0 16,0 2-3-16,3-3-2 0,-3 3 3 16,0 0 0-16,3 0-2 0,-6-3 3 15,3 3 0-15,3 0-3 0,-6 0 0 16,3 0 3-16,0 2-3 0,0-2 2 0,0 0 2 15,-3 2 0-15,1-1-2 0,2-2-2 16,-4 3 2-16,4-1 0 0,-3 1 2 16,3 0-6-16,-3 2 6 0,0-2-5 15,3 0 3-15,-5 0-1 0,5 1 2 0,0 7-1 16,-3-13 0-16,0 8 0 0,3 5 3 0,-2-10-2 16,2 2 1-16,0 8-4 15,-6-6 5-15,6 6 0 0,0-11-2 0,-2 6 2 16,2 5 0-16,0 0-4 0,-6-10 5 15,6 10-2-15,0 0 1 0,-3-7-1 0,3 7 0 16,-2-6 0-16,2 6-1 16,0 0 0-16,-3-6 1 0,3 6-1 0,0 0 1 15,-6-7-1-15,6 7 0 0,0 0 0 16,0 0 4-16,-2-7-4 0,2 7 1 0,0 0-2 16,0 0 2-16,0 0 0 0,0 0 1 15,-7-4-2-15,7 4 2 0,0 0-4 0,0 0 1 16,0 0 2-16,-6-6 2 15,6 6-2-15,0 0-2 0,0 0 1 0,0 0-1 16,0 0-3-16,0 0 3 0,0 0 1 16,0 0 0-16,0 0-3 0,0 0 4 0,0 0-3 15,0 0 2-15,0 0 0 0,0 0 1 16,0 0 0-16,0 0-4 0,0 0 3 16,0 0 1-16,0 0-1 0,-19 8-1 15,19-8 2-15,0 0-3 0,-5 8 0 0,5-8 3 16,-3 8 1-16,3-8-4 0,-5 4 3 15,5-4 1-15,-6 8-4 0,6-8 1 16,-3 7 4-16,3-7-3 0,-2 4-2 16,-1 2 1-16,3-6 2 0,0 0-4 0,0 8 6 15,0-8-2-15,0 0 3 0,-7 5-3 16,7-5-4-16,0 0 4 0,-3 7 0 0,3-7 0 16,0 0 0-16,-2 6 1 0,2-6-3 15,0 0 0-15,0 0 3 0,-3 6-2 16,3-6 3-16,0 0-3 0,-3 8 0 15,3-8 2-15,0 0-1 0,0 0-2 0,-3 5 2 16,3-5 2-16,0 0-4 0,-2 8 3 16,2-8-1-16,0 0-3 0,0 7 5 0,0-7-2 15,0 0 2-15,0 8-1 0,0-8 1 16,0 0-1-16,-3 7 0 0,3-7-4 16,0 0 5-16,0 8-5 0,0-8 2 15,0 0 0-15,0 0 3 0,0 7 0 0,0-7-5 16,0 0 3-16,0 8 1 0,0-8 2 15,0 0-3-15,0 0 1 0,0 0-1 16,-3 8-1-16,3-8 3 0,0 0-3 16,0 0 4-16,0 0-3 0,0 0 0 0,0 7-2 15,0-7 2-15,0 0-1 0,0 0 3 16,0 0-1-16,0 0-2 0,0 0 3 0,0 0-1 16,0 0-3-16,0 0-1 0,0 0 4 15,0 0-2-15,0 0 0 0,0 0 3 16,0 0-1-16,0 0-1 0,0 0-3 15,0 0 5-15,0 0-1 0,3 7 0 0,-3-7-3 16,0 0 4-16,0 0-2 0,0 0-2 16,0 0 2-16,0 0-2 0,0 0 0 0,0 0-1 15,0 0 4-15,0 0 0 0,0 0-1 16,0 0 1-16,0 0-2 0,0 0 0 16,0 0-1-16,0 0 2 0,0 0 1 0,0 0-3 15,0 0-1-15,0 0 4 0,0 0 2 16,0 8-3-16,0-8 2 0,0 0 0 15,0 0-3-15,3 6 1 0,-3-6 0 16,0 0 1-16,0 0-1 0,2 7-1 16,-2-7-1-16,3 5 4 0,-3-5-6 0,0 0 6 15,3 10 0-15,-3-10-2 0,3 8-1 16,-3-3 4-16,0-5-4 16,5 10 1-16,-5-5 0 0,0-5 0 0,4 10 0 0,-1-5 0 15,-3-5 1-15,3 10 0 0,-3-10 0 16,2 10-2-16,-2-5-5 0,3 2 8 15,-3-7 0-15,0 13-2 0,3-8 2 0,-3 3-2 16,3 0 0-16,-3-8-2 0,2 12 4 16,-2-7-3-16,3 3 0 0,-3-1-1 15,0 0 4-15,3 3-2 0,0-2 0 0,-3 0-1 16,0 2 5-16,2-3-3 0,-2 3-1 16,0-2 0-16,0 2 2 0,0-1-2 15,3 5-2-15,-3-4 5 0,-3 0-1 0,3 2 0 16,0 1 0-16,-2 0-1 0,2-1 2 15,0 3-2-15,-3 3-2 0,0-3 2 16,0 0 1-16,-2 5 1 0,2-2-2 0,0 2 1 16,-2 0 0-16,2 0-3 0,-4-2 3 15,2 0 1-15,-1 2-1 0,1-3 2 16,0 1-4-16,-1 0 3 0,1-1-2 16,-4 1 1-16,4 3 0 0,-5-5 0 0,5 2-2 15,-1 2 0-15,-2-2 1 0,0 2 0 16,0 0-1-16,0-3 0 0,0 4 1 0,-5-3 1 15,8 2-1-15,-3-3-1 0,-3-2 3 16,5 3 1-16,1-3-4 0,-3 3-1 16,2-6 2-16,-1 1-1 0,2-1 4 15,-1-2-3-15,4 0 2 0,-4 0-1 0,1-2 1 16,2-1 0-16,0 1 1 0,-2 0-6 16,2 0 5-16,0-4 3 0,1 2-2 15,2-6 2-15,-10 10-1 0,7-8-1 0,3-2-2 16,-5 5 0-16,5-5 2 0,0 0-2 15,0 0 3-15,-14 0-1 0,14 0-2 16,0 0 0-16,-11-10 0 0,9 3 0 16,-1 1 0-16,-3-1-2 0,6-1 0 0,-2-2 0 15,-1 0-3-15,3 0 4 0,0-2-1 16,0-1 0-16,3 3-1 0,-3-3 1 16,2 0-2-16,-2 2 2 0,3-2-3 0,0 3 2 15,0 0 0-15,-3-1 1 0,2 1 0 16,1 0-2-16,0 0 2 0,2 2-2 0,-2-2 4 15,-3 3-5-15,3-1 4 0,-3 8-1 16,2-12 2-16,-2 5-3 0,0 7-2 16,3-11 3-16,-3 6-1 0,0 5-3 15,3-10 4-15,-3 10 2 0,0-7-3 0,0 7 0 16,3-8 4-16,-3 8-3 0,0 0-1 16,0 0 2-16,0 0-1 0,0-8-3 15,0 8 0-15,0 0 2 0,0 0-1 16,0 0-1-16,0 0 0 0,-20 20 3 0,12-12-3 15,3 2 0-15,-1 1 3 0,-2-2-1 16,1 4 2-16,-4 2-4 0,3 2 3 16,3 4-2-16,-3-3 0 0,-3 2 4 0,2 0-3 15,0 3 4-15,1-3-3 0,-1 0 3 16,1-1-1-16,0 5-1 0,3-4 2 16,-1 0 3-16,-2 0 0 0,1 0-2 0,2-3 1 15,-4 1 3-15,1-1-4 0,6-1-4 16,-7-1 5-16,4 0 0 0,-1 0 0 15,1-2 1-15,-5 2-1 0,2 0-1 0,0 0 0 16,0 0 1-16,2-2 2 0,-2 2-2 16,0-2 0-16,-2-1 2 0,2 1-1 15,0-4-3-15,0 1 5 0,0 0 0 0,-1 2 1 16,4-6 0-16,-3 4 0 0,1-5 0 16,2 4-5-16,-1-2 7 0,-2-2-3 15,2 0-1-15,4-1-1 0,-4 2 2 16,1-2-3-16,-1 2 3 0,6-6-4 0,-9 5 2 15,9-5 0-15,0 0-4 0,-8 5 1 16,2-3 1-16,6-2-2 0,0 0-6 16,-8 5 7-16,8-5 1 0,0 0-2 0,-8 3 1 15,8-3-1-15,0 0-2 0,-6 5 3 16,6-5-2-16,0 0-1 0,0 0 0 16,0 0 1-16,-5 5 1 0,5-5-2 15,0 0 1-15,0 0-5 0,0 0 3 0,0 0 1 16,0 0 1-16,0 0-2 0,0 0 3 15,-8 5-3-15,8-5-1 0,0 0 2 16,0 0 2-16,0 0-2 0,0 0 0 0,0 0 0 16,0 0 3-16,0 0-3 0,0 0 1 15,-10 2 0-15,10-2 0 0,0 0-1 0,0 0-3 16,0 0 5-16,0 0-2 0,0 0 0 16,0 0 2-16,0 0-2 0,-8 3-2 15,8-3 2-15,0 0 1 0,0 0-1 16,0 0 0-16,0 0-1 0,0 0 1 0,0 0-2 15,0 0 4-15,0 0-2 0,0 0-4 16,0 0 4-16,-11 5-5 0,11-5 7 16,0 0-2-16,0 0 0 0,0 0 0 15,0 0 1-15,0 0-3 0,-6 2 3 16,6-2 1-16,0 0-1 0,0 0-2 0,0 0 2 16,0 0-1-16,-5 5 0 0,5-5 0 0,0 0 1 15,0 0 1-15,0 0-9 0,0 0 10 16,0 0-3-16,-8 5 1 0,8-5-1 15,0 0-1-15,0 0 1 0,0 0 0 16,-6 6 0-16,6-6 0 0,0 0 0 0,0 0 0 16,0 0 0-16,0 0 0 0,0 0 0 15,-8 2 0-15,8-2 0 0,0 0 3 0,0 0-6 16,0 0 6-16,-7 6-2 16,7-6 0-16,0 0-2 0,0 0 1 0,0 0 1 15,0 0-1-15,-5 4 1 0,5-4 1 16,0 0-3-16,0 0 1 0,0 0 2 0,0 0-3 15,0 0 1-15,-8 3 1 0,8-3-1 16,0 0 0-16,0 0-2 0,0 0 4 16,0 0 0-16,-6 4-2 0,6-4-1 15,0 0 0-15,0 0 1 0,0 0-1 16,0 0-4-16,-8 6 5 0,8-6 2 16,0 0-4-16,0 0 2 0,0 0 2 0,0 0-2 0,-5 5 0 15,5-5 0-15,0 0 0 0,0 0-3 16,0 0 1-16,0 0 1 0,-9 5 3 15,9-5-3-15,0 0 1 0,-5 5 0 16,5-5-2-16,0 0 1 0,-6 5 0 0,6-5 1 16,-2 4-2-16,2-4 0 0,-7 6 2 15,7-6-1-15,-3 8 0 0,3-8-1 16,-5 10 3-16,5-10-2 0,-6 7 2 0,6 1-2 16,-3-3 0-16,3-5 0 0,-2 10 1 15,-1-5 1-15,3-5-2 0,-3 10-3 16,1-2 4-16,2-8 0 0,0 10-1 0,0-10 0 15,0 9 1-15,2-1-2 0,-2-4 0 16,3 5 3-16,0-2-1 0,-1 3 0 16,4 1-1-16,2-4 1 0,-2 5 1 15,3-2-2-15,-3 3 3 0,5-3-1 0,-3 0 0 16,5 3 1-16,-2 0 0 0,2-3-2 16,0 2 1-16,4 1 0 0,-4-5 1 15,5 2 1-15,-2-3-2 0,4 0 2 0,0-1-13 16,2-4 2-16,0 0 2 0,1-2 4 15,4 0-3-15,2-2-3 0,-2 0 3 0,7-6 2 16,-1 0-1-16,1 1 2 0,3-3-1 16,-4 0 1-16,4-3 1 0,-4 3 1 15,1-5 0-15,3 5-4 0,-7-1 3 16,4-1 1-16,-4 2-1 0,-2 0 0 16,2 0-1-16,-4 2 0 0,-1 1-2 0,-3 0 2 15,1 1-1-15,-1 4 0 0,-2-3 2 16,-3 2 0-16,-4-2-1 0,4 5 1 0,-2 0-1 15,-2 0 0-15,1 0 1 0,0 0 1 16,-2 5-1-16,-1-2 3 0,-3 2-1 16,3 0-1-16,-5 0 0 0,-1 0 2 15,1 5 3-15,-4-3 2 0,1 3-5 0,-3 1 2 16,-3 1 1-16,1 1 3 0,-7-3 2 16,1 7 3-16,0-4 3 0,-3 5-5 0,-3-3-1 15,-1 0 3-15,-1 3-3 0,0-6 1 16,-2 6 0-16,-1-4-1 0,0 2 2 15,-5-2-3-15,0 5 1 0,2-4-2 16,-4 0-1-16,1 0 2 0,-3-2-1 0,0 2 0 16,0-6 0-16,-2 5 0 15,1-1-3-15,-1-4 3 0,1-1 0 0,-1 1-1 16,2-3 1-16,0-2-2 0,2 2 0 0,-1-4-2 16,-2 0 3-16,5 2-2 0,-5-4-1 15,5 2 0-15,-1-4 1 0,-4 2-4 16,5-4 2-16,-2 2 2 0,1-2-6 0,-1 0 1 15,2 0 0-15,-2 2-1 0,1-6 1 16,1 3-1-16,-2-3 1 0,1 3-1 0,-1-2 2 16,2-1-2-16,-2-1-2 15,1 2 2-15,3 1-2 0,-1-2 0 0,1-1 3 16,3 3-2-16,-4-2 1 0,4-2 0 16,2 0 1-16,-3 2 0 0,3-2-2 0,1 0 1 15,-2 3 0-15,5-2-1 0,-1 2 0 16,0-4 2-16,-1 5-1 0,7-1-1 15,-3-3 2-15,3 4 1 0,-3-1 0 16,3-1 2-16,-2 3-4 0,2-2-1 0,0 1-1 16,2 2 2-16,-2-4 0 0,3 3-2 15,-1 0 3-15,1-3-2 0,-1 4 1 0,0-2 0 16,6 6 1-16,-9-10-4 0,7 5 4 16,-1 0-2-16,3 5 1 0,-8-10 0 15,8 10-1-15,-6-7-1 0,4 1 1 16,2 6 3-16,-3-4-4 0,3 4 3 0,0 0-2 15,-6-10-1-15,6 10 1 0,0-6 1 16,0 6-1-16,0 0-1 0,0 0-1 16,-2-7 2-16,2 7-2 0,0 0 1 0,0 0 0 15,-3-8-2-15,3 8 1 16,0 0-1-16,3-7 0 0,-3 7 2 0,0 0-3 16,0 0 0-16,0-8 2 0,0 8 0 0,0 0-1 15,5-5 2-15,-5 5 0 0,0 0-1 16,0 0 2-16,6-8 2 0,-6 8-2 15,0 0 1-15,2-4 0 0,-2 4-1 0,0 0 0 16,0 0 2-16,6-8 0 0,-6 8 0 16,0 0-2-16,0 0 2 0,2-5 0 15,-2 5 0-15,0 0 2 0,0 0-2 0,0 0 0 16,0 0 0-16,0 0 0 0,0 0 0 16,0 0 1-16,0 0-2 0,0-7 3 15,0 7-3-15,0 0 1 0,0 0 1 0,0 0-1 16,0 0 0-16,0 0 2 0,0 0 0 15,0 0-2-15,0 0 0 0,0 0-1 16,0 0 2-16,0 0-3 0,0 0 2 16,0 0 1-16,0 0 0 0,0 0-2 0,0 0 0 15,0 0 1-15,0 0 0 0,0 0-1 16,0 0 0-16,0 0 1 0,0 0-1 0,0 0 0 16,0 0-1-16,0 0 0 0,6-6 2 15,-6 6-2-15,0 0 2 0,0 0-2 16,0 0 0-16,0 0 1 0,0 0-1 15,0 0 2-15,0 0-1 0,0 0 0 0,0 0-1 16,0 0 0-16,0 0-1 0,0 0 2 16,0 0 0-16,0 0 0 0,0 0-1 0,0 0 2 15,0 0-2-15,0 0 1 0,0 0 0 16,0 0-2-16,0 0 3 0,0 0-2 16,0 0 3-16,0 0-3 0,0 0 2 15,0 0-3-15,0 0 1 0,0 0 1 0,0 0-2 16,0 0 1-16,0 0-1 0,0 0-1 15,0 0 4-15,0 0-2 0,0 0 0 0,0 0-4 16,0 0 2-16,0 0 1 0,0 0 1 16,0 0 0-16,0 0 0 0,0 0 2 15,0 0 0-15,0 0-1 0,0 0-1 16,0 0 1-16,0 0-3 0,0 0 2 0,0 0 0 16,0 0 0-16,0 0-1 0,0 0-1 15,0 0-1-15,0 0 2 0,0 0 1 0,0 0-4 16,0 0 3-16,0 0-1 15,0 0-2-15,0 0 1 0,0 0 1 0,0 0-4 16,0 0 2-16,0 0 0 0,0 0-1 16,0 0 3-16,0 0-2 0,0 0 5 0,0 0-3 15,0 0 0-15,0 0 0 0,0 0 1 16,0 0-2-16,0 0 3 0,0 0 0 16,-14 16-2-16,14-16 2 0,0 0-1 15,0 0-2-15,0 0 2 0,0 0-1 0,0 0 4 16,0 0-3-16,0 0 1 0,0 0-2 15,0 0 2-15,0 0 2 0,-2 7-4 0,2-7 1 16,0 0 2-16,0 0 0 0,0 0 2 16,-6 5-2-16,6-5 0 0,0 0 0 15,0 0 0-15,-3 5 0 0,3-5 0 16,0 0 1-16,0 0 0 0,-5 5 0 16,5-5 0-16,0 0 1 0,0 0-2 0,0 0 1 15,0 0 1-15,-6 5-2 0,6-5 0 0,0 0 1 16,-6 5 0-16,6-5 0 0,0 0 3 15,0 0-3-15,0 0 0 0,-11 5 0 16,11-5 0-16,0 0-1 0,-11 3 3 16,11-3-1-16,-8 2-2 0,8-2 5 15,-11 3-5-15,11-3 5 0,-11 5-5 0,1-5-2 16,10 0 3-16,-16 3 0 0,5-3-1 16,0 1 1-16,-3-1-2 0,-1 0 2 0,-4 0-1 15,0 3 0-15,-7-3 0 0,-1 0 0 16,-2 3 2-16,-1 0-1 0,-1-3-1 15,-2 0 1-15,-7 2 0 0,1 3-2 0,0-5 1 16,-3 0 0-16,3 0-2 0,-4 0 0 16,5 3 2-16,-2-3 0 0,1 0-1 0,6 0 0 15,2 0-1-15,1-3 1 0,1 0 3 16,2 1-3-16,-2 0-1 0,4-4 2 16,3 2 2-16,-1-2-3 0,4 1 2 15,-4 0-4-15,4-2 2 0,2-1-2 16,1 3 4-16,-2-2-1 0,5-1-2 0,-1 1 3 15,3 2-2-15,-1-3 0 0,1 3 0 16,0 0-3-16,3 0 1 0,2-4 2 0,1 5-1 16,-1-1 2-16,0 0-1 0,3-2-2 15,3 7 2-15,-6-10 1 0,6 4-2 16,0 6 1-16,0 0-1 0,6-12-1 16,-6 12 2-16,9-5 0 0,0 2-2 0,1 1 7 15,-10 2-4-15,22 0-1 0,-7-3 2 16,2 3 0-16,-1 0 2 0,3 0-3 0,2 0 2 15,1 0 0-15,1 0 2 0,1 3-1 16,1-6-2-16,1 3 1 0,-2 0 0 16,2 0 1-16,2 0-1 0,-2 0-2 15,-2 3 3-15,1-3-2 0,1 0 2 0,-2 0 0 16,0 0-1-16,0 0 0 0,-5 0-1 16,2 0 0-16,-2 0 2 0,1 0-2 0,-3 0 2 15,-1 0-1-15,0-3 1 0,-1 3 4 16,-4 3-4-16,0-6 2 0,-11 3-2 15,22 0 3-15,-22 0-3 0,18 0 3 16,-10-2-3-16,-8 2 3 0,14-3-2 0,-14 3-2 16,11-5-1-16,-11 5 4 0,8-2-5 15,-8 2 4-15,3-6 0 0,-3 6-3 16,0 0 2-16,2-9-2 0,-2 9-1 0,-8-8 6 16,3 3-1-16,-3-1-3 0,2 2-4 15,-5-1 3-15,3 0-2 0,-4 0 1 16,-2 0 0-16,3-1 0 0,-5-1 1 0,2 5-1 15,-6-6 1-15,0 3-1 0,1 0 0 16,-1-3 1-16,1 4-2 0,-2-2 4 0,2 4 0 16,-3-3-2-16,2 0-2 0,-2 0 1 15,0 0 1-15,2 0 2 0,0 2-1 16,-1-2 0-16,0 0-2 0,5 2 3 16,-1-1-2-16,0 2 2 0,0-2 0 0,-2 0-1 15,3 1-2-15,1 1 3 0,-2-3-1 16,4 2-1-16,-5 0 0 0,4-1 1 0,1 0-1 15,-1 2 2-15,3 0 0 16,-1-1-1-16,1 1 1 0,0 0-2 0,11 2 6 16,-22-3-5-16,13 0 0 0,0 1 3 15,9 2-3-15,-13-2 0 0,4 0-2 0,9 2 3 16,-16-4-2-16,11 1-1 0,5 3 2 16,-13-1-1-16,13 1-2 0,-13-4 3 15,13 4 0-15,-9-2 0 0,9 2-1 16,0 0 0-16,-13-2-2 0,13 2 1 0,0 0 4 15,-11-6-6-15,11 6 3 0,0 0 0 16,0 0-1-16,-12 0 3 0,12 0-1 16,0 0-2-16,0 0 1 0,-9-2 2 0,9 2-2 15,0 0 1-15,0 0 0 0,0 0-2 16,0 0 2-16,-10-2-1 0,10 2-2 16,0 0 5-16,0 0-4 0,0 0 1 0,-11-3 0 15,11 3-2-15,0 0 4 0,0 0-2 16,0 0 0-16,-9-3 0 0,9 3-1 15,0 0 1-15,0 0-1 0,-5-4 1 0,5 4-2 16,0 0 3-16,0 0 1 0,0 0-2 16,0 0 0-16,0 0-1 0,-12-5 0 15,12 5 0-15,0 0 1 0,0 0 2 16,0 0-1-16,0 0-2 0,-9-3 2 0,9 3-1 16,0 0-2-16,0 0 1 0,0 0 2 15,-5-5-1-15,5 5-1 0,0 0 0 0,0 0 1 16,0 0-1-16,-5-5 1 0,5 5 0 15,0 0-1-15,0 0 0 0,0 0-1 16,0 0 5-16,0 0-2 0,-6-5-1 16,6 5 2-16,0 0-4 0,0 0 0 0,0 0 2 15,0 0 0-15,0 0-2 0,-5-5 3 16,5 5 0-16,0 0-2 0,0 0 2 0,0 0 0 16,0 0-1-16,0 0 0 0,-6-5 0 15,6 5-1-15,0 0 1 0,0 0 0 16,0 0 1-16,0 0-2 0,0 0 0 15,0 0 2-15,-3-8-2 0,3 8 2 16,0 0-1-16,0 0 0 0,0 0-3 0,-5-4 2 16,5 4-1-16,0 0 4 0,0 0 0 0,0 0-3 15,0 0 1-15,0 0 2 0,0 0-2 16,0 0-1-16,0 0 1 0,0 0 1 16,0 0-2-16,0 0 0 0,-6-8 2 15,6 8-2-15,0 0-1 0,0 0 3 0,0 0-1 16,0 0 2-16,0 0-2 0,0 0 0 15,0 0 0-15,0 0 0 0,0 0-4 0,0 0 6 16,0 0 2-16,0 0-4 0,0 0 0 16,-6-5-1-16,6 5 0 0,0 0 3 15,0 0-5-15,0 0 4 0,0 0-1 16,0 0-1-16,0 0 1 0,0 0 0 0,0 0 1 16,0 0-1-16,-6-5 0 0,6 5 0 15,0 0 2-15,0 0-4 0,0 0 2 16,0 0 0-16,-3-8 2 0,3 8-3 0,0 0 2 15,0 0-1-15,0 0-2 0,-2-8 2 16,2 8 0-16,0 0 0 0,0 0 0 16,-6-4 0-16,6 4-2 0,0 0 3 15,0 0 0-15,-2-7-1 0,2 7 1 0,0 0 0 16,-3-8 0-16,3 8-1 0,0 0-1 0,0 0 1 16,-6-8 0-16,6 8 0 0,-2-5-2 15,2 5 2-15,-3-7-2 0,3 7 2 16,0 0-2-16,-6-10 2 0,6 10 0 15,-2-6-2-15,2 6 2 0,0 0-2 0,-6-10 3 16,6 10-3-16,-2-5 3 0,2 5 1 16,-7-5-2-16,7 5 0 0,-3-7 0 15,3 7 0-15,-6-8-1 0,4 3 0 0,2 5 1 16,-6-7 0-16,4 2-2 0,2 5 0 16,-6-8 3-16,6 1-3 0,-5 1 2 15,5 6 0-15,-6-9-2 0,3 1 3 16,1 2-3-16,-4-1 1 0,4 0 1 0,-1 1 4 15,-1-1-3-15,-2-1-3 0,4-2 1 16,-1 3 1-16,0-1 0 0,0-2-2 0,1 3 0 16,-4-1 1-16,3 0 0 0,1-2-1 15,-1 3 2-15,-3-3 0 0,4-1-2 16,-1 4 1-16,-2-3 1 0,2 2-1 0,0 1-1 16,-4-3 2-16,5 3 3 0,-1-1-4 15,0 0 1-15,-2 1-2 0,2-1 1 16,0 0-1-16,0 1 3 0,1 2 0 0,-1-3-3 15,-3 4 2-15,4-3 0 0,-4-2-1 16,4 4 0-16,-4-2-1 0,3-1 2 16,-3 1-3-16,3-1 2 0,-3 0 2 15,-2 1-2-15,3 0 1 0,-1-4-2 16,-2 4 2-16,3-3-1 0,-4-1 1 0,3 4-1 16,-3-3-1-16,1 0 3 0,0 4-2 0,0-6 0 15,0 2 0-15,-3 0 0 16,1 2 0-16,2-2 0 0,-3 0 0 0,3 0 1 15,-3 0 0-15,0 3 0 0,-1-2 0 16,3 0-1-16,-1-2 0 0,-1 4-2 0,0 0 1 16,3 0 2-16,-2 2-2 0,-1 0 0 15,3 0-4-15,0-1 4 0,-1 4-3 16,1 0-1-16,8 2 2 0,-15-3 2 16,15 3-3-16,-16 3 0 0,8 1 2 0,8-4 1 15,-14 11-1-15,6-6 2 0,1 2-1 16,2 2 0-16,-1-2 0 0,1 3-4 15,-1-3 4-15,3 5-2 0,-2-2 3 0,2 4 1 16,3-2-4-16,-3 2 3 0,6 4-1 16,-3-3 2-16,6 5-1 0,-1 0 1 15,1 1 2-15,2 1-1 0,0-2 0 0,2 1-3 16,0 0 2-16,-1-2-1 0,2 1 4 16,0-2-2-16,-3 2-2 0,4 0 2 0,-1 0 0 15,0-2-1-15,-3 0 3 0,0-3-2 16,0 0 1-16,2 0 1 0,-5-3-1 15,1 1 2-15,-1-2-2 0,1 0 2 16,-1 0 2-16,-2-1 1 0,0-1 1 0,-1 2 2 16,1-1 0-16,-3 0 2 0,3-3 0 15,-3 4 1-15,-3-4 0 0,3 1 1 0,-3-3 0 16,-2 3 0-16,2-1 2 0,-2-2-3 16,-1 0 1-16,-2 0-2 0,3 0-1 15,-3-2 2-15,-5 1-2 0,2 0 1 16,0-2 0-16,0 0 0 0,1-2-2 15,-5 0 0-15,1-2-4 0,0 0-2 0,1-4 1 16,-2 4 1-16,-5-6-4 0,4-2 2 16,-2 2-1-16,-1-4-2 0,3-1 0 0,-5 1-1 15,-1-6 0-15,1 0 1 0,-3 1-4 16,5-6 2-16,-3 3 1 0,-1 0 0 16,1-3 0-16,-1 0-2 0,1 1 1 0,0-1-2 15,2 1 1-15,1-1 1 0,0 0-1 16,1 0-1-16,2 3 1 0,-1 0 1 15,4-3-1-15,-5 1-1 0,4 2 0 0,3-1 3 16,0 1-3-16,-1-2-1 0,4-1 5 16,2 1-5-16,1-1 0 0,-1-2-2 15,1 1 0-15,2-2 0 0,1 0-2 16,2 4 0-16,-3 0 1 0,3-1 0 0,0-4 2 16,0 8-3-16,0-1 1 0,3 5-1 15,-3-3 2-15,2 3-1 0,-2 0 0 0,3 2 0 16,-3 1-2-16,3-1-1 0,-1 3 4 15,1 0-3-15,0 2 1 0,0-2 4 16,-1 3-3-16,1 0 4 0,0 1-5 0,0-1 0 16,2 2 1-16,-1-3 3 0,2 3 1 15,-6 5-2-15,11-7 1 0,-9 2 0 16,4-1 2-16,-1 2 0 0,-5 4-5 0,11-8 3 16,-5 6-1-16,-6 2 0 0,12-6 1 15,-7 3 1-15,-5 3 0 0,14-1 0 16,-14 1-2-16,11 0 2 0,-11 0-3 15,0 0 4-15,16 1 0 0,-8 2-1 0,-8-3 1 16,15 6 0-16,-6-4 0 0,-4 0 1 16,3 4-2-16,1-2 0 0,-1 2 2 0,4 1 3 15,-4-2-2-15,3 3 0 0,-3-1 0 16,3 1 2-16,0 0-1 0,-1-1-2 16,1 3 2-16,0-3-1 0,-1 4 1 15,1-4 1-15,2 1 0 0,-5 2-2 0,3-3 0 16,0-1 0-16,-3 1-1 0,3 0 0 15,-2-1 4-15,0-3-3 0,-4 4 1 0,3-2 4 16,-2 0-5-16,2-2 1 0,-8-3 0 16,11 7 3-16,-6-5-2 0,-5-2-1 15,10 5 0-15,-10-5 3 0,8 3-2 16,-8-3 3-16,0 0-2 0,0 0-1 0,0 0 0 16,19-5 0-16,-19 5 0 0,6-8-1 15,-1 6 5-15,-5 2-3 0,3-10-1 16,2 5 0-16,-5-3 0 0,3 0 2 0,-3 1-2 15,0 0 0-15,4-3-2 0,-4-1 1 16,0 1-1-16,-4 0 4 0,4 0-4 16,-3 2-1-16,3-4 0 0,-2 4 1 0,-1-4-1 15,3 4 3-15,-3-4-2 0,-2 4-2 16,2 1 4-16,3-3-3 0,-6 1 0 0,4 2 1 16,-1 0-2-16,0-1 1 0,0 0-3 15,1 1 3-15,-1 0 1 0,0-1 0 16,1 0 0-16,2 8-1 0,-6-12 0 15,3 4 1-15,-1 1 0 0,2 2-2 0,2-3 0 16,-3 1 0-16,0-1 3 0,3 0 0 16,-3 1-1-16,3-1-2 0,0 8 2 15,0-15 1-15,-2 8-4 0,2-1 2 0,0 1-1 16,0-1 3-16,0 1-2 0,0-3 0 16,0 2-1-16,2 1 3 0,-4-4-1 15,4 3 3-15,-4 1-4 0,2 7 0 16,0-15-1-16,0 7-1 0,0-1 5 0,0 1-4 15,0 0 2-15,2 1 4 0,-2 7-5 16,0-13 2-16,0 6 0 0,0-1-2 16,3 0 0-16,-3 2 0 0,0 6 0 0,3-14-2 15,0 6 3-15,-3 8-2 0,0-11 2 16,2 3 0-16,-2 8 1 0,4-12-1 0,-1 6-1 16,-3 6 0-16,3-12 0 0,-3 7 1 15,0 5-1-15,3-8 2 0,-3 1-1 16,0 7 2-16,2-8-3 0,1 3 0 0,-3 5 1 15,3-10 2-15,-3 10 0 0,0-10-2 16,0 5 0-16,0 5-1 0,0 0 2 16,0-12-1-16,0 12-2 0,0-11 1 15,0 11 1-15,0-5 1 0,0 5-1 0,0 0-1 16,0-10 0-16,0 10-1 0,2-4 4 16,-2 4 0-16,0 0-2 0,-2-11 0 0,2 11-2 15,2-8 3-15,-2 8-2 0,0 0-1 16,0-7 3-16,3 2 2 0,-3 5-5 15,0 0 2-15,0-10 0 0,0 10 0 16,0 0-2-16,0-8 3 0,0 8 0 0,3-7-3 16,-3 7 3-16,0 0-1 0,0-8 1 15,0 8-2-15,3-7 0 0,-3 7 0 16,0 0 0-16,0-8 0 0,0 8 3 0,0 0-2 16,2-8-1-16,-2 8 0 0,3-7 2 15,-3 7-2-15,3-5 1 0,-3 5-1 16,0-8 0-16,0 8 3 0,0 0-2 0,5-10-2 15,-5 10 4-15,3-7-1 0,-3 7-4 16,3-8 4-16,-3 8-2 0,3-10 1 16,-1 5 0-16,1 0 0 0,-3 5-2 0,4-12 2 15,-1 6-2-15,0-1 2 0,-1 2 2 16,-2-3-2-16,3 1 1 0,-3-1 0 16,3 0-1-16,-3 1 2 0,2-3-1 0,-2 3 0 15,-2-3 0-15,4 2 0 0,-4-1 0 16,2 0 0-16,-3-1-1 0,0 0 1 15,1 0-3-15,-1 0 1 0,-4 3 1 0,4-6-1 16,-2 3 2-16,-1 2 0 0,1-4-1 16,-3 4 1-16,2-2 0 0,1 2-4 15,-3 1 3-15,2-1 0 0,-3 1-2 0,3-1 0 16,-2 3 2-16,2 0 0 0,1-2-4 16,5 7 2-16,-11-8 0 0,6 3-1 15,-1 2-2-15,6 3 2 0,-12-4-1 0,12 4 0 16,0 0 1-16,-17 0-2 15,17 0 1-15,-10 4 0 0,4 2 2 0,-2 1-1 16,2 0 2-16,1 5 2 0,-5-1-4 16,2 2 0-16,-3 2 2 0,3 0 0 0,-3 0 3 15,3 3-3-15,-2-3 1 0,2 0-1 16,0 2 1-16,-3-4-1 0,3 3 0 0,0-2 0 16,2-1 0-16,-3 0-1 0,3-3 4 15,1 0-4-15,-1 0 5 0,1-3 0 16,2 1 0-16,-2-3 0 0,2 0 4 15,-3 3-2-15,4-4 1 0,2-4-3 0,-8 8 0 16,8-8 2-16,-10 3-2 0,10-3-1 16,0 0 0-16,-11 0-4 0,11 0 3 0,0 0-1 15,-8-15 1-15,5 7-3 0,0-2 2 16,3-2-2-16,0-4 1 0,3-1-1 16,0 0 0-16,0-6 3 0,2 0-4 15,1 0 4-15,2-4-2 0,4-3 0 0,-4 1 0 16,3-1-1-16,0 0 0 0,3 2 2 15,-2 0-2-15,2 1 0 0,-3-1 0 0,5 0 2 16,-1 1-1-16,1 1 0 16,-2 2 1-16,2-1-2 0,2 2 2 0,-1-2-2 15,-4 2 1-15,8-2 4 0,-5 5-3 16,0 0-2-16,-2 0 2 0,1 4-2 0,-1-1 1 16,-1 4-1-16,1-1 3 0,1-2 3 15,-4 3-4-15,3 3-2 0,-1 0 1 16,-2 0-2-16,2 0 1 0,-3 5-1 15,1-3 1-15,3 4 0 0,-3-2 2 0,1 2-2 16,-1-2 1-16,0 4 2 0,3 0-1 16,-3-1 0-16,1 0 4 0,-1 1-2 0,3 2 0 15,-14 0-4-15,19 0 5 0,-7 0-2 16,-1-3-1-16,-11 3-1 0,16 0-1 16,-16 0 2-16,17 3-2 0,-9-3 3 15,-8 0-3-15,15 2 0 0,-10 1 3 0,-5-3-2 16,9 3 3-16,-9-3 0 0,10 4-2 15,-10-4-1-15,9 6 3 0,-9-6 1 0,5 4-1 16,-5-4 0-16,6 6-3 0,-6-6-1 16,6 4 3-16,-6-4-1 0,3 8 0 15,-3-8 0-15,6 5 3 0,-6-5-4 16,2 7 4-16,-2-7-5 0,0 8 0 0,3-3 1 16,-3-5 2-16,0 0-6 0,0 10 9 15,0-10-4-15,3 7 0 0,-3-7 1 0,0 9 3 16,0-9-3-16,2 7 0 0,-2-7-2 15,0 10 0-15,0-10 1 0,-2 7-2 16,2-7 6-16,0 11-4 0,0-11-1 16,0 12 1-16,0-6 4 0,0-6-2 15,-3 10-4-15,3-6 2 0,0-4 1 0,0 10 1 16,0-10-2-16,0 10 0 0,0-4-3 16,0-6 2-16,-3 10 2 0,3-10 0 0,0 12-1 15,0-12 0-15,0 8 0 0,0-8 1 16,-2 10-2-16,2-5 0 0,0-5 2 15,0 11-1-15,-3-7 0 0,3-4 3 0,0 13-5 16,-3-9 1-16,3-4 4 0,-3 13 0 16,3-5-6-16,-2-3 2 0,2 2 2 15,0-7-1-15,-4 13 1 0,1-6-2 0,3-1 0 16,-3 1 1-16,3-7 0 0,-3 13-1 16,3-8 1-16,0-5-1 0,-5 12 0 15,5-6-1-15,0 0 2 0,0-6-1 16,-3 10 1-16,3-2 1 0,0-8 0 0,-3 10-1 15,3-4-2-15,0-6 2 0,0 7 2 0,0-7-3 16,-2 8 0-16,2-8-1 0,0 8 0 16,0-8 2-16,0 6-2 0,0-6 2 15,0 0 0-15,0 8 1 0,0-8-1 16,0 0-3-16,0 8 2 0,0-8 1 0,2 7 1 16,-2-7-4-16,0 0 1 0,0 0 0 15,6 8 0-15,-6-8 0 0,3 5 4 16,-3-5-1-16,0 0 1 0,0 0-1 0,5 6 1 15,-5-6-2-15,0 0-1 0,0 0 4 16,10 1-3-16,-10-1-1 0,0 0 2 16,0 0-1-16,8 3 2 0,-8-3-2 15,0 0 1-15,0 0-1 0,0 0 1 0,0 0-3 16,0 0 4-16,0 0 1 0,16-8-2 16,-16 8-1-16,6-5 3 0,-6 5-3 0,8-5 0 15,-5-3 3-15,2 4-1 0,1-4-2 16,-4 0 3-16,5 4-2 0,-1-6 0 15,-1 2 1-15,0 1-1 0,1 0 1 0,2-4-1 16,-2 1 0-16,-1 1-2 0,1-2-1 16,-1 1 4-16,5-1-2 0,-5 1 1 15,0-2-3-15,4 0 2 0,-4 1-1 16,3-1 1-16,-2 2 0 0,2-7 2 0,2 4-1 16,-2 0-2-16,3-1 1 0,-3-2 1 15,0 0-1-15,0 2 0 0,2-4 0 16,-2 5 1-16,0 1-1 0,0-4 0 0,3 2 2 15,-3 1 1-15,3 0-3 0,-1 0-1 16,1-1 0-16,0 1 3 0,-3-2-2 0,3 2-1 16,-3 1 0-16,2-1 1 15,-2 0-1-15,0 3 0 0,0 0 1 0,-2 0 2 16,2 0-2-16,-3 0 2 0,1 3-2 16,1-1 0-16,-5-2 1 0,4 2-1 0,-1 1 0 15,-2-2 1-15,0 3-1 0,-1 2 4 16,1-5-2-16,0 1-2 0,-3 1 2 15,3 1 0-15,-3 6 0 0,-3-14 0 0,3 7-4 16,-3-1 2-16,0 0 1 0,-2 3-1 16,2-2-1-16,-5-1 1 0,3 1 0 15,-2-1 1-15,-1 3-1 0,-3-5-1 16,3 3 1-16,-1-1-4 0,-2 1 4 0,3-1-2 16,-1 0 1-16,0 0 0 0,-1 2-1 15,4-2 1-15,-2 0-2 0,2 0 1 0,1 1 0 16,-1-1 0-16,0-2-1 0,3 2-1 15,0-1 3-15,3-1-2 0,0 0 1 16,0 0-1-16,3-3 2 0,0 0-2 0,3 1 6 16,3-6-4-16,-1 3-1 0,0 0-2 15,3-2 2-15,0 1 4 0,4-1-3 16,-1-4 2-16,2 2-2 0,0-2 0 16,5 1 2-16,-5 0 1 0,3 0-3 0,2 2 0 15,-5 3 0-15,1-3-1 0,-4 6 2 16,2-3-4-16,-1 2 2 0,2 3 3 0,-5 0-2 15,2 0-2-15,-5 3 0 0,3-1 2 16,-3 3-1-16,0 1-3 0,3-3 2 16,-1 3 2-16,-2 1-2 0,0-2 1 0,-3 3-6 15,-5 2 6-15,17-3 0 0,-17 3-3 16,15 0 2-16,-15 0 2 0,13 0-3 16,-4 3 2-16,-9-3 2 0,11 5-3 15,-6-3 0-15,0 3 0 0,1 0 5 0,-6-5-2 16,9 8 0-16,-3 0 0 0,-1-3 0 15,-2-1 0-15,-3 4 3 0,3 0-3 0,-3 2-1 16,0-3 3 0,-3 1-2-16,0 2 0 0,3 0 1 0,-2 2 0 0,-4-2 2 15,3 0-3-15,-3 3 0 0,0 0 1 16,3 0-1-16,-5-3 0 0,3 4 4 0,-1-3-3 16,1 1-1-16,-1 1 0 0,1 0 0 15,-1-1-4-15,0 3 6 0,0-4-1 16,-2 1-2-16,5 1 0 0,-2-1-2 15,-1-2 3-15,4 2-2 0,-1-1 2 0,0 1 0 16,3-2 0-16,-3 0-2 0,3 0 0 16,0 0 4-16,-2-2-2 0,4 5-2 0,-2-7 1 15,0 0 1-15,0 4 0 0,3-2 1 16,-3-8 1-16,0 12-2 0,0-12 2 0,3 8-2 16,0-3 2-16,-3-5 3 15,8 7-3-15,-8-7 1 0,8 3-2 0,-8-3 3 16,0 0-3-16,23-3-1 0,-15-1 3 15,1 1 0-15,-1-4 0 0,3 1-2 0,0-4 1 16,1 3-1-16,2-6 1 0,-1 1 0 16,1-1-2-16,1 1 0 0,-1-4 0 15,-1 1 3-15,1 0-1 0,1 2-3 16,-4-1 2-16,0-1-1 0,0-1 2 16,2 2-2-16,0 0-2 0,-5 0 4 0,3 1-5 15,0 0 1-15,-3 3 5 0,0 0-4 16,-3 0-3-16,5 3 3 0,-2-3 1 0,0 2-3 15,1 0 1-15,-1 1 0 0,0-1 1 0,4 1-1 16,-4 1 2-16,1-1-2 16,2 3-1-16,0-2 0 0,-1 1 3 0,0 0-1 15,1 2-2-15,0 1 5 16,0-3-2-16,-3 3-2 0,3-1 4 0,-2-2-2 16,-9 5 0-16,17-3 0 0,-9 1-1 0,0-1 0 15,-8 3 0-15,11-2 0 0,-3-1 1 16,-8 3-1-16,0 0-2 0,15-2 2 15,-15 2-1-15,0 0 0 0,0 0 0 16,17 5 2-16,-17-5-2 0,2 5 4 0,-2-5-3 16,3 5 1-16,-3 3 1 0,0-8 0 15,-3 9-3-15,1-1 1 0,-1-1 1 0,0 1 0 16,1 2-1-16,-1-2 5 0,0 2-2 16,-2-1-2-16,2 2 2 0,-3-1-1 15,0-3 0-15,3 4-1 0,0-1 0 16,-2-3 1-16,2 1 0 0,3-1-3 0,-3 3 2 15,1-4 1-15,-1 1-1 0,3-7-2 16,0 10 1-16,-3-6 1 0,3-4-1 0,0 9 3 16,0-9-3-16,0 7 1 0,0-7 1 15,0 8-2-15,0-8 1 0,0 0 2 16,3 8 0-16,-3-8-2 0,0 0 0 0,11 5-2 16,-11-5 3-16,5 2 1 0,-5-2-1 15,0 0-2-15,18 0 0 0,-18 0 1 16,14 0 0-16,-14 0 0 0,13 0-2 0,-13 0 2 15,14 0 0-15,-14 0 0 0,18-2 1 16,-7 2 1-16,-11 0-3 0,16 0 5 16,-16 0-3-16,14-3-2 0,-14 3 1 15,17 0-2-15,-17 0 2 0,14 0 0 0,-14 0 0 16,16 0 0-16,-16 0-2 0,14 3 4 16,-14-3-4-16,15 0 2 0,-15 0-1 0,14 2 4 15,-14-2-2-15,13 3-1 0,-4-3 1 16,-9 0 0-16,13 2-1 0,-3 0 1 15,-10-2-2-15,16 3 2 0,-10 0 0 16,-6-3 0-16,16 2-1 0,-8-2-2 0,-8 0 6 16,15 5-4-16,-7-2-2 0,1-1 0 15,-1 3 4-15,-3-2-1 0,3-1-1 16,-8-2 2-16,18 8-2 0,-12-6 2 0,-1 3-2 16,3-2 1-16,-8-3-2 0,11 4 1 15,-3-1 1-15,-8-3 0 0,13 6 2 16,-8-4 0-16,-5-2-1 0,11 5-7 0,-5-2-11 15,-6-3-16-15,10 2-43 0,-10-2-48 16,11 5-23-16,-5-5-32 0,-6 0-475 16,15 0 222-16,-15 0 146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9:00.37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203 682 85 0,'0'0'87'0,"0"0"-1"15,0 0-9-15,-5-5-11 16,5 5 1-16,0 0-6 0,0 0-2 0,0 0-10 16,0 0-5-16,-8 23-4 0,8-16 0 15,0 3-5-15,-3-1-1 0,3 0-3 16,3 1 3-16,-3 1-7 0,0-4-2 0,3 3 7 15,-1-3-11-15,1 1-1 0,0-1-3 16,2 1 8-16,-2-3 4 0,-3-5-9 16,8 5 5-16,-8-5 2 0,0 0-4 0,0 0-4 15,0 0-1-15,22-13-2 0,-15 6 4 16,-7 0 9-16,3-2 3 0,-1-2-3 16,-2 2 0-16,3-1 2 0,-6-2-4 15,1 3 3-15,-1-2-7 0,-4 0 0 0,4 4 4 16,-2-3-6-16,-1 3 3 0,-2 1-7 15,8 6-1-15,-16-2-3 0,8 2 4 0,8 0-4 16,-18 8-2-16,10-1-2 0,-3 0 2 16,5 6-4-16,-2 0 0 0,3-3-1 15,-4 5 1-15,7-3-5 0,-2-3 2 16,1 5 3-16,0-1-3 0,3-3 0 0,3 0 1 16,-3-3-4-16,3 1 9 0,3-4-1 15,0 2-3-15,-6-6 1 0,16-2-2 16,-16 2 4-16,19-13-11 0,-8 6 9 15,-1-4-4-15,-2 1-5 0,0 1 11 0,3-4 1 16,-5 0-4-16,-1 0-2 0,1 1 3 16,-6-1 0-16,2 1-1 0,-4 2-4 0,2-3 2 15,-3 6 0-15,-3-3 0 0,1 2 0 16,-1 3-1-16,6 5-7 0,-16-3 11 16,16 3-5-16,-18 8 3 0,7 0-5 0,3-1 2 15,-3 6-1-15,0-1 0 0,3 3 3 16,-1 0-4-16,3 3 0 0,1-2 3 15,2 1-2-15,0 0 1 0,3-1 1 16,0-2 1-16,3-1-3 0,0 2 3 0,-1-5 0 16,1 1-1-16,3-5 4 0,0 1-3 15,0 0 1-15,-6-7 2 0,13 0-1 16,-13 0 2-16,14-10-1 0,-8 4-4 0,-1-4 2 16,1-1 0-16,0-1 0 0,-3 0-2 15,0 0 2-15,-3-1-1 0,0-2-4 16,-3 0 2-16,0-2 0 0,-3 7 0 15,0-6-3-15,1 3-1 0,-1-2-3 0,-2 3 5 16,0 4-2-16,0 3 0 0,-1 0 4 16,9 5-2-16,-15 0-2 0,15 0 1 15,-16 10-1-15,8 0 0 0,2 0 2 0,4 4 1 16,-4-4-4-16,6 7 5 0,-3-4-4 16,3 4 5-16,3-5-6 0,0 3 5 15,0-5 2-15,-1 2-3 0,4-1 2 16,-1-1 0-16,3-5-2 0,-2-1 3 0,-1 2-4 15,-5-6 3-15,18-2 4 0,-18 2-4 16,19-10 1-16,-11 4-1 0,1-4-1 0,-4 0 2 16,3-2 0-16,-1-1-1 0,-1 1-1 15,-4-4 2-15,-2 4-1 0,3 0 1 16,-6-1-6-16,3 0 1 0,-2 1 3 16,-4 1-2-16,-1 4-1 0,-1 0-3 0,0-1 3 15,-3 6-3-15,0 2 1 0,11 0-1 16,-23 4 4-16,9 4-2 0,-2 0 0 15,2 4 2-15,2-2 1 0,-2 4-1 0,3 3-2 16,0-4-3-16,0 7 7 0,6-3 0 16,-2 0-4-16,4 1 3 0,3 0-2 15,0-6 0-15,3 3-1 0,4 1 1 0,-4-3 2 16,5-4 2-16,0 1-1 0,0-3 2 16,0-1-6-16,3-4 4 0,2-2 4 15,-13 0-3-15,22-8 3 0,-9 1-5 16,-2 0 4-16,4-5-1 0,-4-5 0 0,-3 5-1 15,0-3 1-15,1-3 0 0,-4 0 0 16,-2 4 0-16,0-1-3 0,-3 0 0 16,-3-3-2-16,0 4 2 0,-2-2-2 0,-1 3 0 15,1 1 1-15,-4-1-2 0,4 5 2 16,-3 1 0-16,0 0-6 0,-2 4 4 16,2 0 4-16,8 3 0 0,0 0-3 0,-25 13-1 15,20-8-1-15,-3 5 2 0,1 0 2 16,1 0-1-16,6 3 2 0,-2-1 2 15,-1 1-6-15,3 0-8 0,3 0-22 16,2-4-22-16,5 1-30 0,-2 1-30 0,3-7-47 16,2-1-383-16,-2-6 184 0,4 3 123 15</inkml:trace>
  <inkml:trace contextRef="#ctx0" brushRef="#br0" timeOffset="1380">471 375 64 0,'-3'13'104'0,"3"-9"-11"0,0 4-11 0,0 0-6 16,3 2-5-16,1-3-11 0,2 3-4 15,-1-3-5-15,1 1-3 0,2 0-10 16,-3-1 3-16,1-1 0 0,2-2-3 16,0-1-8-16,-1 0 1 0,-7-3 0 0,16-6 3 15,-16 6-10-15,14-7-5 0,-9 1 1 16,1-3-6-16,-1-2-1 0,-2 2-5 15,0-2 5-15,0-1 1 0,-3 0-3 0,-3 2 5 16,3-2-4-16,-3 2 3 0,0 1 1 16,1 1 1-16,-4-2 2 0,1 7 1 15,-1-6-7-15,6 9 4 0,-11-5-3 0,11 5-5 16,-13 3 1-16,13-3 0 0,-13 11 1 16,8-8-5-16,-1 4-2 0,4 4 4 0,-4-1-3 15,4-1-3-15,2 5 2 16,0-2-1-16,-3 1-1 0,6 0 2 0,-1-1 3 15,-2-4 0-15,6 2-2 0,-4 0-1 16,4-3-2-16,-3-1 4 0,2-2 0 0,5-1 4 16,-10-3-3-16,0 0-3 0,19-5 2 15,-11 0-5-15,0-1-1 0,-2 2 2 16,-1-1 6-16,1-5-7 0,-2-1 5 16,-2-1-3-16,1 0-3 0,-3-1 2 0,-3 3 2 15,1 0-7-15,-5 0 2 0,4 2 4 16,-2 1 4-16,-1 2-7 0,1-1 0 15,-4 2-6-15,9 4 2 0,-16 1-5 0,16-1 11 16,-18 9 1-16,13-2-3 0,-3 1-4 16,0-2 5-16,5 6-6 0,-3 0 5 15,1 0-2-15,2-2 2 0,3 3-11 0,-3 2 10 16,6-2 2-16,-3-4 0 0,3 4 5 16,0-3-1-16,-1 1-2 0,4-4-1 15,-1-2 0-15,3-2 0 0,-8-3 3 16,0 0 1-16,26-8-4 0,-17 3 0 0,-1-2-1 15,3-3-1-15,-3 0 5 0,0-6-1 16,4 4 0-16,-6-3 0 0,2-3-7 0,-3 3 6 16,-2 0-7-16,-3-3 1 15,3 3 2-15,-6 3-6 0,0-4 7 0,1 3-2 16,-4 1-12-16,4 5 14 0,-7-3-3 16,3 5-6-16,0-1 12 0,-2 2-1 15,8 4-5-15,-17 2 6 0,17-2-9 0,-10 10-1 16,4-2 10-16,3 2 2 0,-2 3-6 15,5 1 3-15,0-1 3 0,0 2-5 0,0 0 2 16,3 1-4-16,-1 1 5 0,7 0-2 16,-4-1-2-16,3-1 7 0,-2 0-4 15,2-5 7-15,3-3-4 0,-2 1-1 0,2-3 1 16,-3-2-1-16,3-2 2 0,-11-1 0 16,20-4-1-16,-11 1 0 0,-1-4 0 0,-2 2 0 15,2-6-2-15,-5 2 0 16,2-1 1-16,-2-1 0 0,-3-1-2 0,-3 0 2 15,0-1-6-15,-2 3 1 0,-1-3 2 16,1 3-3-16,-6 4 4 0,2-5-4 0,0 2-2 16,-4 5 0-16,4 1-3 0,-4 0 4 15,5 3-2-15,8 0 5 0,-24 3-2 16,13 3 0-16,3 2 0 0,0-1-3 16,0 3 4-16,1 2 1 0,2-2-9 0,-1 3 6 15,3 0 9-15,3-1-3 0,-2-2-9 16,2 3 8-16,2-3 1 0,1-1-2 15,0 2-1-15,0-3 5 0,-1-4-3 16,-2-4 4-16,10 6-2 0,-10-6-3 0,0 0 6 16,0 0-4-16,19-16 1 0,-14 9 1 15,1-6-3-15,-3 3 3 0,-1-3-2 0,-2-1 1 16,3 1-2-16,-3-2 0 0,-3 3-3 16,1-1 0-16,-1 0 2 0,0 0-5 15,-2 1 2-15,2 4-2 0,-5 1 5 16,2 0-3-16,4 1 1 0,-8 4 1 0,10 2-5 15,-14-3 1-15,14 3-1 0,-8 11 2 16,3-4-17-16,2 3-15 0,0 0-8 16,3 5-32-16,0-2-29 0,3-1-317 0,3 4 143 15,2-4 95-15</inkml:trace>
  <inkml:trace contextRef="#ctx0" brushRef="#br0" timeOffset="2768">1255 395 39 0,'-11'0'118'0,"11"0"-11"0,0 0-17 0,-15 7-8 15,9 1-3-15,1-3-6 0,0 5-16 16,2-2 1-16,-3-1-3 0,4 3-8 16,2 3-8-16,-3-4-4 0,6 2-3 0,-1-3-2 15,1 2 1-15,3-3 1 0,-1 1-8 16,3-3 1-16,2 0 3 0,1-3-5 16,0 1-3-16,-11-3 1 0,19-5-3 15,-8 3-2-15,-2-4 4 0,2-1-8 0,-3-2-1 16,-2 2-1-16,-1-3 4 0,1 0 0 15,-4 0-3-15,1 0 1 0,-6-3-1 0,3 1 1 16,-5 2-3-16,-3-2-6 0,2 4 1 16,-2-2 3-16,-3 2 1 0,2 1-2 15,-2 4 6-15,-3 1 11 0,3 2-16 16,11 0 4-16,-23 6-1 0,15 3 0 0,-3 1 2 16,3 0 1-16,2 3 2 0,1-1 1 15,2 3 2-15,3-2-1 0,0 1 2 0,5 2-1 16,-2-3-8-16,3-1-1 15,2 1 4-15,0-3-3 0,3-2 3 0,-2-4-3 16,5-1 1-16,-3 0 2 0,3-3-1 16,1-3-2-16,-4-2 1 0,2-3-5 0,-2 1 3 15,0-3 1-15,-3 0-4 0,5 0-2 16,-8-3 2-16,3 3 3 0,-5-3-1 16,0 1-8-16,-6-1 4 0,3 1 4 15,-5 2-7-15,-1-3-4 0,-2 3 1 0,-2 3-1 16,2-1 0-16,-3 0-1 0,0 3 2 15,0 5 1-15,0-1 0 0,11 1 3 0,-20 4-3 16,9 1 3-16,3 0 1 0,0 3-1 16,-1 2 2-16,4 0 3 0,-2 0 0 15,4 2 0-15,1 0 0 0,2 1 1 16,2 0 0-16,1-3-2 0,0 0-1 0,4 0 1 16,1-2 1-16,-3-3 2 15,6 0-2-15,-2 0 2 0,1-2 1 0,-10-3-4 16,24-3 3-16,-13-2-3 0,0 0 0 0,-1 0-1 15,-1-3-1-15,0-2 0 0,-3 3 2 16,2-6-2-16,-3 3 3 0,-2-3-6 16,-3 1 0-16,-3-1 1 0,1 3-1 0,-1 0 0 15,-3 0 0-15,-2 0 2 0,-1 2-5 16,0 3 2-16,-1 0 0 0,-1 0-2 0,11 5 1 16,-20 5 5-16,8-1 0 0,1 0 5 15,3 2-6-15,-3 6 3 0,3 0 5 16,2 0 1-16,1 1 0 0,1 2-1 15,1 0 2-15,0 1-2 0,6-2-2 0,-3 2 1 16,3-1 1-16,4-3 0 0,-2 1-1 16,1-3-1-16,-1 0 1 0,1-3 1 0,2-1-2 15,-3 1 1-15,3-4-2 0,-8-3 2 16,18 0-3-16,-18 0-1 0,17-8-1 16,-12 3 1-16,3-2 0 0,0-1-3 15,-2-2 3-15,-3 0 0 0,-1 0-2 0,2-3-4 16,-4 1 2-16,0-1 1 0,-4 3 1 15,-1-5-2-15,2 5 1 0,-2-3-5 16,-3 3 0-16,2 2 0 0,-2-2-1 0,0 3 2 16,-1 2 1-16,-3 3-2 0,12 2 4 15,-19 0-3-15,8 0 5 0,0 4 1 16,3 2 0-16,-4-2 0 0,4 4 2 16,-1 0-1-16,4-1-1 0,-1 3 0 0,4 0 2 15,-1-2 0-15,3 4 0 0,5-4 0 16,-2 2-1-16,3-1 2 0,5 0 0 15,-3-4-3-15,4-3 2 0,2-2-1 0,-1 0 2 16,-2 0-3-16,6-2 2 0,-2-6 0 16,-2 1 0-16,1-3 1 0,0-3-3 15,-2 0 1-15,-4 1 0 0,0-6 1 0,-5 5-3 16,0-1-3-16,-3 1-1 0,-3-2 0 16,-2 2 2-16,-6-1-4 0,-2 3 2 15,0 1-1-15,-1 0-2 0,0 4 6 16,1 2-6-16,-5 1-1 0,2 3 2 0,2 0 0 15,-1 3 1-15,1 4-1 0,1 1 3 16,2 2-2-16,2-2-5 0,4 2-13 0,-2 2-23 16,7-3-27-16,0 3-27 0,7 0-36 15,4-4-28-15,0-4-454 0,3-1 209 16,6 0 138-16</inkml:trace>
  <inkml:trace contextRef="#ctx0" brushRef="#br0" timeOffset="3678">1596 108 2 0,'-11'4'150'0,"2"2"-20"0,-2 2-2 0,5 0-13 15,1-2-6-15,-1 5-20 0,4-4-5 16,-1 1-7-16,3-8-8 0,3 12-24 15,2-4 14-15,1-3-6 0,-1-3-1 0,3 4-6 16,0-4-9-16,-8-2 1 0,21-2-3 16,-21 2-4-16,19-6-3 0,-8 2-4 15,1-4-1-15,-4 3-3 0,1-5 1 16,-1 2-4-16,-3-4-2 0,1 2-3 0,-3-2 4 16,-3 0-8-16,-3 1 3 0,0-2-1 15,-2 0 7-15,-4 1 1 0,1 1 6 0,-3 2 3 16,2-1 2-16,-5 5 0 0,3-3 2 15,0 3-6-15,-4 2 0 0,2 1-1 16,2 2-2-16,11 0-1 0,-22 5-2 16,9 0-1-16,5 0-1 0,3 3 2 0,2-1-3 15,0 1-2-15,3 2 0 0,3-3-2 16,3 3 1-16,2 0-5 0,1-2 2 16,2 0 0-16,0-3-1 0,0 1 3 15,3-2-5-15,3 1 0 0,-3-5 3 0,3 3-3 16,-4-6 1-16,5 0-3 0,-4 1 1 15,-1-6 0-15,-2 1 0 0,4-1-4 0,-7 0 7 16,3-2-3-16,-5 3-2 0,-1-3-5 16,-2 0 2-16,0 0 0 0,-6 2-1 15,3 0 2-15,0 8-3 0,-11-12 3 16,3 7-4-16,2 2 2 0,-5 1-2 0,11 2 2 16,0 0 0-16,-28 5-2 0,20 0-1 15,-3-3 3-15,2 8-1 0,1-2 1 16,1 0 2-16,2 2-4 0,2 3 7 0,1-3-4 15,2 0 1-15,0 2 2 0,5-2-2 16,0-1 1-16,2 0 1 0,1-2 0 16,3 1 3-16,-2-6-8 0,4 0 5 0,-2 2 4 15,4-8-3-15,-1 2-1 0,-3 0 0 16,0-3 1-16,4-2 2 0,-4-1-6 16,-3 0 1-16,0-2 1 0,0 0-2 15,-2 3-1-15,-6-3 3 0,0 0-3 0,-3-1-6 16,-3 4 6-16,-2-1-1 0,-3 1-3 15,0 1 3-15,-4 4 3 0,-1 0 1 16,0 2 0-16,-5 2 5 0,5 0 2 16,-3 4 1-16,5 1-3 0,-4 3 1 0,5 3-3 15,-1 0-2-15,6 1 2 0,2 2 0 16,2-1-11-16,4 3-25 0,4-1-36 0,7 3-42 16,0 0-62-16,6-4-469 0,0 1 218 15,2 1 143-15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9:05.20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163 108 77 0,'-5'-10'143'0,"-1"2"-5"0,-1 4-16 16,2-4-11-16,-1 3-1 0,1 0-8 0,5 5-16 16,-16-5-2-16,10 2-10 0,6 3-5 15,-18 3-9-15,18-3-2 0,-13 10-5 0,7-3-3 16,-2 1-3-16,3 0-4 0,2 2-5 16,0-3-3-16,0 3-4 0,6 0-2 15,0 0-3-15,0 0-2 0,5-2-1 0,-3 0-3 16,3-1-1-16,3-1 0 0,2-2-3 15,-2-4-2-15,-1 0 0 0,-10 0-3 16,25-4-3-16,-13-4 2 0,2 0-4 0,-3 1-4 16,0-3 3-16,-3 0-6 0,2-3 3 15,-8 0-4-15,1 1 2 0,0-3 5 16,-3 2-3-16,-6 0 0 0,1 1-2 0,-5 2 0 16,2-4 4-16,-3 5 4 0,0 4 2 15,0 0 1-15,-4 3 3 0,2-1 6 16,13 3-3-16,-25 5 1 0,11 0 5 0,2 0 3 15,1 4-4-15,0 2 6 0,3 2-3 16,0-1-3-16,5 1-1 0,-2 0 0 16,1 2-5-16,1-3 0 0,6 1 3 15,-3 0-4-15,6-3-2 0,-3 2 1 0,5-4 0 16,1-1-1-16,-1-1 0 0,0-4 0 16,3 0-3-16,1-2-2 0,-12 0-1 0,22-4 2 15,-11-2-2-15,0-1-2 0,1-1-3 16,-1-1 3-16,-3-2-3 0,0 1 6 15,-2-1-3-15,-1 2-1 0,-5-4-2 16,0 3 0-16,-2 0-3 0,-4 0 0 0,1 2 0 16,-4-2 1-16,-1 6-1 0,-5-4-2 15,4 5 2-15,0 3-2 0,-3 0 1 0,3 3 4 16,-4-1 0-16,4 4 1 0,-2 1 0 16,2 3 1-16,0 0-1 0,1 0 0 15,2 0 1-15,0 0-1 0,5 3 1 16,-2-3-1-16,5 3-1 0,0-3 1 0,2 0-1 15,1-3 4-15,2 3-2 0,1-4 1 16,2-2 2-16,4 2-1 0,-1-6 0 0,0 0-3 16,-11 0-3-16,25-6-5 0,-13-1-2 15,-1 2 4-15,0-3-4 0,0 1-1 16,-3 0 0-16,0-4 3 0,2 3 1 16,-5-2-1-16,-2 3-2 0,-3-1 0 15,3-2 3-15,-3 10-6 0,0-12 5 0,0 6 0 16,0 6-3-16,-11-2 5 0,11 2-4 15,0 0 5-15,-23 12 6 0,17-4 3 0,-2 2 4 16,0 1-1-16,2 1 0 0,-2 0 1 16,1 1-1-16,5 0 1 0,-1 0-3 15,0 1 2-15,0-4-1 0,3 3-3 0,0-3 2 16,3 0-1-16,0 0 1 0,0-5-1 16,6-1-2-16,-3 0-12 0,-6-4-23 15,19 0-18-15,-19 0-40 0,24-4-40 0,-9 3-51 16,-1-4-472-16,0 2 221 0,-1 3 146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9:06.47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707 333 73 0,'0'0'188'0,"0"-9"-7"16,0 9-10-16,-3-8-10 0,3 8-13 16,-5-7-12-16,5 7-11 0,-11-4-11 15,11 4-10-15,0 0-11 0,-19 6-10 0,19-6-8 16,-11 8-5-16,4-3-7 0,2 0-2 15,-1 2-6-15,4-2-11 0,-1 3-1 0,0-1-3 16,3 1-3-16,3-1-3 0,0 1-5 16,-1-3 1-16,4 3-5 0,2-4 0 15,2-1-2-15,0-1-3 0,1-2 0 16,-11 0-3-16,22-2-3 0,-9 2 0 0,0-5-1 16,-5 0-3-16,3-2 1 0,0-1-4 15,-5 0-2-15,0 1 0 0,0-3 0 16,-3-3-1-16,-3 3 0 0,-3 0-3 15,-3-1 3-15,-3 2 1 0,1-1 7 0,0-1 3 16,-3 4 3-16,0 3-2 0,-4 0 12 16,1 2-1-16,3 2 5 0,-3 0-5 0,1 2 4 15,1 4-6-15,1-2 3 0,2 4-2 16,-2-3-4-16,6 6-1 0,0-4-3 16,-1 3-1-16,3 0-5 0,3-2 5 15,3-1-2-15,0 3 1 0,5-2-7 0,0-3 4 16,0 2 1-16,3-2-1 0,3-2-10 15,1-1 4-15,1-2-3 0,-2-2-1 0,0 2-8 16,3-5-1-16,0 0-8 0,-4 0 2 16,2-3-3-16,2 0 1 0,-6-4-2 15,0 2-1-15,-3 0 2 0,0 0 1 16,-4 0 3-16,2 0 0 0,-6-1-2 0,0 1 4 16,-3 0 0-16,0 3-1 0,-4 0 5 15,-1 1 1-15,-3 4-1 0,0-1 5 16,11 3 6-16,-26 3 0 0,15-1 5 15,-2 4-1-15,-1-2 6 0,1 4-1 0,0 0-4 16,2 2-1-16,0-3 1 0,3 3-1 16,0 3-1-16,3-4-3 0,2 2 3 0,0 2-2 15,3-3 0-15,3 2-1 0,0-4 2 16,2 2-1-16,0-3-1 0,4-1-2 16,-1 1 1-16,0-2-4 0,3-5-1 15,1 2-4-15,-1-2-4 0,3-2-2 0,-3 0-5 16,0-4-3-16,1 2-2 0,-4-2-1 15,0-4 0-15,1 3-1 0,-4-1-3 16,-2-2 7-16,-1 0-1 0,-2-2 1 0,-2 2 2 16,-1-3 2-16,-5 3-1 0,0-1 5 15,-1 2 2-15,-2-1 3 0,-1 4-1 16,1-1 5-16,0 2 4 0,0 3 2 0,-2-1 4 16,-2 3 2-16,1 3 0 0,0-1-1 15,4 3 3-15,-3 2 1 0,2 1-1 16,3 0 2-16,3 4-1 0,-4-2-1 15,4 3-2-15,5-3 1 0,0 5-1 16,0-5-3-16,0 3 0 0,5-3 1 0,-2 0-1 16,5 0 0-16,-2-3 1 0,-1 1 1 15,1-6-1-15,2 1-1 0,4-1 1 0,-12-2-1 16,17-5 0-16,-6-2-6 0,-3 2-6 16,-3-3-4-16,5 1-14 0,-5-6-11 15,-2 3-6-15,-3 0-14 0,0-2-15 0,-3-1-21 16,1 0-7-16,-8 3-17 0,4-3-27 15,-2 4-34-15,0-4-503 0,-3 3 230 16,0 0 152-16</inkml:trace>
  <inkml:trace contextRef="#ctx0" brushRef="#br0" timeOffset="973">18 24 167 0,'-10'10'172'16,"5"0"-19"-16,5 0-21 0,-3 3-6 16,3-3-15-16,3 3-11 0,-1-3-11 0,4 0-6 15,1 0-7-15,1 0-7 0,0-3-9 16,3-2-1-16,0 2-11 0,-3-4 3 15,7 1-8-15,-4-4-6 0,-11 0-2 16,22-9-4-16,-14 7-3 0,0-6-5 0,2 1 2 16,-2-1-4-16,-3-2-2 0,1-2-3 15,-3 2-1-15,-3-3 0 0,0 0-1 0,-3 0-1 16,-3 1 4-16,4 3 6 16,-4 0 1-16,1 2 0 0,-5-1 1 0,2 3-1 15,0 4 0-15,8 1-5 0,-22 0 3 16,14 4-4-16,-2 1 3 0,2 0 0 0,0 2-1 15,2 3-5-15,4 0 2 0,-4 0 0 16,6 0-2-16,-2 1-3 0,4-1-1 16,4 2 1-16,-1-4 1 0,3 2 0 15,-2-2 0-15,6-1-3 0,-1 0 0 0,0-1-2 16,0-4 2-16,3 1-1 0,1-3-1 16,-2 0 1-16,-2 0-1 0,3-5-1 0,-2-1-3 15,2 2 4-15,-3-4-2 0,0 0-3 16,-3 1-5-16,0-3 0 0,-5 0 2 15,4 0-3-15,-7 0 3 0,0 0 0 16,0 2-2-16,-7-2-3 0,1 2 2 0,1 4-1 16,-3-2-1-16,-1 4 3 0,9 2 5 15,-19 0 3-15,19 0 4 0,-20 8 1 16,12-4 4-16,-1 4-1 0,-2 2-4 0,6 1 8 16,0-2-1-16,-1 1-3 0,2 1-1 15,1-1-1-15,3 2 0 0,3-2-5 16,-3-2 2-16,7 2 1 0,-2-1-1 0,1-1 0 15,-1 0 1-15,6-3-1 0,-3 0-6 16,1-3 7-16,3 0 0 0,-1 2-1 16,-11-4-2-16,19-4 2 0,-19 4-2 15,19-4-1-15,-9-1 2 0,-2 0-3 0,-3-3-1 16,1-2 0-16,-1 0-2 0,-5-3-3 16,0 3 3-16,-3-2-2 0,-2 0 0 15,-1-1 1-15,-2 0-1 0,-1 3 0 0,1 0 3 16,-1 0 3-16,-4 6-5 0,4-2 10 15,-4 1 1-15,1 5 3 0,-2 0 2 16,14 0 2-16,-25 5 0 0,17-2-2 16,-4 4-4-16,4-2 4 0,2 3 0 0,-2 2-4 15,5 0 0-15,3 0 0 0,0 3-2 16,0-3-1-16,6 0-2 0,-4 0-7 16,7 0-25-16,-4 0-27 0,3-3-35 0,2 3-40 15,1-2-28-15,-3 0-70 0,6-4-524 16,-6-2 255-16,0-2 167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9:09.03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534 380 79 0,'0'0'128'15,"0"0"-21"-15,0 0-7 0,-16 11-12 16,16-5-6-16,-3 2-9 0,0-1-2 0,3 3-14 16,0 0 0-16,0-2-9 0,3 2 1 15,0 0-9-15,2-2 1 0,-2-1-4 16,3 0-1-16,-1-2-7 0,0 0 7 16,1 1 0-16,-6-6-4 0,15 2 3 0,-15-2-5 15,0 0-6-15,22-10-2 0,-14 2 0 16,-3 1-3-16,4-3 3 0,-7 2-10 15,4-4 4-15,-2 2-5 0,-4-3 4 0,3 1-4 16,-6 1-1-16,-1-1 4 0,1 2 7 16,0-3 0-16,-2 3 0 0,-1 2 0 15,-2 1 2-15,3-1 3 0,-3 6-6 16,-1-1 1-16,9 3-2 0,-20 3-2 0,9-1 4 16,3 3-6-16,0 1 6 0,-1 2-3 15,1 1 0-15,1-1-4 0,2 2 4 0,-1 0-6 16,6 0 2-16,-2 0-6 15,4-2 5-15,1 2-4 0,0-3 1 0,2 1 2 16,5-1-2-16,-2 1-1 0,0-3-1 16,3-3 5-16,0 1-2 0,0-3 1 0,-11 0-5 15,26-5 3-15,-12 0-2 0,-1 0-2 16,0-3-1-16,-2-2 1 0,0 3 0 16,-3-6 0-16,3 3 2 0,-6-1 1 15,5 0 0-15,-5-2-5 0,-2 2-1 0,0-1 2 16,-3 2-3-16,2-2 1 0,-4 1 0 15,2 4-2-15,-3-1 3 0,0 1-1 16,3 7-1-16,-5-8-1 0,5 8-3 0,0 0 5 16,-21 3-5-16,21-3 3 0,-11 9-5 15,3-1 3-15,3 0 1 0,-1-1-3 16,1 3 2-16,2 0 1 0,-4 0-1 16,7 0 0-16,0 1 0 0,0-1 4 0,0 0-3 15,3 0 0-15,4 0 1 0,-2 0 1 16,3-5 1-16,1 2-4 0,-1 1 5 15,3-5 0-15,0-1-1 0,1-2 1 0,-1 0-1 16,-11 0 5-16,22-7-3 0,-14-1 0 16,4 3 0-16,-4-2-1 0,0-1 3 15,1-2 0-15,-4 2-3 0,1-4-1 16,-4 2 0-16,-2 2-2 0,-2-5-2 0,-1 3-3 16,-3 0 4-16,1 3 0 0,-3-3 1 15,0 2-3-15,-5 3-1 0,0-2 2 16,2 4-4-16,-3 3-1 0,0 0 7 15,-1 0-5-15,2 5 1 0,-1-3 0 0,3 4-1 16,-4 1 3-16,4 1-3 0,3 0 1 0,0-1-1 16,2 0 1-16,1 3 2 15,2 0 0-15,3 1 6 0,0-1-5 0,0 0 0 16,3-2 3-16,2-1-3 0,1 1 0 16,-1-1 0-16,3-2 2 0,1 0 4 0,-1-3 1 15,1 1-3-15,-9-3 3 0,20 0-2 16,-20 0 1-16,19-7-1 0,-11 1 1 15,4-1-4-15,-6 0 3 0,2-1 2 16,-3-2-1-16,1 0-3 0,-4 0 2 0,-2-1 1 16,0-1-3-16,-2 2 0 0,-1-2-3 15,-3 1 0-15,-2 1-2 0,0 2 0 16,-4 1-2-16,1 2 0 0,0 0 4 16,0 5-2-16,11 0-1 0,-26 0 2 0,15 5-2 15,0-2 1-15,0 2 0 0,0 2 0 16,6 3-1-16,-5-2 2 0,8 4 1 15,-1-2 0-15,3 4 0 0,0-5 2 0,3 4 2 16,2-3-2-16,2-1 2 0,4 2 1 16,-3-1-1-16,6-3 0 0,-3-1-7 15,4-2-22-15,-4 2-39 0,2-4-22 0,1 1-25 16,-14-3-26-16,26-5-460 0,-13-1 203 16,-2-1 134-16</inkml:trace>
  <inkml:trace contextRef="#ctx0" brushRef="#br0" timeOffset="1237">0 72 125 0,'3'10'120'0,"3"0"-12"16,-1 0-7-16,3 1-8 0,-2-4-11 0,3 0-2 15,2 1-6-15,-3 0-5 0,1-5-10 16,1 1-2-16,-1-4-10 0,-9 0 0 15,23-3-8-15,-15-1-3 0,3-4-2 16,-3 3-12-16,0-2 8 0,-2-3 2 16,-2-1-11-16,-1 1 2 0,-3 0 2 0,0 0 6 15,-3 2-6-15,-4-2 17 0,2 3-11 16,-1 0-1-16,-2 1 1 0,-3 1 2 0,3 3-3 16,8 2-5-16,-21 2 1 0,10 1-5 15,1 2 2-15,1 2 0 0,1 3-4 16,0 0 2-16,-2 0-4 0,5 3-3 0,2 0-3 15,1 3 2-15,2-5 2 0,0 2-5 16,0 0 4-16,5-1-5 0,-2 1 1 16,6-3 1-16,-3 0-1 0,2 0 2 15,3-5-3-15,0 0-1 0,0 0 1 0,4-5 4 16,-2 0-2-16,1-3-4 0,0 1 2 16,1-3 1-16,-2 0-4 0,1-5 3 15,-3 0-2-15,0 0-2 0,1-3-3 0,-4 1 3 16,-2-1-1-16,-1 0-4 0,-2-1 3 15,-3 1-5-15,-3 0 0 0,-2 0 1 16,2 1-2-16,-5 2 3 0,0 0-8 16,-2 0 6-16,-1 5 2 0,0 0 0 0,-2 3-14 15,2 2 9-15,11 0 1 0,-26 4 2 16,15 4-4-16,0-3 6 0,0 2-1 16,-1 3-3-16,3 0 3 0,1 0-1 0,3 3 3 15,2-3-1-15,0 3-3 0,3 0-2 16,0-3 4-16,0 3-8 0,3-4 9 15,3 4 1-15,-1-5-1 0,3-1 1 0,0 0 2 16,2-1 2-16,1-4-3 0,0 0-2 16,2-2 1-16,-13 0 0 0,29-7 5 15,-18 2-2-15,3-3-2 0,-1 1 5 0,0-1-1 16,-5-2-3-16,3 1-1 0,-6-2-1 16,3-1 5-16,-5-1-8 0,0 0 2 15,0 3-1-15,-6-3 1 0,0 1 1 16,-2 2-3-16,-1 0 0 0,1 0 3 0,-3 2-2 15,-3 4 0-15,1-2-4 0,-4 4 4 16,4-1-2-16,10 3-4 0,-25 5 5 16,13-2 1-16,-2 4-1 0,3 1-8 0,3 0 9 15,-3 4 1-15,1 3-1 0,2-2 2 16,3 2-1-16,2 0 0 0,3 0-3 16,0 0 1-16,0 0 2 0,5-2-2 0,-2-1 5 15,5 1-3-15,-1-3 6 0,-1 0-4 16,2-3 2-16,0-1-1 0,0-4 0 15,3 1 3-15,-11-3-2 0,26-5 0 16,-15-3-2-16,0 0 0 0,3-2-3 0,-6 0 5 16,4-4 0-16,-4 1-6 0,-2-3 1 15,-3 2 5-15,-1-2-2 0,-2 1-2 0,-5 0-1 16,-1 0-1-16,-2 0 0 0,-4 0 0 16,1 2 2-16,-3 4-3 0,-2-2 0 15,1 6 2-15,1 2 0 0,1 1-3 16,-4 4 4-16,-1 1-4 0,5 5 2 0,-4 2-1 15,4 0 1-15,0 2 1 0,3 1 2 16,4 0-1-16,3 3 3 0,1-2-1 16,2 2-2-16,2 1 0 0,4-3-15 15,5 2-35-15,1-1-53 0,4-5-75 0,3-2-369 16,2-4 186-16,4-4 123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49:11.68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98 157 38 0,'11'0'55'15,"-11"0"-6"-15,20 3-2 0,-20-3-5 16,19-5-3-16,-10 2-3 0,1-2-5 16,-1 0 0-16,0 0-2 0,-3 0 1 0,-1 0-3 15,-2-3 3-15,0 4 1 0,-1-4 1 16,1 3 13-16,-3 5-6 0,-5-13 1 15,2 8-5-15,3 5 7 0,-11-5 2 0,4 3 2 16,7 2-11-16,-16 0 1 0,16 0 4 16,-22 5-3-16,11-3 1 0,1 5-5 15,-1 0-1-15,6 0-10 0,-3 0 7 0,2 3 0 16,4-3-2-16,-1 4-3 0,3-1 3 16,5 0 0-16,-2-3-7 0,5 1 0 15,-2-1-2-15,2-2-1 0,7 0-9 16,-7 3 6-16,6-6 8 0,-3 2-6 0,0-4-7 15,1 0 4-15,-12 0-3 0,22-4 0 16,-11 0 5-16,-3-2-3 0,-3 1-7 16,5-2 10-16,-5 2-11 0,-2-3 6 0,0-2-7 15,-3 3 2-15,-3-3 0 0,0-1 0 16,-2 4 6-16,-2-3-4 0,2 0 3 16,-4 2 1-16,-2-2-1 0,1 5 2 0,1-2-1 15,-3 1-2-15,1 1 4 0,-2 3-5 16,2 2 2-16,11 0 3 0,-26 0-2 15,15 5 1-15,0-3-3 0,0 6-3 0,3-3 6 16,-3 3-3-16,4 3-1 0,-1-4 6 16,5 3-7-16,0 0 1 0,1 0-7 0,2-3 10 15,0 3-1-15,2-2-2 0,1-1 1 16,2-2 1-16,4 1 0 0,3-2 0 16,-4-1-1-16,6-1-13 0,-3-2 14 15,-11 0-2-15,23-5-2 0,-9 3 3 0,-3-6-2 16,-1 3-5-16,1-5 2 0,2 3 1 15,-5-6 0-15,-3 3-3 0,1 0 2 16,-6-2 2-16,0-2-3 0,0 2-3 16,-6-1 1-16,1 3 1 0,-3 0 0 0,-2-2-2 15,-1 4 1-15,-2 1 0 0,2-1 0 16,0 3-1-16,-4 1 1 0,4 1-4 0,-3 3 1 16,0 3 0-16,3-1-2 0,-1 0 2 15,1 6 0-15,0-1 3 0,3 1-3 16,0 2 4-16,0 3-3 0,1-4 0 15,4 4-3-15,0 0 2 0,6-1-4 16,-3 1 6-16,3-3 1 0,4 0 2 0,4 0-2 16,0 0 0-16,-3-2 3 0,5-1-4 15,-4-2 5-15,6 1-1 0,-2-6-2 16,4 2 3-16,-4-4-1 0,2 2 0 0,-1-6-1 16,-3 1 0-16,3-2-5 0,-5-1 5 15,-1-2-6-15,-2 0 2 0,-1 3-2 0,-5-6 3 16,-2 3-7-16,-1-1 5 0,-3-1-5 15,1 5 2-15,-5-4 0 0,2 4 4 16,-3 2-4-16,-2 0-2 0,2 3 4 16,-2-1-3-16,2 3 3 0,1 5-3 0,-1-3 4 15,2 4-2-15,-2 1 0 0,5 3 3 16,-3 0-3-16,4 0-8 0,2 3-13 16,1 2-21-16,2 0-28 0,2-2-37 15,1 2-424-15,5-5 182 0,4 2 120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19:53:49.424"/>
    </inkml:context>
    <inkml:brush xml:id="br0">
      <inkml:brushProperty name="width" value="0.35" units="cm"/>
      <inkml:brushProperty name="height" value="0.35" units="cm"/>
      <inkml:brushProperty name="color" value="#177D36"/>
      <inkml:brushProperty name="fitToCurve" value="1"/>
    </inkml:brush>
  </inkml:definitions>
  <inkml:trace contextRef="#ctx0" brushRef="#br0">158 47 93 0,'0'0'157'0,"0"0"-11"15,0 0-10-15,0 0-11 0,-3-3-12 0,3 3-14 16,0 0-9-16,0 0-12 0,0 0-2 15,-15 4-3-15,8-1-2 0,3 1-6 16,-2-3-6-16,1 2-1 0,-2 1-6 16,2-1 0-16,-2 0-3 0,2 1-5 0,1 1 0 15,-1-3-5-15,0 4 0 0,0-1-4 16,1 0-1-16,1 0-4 0,0-1 1 16,2 2-2-16,1 0 1 0,-2-1-4 0,4-1-3 15,-1 2 0-15,1-2-4 0,1-1 2 16,2 0-3-16,0-1-2 0,0-1-1 15,-5-1 1-15,11 0-3 0,-4 0-1 0,-7 0-2 16,11-4 0-16,-4 2-2 16,-1-2-2-16,-1 1-2 0,1-1 2 0,1-1 1 15,-2 1 0-15,1-2-3 0,-3 2 2 16,0-2-2-16,1 0 0 0,-1 0 0 0,-2 0-4 16,-1 0-1-16,0 0 3 0,-1 1 0 15,0 0-1-15,-1-1-1 0,-2 2 1 16,1-1 0-16,0 1-1 0,0 1-3 0,-2 0-1 15,1 1 4-15,-2 0-3 0,6 2 0 16,-11-2 2-16,11 2 1 0,-9 4-1 16,2-2 2-16,2 1 0 0,-2 1-2 15,2 1 4-15,1 2 2 0,-1-1 3 0,2 2 1 16,0-1 3-16,-1 0-4 0,3 2 5 16,-2 0-2-16,2-1 0 0,1 2 2 0,1-2 1 15,-1 1-2-15,3 0 0 0,-2-2-1 16,3 0-1-16,-1-1 1 0,0 2-2 15,2-4 1-15,-1 2-1 0,3-3 1 16,-2 0-2-16,1-2 0 0,0 1-1 16,-1-2 0-16,-5 0 0 0,12-2-3 0,-5-1-1 15,-2 1-1-15,-1-3 4 0,0 1-1 16,0 0-2-16,-1-3-3 0,1 0 3 16,-2 0-1-16,-2-1 0 0,1-2-4 15,-2 1 5-15,-1-1-9 0,0-1 7 0,-1 2-1 16,-2-3-1-16,0 3-3 0,1-1 2 15,-1 0 0-15,-2 0 1 0,1 3-2 16,0 0 2-16,1 0-1 0,-2 0 1 0,0 3-1 16,0 1-1-16,1 1 0 0,0 2 0 15,-2 0-1-15,8 0 0 0,-13 2 3 0,6 1-2 16,1 1-1-16,0 1-1 16,1 1 7-16,-3 3-4 0,6-1 0 0,-3 0 4 15,1 2 1-15,2-2-1 0,0 0-1 16,2 3 4-16,0-3 1 0,0 1-1 0,3 0 1 15,-2 0 0-15,4 1 0 0,0-3 1 16,0 4-1-16,2-4 0 0,1 0 0 0,0 2 1 16,1-3-3-16,2-1 2 15,-2-1 0-15,0-1-1 0,2-1 2 0,-3 0-5 16,1 0 3-16,1-2-2 0,-1-2 2 16,-2 0-1-16,1 1-1 0,1-3-2 0,-1 1-4 15,-2-3 4-15,0 2 0 0,0-2 1 16,-2 0-4-16,-1-1 1 0,1 0-2 15,0-3 0-15,-3 1-3 0,-1-1 4 0,0 2-6 16,-1-3 5-16,-2 3-5 0,2-4 3 16,-3 1-2-16,-1 1 2 0,3 2-3 15,-4-3 3-15,2 3-2 0,-3 0-1 16,2 2-3-16,1 0 5 0,-5 0-1 0,3 2-3 16,0 1 5-16,-1 1-1 0,-1 1 2 15,1 1 0-15,0 0 2 0,0 3-4 16,-1 0 5-16,-1 0-3 0,3 0 0 0,0 1-1 15,-2 2 4-15,1 2-3 0,0-2 2 16,1 1 1-16,0 1-4 0,1 1 4 16,0-1-1-16,-1 0 2 0,4 0 0 15,0-1 2-15,0 2-5 0,1-2 5 0,1 1 0 16,0-1-1-16,1 0-1 0,1 0 4 16,0-1-3-16,0 0 1 0,4 0 1 15,-1 0 0-15,0-2 1 0,1-1-6 0,-1 2 7 16,3-3-2-16,0-1 0 0,0 0 0 15,0-1 2-15,0-1-1 0,1 0-2 0,1-3-1 16,-3 1 0-16,3-1 1 0,0-2-4 16,0 2 0-16,-3-2 2 0,1-2-2 15,1 1 1-15,-3 0 0 0,1-1 0 16,-3 2-2-16,1-2 1 0,-1 1 2 0,0-1 0 16,-3 0-1-16,1 1 0 0,-4 0 0 15,2 1-1-15,-4-1-2 0,3 1 0 16,-4-1 1-16,0 3 2 0,0-2-2 15,-1 1 1-15,-2 2-2 0,1-2 2 0,-1 4-1 16,0-2-3-16,-1 2 5 0,0-1-1 16,-1 2 0-16,1 0-2 0,-1 2-1 15,0-1 4-15,0 2-2 0,-1 1 3 16,0 1-2-16,1 1 2 0,2 0 0 0,-2 0 4 16,2 2 1-16,1 0-3 0,3 1 4 15,-3-1-1-15,5 2 0 0,-3 1 0 0,4-3 1 16,-1 2 2-16,2-2 0 0,0 1-1 15,2 1-3-15,2-2 2 0,-1 2 1 16,2-1 0-16,1-2 0 0,0 1 0 16,0-1-1-16,3 0-1 0,-1-1 0 0,0-1-1 15,2-1 3-15,0 0-2 0,-2-1 3 16,0-2-3-16,0 1-3 0,2-2 2 16,-2 0 1-16,0-2-8 0,0 1 6 0,1 0 1 15,-3-2 0-15,2 0 0 0,-2-1-3 16,0-3 2-16,0 3-2 0,0-2 1 15,-3 1-2-15,0-3 2 0,1 3-2 16,-1-3-1-16,-2-1 1 0,1 2-1 0,0-2 2 16,-4 1-4-16,2 0 2 0,0 0-1 15,-2 0-2-15,2 0-2 0,-2 0 4 16,-2 0-2-16,2 1 0 0,-1 1 1 0,-1 2-5 16,-1-2 4-16,-1 1 0 0,2 3-2 15,-3 0 4-15,1 0-1 0,6 2-2 16,-13 0 4-16,6 4-3 0,1-3 2 0,0 2-8 15,-1 3 10-15,1-2-2 0,-1 2 0 16,2-1 0-16,0 3-1 0,0-2-5 0,2 1-5 16,0-1-5-16,2 0-8 0,-1 2-16 15,2-3-16-15,2 2-36 0,1-1-20 16,1 0-32-16,3-1-512 0,1 1 224 16,1 1 147-16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12.79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85 83 0,'-3'-8'113'0,"0"1"-7"16,0 0-10-16,-2 2 2 0,0 0-16 16,-2-1-6-16,7 6-8 0,-11-4-7 0,11 4-6 15,0 0-7-15,0 0 4 0,-25 10-14 16,20-3-4-16,-1 0-3 0,4 2-4 16,-1 0-6-16,-4 1 4 0,4 0-4 0,3 1-2 15,0-1 1-15,0 2-5 0,0-2 1 16,3-3-1-16,4 3-4 0,-4-2 0 15,2 0-3-15,3-4 1 0,-2 4 3 0,-1-2-5 16,3-2 0-16,1-1 5 0,-1-1-2 16,1 1 1-16,-9-3-3 0,17-3-3 15,-6 1 0-15,-3-3 2 0,0-1-1 16,2 0 8-16,-5-4-11 0,3-1-2 0,-2 1 6 16,-4 0 0-16,4-3-4 0,-6 4 4 15,0-7 3-15,0 6-1 0,0-2-1 16,-3 1 3-16,0-1-3 0,1 2 9 15,-4 1-7-15,1 0 3 0,-3-2 0 0,1 5 2 16,1 2-6-16,1-2 1 0,-3 0-1 16,-1 4-2-16,9 2-1 0,-13-2 0 0,13 2 1 15,-18 2-1-15,18-2-4 0,-14 8 3 16,9-2-3-16,-1-2 2 0,1 2 0 16,2 3 0-16,1 2-6 0,-1-2 2 15,0 1 2-15,3 1 3 0,0-2-5 0,3 1 3 16,0 0-3-16,-1 1 7 0,4-1-8 15,-1-3 6-15,3 0-5 0,-2 1 4 16,-1-2-3-16,5-5 0 0,-2 2 6 16,-8-3-5-16,14 0 2 0,-14 0-8 0,13-8-5 15,-7 4-21-15,2-4-9 0,-3 3-16 16,2-6-22-16,-4 5-18 0,2-5-353 0,-2 1 153 16,0 0 100-16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18.62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52 37 12 0,'-8'1'103'0,"-2"5"-10"0,2 1-8 15,3 1-8-15,-1 5-5 0,1-3-1 16,2 5-15-16,0-2-5 0,1 1-3 0,2 2-3 16,-3-4-4-16,6 3-1 0,2-2-7 15,0 0 1-15,1-3-8 0,2-3 0 16,4 1 1-16,-1-3-3 0,0-2-2 0,6-1-6 15,-4-4 8-15,10-4-9 0,-6 1 4 16,2-2-7-16,1-5 8 0,0 1-11 16,-4-1-2-16,-1-1-3 0,-1 0 1 0,-3-2 9 15,-1 3-11-15,-4-1 2 0,4 3 6 16,-8-3-2-16,1 3-1 0,-3 0 3 0,0 3 8 16,0-3-7-16,-3 4 1 0,-4 2 10 15,7 4-18-15,-8-8-8 0,8 8 10 16,0 0-2-16,-22 8 1 0,14-4-2 15,3 6 1-15,-3-2 4 0,1 1-6 0,-1 2 5 16,2 2-5-16,1-3 3 0,2 2-2 16,-3 1 1-16,4-3 5 0,2 0-2 15,-3 0-7-15,3 0 4 0,3-2 4 0,-3 0-5 16,2-1 2-16,4-4 1 0,-6-3 1 16,11 4-3-16,-11-4 3 0,0 0-7 15,26-10 2-15,-18 3 3 0,0 0 1 0,0-3-5 16,0-3 5-16,-2 3-6 0,-1-3-3 15,0-2 3-15,-5 3 1 0,2-1 6 16,-2 0-6-16,-2 1-3 0,-5-1 3 16,7 1 4-16,-9 3-2 0,4 0-5 0,0-2 4 15,-4 7-6-15,1 1 3 0,-3 1 1 16,11 2-1-16,-20 5 10 0,12-1-7 0,-3 2-1 16,2 4 1-16,1 0-1 0,-4 3-4 15,4-1-1-15,2 1 6 0,1-1-2 16,-1 1 4-16,4-3-3 0,-1 0-2 15,0 3 0-15,6-6 2 0,-6 1-1 0,3-8 0 16,3 10 5-16,-3-10-1 0,5 2-1 16,-5-2 2-16,0 0 2 0,9-15-2 15,-4 10 4-15,-2-5-6 0,0 3-1 16,-1-3 1-16,-2 0 1 0,0 0-1 0,-2-1 1 16,-1 0-2-16,0 2 2 0,-2 1 4 15,-1 1 3-15,-2 0-2 0,0 1-2 16,2 4-2-16,-2 1 1 0,8 1-5 0,0 0 2 15,-29 6-3-15,19 1 0 0,4 1 0 16,-2 2-10-16,2 3-36 0,2 2-30 16,2-2-33-16,2 1-356 0,6 2 158 0,3-1 104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19.69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48 30 54 0,'-5'-11'162'0,"5"11"-8"0,-6-3-20 16,6 3-10-16,0 0-14 0,0 0-8 0,0 0-13 15,0 0-8-15,-19 14-8 0,16-3-8 16,1-1-4-16,-1 2-9 0,0 4 0 16,3-4-7-16,0 0-6 0,0 0-4 0,6 2-4 15,-4-5 7-15,4 5-6 0,-1-4-5 16,3-3 0-16,1 1-5 0,-1-1-5 15,4-4 4-15,-4-1-1 0,3-2 2 0,-11 0-6 16,22-5-3-16,-10 0-1 0,-4 0 2 16,1-4-5-16,-4-4 2 0,1 3 1 0,-4-3 0 15,1-2-3-15,-6 0 0 0,1-1 4 16,-4 4 6-16,1-3 1 0,-4 2 3 16,1 3 6-16,-1 0-5 0,-2 0 1 15,0 6-2-15,3-2-2 0,-3 3 0 0,-2 3-1 16,13 0-3-16,-19 6 0 0,11 1-4 15,0-1-1-15,3 8-2 0,-1 1 1 16,1 0-3-16,2 1 1 0,3 1-1 0,3-2 2 16,-3 0-3-16,2 1 1 0,4-4-1 15,-3 0 0-15,5-1 0 0,0-4 0 16,0 0-2-16,0-1 0 0,0-4 4 0,2-2-5 16,-10 0 0-16,19-8-1 0,-11 4-1 15,-2-6-1-15,2-1-1 0,-5-1 1 16,2 0 0-16,-5-1-1 0,0-1 3 0,0 2-4 15,-3 0 0-15,1 0-1 0,-4 2 3 16,-2-1-1-16,3 4 0 0,-1-1 3 16,1 4-3-16,-4-2-3 0,9 6 6 15,-15 0-3-15,15 0 1 0,-13 8-1 0,5-1 1 16,2 1-3-16,1 5 1 0,-1-1 1 16,4 0 2-16,-1 1-1 0,3 2 0 0,0 0-3 15,3-3 2-15,-1 2 1 0,4 1-1 16,-1-5-2-16,3 0 1 0,1-2 1 15,1-2-2-15,3 0-8 0,-2-4-1 0,0-2-7 16,-11 0-3-16,21-8-6 16,-8 2 1-16,-5-2-5 0,3-2-3 0,-6 0 7 15,1-2-4-15,-1-5-1 0,-2 5 3 0,-3-3-8 16,0 0-6-16,0 2-11 0,-3-1-3 16,1 4-6-16,-4-1-6 0,1 4-13 15,-4 2-7-15,1 2-14 0,8 3-22 16,-20 10-290-16,6 3 141 0,3 4 94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20.50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125 31 71 0,'-3'-13'209'0,"3"13"-6"15,-7-7-9-15,7 7-14 0,-8-6-14 16,8 6-16-16,-8-4-15 0,8 4-12 16,-14 0-12-16,14 0-11 0,0 0-13 0,-19 4-6 15,12-1-9-15,2 4-6 0,-1 0-10 16,1 2-5-16,2-4-5 0,1 5-8 15,-1 0 0-15,3 0-5 0,0 0-3 16,3-2-4-16,-1 2 1 0,1-3-4 0,2 1-2 16,-2-1-1-16,3-2-1 0,3 1-2 15,-1-3-1-15,-8-3 1 0,14 0-1 0,-14 0-3 16,16-9 1-16,-7 4-3 0,-4 0 2 16,-1-2-1-16,2-1-3 0,-6-2 1 15,2 0 5-15,-4 0-4 0,-1 0 3 16,-4 0 5-16,2 0 6 0,-4-1-2 0,4 4 2 15,-3 2 1-15,0 0-2 0,-1 1-2 16,-2 1 1-16,11 3-5 0,-20 4 1 16,12-1-4-16,0 4-1 0,-1 1-2 15,4 0 0-15,-1 2-3 0,4 2-1 0,-2 1-2 16,4-1 5-16,0 1-3 0,4-3-1 16,-2 3-1-16,1-3 2 0,5 0-2 0,-2 0-2 15,2-3-3-15,0-1 0 0,3-2-4 16,-3 2-3-16,5-6 0 0,-2 0-1 15,-11 0-5-15,19-7-2 0,-8 1-3 0,-2-1-3 16,-1-3 5-16,1 0-2 0,-4-3-1 16,-2 3 0-16,-1-3 3 0,1 0 0 15,-6 1 1-15,1 2 1 0,-4-3 3 0,1 4 7 16,-3-2 4-16,-2 3 5 0,2 4 5 16,-3-2-1-16,0 5 3 0,11 1 4 15,-19 1 2-15,4 2-1 0,7 4-3 16,-3 1 0-16,0 0-3 0,3 7 1 0,2 0-3 15,1 2-1-15,1 6-12 0,4-5-34 16,4 2-53-16,1 2-42 0,3 1-70 0,6 0-614 16,2 0 278-16,5-4 183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21.38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237 78 117 0,'-10'-7'186'0,"10"7"-8"0,-11-2-3 0,11 2-11 15,-14-3-14-15,14 3-12 0,0 0-12 16,-23 3-12-16,15 2-10 0,-1-2-10 16,1 1-4-16,0 2-11 0,0 1-5 15,1 1-6-15,2-3-6 0,-1 3-8 0,1-1-2 16,2 1-7-16,0 2-3 0,3-5-4 15,0 4-5-15,3-1-3 0,0-3-2 0,2 2-3 16,1-1-3-16,-1-4-3 0,5 1-2 16,-2-1-3-16,-8-2-4 0,16-5-2 15,-8 3-3-15,3-4-2 0,-3-1 3 16,-1 2-3-16,-1-3 0 0,-1-1 0 0,-2-2-2 16,0 4 1-16,-3-5-2 0,-3 1 0 15,0-2 0-15,-2 3 4 0,-3 0 0 0,-5 0 6 16,2-2 5-16,0 2 4 0,-2 2 5 15,2 3 7-15,-7 0 2 0,7 3 1 16,-3-1 2-16,1 3-1 0,1 3 2 16,1-1-7-16,-3 3 1 0,6 0-5 0,-3 0-3 15,1 0-3-15,5 3-1 0,-1 0-1 16,4-1-2-16,-1 0 1 0,3 0-3 0,3 4-3 16,2-4 0-16,1 1-3 0,0-4-4 15,3 3-8-15,2-3-4 0,-1-1-5 16,1-1-4-16,0-2-6 0,-11 0-3 15,23-2-7-15,-12-3 0 0,-2 0-3 16,-1 0 5-16,0-3-4 0,2 0 4 0,-5-2 4 16,-2 3 0-16,-1-3 4 0,-4 3 4 15,2-4 5-15,-3 4 4 0,-2-1 5 0,-2 1 9 16,1-1 7-16,-2 3 2 0,3 0 4 16,-4-1 0-16,9 6 1 0,-16 0-3 15,5 0-4-15,11 0 2 0,-18 8-4 16,13 0-1-16,-3 0 1 0,2-1-3 0,4 3-11 15,-1 0-21-15,0 0-31 0,3 3-34 0,3-2-40 16,2 0-37-16,-2 0-570 0,2-1 251 16,4-3 165-16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22.5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 85 79 0,'0'0'120'0,"0"0"-10"0,0 0-5 16,0 0-19-16,0 0-4 0,-8 18-13 0,8-18 0 15,5 13-12-15,-2-3-7 0,2-3 0 16,3 1-6-16,1-1-8 0,-1 1 2 16,4-3 0-16,-4 1-10 0,3-2-1 0,0-1 1 15,0-1-5-15,0-2-3 0,-11 0 4 16,23-5 1-16,-12 2-2 0,-3-1-7 16,3-4 6-16,-5 0 1 0,1 1 2 0,-2-1-4 15,-2-2 5-15,0 0 3 0,-3 0-2 16,0 0 2-16,-3-2 6 0,-3 4 8 15,-1 0-4-15,2-2-1 0,-3 5-1 0,2-3 2 16,-5 7-7-16,3-5 0 0,8 6-4 16,-16 0-1-16,4 0-1 0,12 0-3 15,-17 7-4-15,12-1 1 0,-3-1-3 16,2 2 0-16,1 1-4 0,2-1-1 0,3 1-1 16,0 2 1-16,0-2 0 0,3-1-3 15,2 1 5-15,3-3-5 0,-2 2-5 0,2-2 3 16,0 0 0-16,3-2-2 0,-11-3 2 15,21 0-2-15,-11-3-2 0,-10 3 3 16,17-5-2-16,-6 0 0 0,-4 0-2 16,1-2-1-16,-3-4-1 0,-2 4 1 0,-3-3-2 15,0 0 3-15,-3-3-1 0,1 3-2 16,-4 0 3-16,1 0 1 0,-5 4 6 0,2-3 4 16,0 1 0-16,-1 4 3 0,-1 1 2 15,1 0 2-15,-3 1 4 0,12 2-1 16,-22 2 2-16,11 1-4 0,0 1-1 15,3 2 0-15,-4-1-4 0,4 5-2 0,2-2 1 16,1 2-2-16,-1 0-3 0,4 0-6 16,2 3-13-16,2-1-23 0,1 0-33 15,5 4-32-15,3 1-40 0,7-1-36 16,1 1-459-16,6 1 215 0,1-1 142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23.40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128 19 44 0,'0'0'202'0,"0"0"-14"0,0 0-13 16,0 0-14-16,0 0-15 0,0 0-15 0,0 0-9 15,0 0-13-15,0 0-14 0,-25 16-10 16,23-11-9-16,2-5-6 0,-3 9-9 15,3 0-2-15,0-9-11 0,0 10-2 0,0-3-8 16,3 0 0-16,-1-1-5 0,1-2 1 16,-3-4-6-16,11 8 0 0,-5-5-5 15,-6-3-2-15,11 5 0 0,-11-5-4 0,15-3-3 16,-15 3-1-16,0 0-4 0,13-2 5 16,-7-3-5-16,-6 5 5 0,5-8-6 15,-2 4 1-15,0-4 0 0,-3 0 3 16,0 8-6-16,-6-15 5 0,1 8 3 0,2-1 8 15,-5 0 8-15,2 1 11 0,-2-1 1 16,-1 3 1-16,0 0 2 0,1 3-2 0,-3-1-2 16,0 0-1-16,11 3-1 0,-23 3-1 15,12 0-4-15,0-1 1 0,0 3-4 0,3 0-3 16,0 3-3-16,1-1-3 0,2 1-3 16,-1 1 2-16,1 0-5 0,5 1 1 15,0-3-5-15,0 4 1 0,2-2-1 16,1-1-4-16,3-2 1 0,-1 3-9 0,5-4-5 15,-2-3-1-15,0 4-2 0,3-6-6 16,-11 0-4-16,19 0-6 0,-7-3-2 0,-1-2-5 16,0 3 2-16,0-4-2 0,-3-1 0 15,1 2 4-15,-3-3 0 0,3 1 4 16,-7 1 5-16,4-1 5 0,-4 0 4 16,-2-1 7-16,0 8 3 0,0-11 9 0,0 11 3 15,-2-7 3-15,-4 2 1 0,6 5 2 16,0 0-1-16,-11-2 0 0,11 2-2 0,0 0 1 15,-20 7-4-15,17-1 1 0,-2-2-2 16,2 4-5-16,0 0 2 0,0-1-11 16,3 0-11-16,3 1-34 0,-3 0-33 15,6 2-53-15,2-5-71 0,-3 0-594 0,1-2 271 16,-6-3 179-16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24.55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 0 35 0,'-5'5'121'0,"-1"0"-15"16,1 0-11-16,0 2-7 0,2 4-10 15,0-1-5-15,3-1-7 0,3 5-6 0,0-2-10 16,-1-2-3-16,4 3-4 0,-1-3-3 16,3 0-8-16,1 3 2 0,0-3 0 15,2-6-6-15,0 5-5 0,3-7 3 0,-3 3 0 16,4-5-9-16,-5 0 3 0,1-3 2 16,0 1-1-16,0-3 3 0,-1-3-10 15,-2 1-3-15,0-1-1 0,-2-2 0 0,-4 3-1 16,-2-3 0-16,0 0 3 0,-2-2 3 15,-1 3 3-15,-3 2 11 0,1-1 1 0,0 1 2 16,-2-1-3-16,-1 0 0 16,2 4 3-16,-2 1-3 0,2-3-4 0,6 6-3 15,-16-1-2-15,16 1-2 0,0 0-7 16,-18 10 2-16,16-6 0 0,-4 4-1 0,3 0-6 16,3-1 5-16,0 1-1 0,0 2-5 15,0-4 1-15,3 6-1 0,3-5 2 16,-1 0-2-16,5-1-1 0,-5 1 5 0,3-2 0 15,0 0-1-15,3-2-4 0,-11-3 1 16,21-3-2-16,-10 0 1 0,0 1 2 16,-3 0-4-16,3-4 0 0,-3 2-4 0,-3-2 3 15,5 2 6-15,-7-4-5 0,-1 3 4 16,1-4-5-16,-3 3 1 0,-3-2 2 16,1 1 4-16,-4 1-6 0,-3 2 7 15,-2 1 0-15,3 0 7 0,-3 1-1 0,-3 2 4 16,14 0 2-16,-23 2-2 0,9 1 3 15,3 4-5-15,-2-1 1 0,0 1-4 0,2 1 4 16,3 2-5-16,3 2-4 0,-1-2 3 16,4 3 0-16,-1 0-2 0,6-1 0 15,-1 1-2-15,4-1-2 0,-1 1-10 16,6 0-25-16,4-3-30 0,1 0-25 0,4-5-47 16,-1 0-472-16,1-5 205 0,-1 0 135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26.74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0 238 48 0,'11'2'45'0,"1"0"-2"0,2-2-3 0,-14 0-8 16,22-4 0-16,-9 1-2 0,0-4-5 16,-3-1-2-16,1 1 0 0,0-1-3 0,-3-2-3 15,-2 0 3-15,4 0-6 0,-8-3 0 16,1 0 0-16,-3 3 0 0,0-2 3 15,-3 0 3-15,1 1 6 0,-1 1-5 0,-4 0-1 16,-1 2 0-16,2 4-2 0,1-2 2 16,-3 4-3-16,-1 0 1 0,9 2-3 15,-16 0 0-15,16 0-4 0,-15 10 2 16,10-6-3-16,2 4 10 0,-3 2-7 0,6 0-5 16,-2 3-5-16,4-5 4 0,1 1 0 15,0 2 0-15,0-3 0 0,2 1-2 16,3-1 2-16,2-3 4 0,-2 0-4 15,0-2 3-15,3-1-4 0,-11-2 5 0,26-7-4 16,-12 1-3-16,2-2 3 0,-2-1-1 16,1-1 1-16,-2-3-6 0,-2 3 5 15,0-3-6-15,-5 1 6 0,-1-1-1 0,-2 1-2 16,0 2-1-16,-6-3-1 0,0 2 3 16,-2 2-1-16,-3 1-4 0,-1 1 3 15,-2 1 0-15,0 1 11 0,-4 3-7 0,5 2-1 16,-7 0 2-16,4 2 9 0,0 3-13 15,0 1 3-15,2 1 1 0,0 1-1 16,0 1 2-16,1 5 2 0,5-4 1 16,2 4-2-16,0-1-1 0,6 0-4 0,0 2 3 15,2-3-5-15,2-2 5 0,1 4 0 16,3-5 2-16,0-1-3 0,0 0-2 0,4-6 7 16,-4 1-5-16,3-1-2 15,-3-4 6-15,2-1-4 0,-1-2 1 0,-3-3 1 16,-4 1-5-16,1 0 3 0,-4-1 0 15,-2-3-2-15,-2 2-9 0,-4-1-12 16,-2 2-14-16,0 0-30 0,-5 1-41 0,0-3-213 16,-4 0 107-16,1 0 71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32.793"/>
    </inkml:context>
    <inkml:brush xml:id="br0">
      <inkml:brushProperty name="width" value="0.1" units="cm"/>
      <inkml:brushProperty name="height" value="0.1" units="cm"/>
      <inkml:brushProperty name="color" value="#FFF200"/>
      <inkml:brushProperty name="fitToCurve" value="1"/>
    </inkml:brush>
  </inkml:definitions>
  <inkml:trace contextRef="#ctx0" brushRef="#br0">1745 32 36 0,'0'0'158'0,"0"0"-5"0,-22-12-10 16,17 6-7-16,-4 4-13 0,9 2-9 15,-20-5-5-15,9 2-9 0,-3 1-8 16,-2 0-2-16,-2 2-10 0,-1 0-2 0,0 0-8 15,-7 2-6-15,4 0-6 0,-7 1-7 16,2 2-7-16,-7 3 1 0,-1-1-6 0,-2 1-3 16,-3 2-5-16,-8 2-2 15,5 4-2-15,-5-4-4 0,3 3 3 0,-3 0-1 16,2 0 1-16,0 4 2 0,1-5 2 16,3 4-2-16,1-3-2 0,7 0-2 0,3 0 1 15,3-2-1-15,0-1-4 0,6 1-3 16,3-2-3-16,-2-1-2 0,7 1-1 15,1-1-1-15,2 1-1 0,3-1-1 16,2 0 0-16,2 0 3 0,1 0-2 0,3 0-1 16,7 0 0-16,-1 0 3 0,5-3-3 15,5 4 0-15,0-3 2 0,8-1-3 0,0 1 0 16,10-4 3-16,-1 2-4 0,4-4 0 16,5-2 0-16,-1 3 1 0,4-6-3 15,0 3 3-15,6-2 0 0,2-4-1 16,0 2-3-16,3-2-1 0,-4-1 4 0,4 2 0 15,-2-3-2-15,1 3-1 0,-4 0 0 16,2-2 0-16,-5 5-2 0,-3-4 0 16,-4 6-3-16,4-2 4 0,-11 2-1 15,2 2 0-15,-2 1 2 0,-7 0-3 0,5 1-2 16,-8 1 3-16,2 0 0 0,-1 3-1 16,-2 0 2-16,-1-3-1 0,-6 1-2 0,2 5 4 15,-2-3 0-15,-2-1 1 0,-3-2-4 16,-3 3 4-16,2-1 3 0,-2 1-3 15,-5 1 0-15,-1-1 1 0,-4 0 0 16,-1 0-2-16,-5-1 0 0,-10 1 1 0,4 2 0 16,-5 0-1-16,-1-2-1 0,-5 2 0 15,-4 2-1-15,-1-2 1 0,-7 3 1 16,-6-1 0-16,-8 4-5 0,1-2 2 16,-12 1-1-16,-5 1 0 0,-4-2 3 0,-1 2 5 15,-29 4 5-15,-4 3-2 0,1-3 7 16,0 2-4-16,3 1 7 0,2 2 4 0,-5-2-2 15,5 2 1-15,5-3 1 0,15 2-1 16,12-5 0-16,3 1-3 0,8 0-2 16,0 1-2-16,8-3-1 0,6 2 0 15,4-3-3-15,6-3 0 0,2 2-3 0,7-3-1 16,1 0-3-16,9-1 3 0,-1 3-1 16,2-2 0-16,6 0 0 0,6-3 1 15,3 0-3-15,2-3 3 0,13-3-12 0,4 2-1 16,2-3 4-16,11-3-1 0,7-3 0 15,14-3 2-15,14-1 0 0,5-5-3 0,34-3 1 16,0-3 2-16,0 1-2 0,1-1 3 16,-4 1-2-16,-1-1-1 0,-1 0 2 15,0 2 1-15,-13 5 0 0,-9 1-1 0,25-6 2 16,-13 9 2-16,-12-1-2 16,-2 0 0-16,5 6-2 0,-4-3 0 0,-4 2 0 15,-7 3 2-15,-2 0 0 0,-3 3-1 16,-1 0 0-16,-3 1-2 0,-5-1 3 0,0 2 0 15,-5 3 4-15,-8-3-5 0,0 0 0 16,-4 2 0-16,-3 1 1 0,1-3 0 16,-6 2-1-16,-1 0-1 0,-4 2 0 15,-4-2-2-15,-3-2 0 0,1 3 2 0,-6-3-2 16,0 0 3-16,-1 0-1 0,-4 0 3 16,3 0-3-16,-9 0 2 0,-1 2 1 0,-2 1-3 15,0-8 1-15,-13 10 0 0,0-5 3 16,0 0-4-16,-6 3 2 0,-7-3 0 15,-7 3-3-15,-1-4 1 0,-6 2-2 16,-1-2 2-16,-9 4 0 0,-4-3-1 0,-2 5 3 16,-2-6-4-16,-4 5 6 0,1-2-2 15,-9 3-4-15,1-2 0 0,-2 0 0 0,4 2 1 16,0 0 0-16,-3 0 1 0,3 2 0 16,0 0-2-16,-1 0 2 0,1 5 0 15,0-4-1-15,-2 3 0 0,2 2-2 16,-3 0 6-16,2 2-4 0,-2 0-1 0,3 4 0 15,0-3 0-15,3 2 2 0,0-1-1 16,5 1 0-16,3 0 4 0,9-3-4 0,-1 0 1 16,5-2-1-16,8 2 0 0,1-5 0 15,6-2 0-15,3-1-1 0,5 1-1 16,1-1-1-16,4-2 1 0,2 3 2 16,4-6-3-16,4 4 4 0,2-1-2 0,6-2 2 15,2-1 0-15,9 0-1 0,2-4 2 16,8 2 1-16,3-3-2 0,7-2 2 0,6 0-2 15,1-2 2-15,12-3-1 0,0-2 2 16,3 1 1-16,3-4-2 0,0 3-1 16,7-6-1-16,-7 6 0 0,8-6 2 15,-1 0 0-15,-12 3-1 0,5 3 0 0,-6-3 2 16,3 5-3-16,0-6 2 0,-3 7 0 16,3-2 0-16,-2 4-2 0,-9-3 1 0,-3 2 0 15,-4 3-1-15,2 0 0 16,-3 0 0-16,-7 3 2 0,1 2-5 0,-6-3 2 15,-1 4 2-15,2-2 0 0,-4 2 0 16,-1-1-1-16,-2 0 2 0,-3 1-1 0,-2-2-2 16,-2 3 3-16,-1-1 1 0,0-2-1 15,-3 5 1-15,0-5 0 0,-2 3 1 16,-3 1-1-16,1 0 2 0,-4 2-3 16,-4-3 1-16,1 1 1 0,-5 0-1 0,-1 2 2 15,1 0-5-15,-5 0 3 0,-5 0-1 16,1 2 0-16,-4-1 0 0,-5 2-2 15,1 4 0-15,-4-2 0 0,-1-3 1 0,2 6 0 16,-5-3 0-16,1 0 5 0,0 2-8 16,0-1 6-16,-3 4-2 0,-2 0 0 15,0 0 2-15,2-3 0 0,-2 1 0 16,7 0 1-16,1-2-1 0,2 1-2 0,1-3 0 16,4 2 1-16,-1 1-1 0,4-4 4 15,2 0-3-15,4 1-2 0,0-1 0 0,5 3 0 16,0-6 2-16,2 3 0 0,4-1 0 15,4 0 0-15,1 1 2 0,5-3-1 16,6 0 2-16,4 0 0 0,4-5 2 0,4 3-2 16,6-4-1-16,5 1 1 0,1-2-2 15,5 1 4-15,4-3-17 0,-1 2-49 16,1 2-49-16,2 0-71 0,2 2-60 0,-9 1-633 16,1-3 296-16,-8 0 196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19:53:49.425"/>
    </inkml:context>
    <inkml:brush xml:id="br0">
      <inkml:brushProperty name="width" value="0.35" units="cm"/>
      <inkml:brushProperty name="height" value="0.35" units="cm"/>
      <inkml:brushProperty name="color" value="#177D36"/>
      <inkml:brushProperty name="fitToCurve" value="1"/>
    </inkml:brush>
  </inkml:definitions>
  <inkml:trace contextRef="#ctx0" brushRef="#br0">92 52 7 0,'0'0'77'0,"0"0"-4"16,0 0-5-16,0 0 3 0,0 0-7 15,0 0-3-15,0 0-4 0,0 0-2 16,0 0 0-16,0 0-2 0,0 0-5 0,-17 0 0 15,17 0 3-15,-8 3-3 0,5-2 2 16,3-1-7-16,-8 5-2 0,3-4 10 16,2 4-8-16,-3-3-1 0,3 2-3 0,0 0-7 15,-1 0 5-15,3 2-3 0,-2-1-1 16,2 1 0-16,1-1-2 0,0-1 0 16,0 2-4-16,1-1 2 0,1 1-1 0,0-2-5 15,0-1-4-15,3 0 0 0,1-1-1 16,-2 0-2-16,3-2-1 0,-7 0 3 15,11-2-8-15,-11 2 1 0,15-2 3 0,-7-1-7 16,-1 0 4-16,0 0-3 0,1-1 0 16,0-2-4-16,-1 1-2 0,-1-1-2 15,1 1 4-15,-2 0 0 0,0-1 1 16,-2 0-2-16,0 1 1 0,-1-1-2 0,-1 2-1 16,-1-2-1-16,0 0-2 0,-1 2 4 15,-1-2-2-15,-1 1 0 0,0 1 2 0,0-1-3 16,-1 2 4-16,-1 1-5 0,-1-1 5 15,1 1-7-15,0 1 5 0,5 1 4 16,-11-1 1-16,4 1-2 0,7 0 9 16,-11 1-15-16,4 2 8 0,3-2-2 0,-2 2 4 15,0 0-2-15,3 1 4 0,-2 2-3 16,2-1 6-16,0-1-4 0,1 2 3 0,1 0 0 16,-1 0 1-16,2 0 0 0,2-1-1 15,-1 2 0-15,1 0-2 0,-1-1 2 16,2-2-1-16,1 1 3 0,-1-1-4 15,3 1 3-15,0 0-4 0,-2-2-1 0,3-1 0 16,-1 0-1-16,1-1 0 0,1-1 0 16,0 0-1-16,-2 0 0 0,2-1-3 15,0-2 1-15,-1-1 0 0,1 1-4 0,-2-2 0 16,2-1 2-16,-3 2 2 0,1-1-6 16,-2 0 6-16,-1-1-3 0,1-1 0 15,-3 0 2-15,1 3-2 0,-4-3 0 16,2 2 1-16,-3 0-4 0,0-1 0 0,-2 2-1 15,-2-1 4-15,2 1-1 0,-1 1-2 0,-2-1-1 16,0 1 0-16,0 0 4 0,-2 2-2 16,2-1 0-16,0 0-1 0,-2 2 2 15,2 0-2-15,-2 0-2 0,3 2 3 16,-2 0 2-16,1 0 6 0,2 1-6 0,-1 1 4 16,-1 4 2-16,3-4-3 0,0 4 2 15,2-1-1-15,-2 0 2 0,3 0 3 16,1 2-2-16,0-2 2 0,1 2 1 0,1-1 0 15,0 0-4-15,1 0 3 0,2-1 2 16,-1 0-3-16,1 1 1 0,1-2-1 16,1 0 1-16,0-2-3 0,0 0 3 0,2 1-5 15,0-3 1-15,1 2 0 0,-1-3-2 16,-2 0 2-16,3 0-2 0,0-1 3 0,-3 0-3 16,3 0 0-16,-2 0 0 0,2-1-1 15,-3-1 3-15,2-2-4 0,-1 2 0 16,-3-2-4-16,3 1 4 0,-2 1 0 15,0-2-1-15,-2-1-1 0,0-1-3 0,0 0-1 16,-3 0 4-16,2 1-2 0,-4-3-3 16,1 2 1-16,-1 0 1 0,-1 1-1 15,0-1-1-15,0-2 5 0,-2 3-4 16,-2-2 0-16,2 2 1 0,-1-1-1 0,-2 0-2 16,2 2 3-16,-3 1-1 0,1-1 2 15,0-1-2-15,0 2 1 0,-1 0-2 16,1 0 0-16,1 0 1 0,-3 3 0 0,3-1-3 15,-1 1 4-15,0 0 1 0,0 1-1 16,1 2 0-16,1 0 2 0,-2 1 3 16,3 1-4-16,1 0 0 0,-1 0-1 0,1 3 2 15,-1-2 1-15,3 0 1 0,1 2-1 16,0-1 1-16,1 0 1 0,0 1 1 16,2-1 1-16,0 1-2 0,1-1 3 0,3 0 0 15,-3-1-1-15,1 0-2 0,3 0 0 16,-1-3 2-16,1 2-2 0,1-2 1 15,0 1 3-15,2-3-5 0,-2 0 3 0,2-2-1 16,-2 1-1-16,2 0 3 0,-1-1-4 16,-1-3 0-16,1 1 0 0,0 1 0 15,0-2-1-15,-1-1-2 0,-2 0 1 0,2 1 2 16,-3-2 1-16,2 0-3 0,-3 1 0 16,1-1 5-16,-2 0-2 0,-1 0 0 15,-1 1-5-15,1-1 2 0,0-2 3 16,-4 1-1-16,2 1-1 0,-2 2 3 0,1-4-7 15,-1 2 4-15,-1 1-4 0,0-1 2 16,-2 0-2-16,2 0 0 0,-2 2-1 0,-2-2 2 16,2 1 0-16,1 1-1 0,-3 1-1 15,1 0 2-15,1 0-1 0,-3 1 0 16,1 2 0-16,0 0 3 0,7 0-3 16,-14 0 1-16,7 3-1 0,2-3-1 0,-4 4 1 15,2-3 1-15,1 4-3 0,1-1 1 16,-1-1 4-16,0 1-2 0,1 2 5 0,-1-2-3 15,2 2-3-15,0 0 1 0,1 1-1 16,0-1 4-16,2 2 0 0,1 0 2 16,-2-1-3-16,2 1 0 0,2 0 3 15,-1-2 0-15,3 3 2 0,-2-4-3 0,3 3 0 16,2-2 3-16,0 2-5 0,-1-2 2 16,0-2 4-16,2-1-6 0,1 1 4 0,-1-1-1 15,-1 0-1-15,1-1 2 0,3-2 1 16,-3 0-4-16,0 0 0 0,1-2 1 15,0-1-1-15,-1 0 0 0,-2-1 0 16,2 3-1-16,-1-4 0 0,-2 0 2 0,1 1 4 16,-1-2-6-16,0 2 1 0,-2-2-2 15,0 0 3-15,0-1-1 0,-1 1-2 0,0 1 3 16,-2-1-3-16,2-2-2 0,-4 2 1 16,0 1-1-16,0-1 2 0,0 0-2 15,-1 0 2-15,0 0 0 0,-2 0-2 16,1 1 2-16,-1 1-2 0,-1 0 2 0,-1 0-1 15,2-1 1-15,-2 3-2 0,1-3 2 16,0 4-1-16,-1-3-2 0,-1 3 4 16,2 1-2-16,-3-1 2 0,9 1-3 0,-15 0 4 15,7 1-1-15,3 2-3 0,-4 0 3 16,1 0 0-16,1 1-4 0,-1 2 7 16,2 0 1-16,0-1-2 0,0 3-3 15,2-1-3-15,-2-1-1 0,4 2 5 0,-1-2 0 16,1 3 3-16,0 1-2 0,0-3 0 15,2 1 0-15,0 1-2 0,2 0 2 0,2 0 0 16,-1-2 2-16,-1 0 1 0,4 2-1 16,1-1-1-16,-3-2-2 0,3-3 1 15,1 2 4-15,-1-1-2 0,1-2-1 0,-1-1 0 16,1-1 1-16,1 0 0 0,-1-1-1 16,0-2 3-16,0 0-3 0,-2 0-1 15,1-1 3-15,1-2-1 0,-3 0 0 0,1-1-1 16,-1 2-2-16,0-2 3 0,-2 1-3 15,0-1 0-15,1 0 1 0,-2-1 0 16,-1 2-1-16,1-1-2 0,-2 1-1 16,-2 0 3-16,2 0-1 0,-1-1 3 0,-3 1-4 15,1 2-1-15,-1-2 2 0,1 0-2 16,-2 2 6-16,1 1-5 0,-1-1 1 0,0 0-1 16,0 2 2-16,-2-1-3 0,1 0 3 15,0 0-2-15,-2 2 1 0,-1 1 0 16,9 0-1-16,-13 0-1 0,5 0 2 15,2 1 0-15,-1 0 0 0,-1 2 1 0,2 0 0 16,0 1 2-16,1 1 0 0,-1 0-2 16,2 0 0-16,0 3-1 0,1-2 1 0,0 0 2 15,2 2-1-15,-1 1 1 0,2 0 0 16,2-2-3-16,-1 2 4 0,1 0 0 16,0-2-4-16,4 2 5 0,-3-2-4 15,4-1 3-15,-1 1 0 0,0 0 0 0,1-1 1 16,-1-3-3-16,3 1-2 0,-1-2 5 15,-1-1 2-15,1-1-5 0,1-1 4 16,-1-1-1-16,2 0-2 0,-2-3 1 0,2 0-1 16,-2 0 2-16,1-1-3 0,-2 1 0 15,1-3-1-15,-3 2 1 0,0-1 2 16,-1 2-2-16,0-3 2 0,-1 3 1 0,0-2-7 16,-2 1 2-16,-1 0 3 0,0 0-1 15,-1 2-1-15,-1-2 0 0,-1 1-2 0,0 0 0 16,-2 0 0-16,0 1 1 0,-1 0-2 15,1 1 3-15,-2 0-4 0,1 2 4 16,-2-1-3-16,2 1 6 0,-1 1-6 16,7 0 2-16,-13 3 1 0,7 0 0 0,0 1-3 15,-1 0 2-15,1 2 0 0,2 0 1 16,0 1 1-16,1 2-4 0,1-1 3 16,0 1 2-16,0 2 0 0,2-2 2 15,2 1-5-15,0 0 4 0,0-1-1 0,1 3-3 16,3-4 4-16,0 1 0 0,1-1-2 15,1 0 2-15,-2-3-10 0,4-1-11 16,0-3-13-16,1 2-23 0,0-3-25 0,2 0-28 16,0-3-34-16,2 0-389 0,-1-3 180 15,2-1 120-15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0:39.036"/>
    </inkml:context>
    <inkml:brush xml:id="br0">
      <inkml:brushProperty name="width" value="0.1" units="cm"/>
      <inkml:brushProperty name="height" value="0.1" units="cm"/>
      <inkml:brushProperty name="color" value="#FFF200"/>
      <inkml:brushProperty name="fitToCurve" value="1"/>
    </inkml:brush>
  </inkml:definitions>
  <inkml:trace contextRef="#ctx0" brushRef="#br0">27 1202 62 0,'-6'7'136'15,"4"3"-10"-15,2 0-8 0,0 0-14 0,0-2-5 16,2 0-15-16,-2 2 0 0,6-3-7 15,-3 0-4-15,3-1-3 0,0-1-5 16,-1 0-5-16,-5-5-2 0,17 2-7 0,-9-2-5 16,-8 0-3-16,16-2-4 0,-6-1-3 15,-2-3-7-15,0 5-1 0,0-5 3 16,-5 2-5-16,3-2 0 0,-4-1-6 16,1 1 10-16,-3 6-8 0,0-9 5 0,0 9 2 15,-5-8-4-15,5 8 0 0,-11-5 3 16,11 5-3-16,-17 0-2 0,17 0 2 0,-17 5 2 15,6 1-5-15,2-2 0 0,-1 2 5 16,1-2-8-16,4 4-2 0,-5-3 2 16,5 2-8-16,2 0 3 0,-2 2 0 0,5-2-2 15,0 1 0-15,0-8-2 0,2 10 1 16,1-6-1-16,0 2-2 0,-3-6 0 16,15 2-1-16,-15-2 1 0,19-2 0 0,-19 2-1 15,19-8-3-15,-11 6-1 0,2-6 6 16,-2 3-6-16,-2-5 4 0,-1 3-1 15,-2-1-3-15,-1 1-2 0,-2-1 3 16,0 0-2-16,-2 1-3 0,-1 0 2 0,-2-1 1 16,-1 3-2-16,1-1 2 0,5 6-2 15,-18-4 2-15,18 4-1 0,-17 2 0 0,17-2 3 16,-16 5 1-16,8 3-1 0,-2 0 4 16,2-4 0-16,3 6 0 0,-1-2 1 15,1 0-2-15,2-1 2 0,0 3-2 0,3-2 0 16,-2-3 1-16,4 2-1 0,-2-7 0 15,6 6-2-15,-6-6 1 0,16-3-8 16,-16 3-15-16,21-5-23 0,-8 0-33 0,4-3-29 16,-1 1-28-16,5-1-32 0,0-2-442 15,0 3 205-15,3-3 136 0</inkml:trace>
  <inkml:trace contextRef="#ctx0" brushRef="#br0" timeOffset="-2612">1051 69 131 0,'0'0'160'0,"0"0"-9"15,-26 10-9-15,21-5-8 0,5-5-9 16,-11 9-14-16,5-3-7 0,1 0-11 0,2 1-9 15,-3-2-6-15,4 2-9 0,2-7-8 16,-6 13-15-16,4-8 9 0,2-5-9 16,0 7 0-16,0-7-4 0,0 8 0 0,0-8-4 15,0 0-4-15,10 2 1 0,-10-2-2 16,0 0 0-16,14-10-5 0,-11 6-1 16,-3 4-3-16,5-10 0 0,1 2 2 0,-6 0 3 15,3 1 1-15,-3 7 3 0,-3-13-1 16,0 7-3-16,0-3-2 0,1 1 3 15,-4 4 0-15,1-2 2 0,5 6-2 16,-14-3 0-16,6-1-2 0,8 4-6 0,0 0 0 16,-26 5-3-16,18 0-1 0,-1-1-1 15,1 7 1-15,0-2-2 0,3 0-4 0,1 1 1 16,-2 0-2-16,6 0-7 0,0 0 2 16,0-3 4-16,0 1-1 0,6 0-1 15,-2-4 1-15,1 2 1 0,-5-6 0 16,16-3-1-16,-16 3-2 0,20-7 2 0,-9-1-3 15,-2 3 1-15,-1-5-2 0,-2 0-1 16,-1 0 2-16,1-3 1 0,-4 0-1 0,-2 1-5 16,0 0 4-16,-5-1-3 15,2 0-2-15,-5 3 0 0,0 0 0 0,-2 3 2 16,-1-1 2-16,0 3-2 0,0 2-1 16,1 1 0-16,-5 2 0 0,1 2 3 0,3 4-4 15,0-2 2-15,0 4-4 0,3 0-3 16,-2-1 8-16,2 3 0 0,3 3-1 15,2-3-1-15,0 3-3 0,3-2 4 16,0-5 2-16,3 4 0 0,0-2 0 0,-1-1-6 16,4 1 2-16,-1-3 2 0,1 0-2 15,-6-5-8-15,12 5-22 0,-4-5-26 0,-8 0-26 16,0 0-33-16,19-5-40 0,-13 0-72 16,2 0-470-16,-2 0 237 0,-2 0 157 15</inkml:trace>
  <inkml:trace contextRef="#ctx0" brushRef="#br0" timeOffset="-1684">464 537 155 0,'0'0'161'16,"-8"-2"-16"-16,8 2-16 0,0 0-11 0,0 0-24 16,-6-5 2-16,6 5-13 0,0 0-9 15,0 0-4-15,0 0-11 0,0 0-7 0,0 0 0 16,17-8-7-16,-12 6-3 0,-5 2-8 15,11-6 6-15,-11 6-6 0,8-4 8 16,-8 4-2-16,8-4 10 0,-8 4 3 16,7-4 5-16,-7 4 1 0,0 0 0 0,0 0 1 15,8-5 1-15,-8 5-3 0,0 0-4 16,0 0-5-16,0 0-7 0,0 0-4 16,0 0-2-16,0 0-5 0,0 0-2 15,0 0-9-15,0 0 4 0,6 15-4 0,-6-15-1 16,2 8-2-16,-2-8-5 0,3 5 2 15,-3-5 1-15,8 5-4 0,-2-3-4 0,-6-2-1 16,14 0 5-16,-14 0-2 0,20-5-2 16,-12 0 1-16,0 3-6 0,1-6 3 15,-1 2 2-15,-3 0-5 0,1-2 3 16,1 0-1-16,-7 0 2 0,2 1-2 0,-2 0 0 16,0 7-3-16,-5-13 5 0,-2 5 2 15,2 4-2-15,5 4 4 0,-14-6-1 16,6 4 0-16,8 2 1 0,-19 8-1 15,6-6 1-15,2 5-10 0,3 1 8 0,0 0 0 16,0-1-1-16,2 7-1 0,1-5-1 16,2 1 0-16,0 0 0 0,-1 0 1 0,8 0-5 15,-4 0 4-15,0-2 1 0,6-1-1 16,-3 1 0-16,2-4 2 0,3 2 0 16,-8-6 0-16,19 2-2 0,-8-2-1 15,-11 0 2-15,21-5-1 0,-10 0-1 0,0-2-4 16,0-1 6-16,-3 1-2 0,1-1-2 15,-1-2 3-15,1 0 0 0,-7-3-2 0,1 4-1 16,0-2 1-16,-6 1 0 0,3 1-2 16,-5-2-1-16,2 3-1 0,-3 1 0 15,-2 2-1-15,-1 0 2 0,1 3 0 16,8 2-3-16,0 0 1 0,-28 7 5 0,15-2-4 16,3 2 1-16,-1 1 0 0,3 3 1 15,0-2-4-15,2 1 2 0,3 3-7 16,1-4-25-16,2 2-34 0,5 2-37 15,6-3-57-15,3-5-74 0,6 0-497 0,5 0 249 16,4 0 164-16</inkml:trace>
  <inkml:trace contextRef="#ctx0" brushRef="#br0" timeOffset="-901">1392 701 171 0,'0'0'187'0,"0"0"-20"0,0 0-18 0,0 0-13 16,0 0-13-16,0 0-13 0,0 0-13 0,0 0-11 15,0 0-4-15,-2 22-9 16,4-17-7-16,1 0-6 0,2 2-8 0,-2 0-4 15,3-3-2-15,-6-4-5 0,11 8-2 16,-3-6 0-16,-8-2-10 0,15 0 4 16,-15 0-3-16,0 0-5 0,19-5-1 0,-14 3-4 15,4-4 2-15,-4 1 0 0,0 0 4 16,-5 5-3-16,6-12-3 0,-6 4 2 16,0 0-4-16,0 8-1 0,-3-12 2 0,-2 7 4 15,-1 0 0-15,-2 0-2 0,3 0 3 16,-6 2-2-16,11 3-1 0,0 0 0 15,-26 3-2-15,15 0 0 0,3 1-2 0,-1 2-3 16,4-2 2-16,-3 2-4 0,5 2-2 16,-2-2 2-16,1 2-5 0,4 0 1 15,0-8 0-15,4 12 3 0,1-4-5 16,-2-3 3-16,2 0-1 0,3-2-2 0,-8-3-1 16,17 2-1-16,-9-2 1 0,-8 0 2 15,18-2-1-15,-10-3 2 0,0 2-3 16,-2-5 0-16,-1 3-1 0,1-2 1 0,-4-1-2 15,1 1 0-15,-3-1 0 0,-3-2 1 16,1 2-3-16,-1 1-2 0,-3 2 3 0,1 0-2 16,-3 0 0-16,0 2 3 0,8 3-6 15,-18-2 5-15,18 2-2 0,-17 5 0 16,9-3 3-16,0 4-3 0,3-2 0 16,-4 4-2-16,7 0 3 0,-2 0 0 0,1-2-1 15,0 5 3-15,6-4-2 0,-3-7-1 16,0 14-1-16,7-10 0 0,-2-1-5 15,-5-3-6-15,14 5-12 0,-14-5-17 0,13-3-16 16,-13 3-17-16,17-8-16 0,-8 3-23 16,0 0-25-16,-4 0-49 0,-2-2-423 15,-3-1 207-15,-3-1 137 0</inkml:trace>
  <inkml:trace contextRef="#ctx0" brushRef="#br0" timeOffset="954">2100 935 111 0,'-14'-5'225'0,"8"2"-8"0,6 3-11 16,0 0-14-16,-17 0-17 0,17 0-12 16,-17 3-20-16,9-1-13 0,0 3-13 15,0 0-10-15,-2 0-12 0,5 3-10 16,-3 2-8-16,2-2-7 0,3 2-8 0,1-3-6 15,2 3-7-15,0-2 2 0,2 2-10 16,4-3-4-16,-1 1-5 0,3 0-5 16,2-6-4-16,-2 3-6 0,-2-3-2 15,2 4-1-15,3-6-2 0,-11 0 1 0,0 0-2 16,26-6-4-16,-18 4 2 0,-3-5 0 16,-2 2-1-16,-3-3-2 0,0 8 3 0,0-13-2 15,-3 6-1-15,-2-1 1 0,-3 0-1 16,1 1 1-16,-1 3 0 0,-3-2-1 15,0 4 1-15,0-1-3 0,0 0-2 16,11 3 3-16,-20 0-1 0,9 3-2 0,0 0 1 16,2-1 2-16,1 4-2 0,-1-2 1 15,3 1-1-15,1 0-2 0,-1 0 0 0,4-1 1 16,2-4-1-16,-3 11-2 0,3-11 2 16,0 7 2-16,0-7-2 0,8 6 2 15,-8-6 0-15,14 5-1 0,-14-5-1 0,17 0 3 16,-17 0 1-16,17-8-5 0,-6 5 4 15,0-1-1-15,-3-1 1 0,1 0-1 16,0 0-3-16,-4-3 2 0,1 0-1 0,-4 2 1 16,1 0-2-16,-3-2 4 0,0 8-3 15,-5-10-2-15,2 5 2 0,3 5-1 16,-11-5 0-16,11 5 2 0,-18 0 1 16,18 0 2-16,-19 5 1 0,11 0 2 0,0 3-2 15,-1-3 3-15,1 6-3 0,-1-5 3 16,3 2-5-16,4 1 1 0,-1 2 2 0,0-4-1 15,6 1-1-15,0 3-1 0,-1-6 2 16,4-1 1-16,-1 4-2 0,5-6 0 16,-2 1 3-16,0 0-3 0,-8-3 0 15,19-3 0-15,-8 0 0 0,-11 3-3 0,18-7-3 16,-10 0 1-16,0 2-2 0,-2-3-1 16,-1 3-2-16,-2-3 0 0,0 1-7 15,-1-2-4-15,-2 9-5 0,-2-12-9 16,2 7-16-16,0 5-14 0,-6-6-19 0,6 6-19 15,-11-4-25-15,11 4-14 0,0 0-16 16,-19 10-17-16,11-5-489 0,-2 3 224 0,0 0 148 16</inkml:trace>
  <inkml:trace contextRef="#ctx0" brushRef="#br0" timeOffset="1904">1406 1377 113 0,'-6'5'177'0,"1"0"-10"0,0 1-13 15,2 2-10-15,0-1-13 0,0 0-14 16,3 2-9-16,0 0-6 0,0-2-12 16,0 3-7-16,3-2-7 0,0 0-7 15,0-4-4-15,-1 2-8 0,4-1-1 0,-1 0-1 16,-5-5-5-16,11 2-4 0,-11-2-5 16,0 0-3-16,17-7-8 0,-17 7 2 15,15-8-3-15,-13 3 0 0,4 1-5 0,-4-4-2 16,-2 8-2-16,3-12 2 0,-3 4-1 15,0 0 4-15,-3 1-2 0,1 0-2 16,-4-2 3-16,4 5 1 0,-7-4-1 0,3 2-2 16,6 6 1-16,-14-5-2 0,6 5 2 15,8 0-1-15,0 0-1 0,-25 5 2 16,20-1-3-16,-5-2 1 0,2 2-1 0,2 2-2 16,-2 2-2-16,3-4-2 0,2 4-1 15,-2-1-4-15,2 1 3 0,3-2-2 16,0 0-3-16,3 2 2 0,-1-2 1 0,-2-6-1 15,8 6 1-15,-2-3-1 0,-6-3-1 16,11 3 2-16,-11-3-6 0,0 0 3 16,23-6-1-16,-23 6 3 0,14-6-2 0,-9 0-1 15,1-2 0-15,-1 2-1 0,1 0 2 16,-4-2-2-16,1-1-4 0,-3 3 2 16,-3-4 2-16,3 2-3 0,0 8 3 0,-5-12 1 15,2 4 0-15,-2 4 3 0,5 4 2 16,-14-5 1-16,6 5-2 0,8 0 3 15,0 0 4-15,-23 5 3 0,14-3 1 0,1 5 0 16,0-2 2-16,0 2-2 0,0 2-3 16,1-1 2-16,1-1-7 0,1 3 0 15,2-2-2-15,0 0-2 0,3-2 1 16,0 2 1-16,0 0-2 0,0-8 1 0,6 7-2 16,-1-4 1-16,1 2-3 0,-6-5 1 15,0 0-2-15,20 0 0 0,-20 0-2 0,14-3-1 16,-6-2 1-16,-8 5-1 0,11-7-2 15,-5-1-3-15,0 4-2 0,-3-4-1 16,-3 0-5-16,3-2 1 0,-6 3-5 16,3 7 4-16,-5-16-2 0,1 12-2 0,-2-3-1 15,-2 6-11-15,8 1-4 0,-14 0-13 16,14 0-15-16,-16 4-21 0,8 2-19 0,-2 2-34 16,2 4-33-16,0-2-45 0,-3 3-530 15,5-1 252-15,-2 0 167 0</inkml:trace>
  <inkml:trace contextRef="#ctx0" brushRef="#br0" timeOffset="2575">958 1760 183 0,'0'0'180'0,"-19"3"-11"16,19-3-5-16,-19 7-13 0,11 1-14 15,-2-1-11-15,2 1-9 0,0 3-12 16,2-2-8-16,1 3-9 0,-1-1-7 15,1 1-8-15,2 1-5 0,3 0-5 0,-3-1-9 16,6-2-4-16,0 0-6 0,2 0 0 16,1-5-4-16,2 1-2 0,0-2-3 15,0-4-5-15,-8 0-1 0,24-1-3 16,-11-2-4-16,-2 0-3 0,-3-2-4 0,3 0 3 16,-1-3-1-16,1 0-4 0,-6 4-2 15,1-4-1-15,-4 0-2 0,1 1 0 0,0-3-1 16,-6 3-4-16,0-1 0 0,3 8-1 15,-8-12-2-15,0 9 3 0,3-3 1 16,-4 4 0-16,9 2-2 0,-20 0 0 16,20 0 4-16,-19 8 3 0,11-5-2 0,-1 1 0 15,0 1 0-15,1 0-4 0,2 1 0 16,1 1 1-16,2 0-1 0,0 1 3 0,3 0-5 16,0-8 4-16,0 10-1 0,6-6 0 15,-6-4 3-15,11 3-1 0,-11-3-2 16,0 0 4-16,26-7-3 0,-18 1-1 15,0 2-1-15,3-4 2 0,-3 0 3 16,0 1-4-16,-1-3 0 0,-1 0-2 0,-1 0 1 16,-2-3-1-16,-1 0 4 0,-2 3 6 15,3-2 6-15,-6 3 1 0,3 0 0 16,-2-1-1-16,-1 3-2 0,0-1 4 0,-2 3-7 16,5 5 0-16,-10-3-1 0,10 3-4 15,0 0 1-15,-22 8-1 0,14 0-1 0,3-1-3 16,-1 1-17-16,4 3-31 0,-4-2-30 15,3 3-37-15,6 4-25 0,3-4-50 16,2 1-540-16,5-3 246 0,1 2 164 0</inkml:trace>
  <inkml:trace contextRef="#ctx0" brushRef="#br0" timeOffset="3330">1588 2017 129 0,'0'0'144'15,"0"0"-11"-15,0 0-11 0,0 0-11 16,0 0-9-16,0 0-3 0,0 0-13 16,-6 30-5-16,9-21 2 0,-3 0-8 15,5 1-5-15,-2 0-3 0,0 0-12 0,2 0-2 16,1-2-10-16,0 2 3 0,3-3-4 15,-1-1 1-15,0-2-5 0,-2 1-3 16,4-2 1-16,-10-3-3 0,0 0 1 16,26-6-5-16,-17 2-2 0,-1 2-4 0,0-4 6 15,-3-1-1-15,1-1 4 0,-3 0-6 16,-3 1 1-16,0-3 6 0,0-1-1 0,-3 2 5 16,0 1 0-16,-2-2 5 0,-1 0 3 15,-2 4 2-15,3 2-3 0,-6-1-1 16,2 0 0-16,-3 5-2 0,-1 0-2 15,13 0 0-15,-22 5-3 0,11 0 1 0,-2-1-3 16,5 5-4-16,-3-2-1 0,3 1-3 16,0 2 3-16,0-1-9 0,-2 2 0 0,5-1-2 15,2 0-2-15,-2-2-1 0,2 2 0 16,3-2-3-16,0-2-1 0,0 2 0 16,0-8-3-16,5 10 1 0,-2-4 1 15,-3-6-4-15,11 4-1 0,-11-4-1 0,15 0-2 16,-15 0-2-16,14-4-2 0,-6 2-1 15,-8 2-1-15,16-8 2 0,-10 2 0 16,0 1 2-16,0-2-2 0,-6 7 2 0,3-10-2 16,-3 2 0-16,0 8 0 0,0-10 2 15,0 10 3-15,-6-7 1 0,6 7-4 16,-5-5 1-16,5 5-2 0,0 0 3 0,-21 9 4 16,16-3 0-16,-1-1 1 0,1 2-1 15,-1 0 0-15,4 1 0 0,-1 0-3 0,3 2 2 16,0-2-2-16,3-1-4 15,5 0-26-15,0-2-34 0,3-5-34 0,9 0-52 16,2-5-67-16,6-7-601 0,-2-4 277 0,-5 0 183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1:01.715"/>
    </inkml:context>
    <inkml:brush xml:id="br0">
      <inkml:brushProperty name="width" value="0.1" units="cm"/>
      <inkml:brushProperty name="height" value="0.1" units="cm"/>
      <inkml:brushProperty name="color" value="#774931"/>
      <inkml:brushProperty name="fitToCurve" value="1"/>
    </inkml:brush>
  </inkml:definitions>
  <inkml:trace contextRef="#ctx0" brushRef="#br0">409 70 129 0,'0'0'146'0,"0"0"-3"0,-15 27-5 0,12-13-6 15,-2-2-1-15,-3 6-3 0,-1 4-1 16,1 3 0-16,-7 6-6 0,2-1-8 16,-4 8 0-16,1 2-3 0,-5 0-3 0,2 6-4 15,-3 4-6-15,-4 0-5 0,5 2-6 16,-5 2-6-16,1 4-6 0,3-3-2 16,2-2-9-16,1 2-6 0,-1 1-4 0,5-11-3 15,2 3-9-15,2-5-3 16,3 2-4-16,2-7 1 0,3-3-8 0,1 0-2 15,2-5-4-15,0-2 3 0,2-2-7 0,4-1-1 16,-1 0 0-16,4-5-2 0,-4 0 0 16,6 0-2-16,0-4-1 0,1-1 1 15,2-3-3-15,-3-2 1 0,5-2-1 16,2-1-1-16,-2-5-1 0,1 1 2 0,-1-3 0 16,5 0-2-16,0-3-1 0,3-2 2 15,-3-5-3-15,1 1 1 0,4-4-5 0,-1-4 2 16,4-2 4-16,-5-3-5 15,7-3 1-15,0-3 0 0,-3-2 0 0,2 0-4 16,-1-3 5-16,1 0 0 0,-1-1-2 16,-5 0 4-16,5-1-9 0,-5-2 4 0,1-2 0 15,-2 4 2-15,-1-3 1 0,1 1-3 16,-4-3 1-16,3 1 0 0,-1 3-8 16,-5-5-1-16,1 5 1 0,-1-1 1 15,2 2 1-15,-5 5 0 0,1-3 2 0,-3 3 4 16,1-1-7-16,-1 1 0 0,0 2 2 15,-3 3 0-15,-2 3 2 0,2-1 0 0,-5 0-1 16,3 3 3-16,0 3-2 0,-1-4-1 16,-2 6 0-16,0 0 1 0,-3 0 0 15,3 2 0-15,-1 1-1 0,-2-2 2 16,3 2 0-16,-3 3-2 0,0-4 2 0,0 3 0 16,3 0-2-16,-6 2 2 0,3-2 0 15,0 2 0-15,-3 1 1 0,3 0 0 0,-2-1-2 16,-4 0 1-16,1 1 1 15,2 2-1-15,-3-3-2 0,0 3 4 0,0 0-2 16,-2 0 1-16,2 1-2 0,-2-2-1 16,0 1 2-16,0 0-1 0,0 0 0 0,-2 2 0 15,-1-1 0-15,3 1 1 0,0 0-1 16,-3-1-2-16,11 4 2 0,-21-3 0 16,11 0-1-16,10 3 2 0,-20-2-2 0,9-1 0 15,-1 3 1-15,12 0 1 0,-22 0-2 16,11 0-1-16,0 3 1 0,11-3 0 15,-20 2 1-15,9 1-1 0,3 0 2 0,-3 1 0 16,0-1 1-16,-1 0-2 0,4 1 1 16,-3 1-1-16,0 0 0 0,0 1-1 15,0-4 1-15,-1 6 0 0,1-3 2 0,0-3-2 16,0 6 0-16,3-3 0 0,-2 0 1 16,-1 0 0-16,3 0-2 0,-3-1 1 15,3 4 0-15,0-2 5 0,-1-1-7 0,0 0 3 16,1-1 5-16,0 2-7 0,2-1 0 15,-2 0 0-15,0 0 3 0,-1 3-1 16,0-4-1-16,1 1-2 0,0 3 3 16,-1-1-1-16,1 1-1 0,-3 2 1 0,3-1 0 15,-2 2-1-15,2 0 1 0,-3 1 1 16,0 3-2-16,3 0 3 0,-3 0-2 0,-1 1-3 16,1 1-5-16,0 0-18 0,3 1-22 15,-6 0-26-15,2-3-29 0,4 5-29 16,0-2-24-16,-1-1-14 0,4-1-23 15,-3-4-503-15,5 0 237 0,-2 1 157 0</inkml:trace>
  <inkml:trace contextRef="#ctx0" brushRef="#br0" timeOffset="2759">593 42 90 0,'-5'6'93'0,"-2"-2"-3"16,2 2-6-16,-4 1-3 0,4 1-8 0,-3-3-4 16,2 5 6-16,-2-3-10 0,3 1-3 15,-1 0-4-15,-1-1-4 0,2 0-10 16,-1 1 6-16,1 0-12 0,2-1 0 0,1 1-9 16,-1-1 0-16,3 1-2 0,0-8 1 15,-6 11-5-15,6-5-3 0,0-6 0 16,0 11 3-16,0-11-8 0,3 10 3 15,0-5-5-15,0 0-4 0,-3-5 5 0,5 8-7 16,0-1 6-16,-2-2-3 0,5 0 0 16,-1 2-4-16,-1-1 5 0,-1-2 2 0,1 4-7 15,2-3 2-15,0 3-2 0,-3-1 2 16,1-2-3-16,2 2 5 0,-1-1 3 16,-2 1-2-16,1 1 3 0,-1-3 0 15,1 2-1-15,-4 1 8 0,4 0-2 0,-1-3 4 16,-2 1 2-16,0 0-2 0,0 2 8 15,-1 0 1-15,-2-8 0 0,3 10 1 0,0-6 3 16,-3-4 2-16,0 10-1 0,4-4 1 16,-4-6-1-16,0 0-2 0,-7 10-1 15,2-8-6-15,5-2-2 0,-9 8 2 16,9-8-3-16,-8 3-2 0,8-3-1 0,-11 2-3 16,11-2-1-16,-13 2-2 0,13-2-1 15,-15 3-2-15,15-3 0 0,-17-3-3 0,17 3-1 16,-16 0-1-16,16 0 3 0,-21-2-5 15,13 2 0-15,-3-2 1 0,11 2-5 16,-19-6 2-16,11 3-1 0,-4 1 2 16,1 0-3-16,3-1 2 0,8 3-2 0,-22-2-1 15,11 2-1-15,11 0 1 0,-21-3 0 16,13 3 2-16,8 0-3 0,-16 3-1 0,8-1 1 16,-1 1-1-16,0-1 1 15,3 3-2-15,-2 1 1 0,3-2 1 0,-1 2-1 16,1-2 0-16,-1 3 1 0,1-1-2 15,2 4 0-15,0-3 0 0,1 0 0 0,2 2 2 16,-5 1-1-16,3-3 0 0,4 1 2 16,-2 2-2-16,0-2 0 0,0-1 0 15,5 0-1-15,-3 1-1 0,1 0 1 16,3-3 2-16,-1 3 1 0,0-2-3 16,1 1 3-16,2 0 0 0,0 0 2 0,0 0-3 15,2-1 2-15,1 1-2 0,-3-2 2 16,3 2 4-16,-3 1-6 0,0 0 0 0,5 0 0 15,-5-1 0-15,0 0 2 0,3 1 1 16,-5-1-3-16,4-1 0 0,-4 5 4 16,3-4-5-16,0-4 0 0,-4 8 1 0,3-2 0 15,-2-3 2-15,-1 2 0 0,3-1-2 16,-5 2 1-16,3-3 0 0,0 2 2 16,0 0 0-16,-3-1-1 0,-1 0 2 15,4-1 1-15,-6 1 1 0,5-2 4 0,-5-5 3 16,3 12 5-16,0-9 0 0,-1 3 3 15,-2-6 1-15,3 7 3 0,-3-7-1 16,0 10-2-16,0-10 0 0,-3 7-2 0,3-7-3 16,-2 9 2-16,2-9-4 0,-8 4 1 0,5 1-3 15,3-5 2-15,-14 5 2 0,5-2-3 16,9-3-1-16,-14 5-1 0,6-5 0 16,8 0 0-16,-19 5-1 0,10-5 1 15,-3 0-4-15,1 3 0 0,11-3-1 16,-19 0-2-16,5-3 1 0,14 3-2 0,-23 0-1 15,10 0 0-15,13 0-1 0,-22 0 0 0,7 0-1 16,4 0 2-16,11 0-5 0,-22 3 2 16,11-3 0-16,-1 0-2 0,1 2 1 15,11-2 0-15,-19 5-1 0,11-2 2 16,-1-1 0-16,0 0-2 0,1 1 5 0,-1 2-4 16,4 0 0-16,-1 0-2 0,1 3 1 15,0-1 2-15,2-2-2 0,-3 0 5 16,4 4-6-16,-1-2-1 0,-1 0 0 0,4 3 1 15,0-3 0-15,0-7-2 0,4 13 2 16,-1-5 2-16,-1 2 0 0,4-5-1 16,-1 2 1-16,1 1 1 0,2 0 1 0,0-4-1 15,3 4 1-15,-1 0 0 0,1-4 1 16,-3 4-2-16,3-3 0 0,0 0 2 16,-1 3-3-16,0-3 3 0,-2-1-2 0,3 4 2 15,-3-2-1-15,1 1 0 0,-4-2 1 16,3 3-2-16,-1-4 0 0,-1 4 0 15,-1-3 2-15,0 3 1 0,-2-1 0 16,0-2 1-16,2 1 0 0,-5 1 0 0,0-7 0 16,3 12 1-16,-6-4 0 0,1-3 0 15,-1 3-3-15,-3-1 1 0,1 2 1 0,-3-2-2 16,-2 0 0-16,5 0 0 0,-3 1 0 16,-1 0-1-16,4-1-9 0,-3 1-22 15,2-3-27-15,-2 0-35 0,8-5-38 16,-5 5-44-16,5-5-51 0,0 0-502 0,0 0 247 15,0-20 164-15</inkml:trace>
  <inkml:trace contextRef="#ctx0" brushRef="#br0" timeOffset="4029">647 0 69 0,'0'0'96'0,"0"0"-7"0,27 10-4 0,-19-8-4 16,-2 4-7-16,2-4-3 0,1 3-3 16,0 0 5-16,1 0-8 0,-1 2 1 15,2-1-10-15,-1 2-4 0,0-1-10 0,-2 0 4 16,3 1-5-16,0 0 0 0,0 1-4 16,-3-1-7-16,4 0 2 0,-1-1-4 15,0 3 0-15,-2-2 1 0,1 2-6 16,0-2-1-16,1-1-4 0,-3 0 5 0,-2 3-6 15,2-2 5-15,0-1-8 0,0-1 0 0,-2 0 3 16,3 3 0-16,-3-4 2 16,-4 3 1-16,4-4-2 0,-1 4 2 0,-2-3 5 15,0 2 0-15,-1-1 2 0,-2 1 7 16,3-2-9-16,0 3 2 0,-3-1 2 0,0 1-7 16,0 0 0-16,0 2 1 0,0-6 1 15,-3 6-2-15,3-3-3 0,-3 2 1 16,1-2 0-16,2 1-4 0,-3-2 2 15,0 3-4-15,1 1 1 0,-1-3-3 0,0 1-1 16,0 0 2-16,3-1-4 0,0-7 1 16,-8 13-3-16,8-9 1 0,-5 5 0 0,5-9-2 15,-4 12 0-15,1-7 0 0,0-1 2 16,-2 2-4-16,5-6 3 0,-6 10 2 16,1-5 0-16,2 3 5 0,3-8-3 15,-8 7 5-15,5-2 5 0,-2 0-4 16,5-5 1-16,-9 6 2 0,0-2 1 0,3-1-1 15,6-3 2-15,-10 5-1 0,10-5 1 16,-14 2-3-16,14-2-2 0,-17 0-2 0,9 0-3 16,8 0 1-16,-15 3-4 0,4-3 1 15,11 0-2-15,-16 0-1 0,16 0-1 16,-16 0-2-16,16 0 1 0,-15 3 2 16,15-3-2-16,-17 0 0 0,17 0-3 0,-11 2-1 15,11-2 0-15,-13 0 0 0,13 0-3 16,-10 5 0-16,10-5 5 0,-8 3-1 0,8-3-5 15,-8 7 4-15,2-4-4 0,6-3 2 16,-3 10 0-16,1-5 1 0,2-5 1 16,-3 10-2-16,0-5-2 0,3-5 4 15,-2 9-1-15,2-9-3 0,0 10 2 0,0-10 1 16,0 14-2-16,0-14 1 0,2 7 1 16,1-2-4-16,-3-5 4 0,3 8-4 15,-1-3 5-15,-2-5-2 0,3 10 0 0,3-6 0 16,-6-4 2-16,8 8-3 0,-3-2 1 15,1-2 3-15,1 2-2 0,-2-2-1 0,-5-4 1 16,11 8 1-16,-6-4 2 0,1-1-2 16,-3 3 1-16,2-2-2 0,-5-4 3 15,11 8-4-15,-6-6 1 0,0 4-2 16,-3-2 3-16,-2-4-3 0,8 8 3 0,-2-6 1 16,-6-2-2-16,5 11 0 0,1-9 2 15,-3 2-1-15,-3-4-1 0,8 9 1 16,-5-4 1-16,-3-5-1 0,8 8 1 0,-6-4-1 15,-2-4 1-15,3 8-1 0,-3-8-1 16,4 5 0-16,-4-5 0 0,6 7 2 16,-6-7-2-16,2 6 2 0,-2-6 1 15,3 4-4-15,-3-4 3 0,0 0-3 0,0 0 2 16,6 8 1-16,-6-8 0 0,0 8 1 16,0-8-3-16,0 0 2 0,0 7-1 0,0-7-2 15,0 8 3-15,0-8-3 16,0 0 2-16,-3 9 1 0,3-9 1 0,-3 9-2 15,3-9 0-15,-3 11 1 0,1-8-1 0,2-3-3 16,-3 9 4-16,0-5-3 0,3-4 3 16,-4 8-3-16,1-3 3 0,3-5 0 15,-2 7-2-15,2-7 2 0,-6 6-2 16,6-6 0-16,-2 7 1 0,2-7 2 16,0 0 0-16,-6 7-1 0,6-7 0 0,-5 3-1 15,5-3 0-15,-9 7-3 0,9-7 2 16,-5 6 2-16,-1-4 0 0,6-2-1 0,-15 8 0 15,10-6-1-15,5-2 0 0,-11 5 0 16,11-5-1-16,-11 5 0 0,3 0-1 16,8-5 4-16,-11 5-1 0,11-5 0 15,-15 4-2-15,10-3 2 0,-4 2 1 0,9-3 3 16,-11 5-3-16,11-5 4 0,-10 5-1 16,10-5 2-16,-14 0 0 0,14 0 2 0,-12 5 2 15,12-5 0-15,-14 2 1 0,14-2-1 16,-11 3-2-16,11-3 1 0,-11 3-4 15,11-3 3-15,-11 0-3 0,11 0-1 16,0 0 1-16,-15 4-1 0,15-4-1 0,-8 0-1 16,8 0-2-16,0 0-1 0,-11 3 0 15,11-3-3-15,0 0-1 0,-5 5 4 0,5-5-2 16,-6 5-1-16,6-5 3 0,-3 13 1 16,1-8 0-16,2-5-3 0,0 12-2 15,-3-6 2-15,3 1 0 0,0 0 2 16,0-7-2-16,0 16 2 0,3-9 0 0,-3 2-8 15,2-3-15-15,-2-6-30 0,0 13-45 16,3-5-45-16,0-1-79 0,0-2-501 16,-1 0 246-16,-2-5 162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1:08.310"/>
    </inkml:context>
    <inkml:brush xml:id="br0">
      <inkml:brushProperty name="width" value="0.1" units="cm"/>
      <inkml:brushProperty name="height" value="0.1" units="cm"/>
      <inkml:brushProperty name="color" value="#774931"/>
      <inkml:brushProperty name="fitToCurve" value="1"/>
    </inkml:brush>
  </inkml:definitions>
  <inkml:trace contextRef="#ctx0" brushRef="#br0">24 317 18 0,'3'12'145'0,"0"1"12"16,4 4 2-16,-2 4-7 0,3 1 2 16,3 5-7-16,0 4-2 0,6 7-7 0,-2 0-5 15,4 5-5-15,3-1 0 0,3 9-15 16,3 2-1-16,0 2-3 0,18 20-7 16,-6-4-7-16,0 2-9 0,0-16-1 15,-10-4-7-15,17 17-8 0,-10-14-3 0,-4-10-7 16,1-1-5-16,-1-3-7 0,1-1 0 15,-4-9-3-15,-1 0-7 0,1-3-1 16,-1-4-1-16,-5-5-2 0,-1 0-4 0,-1-2 2 16,0-5-4-16,-1-3 1 0,-2 1-4 15,-6-8 1-15,5 1 0 0,-4-4-1 16,2-6-1-16,1-4-5 0,0-2 1 0,-3-3-2 16,0-3-1-16,3-5 0 0,-3-5-5 15,0 1-2-15,-3-1 3 0,-1-2-10 16,3-2 1-16,-5-1 0 0,0 3 0 0,0-3-2 15,-2 0 0-15,-3 4 1 0,-3-1 1 16,2 3-4-16,-4-3 2 0,2 0 0 16,-3 0 0-16,-3-6 0 0,-2 4-2 0,0-1 0 15,0 0-2-15,-2 1 4 0,-1-1-4 16,0 1 0-16,-2-1-2 0,2 0 4 16,-4 0-2-16,-2 1-1 0,4 2 3 15,-4-4-1-15,0 7 0 0,0-3 0 0,1 2 0 16,-5 0-1-16,2-5-1 0,-5 3 1 15,0 0-1-15,3-1 0 0,-5 1-1 0,1 1 1 16,0-4 0-16,0 6 1 0,-3-3-2 16,2 2 4-16,-1 0-3 0,1 5-2 15,1 3 1-15,0 0 1 0,0-1 1 16,0 3 0-16,-1 1 2 0,2 2-4 0,-2 1 2 16,1 1 0-16,-1 0-3 0,5 2 4 15,-4 4-4-15,2 0 3 0,1-1-5 16,-1 3 4-16,1 0 1 0,3 2 0 0,1 1 4 15,2 0-4-15,-1 2-3 0,4 0 1 16,-5 2 0-16,4 3 3 0,0-2-4 16,4 4 0-16,-5 1 5 0,4-1-4 0,2 4 2 15,-4 1-2-15,5 0 2 0,-1 4 0 16,0-1 1-16,3-1 0 0,-2 4 3 16,3-2-4-16,2 1 6 0,0 1-6 15,1-4 0-15,-1 5 0 0,3-2-1 0,3 4 3 16,-3-2 0-16,2 1 0 0,4 0-1 15,-4 0 0-15,4 1 0 0,2 1 2 16,2-2 0-16,-2 1-2 0,3 0 3 0,0-4 1 16,0 3-3-16,0-3 0 0,-2-2 1 15,2 3-2-15,0-3-1 0,3 0-7 16,-3 0-22-16,1-2-22 0,-1-1-19 0,0 1-31 16,0 0-34-16,0-1-29 0,4 1-38 15,-5-3-615-15,-1-2 278 0,2-1 184 16</inkml:trace>
  <inkml:trace contextRef="#ctx0" brushRef="#br0" timeOffset="1819">595 133 47 0,'0'0'133'0,"-14"-5"-15"0,14 5-9 16,-10-2-12-16,10 2-5 0,-15 0-6 15,15 0-6-15,-20 0-2 0,12 2-10 16,-5 0-1-16,2 1-1 0,-7 4-9 16,1-1 1-16,1 2 0 0,-2 1-4 0,-1-1-3 15,0 5-1-15,-4-4-3 0,4 4 1 16,0-1-4-16,-2 1-2 0,5 0-5 15,-1-1-3-15,0-2 4 0,0 4-11 0,1-3 0 16,5 2-2-16,-4 0-3 0,4-1-5 16,0-1 3-16,3-2-3 0,0 1-1 15,2 3-3-15,1-3-2 0,-1 2-3 16,0-2 1-16,3 1 0 0,0 1 3 0,0-2-4 16,1 1-1-16,2-4 4 0,0 3-6 15,0 0 0-15,0 0 0 0,2-2 3 16,-2-1-1-16,3 1-4 0,0 0 3 0,0-4-2 15,-1 1 0-15,5 0 0 0,-7-5 0 16,8 8 5-16,-2-6-1 0,-6-2-3 16,16 0 3-16,-16 0-3 0,19 0 0 0,-4-2 0 15,-4-3-2-15,3 2 4 0,2 1 1 16,2-3-6-16,-2 0 3 0,-2 3 0 16,2-4-3-16,2 1 1 0,-1 3 0 15,-4-3 0-15,5 2-1 0,-4 1 1 0,2-1 2 16,-2 1-2-16,1-3-3 0,1 5 3 15,-2-3-4-15,-1 1 5 0,2-1 0 16,-1 1-5-16,0-1 2 0,2 0 0 16,-1 3-2-16,-1-2 3 0,-1 0 1 0,1 2-3 15,1 0 6-15,1 0-7 0,-5 0 3 0,3 0-4 16,1 0 3-16,-15 0-2 0,22 2 1 16,-11 0-2-16,0-2 4 0,0 3-2 15,-5 0 3-15,5-1-1 0,-11-2 2 16,14 5-2-16,-6-2 4 0,-2-1 0 15,-6-2 0-15,8 5-2 0,-8-5 6 0,9 5 1 16,-9-5-1-16,6 8-2 0,-6-8 2 16,3 7-2-16,-3-7 3 0,2 8 2 15,-2-8 2-15,-2 7 0 0,2-7-1 0,-9 11 5 16,5-7 0-16,-1 2 2 0,-1-2-4 16,-2 4 0-16,0-3-1 0,0 3-1 15,0-3 1-15,-3 2 1 0,1 1-4 16,-1-3-1-16,0 5-1 0,0-5-1 0,-2 5-2 15,0-2-2-15,-3 2-1 0,2 2 3 16,1-1-5-16,-2-1 1 0,4 2-2 0,-3 1 2 16,1-1-2-16,2-2 2 0,-4 6-4 15,4-4 2-15,0 3 1 0,0-2-2 16,3-1-1-16,-2 3 1 0,2-2-1 16,2 0-1-16,1-1 0 0,-1 3 3 15,4-2-4-15,2-4 2 0,0 5 0 0,0-4-2 16,2 2 2-16,-2-2 3 0,6 1-5 15,-3-1 2-15,-1 0 2 0,4-3-3 16,2 3 2-16,-2-2-1 0,3-4 3 0,-3 4-1 16,2-5-1-16,0 2 3 0,3-3-1 15,-11-2 1-15,20-2-2 0,-9-1 2 16,0 1-1-16,3-3-1 0,-3-1 0 0,4-2-1 16,-4 4 0-16,2-3 1 0,1-1 2 15,-3 2-3-15,4 0 0 0,-1-2 1 16,-3 2 1-16,2-1-3 0,-1 2-3 0,-1 0 3 15,0 0 0-15,0 0 1 16,0 0-2-16,1 0 2 0,-1 3-2 0,0-4 0 16,0 4-2-16,0 0 1 0,-3-2 2 0,5 2 0 15,-13 2-2-15,19 0 0 0,-8 0 2 16,-11 0-3-16,16 0 2 0,-16 0-1 16,18 2 0-16,-10-2 2 0,0 4 2 15,-8-4 0-15,14 4-1 0,-14-4 0 0,8 0 1 16,-8 0-1-16,12 6 2 0,-6-4-2 15,-6-2 0-15,0 0 4 0,5 5-3 16,-2 0 1-16,-3-5 0 0,0 0-3 0,-5 12 0 16,2-7 2-16,-3 3-2 0,-3-2 4 15,3 0-3-15,-2 2 1 0,0 0-3 16,-3 0 3-16,3-1-2 0,-7 3-1 16,4 3 0-16,-3 0 2 0,3-4-2 0,-2 6 3 15,-2 0-2-15,4 1-2 0,0-4 4 16,-3 4-2-16,3-2-3 0,2 4 0 15,-2-1 1-15,0-1 1 0,3 4 0 0,-1-3 1 16,-2 3 0-16,5-2-1 0,-3 2 0 16,4 1-1-16,-3-1 1 0,5-3-1 15,-2 3 3-15,2 0-1 0,0 0-1 16,0-2-1-16,3 0 1 0,3-1 2 16,-3 3-2-16,6-2 0 0,-1 0 0 15,1-1 4-15,2-1-2 0,0-1-1 0,4-3 2 0,-1-2-1 16,0 0 1-16,0-2 0 0,0 0 0 15,1-6-2-15,-1 3-10 0,3-2-29 16,-3-3-24-16,-11 0-29 0,28-8-23 16,-14 2-31-16,0-3-36 0,2-1-468 0,-1 0 221 15,-1 0 146-15</inkml:trace>
  <inkml:trace contextRef="#ctx0" brushRef="#br0" timeOffset="2772">1078 1397 29 0,'-2'-6'95'16,"2"6"-3"-16,-3-10-8 0,3 10-1 16,-3-10-5-16,1 3-1 0,-1 1-4 15,3 6-4-15,-6-12-1 0,4 4-6 0,2 1-2 16,0 7-7-16,-6-13 3 0,6 8-13 15,-3-3-3-15,1 1-3 0,2 7-1 16,-3-13-4-16,3 9-3 0,0 4-6 16,0-18-2-16,0 8 4 0,0 2-4 0,3-2-2 15,-3 0-6-15,2-3 5 0,1 1-3 16,0 2-1-16,2-3-2 0,1 1 0 0,-1-1 1 16,1 0-5-16,-1 1-6 0,2 2-17 15,-1-3-22-15,-1 3-24 0,-2-1-25 16,2 1-327-16,-2-1 141 0,-3-2 92 0</inkml:trace>
  <inkml:trace contextRef="#ctx0" brushRef="#br0" timeOffset="3480">964 664 39 0,'0'0'143'15,"0"0"-13"-15,-3 8-8 0,3-8-10 16,0 0-4-16,0 0-6 0,-3 12-19 0,3-7 8 16,0-5-9-16,-5 11-1 0,-1-7-18 15,4 4 3-15,-1-3-4 0,-3 0 1 0,1 3-4 16,2-3-1-16,-2-1-2 0,-1 2-3 15,6-6-4-15,-9 10 1 0,3-6-4 16,1-1 1-16,5-3-4 0,-8 5 0 16,8-5 2-16,-11 3-8 0,11-3-2 0,0 0-4 15,0 0-2-15,-17-3-4 0,17 3-5 16,-8-5-1-16,8 5-1 0,-9-5-5 16,9 5 1-16,-6-8-2 0,6 8-3 15,-3-7 3-15,3 7-1 0,-2-12-5 0,2 7-3 16,0 5 1-16,2-11 1 0,-2 11-4 15,3-10 3-15,-3 6 0 0,6-3-2 0,-6 7-6 16,9-9 4-16,-6 6-1 16,2-2-4-16,1 1-14 0,-6 4-8 0,11-8-23 15,-3 3-14-15,-3 2-21 0,4-2-18 0,-1 0-19 16,-1 3-20-16,1-6-398 0,3 6 183 16,-3-6 122-16</inkml:trace>
  <inkml:trace contextRef="#ctx0" brushRef="#br0" timeOffset="4402">691 334 79 0,'0'0'107'0,"0"0"-6"16,0 0-8-16,0 0-12 0,0 0 7 15,-24-3-13-15,24 3-5 0,0 0-4 16,-13 0-7-16,13 0 1 0,0 0 1 16,-19 0-8-16,19 0 0 0,-17-2-7 0,8 2-4 15,9 0 0-15,-22-5-7 0,11 5 2 16,0-3-7-16,-1 1-1 0,-2-3-3 0,3 2 3 15,0 2-5-15,0-2 5 0,2 0-6 16,-2-2 7-16,3 3-7 0,8 2-5 16,-17-6-3-16,12 4-3 0,5 2 2 0,-11-8-6 15,4 7 4-15,7 1-7 0,0 0 0 16,-11-6 0-16,11 6 2 0,0 0-1 16,0 0-4-16,0-8-1 0,0 8 5 15,0 0-5-15,0 0 4 0,21-8 1 0,-13 6-2 16,0 0 1-16,0-4-7 0,3 4 4 15,-3 0 0-15,5-1 0 0,-5 0 0 16,3 1 0-16,-3-3 5 0,0 2-8 16,0-1 1-16,1 1 2 0,0-2 4 0,-3 3-3 15,-6 2 1-15,10-8-4 0,-4 5 6 16,-1-1-3-16,-5 4-2 0,6-8-5 0,-1 2-6 16,-2 2-2-16,-3 4-32 0,3-8-15 15,0 3-11-15,-3 5-19 0,2-7-21 16,-2 7-322-16,7-11 147 0,-7 4 97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1:25.50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  <inkml:brush xml:id="br1">
      <inkml:brushProperty name="width" value="0.035" units="cm"/>
      <inkml:brushProperty name="height" value="0.035" units="cm"/>
      <inkml:brushProperty name="color" value="#3165BB"/>
      <inkml:brushProperty name="fitToCurve" value="1"/>
    </inkml:brush>
  </inkml:definitions>
  <inkml:trace contextRef="#ctx0" brushRef="#br0">400 207 100 0,'0'0'101'16,"0"0"-3"-16,0 0-8 0,0 0 12 15,0 0-2-15,0 0 2 0,13 23 2 0,-7-13-4 16,-4 0 0-16,1 4-3 0,3 2-5 16,-1 1 2-16,1 3-4 0,-1 1 2 15,2 0-6-15,-2 2-1 0,1 1 0 16,2 1-3-16,-3 3-1 0,4 2-1 0,-1-1-6 16,-5-3 0-16,5 4-3 0,-1-2-1 15,-5 5-3-15,4-3-4 0,-4 2-2 0,4-2-1 16,-3-4-8-16,-1 4-6 0,1-2-1 15,0-3-2-15,0 2-15 0,-1-1 2 16,1-1-1-16,-3-3-4 0,3 1-2 16,-1-3-3-16,1 0 4 0,0 0-5 0,-3-3-3 15,3-1-1-15,-1-3 0 0,-2 2 1 16,3-5-3-16,1 2 2 0,-4-1 0 0,3-1-3 16,-3-1 1-16,0 2-1 0,3-3 2 15,-3-1 2-15,0-7-2 0,2 10 1 16,-2-5-2-16,0-5-1 0,3 10 1 15,-3-5-3-15,0-5 1 0,0 0-1 0,3 10-3 16,-3-10 1-16,0 0-2 0,5 8 0 16,-5-8-1-16,9 2-5 0,-9-2 4 15,10 0 2-15,-10 0 0 0,14 3-4 16,-14-3 3-16,18 0-2 0,-18 0 0 0,19-3 0 16,-5 1 0-16,1 0 1 0,-2-2-1 15,4 2 1-15,-1-2-1 0,-1 1-2 16,4-2 1-16,-2 2 2 15,-1-2-2-15,2 0 1 0,-2 3-3 0,-2-3 1 0,1 1-2 16,-2 0 2-16,-2 1 1 0,3-1-1 16,-6 1 1-16,5 0 2 0,-13 3-4 0,16-2 2 15,-8 0 0-15,-8 2 3 16,11-3-2-16,-11 3 1 0,11-3-1 0,-6 0 1 16,-5 3 0-16,0 0-1 0,13-1 0 0,-13 1 0 15,8-3 0-15,-8 3 2 0,5-5-3 16,-5 5 0-16,3-8 2 0,-3 8-2 15,3-5 5-15,-3 5-6 0,3-10 1 16,-3 10-3-16,-3-10 3 0,0 2 0 0,3 1-4 16,0 0 4-16,-3-1-2 0,1 0 0 15,-1-2 0-15,3 0 0 0,-6-3 2 0,4 3-4 16,-1-4 4-16,0 1-2 0,1-2-1 16,-3 0 1-16,0-5 0 0,-1 2 1 15,1-2-3-15,2 2 2 0,-5-1 0 0,3-5-4 16,-1 4 4-16,1 0-1 0,-3-3 2 15,1 3 0-15,-1 1-1 0,2-5 1 16,1 4-3-16,-4 0 2 0,4 0 0 0,-3 0-2 16,2 0 1-16,1 2 0 0,-2-2 1 15,2 2-2-15,-4 1 3 0,4-3 0 16,-1 4-5-16,1-1 4 0,-1-1 1 0,4 6 0 16,-1-3-1-16,0 2 1 0,-2 1-2 15,2-1 2-15,-1 1-3 0,-1 2 2 16,2 0 4-16,3-1-5 0,-3 1 2 0,0 0-2 15,1 2-2-15,-1 1 3 0,0-3 2 16,0 3-4-16,3-1 2 0,-2 0 0 16,2 8 1-16,-3-12-2 0,0 7 1 15,3 5-1-15,-2-10 0 0,2 10 0 0,0-10 1 16,-3 3 0-16,3 7 0 0,-6-6 1 16,6 6-1-16,0-7 0 0,0 7-2 0,0-8 2 15,0 8 1-15,0 0 5 0,-2-10-6 16,2 10 3-16,0 0-3 0,0-8 1 15,0 8-1-15,0 0 0 0,-6-7-1 16,6 7 2-16,-3-6-2 0,3 6 2 0,0 0-1 16,-6-4 0-16,6 4 0 0,-6-6 2 15,6 6-2-15,-5-4-2 0,5 4 4 0,0 0-3 16,-9-6 3-16,9 6-1 0,-10-2 2 16,10 2-2-16,-11-2-1 0,11 2 0 15,-18 0 0-15,18 0-2 0,-17 0 2 16,7 0 1-16,10 0-1 0,-20 2 1 0,8-2-1 15,1 2-2-15,3 1-11 0,-3 0-24 16,0-1-33-16,-4 0-45 0,4 4-54 0,0 1-52 16,0 2-698-16,0-5 312 15,1 3 207-15</inkml:trace>
  <inkml:trace contextRef="#ctx0" brushRef="#br0" timeOffset="432">544 287 10 0,'-13'10'179'16,"10"-4"-16"-16,3-6-13 0,-8 12-12 15,5-5-12-15,-2 6-13 0,-2-3-9 0,1 5-8 16,-2 1-11-16,0-2-9 0,0 4-8 16,-1 0-7-16,1-3-6 0,-1 3-4 15,1-4-9-15,-1-1-17 0,4-1-27 0,-3-2-35 16,2 0-40-16,1 1-44 0,2-1-323 16,-2-5 151-16,-2 2 99 0</inkml:trace>
  <inkml:trace contextRef="#ctx0" brushRef="#br0" timeOffset="754">664 411 131 0,'-8'10'160'0,"3"2"-22"0,-6 3-4 0,3 0-18 16,-5 0-10-16,5 1-11 0,-3 2-7 15,3-3-13-15,0 0-4 0,-3 0-10 0,1-1-4 16,5 1-14-16,-1-2-24 0,-2-3-28 16,6 0-38-16,-4 1-34 0,3-4-313 15,1 0 134-15,-4 2 88 0</inkml:trace>
  <inkml:trace contextRef="#ctx0" brushRef="#br0" timeOffset="1099">793 551 118 0,'0'0'112'15,"0"0"-8"-15,0 0-6 0,0 0 0 0,0 0-12 16,0 0-1-16,-14 26-3 0,6-14-13 16,0 3 1-16,-3 0-4 0,-4 3-3 15,1 5-6-15,-2-1-3 0,-1 1-3 16,2-1-8-16,-1 1-1 0,2-1 1 0,1-3-8 16,-2-2-6-16,4-2-2 0,0 0-1 15,3-2-10-15,2-3-19 0,-2 0-19 0,1-2-33 16,4-3-29-16,1 0-34 0,2-5-288 15,0 0 138-15,0 0 91 0</inkml:trace>
  <inkml:trace contextRef="#ctx0" brushRef="#br0" timeOffset="1396">916 733 80 0,'-11'9'141'0,"0"2"-8"0,3 2-13 15,-6-1-17-15,3 3 3 0,-4 0-10 0,1 3-1 16,1-3-16-16,-5 5 1 0,4-2-5 15,3-1-9-15,-2 1-5 0,-1-3-6 0,2 0-4 16,4-2-8-16,-1-3-3 0,4 2-12 16,-3-2-20-16,2 0-16 0,4-3-32 15,-4 2-21-15,3-5-33 0,1 4-334 0,2-8 146 16,-10 8 96-16</inkml:trace>
  <inkml:trace contextRef="#ctx0" brushRef="#br0" timeOffset="1723">1009 873 48 0,'-6'11'125'15,"-2"-4"-7"-15,2 3-11 0,-2 3-11 0,-1-3-7 16,3 5-1-16,-5-2-16 0,3 2-3 16,3-3-8-16,-4 1-8 0,1 1-7 15,-1-3-1-15,3 2-11 0,1-1-17 16,2 1-32-16,-2 0-40 0,-1-3-285 0,1 0 116 15,-4 0 76-15</inkml:trace>
  <inkml:trace contextRef="#ctx0" brushRef="#br0" timeOffset="4094">293 1563 110 0,'0'10'128'0,"3"3"-13"16,0 2 1-16,-1 0-4 0,-2 3-15 16,3-2 3-16,0 1-11 0,-3 5-5 15,2 1-7-15,1-3-5 0,0 2-6 0,-3-2-3 16,3 3-3-16,-1-4-8 0,-2 2 0 16,3-3-4-16,-3-3-4 0,3 1-1 0,-3-2-2 15,3 2-5-15,-3-4-9 0,2 1 6 16,-2-3-4-16,3 0-3 0,-3 0 5 15,4-2-3-15,-4-1-1 0,0 1-3 16,3-1-4-16,-3-2 1 0,0-5 2 0,3 8-3 16,-3-8-3-16,5 7 0 0,-2-4 0 15,-3-3-2-15,0 0 1 0,0 0-1 16,16 0-3-16,-16 0-5 0,14-6 2 0,-14 6 3 16,20-2-5-16,-9-2 1 0,0 0 1 15,3 2 0-15,1 2-2 0,1-5 3 16,1 3-4-16,2-1 3 0,1-2-1 0,2 3 0 15,1-4-6-15,-1 2 3 0,3-1 3 16,1 2-1-16,-2-2 2 0,2 0-1 16,-1-3-2-16,3 4 6 0,0-4-3 0,-1 0 5 15,-1 3-1-15,1-2-3 0,-1-2 1 16,4 3 1-16,-1-2 0 0,-2 0-1 16,5-2 2-16,-8 6-1 0,8-6-1 0,-8 2-2 15,5 0-1-15,-2 3 1 0,-1-3-1 16,1 4-4-16,2-4 1 0,-2 3 2 15,-1-2-1-15,2 1-1 0,-4 2 3 16,2-2-3-16,-4 1 0 0,1 0 0 0,2 0 1 16,-6 0-4-16,4 2 2 0,-4-1 1 15,0 1-3-15,-1-2 0 0,-4 3 2 16,2-1 0-16,-2-2 0 0,1 3 0 16,-4-1 4-16,0 0 2 0,-3 1 5 0,3 0 2 15,-11 2 6-15,18-3 4 0,-13 0-1 16,-5 3 4-16,14-2-2 0,-14 2-1 15,11-2-1-15,-9-4 2 0,-2 6-3 0,9-2-2 16,-9 2-1-16,6-8-4 0,-6 8 0 16,6-7-3-16,-6 1 0 0,0 6-3 0,3-12-1 15,-3 4-2-15,-3-2-4 0,6 0 4 16,-6 0-2-16,3 0 2 0,-3-3-4 16,3 1 2-16,-3 0-3 0,3-4 2 0,-2 1-1 15,-2 0-1-15,1-5-1 0,0 3-2 16,0-1 2-16,1-3-3 0,-1 1 2 15,0 0 0-15,-2 0-1 0,-1 3-1 16,3-2-1-16,-2-1 1 0,0 0 1 0,-1 4-1 16,3 0 2-16,-3 1 0 0,3 0-1 15,0 4-4-15,-2-1 3 0,2 0 1 16,-3 2 0-16,4 2-1 0,-1 1 0 16,0-3 0-16,3 2 1 0,-3 2-2 0,1 0-1 15,2 6 2-15,-6-13-5 0,4 8 3 16,2 5 3-16,-3-8-3 0,3 8 1 0,-3-7 1 15,3 7 0-15,-3-6 2 0,3 6-3 16,-5-4 2-16,5 4-1 0,0 0-2 16,0 0-1-16,-15 0 3 0,15 0 0 15,0 0-2-15,0 0-5 0,-22 4 8 0,14-1 0 16,-3 0 2-16,1 2-4 0,-1-3 3 16,1 1-2-16,-1 2 2 0,-3 0 0 15,-1 0-1-15,1 0 0 0,-2 0-2 0,0 3-1 16,-5-1 2-16,-1 0-3 0,3 1 3 15,-1 0 1-15,-2 2-2 0,-1-1 1 16,1-1 2-16,-3 4 0 0,-4-1-2 0,2 2 1 16,-4-1 0-16,3-1-2 0,-6 1 6 15,4 0 4-15,-1-2 4 0,4 2 1 16,-8 1-6-16,4-3 4 0,4 0-1 16,-5 3 2-16,5-3-1 0,-2 0 1 0,5-2-3 15,2 2 3-15,-4 0-2 0,4-2 1 0,-1-1-2 16,4 0-3-16,-3 1 1 0,1-3-2 15,2 3 4-15,3-3 0 0,-2-3-4 16,2 3 1-16,2 1-1 0,0-2 0 16,-1-1-1-16,5 0-1 0,-4 1 3 0,3-1-6 15,0 1 1-15,-1-1 0 0,4 0-2 16,-3 0-4-16,0-2-10 0,2 5-9 16,1-1-10-16,-1-2-7 0,1 2-11 15,-1-3-11-15,1 3-10 0,3-2-9 0,5-3-21 16,-11 7-28-16,5-4-36 0,6-3-33 15,-5 5-554-15,5-5 256 0,-10 2 169 16</inkml:trace>
  <inkml:trace contextRef="#ctx0" brushRef="#br0" timeOffset="4451">576 1510 54 0,'0'0'113'0,"0"0"5"0,0 0-1 16,0 0 0-16,0 0 1 0,0 21-3 15,-3-14-3-15,-4 3-6 0,2 3-1 16,2 2-3-16,-5 0-4 0,-3 5-7 16,3 0-7-16,-3 0-6 0,3 3-6 0,-2-3-8 15,2 0-4-15,-3 0-8 0,3-2-5 16,2 0-7-16,-2-3 0 0,3-3-10 16,-2-2-19-16,1-1-24 0,4 0-37 15,-1 2-16-15,0-4-47 0,0-2-31 0,3-5-386 16,-2 7 180-16,2-7 119 0</inkml:trace>
  <inkml:trace contextRef="#ctx0" brushRef="#br0" timeOffset="4774">888 1412 96 0,'-27'14'153'15,"20"-5"-9"-15,-1 2-7 0,3 1-7 0,-4 0-7 16,1 3-1-16,-3 0-8 0,-1 6-11 16,4-4 0-16,-6 3-9 0,1 3-8 0,2 2-6 15,-2-5-7-15,0 4-7 0,-1 0-5 16,0-1-9-16,3-3 0 0,2 0-6 15,-2 0-4-15,3-3-8 0,0-1-1 16,-1 1-5-16,1-4-10 0,3 0-17 0,-2-3-17 16,1 0-19-16,4 0-29 0,-1-3-29 15,0 1-25-15,0-3-18 0,3-5-384 16,0 0 176-16,0 0 117 0</inkml:trace>
  <inkml:trace contextRef="#ctx0" brushRef="#br0" timeOffset="5112">1155 1344 108 0,'0'0'156'16,"2"-4"-9"-16,-2 4-20 0,0 0-14 0,0 0-5 15,0 0-10-15,-15 24-2 0,10-11-2 16,-6 2-2-16,0 5-1 0,-3 3-3 0,-6 2 0 16,4 3-5-16,-6 5-5 0,-2-2-7 15,3 5-3-15,-3 0-8 0,3-4-3 16,1 1-7-16,3-8-5 0,-2 1-5 16,5-4-4-16,3-4-2 0,-4-1-8 0,4-1-10 15,6-2-17-15,-4-4-26 0,4 1-21 16,2-1-17-16,0-5-12 0,3-5-11 15,0 0-13-15,0 0-10 0,0 0-8 16,22-13-8-16,-13 3-318 0,3-3 152 0,-1-1 99 16</inkml:trace>
  <inkml:trace contextRef="#ctx0" brushRef="#br0" timeOffset="5411">1398 1216 27 0,'-15'15'165'0,"12"-7"-20"0,-3-1-2 16,1 0-5-16,-3 7-13 0,0 0-5 16,-1 2-4-16,-1 1-9 0,-5 5-8 15,-2 1-13-15,1 4-6 0,-1-1-7 0,-6 8-6 16,4 0-9-16,-1-1-3 0,-2 2-6 15,0 1-5-15,4-6-6 0,2-3-2 16,-1 1-5-16,4-3-2 0,0-2-12 0,0-6-15 16,5 1-19-16,-1-3-22 0,4-2-20 15,-1-1-24-15,4-4-11 0,2-1-12 16,0-7-31-16,0 0-311 0,0 0 153 0,0 0 100 16</inkml:trace>
  <inkml:trace contextRef="#ctx0" brushRef="#br0" timeOffset="5747">1635 1108 73 0,'0'0'128'15,"0"0"-8"-15,-5 24-3 0,-1-8-2 16,-3 2-5-16,1 2 0 0,-3 5-5 16,0 0-5-16,-3 0-4 0,-1 4-4 0,1-3-3 15,1 2-7-15,-1 3-11 0,-1-4-4 16,-1 3-2-16,2-2-7 0,0 0-5 16,-1-1-10-16,4 1 0 0,-2-3-3 0,2 1-7 15,0-6-3-15,-1 0-1 0,3 0-4 16,1-5-3-16,0 3-12 0,0-4-14 15,2-1-12-15,1 0-15 0,0 0-17 0,2-3-25 16,-4 2-24-16,4-4-31 0,1 2-392 16,-1-5 176-16,3-5 117 0</inkml:trace>
  <inkml:trace contextRef="#ctx0" brushRef="#br1" timeOffset="8576">64 1113 121 0,'0'0'195'0,"13"0"-14"0,-13 0-12 0,0 0-12 16,22 5-16-16,-12-2-12 0,-2-1-13 16,3 3-10-16,0-1-13 0,0-1-4 0,1 3-12 15,-1-2-9-15,0 2-28 16,0-2-37-16,-3 2-39 0,0-1-45 0,-2-3-57 16,-6-2-349-16,9 3 166 0,-9-3 109 15</inkml:trace>
  <inkml:trace contextRef="#ctx0" brushRef="#br1" timeOffset="8758">125 919 183 0,'-3'-5'210'15,"3"5"-23"-15,0 0-15 0,0 0-21 0,11-5-13 16,-11 5-12-16,14 0-16 0,-14 0-7 15,23 5-10-15,-12-5-14 0,-3 3-8 16,3-1-21-16,0 1-23 0,-1-1-30 0,-2 0-35 16,0 1-26-16,0 0-42 0,-8-3-401 15,6 4 173-15,-6-4 113 0</inkml:trace>
  <inkml:trace contextRef="#ctx0" brushRef="#br1" timeOffset="8951">189 687 21 0,'-2'-7'201'0,"2"7"-19"0,0 0-18 0,0 0-18 16,0 0-14-16,0 0-15 0,0 0-32 15,24 15-43-15,-18-10-49 0,3 0-56 0,-3-3-284 16,-4 3 118-16,-2-5 78 0</inkml:trace>
  <inkml:trace contextRef="#ctx0" brushRef="#br1" timeOffset="9163">197 445 161 0,'0'-6'218'16,"0"6"-21"-16,0 0-17 0,0 0-17 0,0 0-17 16,0 0-14-16,0 0-11 0,24 14-17 15,-16-8-28-15,-3 2-35 0,1-4-43 16,2 3-44-16,-3 1-45 0,1 0-385 0,-1-4 161 16,-5-4 107-16</inkml:trace>
  <inkml:trace contextRef="#ctx0" brushRef="#br1" timeOffset="9370">253 219 100 0,'0'0'191'0,"0"0"-18"0,0 0-18 0,0 0-15 16,0 0-15-16,0 0-27 0,20 21-37 15,-14-14-42-15,0 0-42 0,-1-1-41 16,1 1-268-16,-1-4 113 0,-2 2 74 0</inkml:trace>
  <inkml:trace contextRef="#ctx0" brushRef="#br1" timeOffset="9550">341 71 67 0,'0'0'206'0,"0"0"-18"0,0 0-23 0,0 0-10 15,11 15-16-15,-6-5-12 0,-2-2-16 0,5 4-25 16,-2-2-48-16,-1 3-42 0,3-3-51 16,-2 0-56-16,1-2-268 0,-2-1 129 15,-2-2 85-15</inkml:trace>
  <inkml:trace contextRef="#ctx0" brushRef="#br1" timeOffset="9741">522 43 64 0,'0'0'244'0,"0"0"-17"15,0 0-22-15,0 0-21 0,0 0-23 16,9 20-16-16,-7-10-18 0,4-2-25 15,-3 5-47-15,2-3-51 0,0 2-62 0,1 3-86 16,-6-5-304-16,5 3 152 0,-2-3 101 16</inkml:trace>
  <inkml:trace contextRef="#ctx0" brushRef="#br1" timeOffset="9947">883 3 2 0,'-14'-3'306'0,"14"3"-23"0,0 0-30 0,-15 0-23 0,15 0-24 15,0 0-19-15,-5 13-20 0,2-5-22 16,3 2-29-16,0 0-41 0,0 2-34 16,3-2-39-16,-3 5-33 0,0-2-42 15,3 3-47-15,-3-5-58 0,2 2-370 0,-2-3 186 16,-2 3 123-16</inkml:trace>
  <inkml:trace contextRef="#ctx0" brushRef="#br1" timeOffset="10138">1148 71 326 0,'0'0'300'0,"0"0"-30"16,-22 6-29-16,17-2-26 0,-1 1-21 15,1 5-21-15,2 2-32 0,0 1-43 0,0 3-49 16,1 1-45-16,2 0-31 0,0 1-38 16,0 0-38-16,2-1-36 0,-4 1-432 15,2 0 194-15,0-1 129 0</inkml:trace>
  <inkml:trace contextRef="#ctx0" brushRef="#br1" timeOffset="10312">1265 393 272 0,'0'0'297'0,"-24"5"-26"0,15 0-22 0,1-2-27 15,3 2-23-15,-5 2-21 0,2 1-17 16,0 2-24-16,0 5-43 0,-3-3-51 16,3 6-52-16,-1-2-45 0,3 1-44 0,0-2-62 15,-2 0-453-15,0 0 208 0,0-3 138 16</inkml:trace>
  <inkml:trace contextRef="#ctx0" brushRef="#br1" timeOffset="10500">1288 662 2176 0,'0'0'100'0,"0"0"-7"16,0 0-16-16,0 0-20 0,0 0-13 15,-36 5-13-15,27-2-9 0,9-3-5 16,-13 7 0-16,5-2-9 0,2 0-24 0,-1 3-31 15,2 2-34-15,2 0-40 0,-2 0-43 16,2 0-48-16,0 3-469 0,0-3 232 16,1 0 152-16</inkml:trace>
  <inkml:trace contextRef="#ctx0" brushRef="#br1" timeOffset="10682">1492 720 150 0,'0'0'270'16,"0"0"-27"-16,-38 3-22 0,29 1-23 16,-3 2-19-16,4 1-18 0,-3 1-14 0,3 2-17 15,0 0-13-15,2 0-16 0,-3 3-26 16,3-4-34-16,3 2-33 0,-2 1-33 16,2-2-34-16,3 0-30 0,3 0-44 0,-3 0-457 15,3-2 200-15,-1 0 133 0</inkml:trace>
  <inkml:trace contextRef="#ctx0" brushRef="#br1" timeOffset="10872">1609 786 79 0,'-16'-6'269'0,"16"6"-17"0,-14 0-25 16,14 0-24-16,-11 8-20 0,6-3-17 15,-2 0-16-15,4 3-14 0,1 2-22 0,2-3-32 16,0 3-33-16,-3 0-32 0,6 0-25 15,-3 3-36-15,2-3-37 0,4 3-31 16,-2-1-35-16,-4-1-375 0,3 1 177 16,-1-2 117-16</inkml:trace>
  <inkml:trace contextRef="#ctx0" brushRef="#br1" timeOffset="11038">1716 1006 180 0,'0'0'207'0,"-8"11"-19"0,5-6-18 16,0 0-17-16,3 4-16 0,-3 3-26 16,3 0-40-16,0-2-44 0,3 5-37 15,0 0-49-15,-3 0-51 0,0 1-253 16,0-2 124-16,3 2 81 0</inkml:trace>
  <inkml:trace contextRef="#ctx0" brushRef="#br1" timeOffset="11195">1801 1332 205 0,'0'0'267'0,"-16"8"-26"0,11-2-22 0,0 2-24 0,-1 0-18 16,1-1-20-16,-1 6-24 0,3-3-36 16,1 0-43-16,2 4-37 0,0-5-42 15,0 3-43-15,2 1-57 0,1-1-400 0,0-2 178 16,0-2 118-16</inkml:trace>
  <inkml:trace contextRef="#ctx0" brushRef="#br1" timeOffset="11363">1900 1416 183 0,'-16'-4'245'0,"16"4"-24"0,0 0-22 0,-19 14-17 15,10-3-19-15,3 4-15 0,-3 1-15 16,4 1-16-16,2 3-12 0,1 0-26 15,2 0-38-15,-3-2-39 0,3 3-34 0,0-4-48 16,0 0-49-16,3 1-408 0,-3-4 183 16,2-5 120-16</inkml:trace>
  <inkml:trace contextRef="#ctx0" brushRef="#br1" timeOffset="11527">1982 1533 58 0,'-15'-5'237'0,"15"5"-25"0,0 0-18 0,-19 14-20 16,16-5-21-16,-2 1-25 0,-1 5-54 0,1 3-58 16,-1-1-74-16,1 3-346 0,-5 0 137 15,2 3 91-15</inkml:trace>
  <inkml:trace contextRef="#ctx0" brushRef="#br1" timeOffset="12056">38 1316 110 0,'0'0'251'0,"0"0"-23"0,7 6-22 16,-7-6-21-16,8 4-17 0,-3 0-18 15,3-2-24-15,-8-2-22 0,20 2-33 16,-10 0-40-16,0 4-47 0,1-4-50 0,0 3-62 16,-3-2-355-16,-3 2 164 0,1 0 108 15</inkml:trace>
  <inkml:trace contextRef="#ctx0" brushRef="#br1" timeOffset="12232">27 1510 103 0,'-3'5'251'0,"3"-5"-25"0,0 0-23 15,0 0-20-15,0 0-17 0,0 0-16 16,14 7-13-16,-14-7-27 0,17 0-47 15,-8 0-48-15,-9 0-60 0,13 3-61 0,-7 0-390 16,-6-3 169-16,3 5 111 16</inkml:trace>
  <inkml:trace contextRef="#ctx0" brushRef="#br1" timeOffset="12414">77 1604 13 0,'6'4'223'15,"-6"-4"-19"-15,0 0-23 0,8 3-16 0,-8-3-14 16,8 5-18-16,2-3-13 0,-10-2-11 16,13 3-28-16,-7 0-48 0,-1 1-50 15,-5-4-47-15,8 6-57 0,-2-1-291 0,-6-5 140 16,0 7 92-16</inkml:trace>
  <inkml:trace contextRef="#ctx0" brushRef="#br1" timeOffset="12574">2 1843 6 0,'0'0'218'0,"-3"7"-20"0,3-7-21 16,0 8-16-16,0-8-14 0,6 5-20 16,-6-5-13-16,11 5-19 0,-6-3-37 15,-5-2-43-15,11 6-30 0,-5-4-60 0,-6-2-342 16,12 2 141-16,-12-2 94 0</inkml:trace>
  <inkml:trace contextRef="#ctx0" brushRef="#br1" timeOffset="12770">13 1991 50 0,'0'0'230'0,"3"5"-28"0,-3-5-20 15,0 0-17-15,8 8-16 0,-8-8-17 16,11 2-12-16,-11-2-27 0,15 2-34 16,-7-2-38-16,0 4-39 0,-8-4-47 15,14 4-50-15,-8 1-295 0,-6-5 139 0,5 5 92 16</inkml:trace>
  <inkml:trace contextRef="#ctx0" brushRef="#br1" timeOffset="12921">66 2059 112 0,'0'0'151'0,"0"8"-16"0,0-8-11 0,6 7-17 16,-3-2-22-16,-3-5-43 0,5 10-40 16,-2-4-36-16,2-4-213 0,-5-2 84 0,6 4 56 15</inkml:trace>
  <inkml:trace contextRef="#ctx0" brushRef="#br1" timeOffset="13097">229 2044 161 0,'-8'23'165'0,"4"-16"-12"16,-2 4-19-16,1 1-11 0,-4-2-16 15,4 2-7-15,0-1-15 0,-1 1-21 16,1-2-29-16,2 0-41 0,-3-2-41 15,4 2-46-15,-1-3-241 0,-1-2 114 0,4-5 74 16</inkml:trace>
  <inkml:trace contextRef="#ctx0" brushRef="#br1" timeOffset="13264">341 2071 79 0,'-7'10'164'0,"-1"-2"-19"16,5 0-10-16,-2 2-21 0,2 2-10 0,0-4-22 16,3 5-44-16,-3-3-45 0,6 0-43 15,-3-3-224-15,3 0 93 0,-3 1 62 16</inkml:trace>
  <inkml:trace contextRef="#ctx0" brushRef="#br1" timeOffset="13446">547 2046 41 0,'0'0'212'0,"-35"13"-21"0,25-2-20 16,2-2-13-16,0 3-18 0,2 2-16 16,1-2-17-16,-1 1-26 0,3-1-46 0,1 3-34 15,2-2-45-15,0-1-39 0,0 2-303 16,0-5 131-16,2-1 87 0</inkml:trace>
  <inkml:trace contextRef="#ctx0" brushRef="#br1" timeOffset="13610">707 2026 75 0,'-8'8'149'0,"2"0"-14"0,1-1-14 0,1 3-15 15,4 2-24-15,-3-2-42 0,6 0-40 16,3 0-42-16,-3 1-185 0,3-1 77 0,-4-5 51 16</inkml:trace>
  <inkml:trace contextRef="#ctx0" brushRef="#br1" timeOffset="13765">916 2034 23 0,'-6'6'156'0,"4"0"-14"0,-1 2-31 16,0-1-40-16,6 3-57 0,0-2-58 15,-1-2-117-15,1 0 54 0,-3-6 37 16</inkml:trace>
  <inkml:trace contextRef="#ctx0" brushRef="#br1" timeOffset="13901">1123 2018 115 0,'0'0'165'16,"-5"10"-14"-16,2-2-18 0,3 0-20 0,0-1-39 15,3 1-63-15,0-3-53 0,-1 2-203 16,1-1 83-16,-3-6 55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1:52.235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650 15 163 0,'0'0'155'0,"0"0"-15"15,0 0-12-15,-30 12-7 0,19-6-10 16,-2 1-4-16,-3 1-9 0,0 4 0 16,-8 4-5-16,3-2-3 0,-7 7-3 0,-3 1-3 15,-2 4 2-15,-1 1-6 0,0 3-1 16,1 1-2-16,-1-1-2 0,-2 0-6 0,2-3-3 16,7 4-5-16,-4-6-5 0,9-2-4 15,1-3-7-15,2 0-3 0,6-3-9 16,-2-1 1-16,4-1-3 0,5-3-3 15,1 1-4-15,-1 0-1 0,6-3-1 0,0-3 1 16,6 0 4-16,-1 1-3 0,6-3-1 16,1-2-3-16,2-1-2 0,2-2 1 15,6-2-2-15,1-4-2 0,2-1 0 16,1 0-3-16,1-1 1 0,5-4-5 0,-2 2 1 16,1-3 1-16,-1-2-2 0,2 2 1 15,-5-2-3-15,4-2 0 0,-1 1 0 0,-1-1 1 16,-2-1 0-16,2 3-3 0,-4-3 1 15,0 3 0-15,-3-1-2 0,-3 5-2 16,2-5 4-16,-5 4-1 0,1-1 1 16,-2 1-1-16,-2 0-3 0,-2-2 3 0,0 4-3 15,0-2 6-15,1 2-5 0,-6-3-1 16,2 3 1-16,-2 0-1 0,-1 0 2 16,-2 0-1-16,-1-3-2 0,1 6 2 15,0-3 0-15,0 0-2 0,-3 1 0 16,0 3 2-16,0-2 0 0,0 1 1 0,-3-2-3 15,3 9 0-15,-8-9 4 0,2 4-2 0,-2 2-2 16,8 3 2-16,-23-2 0 16,9 4-1-16,-2 1 0 0,-3 2 1 0,-7 3-1 15,-4 2 1-15,-2 2 3 0,-5 3-2 0,-1 3 3 16,1 2 4-16,-5 2 1 16,1 3 2-16,-7 3-2 0,9 1 1 0,-2 3 1 15,1-5-1-15,6 0 0 0,1-1-3 16,-1 0 3-16,10-4-6 0,0-4-1 0,8 2 3 15,0-3-2-15,5-1-3 0,-2-1-1 16,2 0 1-16,6-5 2 0,2 3-3 16,0-3 1-16,3-3 3 0,6-2 2 15,-1 0-2-15,-5-5 0 0,20-3-3 16,-3-1 0-16,2-4 2 0,7-4-3 0,2-4 2 16,3-4-1-16,2-3 0 0,6 1-1 15,-3-3 0-15,1-3-1 0,2 3-1 0,-3 0 2 16,-2 2-1-16,-1 1 0 0,-7 1 0 15,-2 3 0-15,0 2-1 0,-8 0 2 16,0 1 2-16,-1 3-1 0,-4-2-3 0,3 2 1 16,-6 2 0-16,-2 0-1 0,-1 3-1 15,-2-1 1-15,-1 0 2 0,-2 4 0 16,0 4-4-16,-5-13 0 0,0 10-2 16,5 3 1-16,-17 0 0 0,3 0 1 0,-1 6-1 15,-4-2-1-15,0 4 4 0,-4 2-2 16,-2 5 0-16,1 0 0 0,-2 2 1 15,1 0 6-15,-1 3-6 0,7-6-1 16,0 2-1-16,1-2-1 0,2 1 0 0,5-2-2 16,0 0 1-16,2-1 0 0,3-3 1 15,1 2 3-15,5-2-2 0,0-5 4 0,0-4-2 16,8 8 2-16,-8-8 2 0,20-3-2 16,-20 3 1-16,28-9-3 0,-11 0 2 15,3-2 0-15,-1 1 3 0,1-7-5 16,-3 5 3-16,2-3 3 0,-3 3-5 0,2-2 1 15,-5 0 2-15,1 2-2 0,-3-4 0 16,-1 3 2-16,-5 1-3 0,3 2 3 16,-5-3-2-16,0 3-1 0,-3 0-1 15,-3 2 1-15,0 4-2 0,-2-4 1 0,-3 6-4 16,-5-1 2-16,13 3 6 0,-27 3-8 16,8-1 1-16,-4 3 5 0,1 5-3 15,-4-3-1-15,1 6 0 0,3-8 7 0,-6 10 1 16,6-3-3-16,-4 2 3 0,10-2-5 15,-4-1 2-15,5 1 0 0,5-2-2 16,-1 0-1-16,5 2-1 0,1-4 3 0,2 2-1 16,3-5 0-16,0-5 1 15,8 9 1-15,0-9 1 0,-8 0-1 0,25-1 2 0,-5-7-2 16,2 0-4-16,1-2 6 16,5-5-2-16,3 1-2 0,-4-4 0 0,5 3 3 15,3-9 1-15,0 4-3 0,-8 1 0 16,2-1-1-16,-5 2 0 0,2 0 1 0,-4 1 0 15,-6 1 1-15,2 2 0 0,-4 4 0 16,-3-1-1-16,-3-1 1 0,-3 4-2 16,1-2 1-16,-6 5-1 0,-3-2 0 15,3 7-1-15,-14-3 0 0,1 0-1 0,-4 6 3 16,0 0-1-16,-5 1-3 0,-4 2 2 16,-4 4 0-16,-2 5-5 0,0-3 7 0,-3 1-5 15,3 7 5-15,-5 0-3 16,0 0 2-16,4 6 3 0,2-6-2 0,3-1 2 15,2 1-2-15,5 4 0 0,-1-5-2 16,4-1 1-16,4-2-2 0,3 1 2 0,3-5 0 16,0 4-2-16,1-4 4 0,4-3-3 15,1 2 3-15,4-2-1 16,1-3-5-16,7 0 5 0,-2-4 4 0,6 0-2 0,-1-6-2 16,8-2 1-16,1 0 0 0,5-8 0 15,2 1 1-15,1-1 1 0,1-4 0 0,0 3-3 16,-3-3 1-16,3 1-3 0,-4 0 4 15,1-4-2-15,-5 3 2 0,2 0-1 16,-5 1 4-16,-4 2-4 0,-2 0-4 16,0 0 5-16,-5 0 0 0,-3 0-6 15,-4 2 2-15,1 0-1 0,-3 3 4 0,-3-2-6 16,-5 2 3-16,-1 2-1 0,1 3 3 16,-6 0-2-16,-2 2 2 0,-5 1-2 15,-1 4-2-15,-2 1 1 0,-2 2 1 0,-4 3-1 16,-2 2 3-16,-1 0-2 0,-1 5 1 15,-5 0-2-15,3 5-1 0,-1 3 5 0,3-3-1 16,1 3-3-16,2 2 0 0,6-6 1 16,4 0-1-16,-3 3 0 0,8-1-1 15,2-7 2-15,2 4 2 0,7-4-5 16,-1 3 6-16,3-4-3 0,6 1 1 0,3-4 0 16,-1 2-1-16,7-2 2 0,-1-4 4 15,6 1-3-15,-1-4 1 0,5-3-2 16,3 0 1-16,2-6 0 0,1 2-2 0,5-4 2 15,1-4 0-15,1 0 0 0,4-8 1 16,2 1 0-16,-1-4-2 0,-1 3 0 16,2-2 2-16,0 0-4 0,-8 1 1 15,2 1 0-15,-6 2 2 0,-2 1 1 0,-4 1 0 16,-2 2 1-16,-4 1-1 0,-2 0 0 16,-6 3-3-16,0 3 2 0,-5 1 0 15,-3 2 0-15,0 4-2 0,0 0 0 0,-27-3 0 16,27 3 2-16,-37 7-3 0,12 1 0 15,-3 5-1-15,-2-1 2 0,-10 4-2 16,2 4 4-16,1 2 0 0,-3-5-1 0,5 7 1 16,1 1 0-16,0-1-3 0,6 2 3 15,4-3-1-15,1-2-2 0,3-2-1 16,7-2 1-16,0 1-2 0,5-3 6 0,3-2-3 16,2-1 0-16,6-4 2 15,2-4-6-15,3 2-13 0,5-6-24 0,0 0-20 16,4-3-18-16,-1 0-24 0,5-4-14 15,3 0-15-15,-1 2-27 0,2-3-24 0,-3 1-32 16,-2-1-480-16,-1 0 236 0,1-2 156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1:54.613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281 0 93 0,'-19'5'143'15,"12"0"-13"-15,-1 2 6 0,0 6-13 16,-1 3-6-16,1 1 6 0,-3 5-4 0,-1 6-2 16,-2 7-5-16,1 5-7 0,-1 6-5 15,0-3-6-15,2 4-9 0,1-1-5 16,0-1-10-16,3 0-5 0,0-6-10 16,2-5-3-16,4-1-4 0,-2-4-6 0,1-5-2 15,6 1-6-15,-3-4-1 0,0-4-3 0,6-2-1 16,-3-2-2-16,5-2 2 0,1-8-4 15,-1-3-3-15,-8 0-2 0,19-9-3 16,-4-1-1-16,1-6-3 0,1-4 0 16,3 0-2-16,-3-4 1 0,2-5-2 0,-6 2-2 15,5-1-1-15,-2-2-1 0,-2 0-2 16,-3-1 1-16,1 1 0 0,-4 3-1 16,1 1-1-16,-7 0-1 15,1 2 3-15,0 1-1 0,-3 3-4 0,-3-3 1 0,0 6-1 16,1-2 3-16,-1 5-2 0,0-2 0 15,0 2-1-15,1 4-1 0,-4-3-2 16,-1 6 1-16,2-1 0 0,0 3-1 0,-6 3-1 16,11 2 2-16,-19 2 0 0,8 1 2 15,-4 4-2-15,1 3 0 0,-2 6 2 16,-1 1-3-16,-1 7 2 0,2-2 1 16,0 5-1-16,1 0 0 0,1 6 1 0,0-2 0 15,3 1 1-15,0 1-1 0,2-3 0 16,3 0 2-16,1-4-3 0,2-3 2 0,0-1-3 15,3-2 2-15,3-2 0 0,-3-2 3 16,3-6 0-16,0 4 2 0,2-8-1 16,1-4 2-16,-6-2-4 0,0 0 4 15,28-15-1-15,-14-2-1 0,-3-3-1 0,4-4 0 16,1-4 2-16,-2 1 2 0,2-3-4 16,2-6 0-16,-2 3-4 0,-2 1 1 0,-3-1 1 15,4 3 3-15,-4 0-1 16,-3-1-2-16,0 4 0 0,-5 1 0 0,0 2 2 15,-3 3-2-15,-3-1-1 0,0 4-1 16,1 3 2-16,-4 0-3 0,1 2-1 0,-3 3 2 16,-1 2-1-16,-3 4-3 0,1 4 3 15,11 0 0-15,-24 8 0 0,7-2 1 16,2 8 0-16,-4 1 1 0,3 5-4 0,-5 5 4 16,5 3 2-16,-1 2-2 0,0 5-1 15,3-5-1-15,-2 8 2 0,5-3 1 16,2 0 0-16,-3-2 0 0,7 0-3 0,-1-3 1 15,1-5 2-15,2-2-1 0,3-1 3 16,0-2-1-16,3-2 0 0,-3-4 2 0,3 0-3 16,2-1 4-16,0-6 1 0,1-2-1 15,1-3 1-15,-7-2 1 0,19-7-1 16,-8-3 0-16,2-5-2 0,2-3 0 16,2-2 1-16,-1-5-2 0,-2 0 1 0,9-8-4 15,-7 3 2-15,1 0 1 16,1 0-1-16,-2 2 1 0,-2-3-1 0,-1 4 1 0,-3-1 0 15,-2 6 0-15,0-1 2 0,-2 3-2 16,-4 2-1-16,1 3 1 0,-3 0-1 16,0 2 0-16,0 3-2 0,-3 2 0 15,1 4 2-15,-4-2-2 0,6 6 1 0,-13 0-1 16,13 0 1-16,-21 13 1 0,10 0 0 16,-2 2-4-16,-1 0 3 0,-1 8-1 15,-2 4 0-15,4 3 1 0,-4 8 2 16,2 0-2-16,2 0-2 0,-1 2 3 0,6-5 0 15,0-2 0-15,-2 0 0 0,5 0-2 16,2-8 0-16,0 0 2 0,3-2-1 0,0-6 1 16,0 1 0-16,3-3 2 0,-3-5 1 15,5-1 0-15,1-1 2 16,1-5-3-16,-7-3 1 0,0 0 0 0,24-15 0 16,-13 0 0-16,0 0-1 0,1-6-2 0,2-3 3 15,0-3-1-15,-1-2-2 0,1 2 2 16,-2-4 0-16,-1 1 0 0,0 0-2 15,-3 2 1-15,1 1 3 0,-4 4-5 0,-2 0 2 16,1 3 1-16,-4 2-2 0,0 3-1 16,-4 0 2-16,1 3-3 0,-2 2 1 15,-1 2-1-15,-2 0-1 0,2 3-1 0,-4 4-1 16,-1 1 3-16,11 0 0 0,-26 9-1 16,12 4-1-16,0-1 1 0,-3 3-1 0,3 3 2 15,-2 4-1-15,2 1 0 0,-1 1 3 16,1 5-1-16,6-2-3 0,-3 4-2 15,6-1 2-15,-4 0 1 0,7-5-2 16,-1 1 1-16,3 0 2 0,3-7-2 16,-1 2 4-16,1-1-1 0,3-6 0 0,-1-1 0 15,3-3 3-15,0-3-1 0,1-1 1 16,2-6 1-16,-11 0 1 0,26-10-2 0,-13 2 0 16,4-7 2-16,3-2-1 0,-1-6-3 15,0 0 1-15,2-5 0 0,-2 0-1 16,-3 1 1-16,5 0 1 0,-8-5 0 0,1 5 0 15,-3 0 0-15,-1 1 3 0,-5 1-5 16,-2 3 0-16,-1-1 2 0,-2 0-2 16,-2 0-1-16,-1 6 0 0,0 2-1 0,1-2 0 15,-3 3-1-15,0 2 1 0,0 1-3 16,-1 4 1-16,-2 0-1 0,0 4 0 16,8 3 0-16,-19 0-1 0,4 5 3 15,1 3-1-15,0 2 1 0,1 4-1 16,-5-1 0-16,1 8 0 0,-2 4 0 0,2 2 1 15,3 1-1-15,-2 5 1 0,-1 2 1 16,2-2-1-16,4 2 1 0,-2-2 2 0,4 0-2 16,1-3-1-16,0-2 1 0,4-3 0 15,-2-3-1-15,4-2 2 0,-1-2-2 16,3-3 1-16,0 1 0 0,0-6 2 0,3 0 1 16,-1-6 0-16,-2-4 2 0,0 0-1 15,0 0 1-15,29-20-2 0,-15 3 0 16,-1-1 1-16,2-7-4 0,2 0 3 15,-1-3-2-15,3-7 3 0,-1 5-3 0,4-5 1 16,-3-1 1-16,-1 6 0 0,-2 0 1 16,-2 4-2-16,1-1 1 0,-7 4 0 0,0 3-1 15,-2 3 1-15,-4-3 0 0,1 4-2 16,-3 4 1-16,-3-2-1 0,1 4-2 16,-1-1 0-16,-5 1 2 0,2 4-6 15,1-1 3-15,-7 4 2 0,3 1-3 0,9 2 1 16,-21 5 0-16,10 0-2 0,-2 3 1 15,0 6 1-15,-1-1 0 0,3 5-1 0,-7 4 3 16,5 6 0-16,-1 0-2 0,3 2 2 16,0 3-3-16,-1 0 4 0,1 1-3 15,0-1 0-15,3 3 2 0,2-1-2 16,-2-5 1-16,5-2 0 0,-2-1 3 0,5-1-3 16,-4-6 0-16,4 3 0 0,-3-6-2 15,6-2-2-15,-3 0-5 0,0-3-15 0,4-2-11 16,1 1-11-16,-2-4-19 0,3-1-14 15,-1-4-29-15,3 1-22 0,0-1-17 16,-8-2-26-16,17 0-485 0,-17 0 224 16,12-5 148-16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2:00.477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50 189 65 0,'0'0'158'15,"5"-7"-4"-15,-5 7 3 0,0 0-10 0,0 0 7 16,0 0-13-16,0 0-10 0,0 0-9 15,0 0-14-15,0 0-4 0,-5 21-8 16,-1-10-3-16,-1 1-7 0,5 4-7 0,-1 1-4 16,-3 4-3-16,1-2-5 0,2 3-2 15,0 2-3-15,3-2-6 0,-2 1-4 16,2-1-4-16,2 2-5 0,1-3-4 0,0-3-3 16,0 0-7-16,2-3 2 0,1 1-10 15,-4-4 2-15,5-2 0 0,1-1 0 16,-2-2-6-16,2-3 1 0,0-4 0 15,-8 0-3-15,19-8 0 0,-6-2-2 16,-5-2-1-16,3 0-3 0,0-6-2 0,0-3 1 16,1-3-2-16,-1-1 1 0,0-1-3 15,-3 3 0-15,0-4 2 0,-2 4 2 0,2 1-4 16,-1 1 1-16,-2-1 1 0,-2 4-2 16,-1 3 1-16,1-3 1 0,0 6 7 15,-3-1 6-15,3-1 4 0,-3 5 1 16,0 1 0-16,-3 1-1 0,0 0-1 15,3 7-2-15,-8-5-3 0,8 5-1 0,0 0-3 16,-26 7 0-16,18 1 0 0,-6 4-3 16,1 4-1-16,-2-3 1 0,1 4 0 0,-2 6-1 15,2-4 1-15,-1 2-2 0,4-1-3 16,0-1-2-16,3 2 4 0,2 2-1 0,1-4-3 16,-1 3 4-16,6-3 0 0,0-4-1 15,0 2-1-15,0-1 0 0,6-4-3 16,-3 1 1-16,2-3-3 0,1 0 6 15,2-4 1-15,0-2-3 0,0-4 0 0,-8 0 0 16,21-4 0-16,-10-4-1 0,2-5 1 16,1 0-2-16,-3-2 0 0,4-3-3 15,-2-3 4-15,1-3 0 0,-3-1 0 16,1 0 1-16,-4 0-1 0,1-2-2 0,-1 4 1 16,-3 0 0-16,-2 1 2 0,3 4-1 15,-6-3-1-15,2 7 0 0,-2 1 0 0,0-2 0 16,-2 2 0-16,2 3 0 15,-6 0 0-15,3 2-1 0,1 1 0 0,-4 2 0 16,6 5-1-16,-16 2 1 0,16-2-5 16,-18 8 6-16,4 4-1 0,3 1 0 0,-2 2 3 15,-5 6-1-15,4 2-1 0,-2 1-1 16,2-1 6-16,-1 2 1 0,2 3-4 0,2-5 1 16,3-1-3-16,-1 1 2 15,4-1 1-15,-1-2-1 0,6-2 2 0,-4-1-3 16,4-1 0-16,4-1-2 0,-1-3 3 15,0-2 1-15,5 0-2 0,-2-4 1 0,2-2 0 16,0-4 1-16,-8 0-1 0,19-7 0 16,-7 2 2-16,-1-10-2 0,0 0 0 15,3-2-3-15,-3-1 6 0,1-8-7 0,-1 1 2 16,0 0-1-16,-3-2 0 0,0-3 2 16,-2 2-6-16,1 0 2 0,-5 0 2 15,1 4-4-15,0-2 5 0,-3 1-2 0,0 2 0 16,0 1-2-16,-3 1 3 0,0 4-1 15,1 2 2-15,2-1-1 0,-5 4-1 16,0 3 0-16,2-2-1 0,-2 6 0 16,-1 2-1-16,6 3-2 0,0 0 3 0,-24 15 3 15,16-4-2-15,-5 3 2 0,2 4 5 16,0 3-1-16,3-1 4 0,-3 2-3 16,3 2 0-16,-1-1 1 0,3 1 1 15,1 1 0-15,2 0-1 0,-3 0-1 0,6-2-2 16,-2 0-1-16,4-1 2 15,-2-2-4-15,3-5-1 0,0 2 2 0,0-3 4 0,2 0-1 16,-2-3-7-16,2-1 4 0,2-3 1 16,1-2 6-16,1-5-8 0,-9 0 5 15,16-8-3-15,-8 1-1 0,3-6-1 16,1-4-2-16,-1-1 2 0,0-4 0 0,0-3 1 16,0 0-3-16,-1-3 1 0,-2 0-1 15,-3 3-2-15,-2-2 3 0,2 4 0 16,-2-3 0-16,-3 6-2 0,0-3 5 15,-3 3 0-15,1 0-3 0,-4 5 3 0,3 3-5 16,-2-1 1-16,0 0 0 0,-5 6-1 16,5 2-4-16,-6 2 3 0,11 3-2 0,-22 8 3 15,11 2 0-15,-4 3-4 0,1 1 4 16,-2 9-1-16,-2 0 4 0,2 2-2 16,2 0-1-16,0 4 5 0,3 1 3 15,-1-3-2-15,4 0-4 0,0-3-1 0,2 1 5 16,4-3-5-16,-1-2 2 0,0 3 0 15,3-6-4-15,3-2 6 0,0 0 1 0,-1-2 2 16,4 0-6-16,2-5-2 0,0-2 6 16,0 0-3-16,5-3 0 0,-5-3-1 15,5-5 1-15,-2-1 1 0,0-2-1 0,2-2 0 16,0-4-4-16,1-3 5 0,0-2-6 16,1-1-1-16,-4 0 1 0,2-2-5 15,-2-1 0-15,0 1 2 0,-1 1-1 16,-2 1 3-16,0 0-1 0,0 3 3 15,-5-4-3-15,2 5 2 0,-2 4 3 0,-3-3-3 16,3 5 2-16,-6-2-4 0,0 4 2 16,1 0-3-16,-4 4 3 0,6 4-4 0,-16 0 5 15,16 0-1-15,-26 14 1 0,9-4 1 16,4 6-2-16,-5 1 1 0,2 3 1 16,2 3-3-16,0 0 2 0,-1 2 5 15,4 0-3-15,0 4-2 0,3 0-7 16,3-4-27-16,2-2-41 0,3 0-36 0,3-1-36 15,2-2-48-15,3-7-86 0,3-5-588 0,3-8 296 16,4-4 196-16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6.009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47 134 189 0,'0'-11'245'0,"-2"3"-7"0,-1 3-9 0,3-2-14 15,0 7-15-15,-6-10-20 0,1 7-17 16,5 3-12-16,0 0-19 0,0 0-13 15,-16 20-6-15,13-4-6 0,-4 1-7 0,4 4-5 16,1 4-5-16,2 2 0 0,0 1-5 16,2 4-9-16,4 4-7 0,-2-3-5 15,4-1-11-15,0-1-1 0,0-4-4 0,3 1-4 16,3-3-4-16,-2-6-9 0,2-2-3 16,-3-4 4-16,3-4-4 0,1-4-2 15,-2-5-6-15,-13 0 2 0,25-13-2 16,-12 3-3-16,2-5-1 0,-4-3-2 0,-2 1-2 15,-1-3-9-15,0-3 9 0,-3 0-1 0,-2 1-6 16,-3-6 0-16,0 5 3 0,-3-1-4 16,1 1 5-16,-1 0-6 0,-2 3 5 15,-1 2-4-15,1 0 3 0,-1 1-2 16,1 4 6-16,-4 1-1 0,4 5 0 16,-5-4-2-16,0 6 1 0,1 3-1 0,9 2 4 15,-16 7-5-15,5 1-1 0,1 2 3 0,2 2 0 16,0 6 3-16,3-3-3 0,-4 5-1 15,4 0 5-15,2 6 5 0,1-4-8 16,4 3 2-16,-2 1-1 0,6-2-3 0,-4 2 2 16,4-3 0-16,2-1-5 15,0-1 0-15,-2-1-1 0,3-3-2 16,-1-4 3-16,1 0 7 0,-4-6-7 0,3-2 6 16,3-4-6-16,-11-1 1 0,21-6 1 0,-13-4-3 15,0 0 4-15,0-4-4 16,-2-5-1-16,-1-1 0 0,-2-3-1 15,-3-1 3-15,0 1-2 0,-3-3-6 0,-2-1 3 0,-1-1 0 16,-5 0 4-16,0 1-8 0,-1-1 6 16,-1 5-4-16,2 3-2 0,0 0 10 15,0 5-5-15,-2-1 2 0,3 3 4 16,-1 4-7-16,2 4 4 0,-1 2 1 0,10 3 0 16,-21 8 4-16,10 0 1 0,3 6 5 15,0 2 10-15,0 1-6 0,2 1-1 16,-2 4-1-16,4 1 3 0,1 0-4 15,3 0 1-15,0-1-2 0,3 3-1 0,1-2 0 0,-1 0 1 16,5-3-7-16,0-3 6 0,0 4-2 16,0-6-4-16,3 0 2 0,-1-3-1 15,1-2 2-15,0-2-1 0,2-3-5 16,-2-5 1-16,4 0 3 0,-1-5-1 0,2-5 0 16,-2 0-10-16,4-2 11 0,-5-4-6 15,-2-1 1-15,0-3-1 0,-3-3-3 0,-2-2 4 16,-2 0-2-16,-4-3 0 0,-4-3 2 15,1-1-5-15,-2-1 3 0,-3 3-5 16,-1 0 1-16,1 2 4 0,-3 3-4 16,0 2 3-16,2 3 1 0,-2 5-5 0,0 0 1 15,3 2 2-15,-1 6-2 0,1 2-2 16,-4 5-3-16,12 0-2 0,-19 8 10 16,8 1-2-16,0 7-3 0,3-2 0 0,-2 4 2 15,2 2-6-15,0 3 4 0,2-1 4 16,1 4 1-16,2-1-2 0,-2 3 3 0,5-3-4 15,0 3 4-15,0-3 2 0,3 0-2 16,2 0 2-16,-2-2-1 0,-1-4 0 16,7 2 0-16,-4-3 1 0,1-3 0 0,-1-3 0 15,2 1-2-15,1-6 6 0,0-1-3 16,-2-2-2-16,2-4 0 0,-8 0-2 16,19-10 5-16,-9 0-3 0,-5 0 0 15,3-7 1-15,-2 1-3 0,-1-1 0 0,-2-1-1 16,0-2 4-16,-1-2-7 0,-4 2 1 0,-1-3 2 15,-3 0-2-15,1 0 1 0,-1 3 0 16,1 0 0-16,-7 3-1 0,6-1-1 16,-2 3 4-16,0-1-2 0,0 6-3 15,0 0-2-15,-1 3 1 0,4 0 0 0,-5 4 0 16,10 3-1-16,-16 7 8 0,10 1-9 16,1 1 3-16,-3 12 2 0,2-3-2 15,4 5 1-15,-1 1 0 0,-1 6 0 0,8-4 0 16,-4 2 1-16,3 2 2 0,2 0 2 15,1 1-2-15,-1-7 0 0,3-1 2 16,0-3 6-16,-2-2-6 0,5-3 3 0,-2 0 8 16,2-7-9-16,-3-3 2 0,6-5-3 15,-14 0-3-15,23-9 4 0,-12 0-1 16,3-4-1-16,-3-1-2 0,0-2 1 16,1 2 2-16,-7-7-4 0,4 1 4 0,-4-1 0 15,-2-1-1-15,-3 2-1 0,0 2-1 16,0 1-1-16,-3-2 1 0,0 5 1 15,-5-3 3-15,5 4-3 0,-2 0-2 0,2 3-5 16,-4 0 4-16,2 5-4 0,0 0 0 0,-4 0 0 16,9 5 0-16,0 0 1 0,-19 12 2 15,14-4 0-15,-1 2 3 0,4 3-5 0,-3 2-9 16,5 0-29-16,-2 0-35 0,4 3-23 16,3-3-31-16,3 0-36 0,0 0-40 15,3 0-40-15,0-7-50 0,2 2-700 16,2-3 339-16,-1-4 224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2:09.883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390 41 54 0,'0'0'161'0,"-6"-10"-14"0,4 3 0 15,-4 1-11-15,1 0-7 0,-1 2-3 0,6 4-6 16,-13-5-13-16,2 3-8 0,-2 2-9 15,13 0-10-15,-24 4-7 0,7 2-7 16,0 4-3-16,-3 2-6 0,1 3-1 0,-4 3 1 16,1 4-1-16,3 1-3 0,-4 3 2 15,1 1 3-15,-1 3-6 0,4-2 1 16,2 0-3-16,0-2-6 0,3 3-2 0,3 1 1 16,0-2-4-16,6-3-4 0,2 0-1 15,0 3 0-15,6-5-5 0,2 1 2 16,4-3-3-16,2 1 2 0,2-4-2 15,5 2 0-15,-2-2 1 0,1-5-2 0,6-1 2 16,-1-2 1-16,0 0-3 0,4-5-5 16,-2 0 2-16,5-5-2 0,-5 0-4 15,5-5 2-15,-4 0-2 0,3-3-2 16,0-2-3-16,0 0 1 0,0-2-1 0,-4-1 0 16,2-2-2-16,-4-2-1 0,1 0 2 15,-6-4-2-15,2 0-1 0,-2 1-2 16,-3-2 0-16,-3-2 0 0,0 0-1 0,-3 1 1 15,0 0-3-15,2-3-1 0,-5 0 2 16,-2 5-2-16,-3-3 2 0,0 1-3 0,0 3-1 16,-5-3 1-16,2 1 0 0,-3 2-2 15,0-3 0-15,-3 5 0 0,-1 0-2 16,-1 1 1-16,0 2-1 0,-4 3-1 0,4-1 1 16,-6 3 3-16,1 4-4 0,-2 3 2 15,2 2 1-15,-3 1-3 0,1 1 2 16,-4 5-5-16,3 0-3 0,-2 3-14 0,2 2-10 15,0-4-14-15,2 3-13 0,3 0-12 16,0 3-14-16,1-1-18 0,4 2-29 16,0-5-26-16,1 3-33 0,2 1-521 15,1 0 242-15,-1-3 160 0</inkml:trace>
  <inkml:trace contextRef="#ctx0" brushRef="#br0" timeOffset="510">354 206 52 0,'0'0'128'15,"6"14"-8"-15,-1-10-14 0,-5-4-7 16,8 8-9-16,-2-3-17 0,-1 0 3 16,1-2-10-16,-6-3-5 0,12 7-5 15,-6-4-3-15,-6-3 6 0,0 0 6 0,10 4 6 16,-10-4 0-16,0 0-5 0,0 0-4 16,0 0-1-16,0 0-5 0,0 0-2 0,0 0-5 15,0 0-5-15,-5-17 2 0,5 17-5 16,0 0-5-16,-11-5-2 0,11 5-8 15,0 0-2-15,0 0-13 0,-12-3-7 0,12 3-21 16,0 0-30-16,-8 12-38 0,8-12-44 16,-6 13-409-16,1-6 183 0,2 0 120 15</inkml:trace>
  <inkml:trace contextRef="#ctx0" brushRef="#br0" timeOffset="835">223 388 77 0,'0'0'89'0,"6"4"-7"0,-6-4-10 0,8 1-3 16,-8-1-10-16,8 2-6 0,-8-2 0 15,0 0-2-15,0 0-8 0,0 0 2 16,14-7 3-16,-14 7 12 0,0 0-3 16,2-8 9-16,-2 8-1 0,0 0 8 0,0-8-9 15,0 8-5-15,0 0-2 0,0 0-4 16,0 0-5-16,0 0-5 0,-8-7-5 16,8 7-2-16,0 0-6 0,0 0-6 15,0 0-13-15,0 0 2 0,0 0-31 0,0 0-29 16,0 0-31-16,0 0-30 0,0 0-330 15,8 27 149-15,-8-27 98 0</inkml:trace>
  <inkml:trace contextRef="#ctx0" brushRef="#br0" timeOffset="1122">429 415 32 0,'9'3'64'0,"-9"-3"-3"16,0 0-5-16,0 0-3 0,0 0 4 16,0 0 0-16,0 0-2 0,16-7 3 15,-16 7 4-15,4-7 3 0,-4 7-2 16,0 0-8-16,-4-9-2 0,4 9-4 0,0 0-6 15,0 0-3-15,-3-10-6 0,3 10-6 16,0 0-16-16,0 0-27 0,0 0-27 16,0 0-36-16,7-5-216 0,-7 5 100 0,5-5 66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2:13.538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446 0 16 0,'-24'4'141'0,"3"1"3"16,-3 5-11-16,-3 2-2 0,-2 6-7 16,-1 5 2-16,-1 5-7 0,4 2-6 15,-5-1 0-15,2 7 1 0,2 1 2 16,-3 4 0-16,6-3-3 0,3 2-9 0,0-3-3 15,4 2-8-15,7-4-8 0,3-3-5 16,3 2-6-16,2-7-6 0,6 1-8 16,5-1-4-16,3 1-1 0,4-3-1 15,4 0-8-15,3-4-4 0,4-1 1 0,1-6-2 16,2-1-5-16,3-3-3 0,0 0 1 16,-5-4-1-16,2-4-2 0,-2-2-3 0,2-2-1 15,-2-1-3-15,2-5-1 0,-2-2-5 16,2 0 2-16,-2-2-4 0,-2-4-2 15,-2 2-1-15,-4-2-1 0,4-1 0 16,-7-1-1-16,4-2-2 0,-9 2 0 0,4-2-2 16,-7 3-1-16,3-3 0 0,-6-1 0 15,1 1-1-15,-4-2 0 0,-2 1 0 16,3-1-2-16,-6 2-1 0,-2-4 0 16,-1 5 0-16,1-4-2 0,-3 3 1 0,-3-3 1 15,-4 3-1-15,1 3-2 0,-2-1-1 16,-5 0 4-16,5 3-4 0,-6 5-1 15,-1 0 1-15,1 5-4 0,-3 2 1 0,-3 3 0 16,3 3-14-16,-6 2-19 0,1 5-21 16,-2 0-12-16,2 2-15 0,2 1-17 15,3 3-21-15,-1 1-7 0,7-2-22 0,0 0-13 16,4 0-20-16,1 0-466 0,3-2 221 16,0-3 147-16</inkml:trace>
  <inkml:trace contextRef="#ctx0" brushRef="#br0" timeOffset="383">227 477 3 0,'3'10'80'0,"0"-8"-13"0,-3-2-10 16,5 5-2-16,-5-5-3 0,0 0 0 16,6 6 4-16,-6-6 2 0,0 0 0 15,0 0 1-15,0 0 3 0,0 0-5 16,0 0-2-16,0 0 3 0,0 0 1 15,5-16 3-15,-5 16-15 0,0 0 5 0,0 0-12 16,-11-7 3-16,11 7-11 0,0 0 0 16,-8-5-6-16,8 5-3 0,0 0-11 15,0 0-6-15,0 0-10 0,0 0-23 0,0 0-17 16,0 0-20-16,0 0-20 0,0 0-270 16,0 0 120-16,30 2 80 0</inkml:trace>
  <inkml:trace contextRef="#ctx0" brushRef="#br0" timeOffset="682">446 489 8 0,'0'0'66'0,"11"3"-8"0,-11-3-2 0,8 2-1 16,-8-2 4-16,0 0 1 0,13 0 10 0,-13 0 3 16,0 0-12-16,0 0 12 0,0 0-14 15,6-7 3-15,-6 7-3 0,0 0-10 16,0 0 0-16,-6-13-6 0,6 13-2 16,-8-5-11-16,8 5-1 0,-5-7-1 0,5 7 1 15,0 0-4-15,-8-5-18 0,8 5-13 16,-6-6-24-16,6 6-15 0,0 0-12 15,0 0-29-15,0 0-229 0,-12 13 107 0,12-13 71 16</inkml:trace>
  <inkml:trace contextRef="#ctx0" brushRef="#br0" timeOffset="998">297 620 60 0,'0'0'67'16,"0"0"-4"-16,0 0-8 0,0 0 4 15,16 0-9-15,-16 0 2 0,0 0-1 16,8-7-1-16,-8 7 0 0,0 0 0 0,5-8-8 15,-5 8-3-15,0 0 0 0,0 0 5 16,0 0-6-16,-10-10-1 0,10 10-2 0,0 0-8 16,0 0-1-16,-6-5-10 0,6 5-15 15,0 0-18-15,0 0-20 0,0 0-22 16,0 0-226-16,0 0 96 0,16-7 65 16</inkml:trace>
  <inkml:trace contextRef="#ctx0" brushRef="#br0" timeOffset="1300">358 434 62 0,'0'0'57'0,"0"0"-7"16,0 0-5-16,0 0 2 0,0 0-9 16,0 0-6-16,0 0 3 0,0 0-5 15,0 0-3-15,0 0 0 0,0 0-4 16,0 0 6-16,0 0 7 0,0 0-1 0,0 0-1 16,19-13-1-16,-19 13-4 0,0 0-1 15,0 0 1-15,0 0-6 0,0 0-6 0,0 0-3 16,0 0-14-16,0 0-28 0,0 0-228 15,0 0 87-15,0 0 57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19:53:49.422"/>
    </inkml:context>
    <inkml:brush xml:id="br0">
      <inkml:brushProperty name="width" value="0.35" units="cm"/>
      <inkml:brushProperty name="height" value="0.35" units="cm"/>
      <inkml:brushProperty name="color" value="#177D36"/>
      <inkml:brushProperty name="fitToCurve" value="1"/>
    </inkml:brush>
  </inkml:definitions>
  <inkml:trace contextRef="#ctx0" brushRef="#br0">124 98 43 0,'-1'6'91'15,"2"-1"-8"-15,-1-1-5 0,2 0-3 16,1 1-3-16,-2-1-5 0,2 0-4 16,-1 0-6-16,3-3-5 0,-5-1-6 0,8 3-2 15,-8-3-4-15,7-2-8 0,-2 0-1 16,2-2 2-16,-2 2-10 0,0-3-2 0,-1 1-2 16,0-2 0-16,1 2-1 0,-1-2-4 15,-1 1-2-15,0-1 4 0,-2 1-5 16,-1-1 1-16,0-1-6 0,0 3 3 0,-1-1 0 15,-2-1 1-15,-2 2-2 0,1 0 5 16,-1 0 6-16,1 1 4 0,-3 2 2 16,1-2-13-16,-1 1 15 0,7 2-4 15,-13 0 4-15,7 2-5 0,-1-1 0 16,-2 1 4-16,3 0-3 0,0 2-3 0,1-2 2 16,-1 4 7-16,1-1-9 0,1-1-1 15,-1 2 1-15,2 0-5 0,2 0 2 16,-1 1 3-16,2-1 2 0,0 0-8 0,2 0 1 15,-2 1 0-15,2-1 0 0,2 0 4 16,-1-2-5-16,3 0-4 0,-2 0 7 16,3-2-11-16,-3 0-6 0,3-2 9 0,-7 0-1 15,13-3 0-15,-6 2-5 0,1-3 3 16,-2 2 0-16,0-3-2 0,0-1-2 16,2 0 1-16,-3 1 1 0,-1 0-1 0,1-1 0 15,-2 0 2-15,0-1-2 0,0 1-2 16,-3 0-4-16,0 2 6 0,0-2-1 15,-3 1-3-15,0-1 0 0,0 1-2 16,0 0 4-16,-2 1-2 0,0 1 1 0,-1-1 0 16,0 1 1-16,-3 0 1 0,3 2-2 15,-2-1 0-15,-1 1-3 0,9 1 1 0,-16 1 4 16,8 1-5-16,0 1 4 16,1-2 3-16,-1 4-2 0,1-1-1 0,1-1 1 15,0 3 1-15,1-2-5 0,0 2 9 16,1 0 0-16,1-2 0 0,0 1 2 0,3 2 0 15,-1-2-10-15,2-1 8 0,-1 1 3 16,3 0 0-16,0-2-3 0,2 1-1 16,-1-2 0-16,2 2-1 0,1-2 2 15,-1-1-4-15,0-1 6 0,1 0-8 0,-7 0 5 16,15-3 0-16,-9-1-3 0,2 2-4 16,0-1 3-16,-2-1 1 0,1-1-2 15,-1 1 5-15,0 0-5 0,0-2 1 16,0 1 0-16,-3-1-3 0,0 1 3 0,0-1-5 15,1 2 4-15,-3-4-3 0,-1 4-7 16,-1-2 9-16,1 0-2 0,-4 2 1 0,1 0 2 16,0-1 2-16,-2 2-5 0,1-1 3 15,-1 2 0-15,-1 0-5 0,1 0 3 16,5 2-1-16,-11 0 2 0,11 0-4 16,-13 3-5-16,6-2 11 0,1 3-2 0,1-1 0 15,-1 2-1-15,0 1 1 0,0-2 4 16,1 3-4-16,2-1 0 0,-2 1 1 15,2 1 3-15,0-1-6 0,1 1 3 16,1 0 1-16,1 0 3 0,1-1-1 0,1 2-3 16,-1-3 4-16,3 1-5 0,-1-2 5 15,1 0-2-15,0 0 0 0,0-1 0 0,3-1-13 16,-1-2 16-16,0 1-2 16,0-2 1-16,2 0-4 0,-2 0 0 0,1-3-1 15,0 2 2-15,-1-3 2 0,1 0-4 16,-3 0-1-16,4 0 4 0,-4-1-3 0,-1-1-2 15,1 0 5-15,1 0-6 0,-4 2 5 16,0-3-4-16,-1 1 1 0,0 0 2 16,0 2-2-16,0-2 1 0,-2 0-2 15,-2 1 3-15,1-1-11 0,0 2 7 0,-2 1 0 16,0-1 0-16,-2 1 2 0,1 0 0 16,0 0 1-16,-1 2-2 0,-2-1 3 15,1 2-1-15,2 0-2 0,-2 2 0 0,0 1-1 16,1 0 2-16,-1-1-3 0,0 3 2 15,2 1-2-15,-3 0 4 0,3 0 1 0,1 2-2 16,0-3 3-16,0 3-2 0,3 1-3 16,0-2 0-16,-2 1 5 0,4 1 1 15,0-2 4-15,0 1-4 0,4 0 1 16,-2-2 1-16,0-1 0 0,1 1-1 16,3-1 2-16,-2 0-3 0,3-5 1 0,-2 4 2 15,1-3-6-15,-6-1 4 0,11 0 1 16,-4-1-5-16,-7 1 2 0,12-4-2 15,-7 0 2-15,1 0 2 0,-1 0-4 0,-1-1 2 16,1 1-9-16,0-2 8 0,-1 2-1 16,1-2 1-16,-4 0 2 0,3 0-2 0,-3-1-2 15,0 1-1-15,-1 0 1 0,0 0-4 16,-1 1 6-16,1-1-2 0,-1 0-4 16,-3 0 6-16,3 1-1 0,-3 1-3 15,-1-2-3-15,2 2 5 0,-2-1-2 0,0 2 2 16,1 0 0-16,-3 1-2 0,1 0-1 15,-1 1 1-15,-1-1 3 0,1 2-2 16,7 0 2-16,-14 2-3 0,7 1-2 16,-1-2 6-16,3 2-1 0,-2 0-5 0,1 1 8 15,-1 0-7-15,3 4-1 0,-1-4 3 16,2 3 2-16,0-1 0 0,1 2 2 0,0-1-3 16,1 0 0-16,2 2-1 15,-1-1 6-15,4-1-3 0,-1 1 3 0,0 0-2 16,2-2 3-16,1 1-1 0,1-1-1 15,1 0 1-15,-1-4 1 0,2 2-2 0,0-2 1 16,-1-2-4-16,1 0 3 0,1-1-3 16,-1 0 5-16,-2-3-4 0,4 2 0 15,-4-2 3-15,3-2-4 0,-3 1 3 16,1-1-2-16,-2-1-3 0,0 1 2 0,0 0 2 16,-2 0-2-16,0-2-2 0,-1 3 2 15,-1-1 2-15,-1-1-4 0,-1 0 2 16,0-1 0-16,0 1-5 0,0 0 10 0,-3 1-4 15,1 0-2-15,-1 0-4 0,-2 0 3 16,1 2 1-16,0-2 0 0,-1 2 1 16,-1-1-8-16,0 2 8 0,2 2 0 0,-1-2-6 15,-2 2 6-15,7 1-1 0,-13 0 5 16,7 1-5-16,0 2 5 0,1-2-6 16,-2 4 0-16,1-2 4 0,0 1-1 15,0 1-2-15,1 0-1 0,1 2 1 0,0-1-1 16,1 2 5-16,-1 1-2 0,3-3 0 15,1 4 0-15,0-2 1 0,0 0 2 16,3-1-8-16,0 2 7 0,1-2-1 0,1-1 0 16,1 1 3-16,0 1 2 0,1-4-3 15,-1 1-1-15,2-3-1 0,-1 2 2 16,0-2-2-16,-1 0-6 0,2 0 6 0,-1-2-2 16,-7 0 2-16,15-4 2 0,-9 3 1 15,-1-2-7-15,2-1 5 0,-1-1-1 16,-1 1-2-16,-1 0 3 0,0-1-1 0,1-1-2 15,-3 0 0-15,4 2-1 0,-4-2 3 16,1 0-1-16,-3 0-3 0,2 0 1 16,-2 1 0-16,-2 1 1 0,0-2-1 15,1 0-2-15,-5 0 3 0,3 0-4 0,-2 1 1 16,0-1 2-16,-1 2 1 0,-2 0-2 16,1-1 2-16,-1 1 0 0,2 1-5 15,-2 0 4-15,-1 0 0 0,1 1-1 0,-1 0 1 16,1-1-1-16,0 3-2 0,-1 0 2 15,1 0 2-15,0 0-3 0,0 3 0 16,1-1 5-16,1 2-1 0,0-1-3 0,-1 1 3 16,3 2-3-16,-2-1 3 0,3 1 1 15,-1 2-1-15,3-1 1 0,-1 1-1 16,4 0-1-16,-2 0-2 0,3 2 2 16,0-1 1-16,1-1 1 0,2 1 3 0,-1 0-6 15,2-2 4-15,1 0-3 0,-1 3 0 16,1-4 2-16,-1-1 1 0,0-1-2 15,1-1 3-15,1-2-3 0,-1 1 2 16,-1-2-1-16,1-2-3 0,1 0 3 0,-2-2 0 16,1 1-4-16,-1-3 2 0,1 0 0 15,-2 0-3-15,0 0 2 0,-1 1 1 0,0-3 1 16,-2 0 0-16,1 3-3 0,1-2 0 16,-4-1 2-16,1 1 0 0,-1 0-2 15,1-1 4-15,-2 2-5 0,-2-1 2 16,1 0 1-16,-1 1-5 0,1-1 3 0,-4 1-6 15,3 1 2-15,-2 0 3 0,-1-1-3 16,1 2-4-16,-1-1 2 0,0 0 2 16,-2 3 1-16,1-1 1 0,0 0-1 0,-1-1 2 15,1 4-2-15,-3 0 0 0,3-2 4 16,6 2-4-16,-13 2 5 0,5-2-4 16,3 2-1-16,-2 2-1 0,1-2-8 15,1 1 6-15,0 1-1 0,2 1 0 0,0 1-13 16,0 0-7-16,-1-1-3 0,2 2-10 15,2-1-14-15,0 0-10 0,0 2-11 0,4-1-20 16,-1-1-23-16,0 0-319 0,2-2 149 16,0 0 98-16</inkml:trace>
  <inkml:trace contextRef="#ctx0" brushRef="#br0" timeOffset="1">588 270 22 0,'-5'5'72'16,"2"1"-5"-16,2 0 8 0,-1 0-18 0,2 0-1 15,-1 0-1-15,1-1 1 0,3 2-17 16,-2-1 1-16,1-1-1 0,1-1 0 15,0 2-9-15,3-3-1 0,-2 1-4 16,3 0 0-16,-3-3-3 0,1 0-1 0,1 1-6 16,-6-2-3-16,12 0 2 0,-5-2 7 0,-2 1-13 15,1-4 3-15,-1 2-1 0,1-1-2 16,-3 0-1-16,2 0 1 0,-2-2-5 16,0 0-1-16,-3 1 2 0,-2-3 2 15,1 2-3-15,-2-1-5 0,-2 1 8 16,0-2-1-16,1 2 2 0,-3 1 3 0,-2-1 1 15,0 2-1-15,-1-3 9 0,1 4 9 16,-4 1-8-16,2 1-3 0,-2-2 2 16,1 3-2-16,1 0 6 0,0 3-2 0,-3-2 2 15,3 3-8-15,0-1 10 0,1 2-6 16,0 0 3-16,1 3 3 16,0-3-6-16,1 1 0 0,2 1 1 0,-1 3-3 0,1-3 5 15,3-2-1-15,-2 3-8 0,4-1 4 16,0 0 2-16,-1-1-7 0,2 0 9 15,2 0-5-15,0 0-1 0,3-2-6 0,1 0-1 16,0-1 5-16,2 0 1 0,0-1 1 16,3-1 0-16,-2 0-8 0,-1-1-6 15,4 0 6-15,-3-1-2 0,1 0-4 0,-2-3 5 16,2 2 0-16,-2-1-3 0,2-1 5 16,-2-1-5-16,-1 2 0 0,-1 0-5 15,-1-4 5-15,0 2-1 0,-2-1 1 0,-2 0-6 16,-1 0 0-16,-1 1 0 0,-1-3 1 15,-1 2 5-15,-2 0-5 0,1-1-1 16,-1 1 5-16,-2-2-4 0,1 4-3 16,-3-2 3-16,1 1 2 0,1 0-1 15,-2 2 4-15,1-1-7 0,0 3-1 0,0 1 4 16,-1 0-3-16,1 0 7 0,0 1-5 16,1 3 2-16,-2-1-1 0,2 2-2 0,-1 0 4 15,2 3 2-15,0-1-8 0,-1 2 6 16,2-1 2-16,1 1 0 0,2 1-2 15,0 0 1-15,-1-2 6 0,1 0-4 16,2 2 2-16,2-2 2 0,-2 1 1 0,1-2-5 16,3 1 5-16,0-1-3 0,3-2 0 15,1 0-1-15,-1 0-2 0,2-3 4 0,-1 0-1 16,3 0-3-16,-2-2 3 0,0-2 0 16,1 2-1-16,2-3 0 0,-2 0-1 15,1-1-2-15,-1-2 3 0,-1 1-2 0,1 0-5 16,-2-3 3-16,1 2 1 0,-3-1-1 15,-1 1-8-15,-2 0 7 0,0-3 2 16,-1 2 0-16,-1 0-3 0,-2 0 3 16,-1-1-1-16,2-1-1 0,-3 2-2 0,-2 0-2 15,0 1 1-15,1-1 0 0,-3 1 2 16,-2-1-1-16,0 3 0 0,3 0-2 16,-4 1-1-16,1 0 2 0,0 1 2 0,1 2 0 15,-2 0 4-15,2 4 0 0,-2-3-4 16,2 4-2-16,-2 1 0 0,2 0 1 15,2 1 3-15,-1 0 0 0,1 2 0 16,1 0-4-16,0 1 4 0,1-1 0 0,3 4 2 16,-1-2 2-16,0 1-4 0,2-2 4 15,2 0-3-15,0 2 0 0,1-3 5 0,4 1-2 16,-1-1 1-16,1-2 0 0,2 1 2 16,1-2-1-16,2-2-2 0,-1-1 0 15,-2-2-1-15,4-1 1 0,-4-1 1 16,2-2-3-16,1 0 0 0,-1-1-4 0,0-2 2 15,0-2 0-15,-2 3 1 0,0-3 4 16,0 0-3-16,-3 0-6 0,-1 0 1 0,0-1 1 16,-2 1 1-16,1 1-1 0,-3 0 1 15,1-2-6-15,-2 2 10 0,0-1-4 16,-2 2-1-16,-1-1 2 0,-1 1-4 16,2 0-2-16,-2 1 6 0,-1 2-3 0,-1-3-3 15,1 3 5-15,-2-1-3 0,1 2 5 16,0-1-4-16,-3 2-1 0,1-1 6 15,8 2-3-15,-14 2-2 0,6-1-1 16,1 1-1-16,-3 1 2 0,3 1 0 0,0 0 2 16,-2 2-3-16,-1 1 2 0,4 2 1 15,-2-1-4-15,2 2 4 0,-1 0 1 16,2 0 2-16,0 1-4 0,2-2 2 0,0 2-1 16,1-1 2-16,2 0-1 0,0 0 2 15,0-2 3-15,3 1-5 0,2 0-1 16,0-4 2-16,1 2 2 0,2-2-4 0,-1-2 2 15,1 0-3-15,0-1 2 0,1-4-1 16,0 2 1-16,0-3 4 0,0-1-7 16,1-1 4-16,0-1-1 0,0-1 1 0,-1 0-1 15,1-1-1-15,-2 0 0 0,-2-1 2 16,1 0 1-16,-1-1-5 0,-2 1 1 16,-1 0 6-16,-3 1-9 0,0-3 2 0,-1 4 0 15,-1-1-3-15,-1-2 3 0,0 3 4 16,-3-3-7-16,-2 3 2 0,2-1-1 15,-2 1 4-15,0 1-1 0,-2 1-3 16,2 0 0-16,-2 1 0 0,-2 0-4 0,5 2 5 16,-3 0 1-16,0 2 5 0,2-1-6 15,-2 2 4-15,2 1 3 0,-2 0-6 0,0 2-3 16,2 0 4-16,-1 2 3 0,0 0-2 16,3 3 3-16,-2-1-7 0,3 1 2 15,-1 2 4-15,2 0-4 0,-1-1 6 0,3 4-2 16,1-4 1-16,-1-1-1 0,4 2 2 15,-1-1-2-15,1-1 2 0,2 0-2 16,-1-2 2-16,3-1 1 0,1-2 0 0,-1 0-4 16,2-2-4-16,2 1-23 0,0-3-33 15,-2 0-33-15,2-1-37 0,0-1-359 16,-2 0 166-16,3-2 109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2:16.450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388 48 199 0,'0'0'193'0,"-8"-13"-3"0,5 9-3 0,-6-4-11 15,3 3-11-15,-2 0-6 0,0 0-7 16,-3 2-8-16,0 0-10 0,-4 2-9 0,-1 1-9 15,-1 1-5-15,0 2-6 0,-3 5-2 16,-1 2-3-16,0 0-2 0,-1 5-4 16,-2 2-3-16,1 4-3 0,3-1 2 15,-1 2-6-15,0 4 1 0,5-1-3 0,2 3-8 16,-1-3-2-16,7 3-2 0,2-1-5 16,1-2-4-16,2 3 0 0,6 0-1 15,2 2-6-15,1 0-3 0,5 1-8 0,1-3 5 16,2-1-9-16,2 1-3 15,5-4-6-15,-5 1-7 0,6-2 6 0,1-3 2 16,2-2-8-16,-4 0 3 0,5-6-6 0,-1 1-1 16,-2-3 2-16,2-5-1 0,-3-3-6 15,4 1-6-15,-5-6 8 0,5-2-5 16,-4-2 1-16,0-3-7 0,1-3 1 0,-4 0-1 16,2-4-4-16,-5-1-1 0,1-2-3 15,-1-2 3-15,-4 1-1 0,-1 1-3 0,-3-2 2 16,-2-1 0-16,-1 1-4 0,-2-1 3 15,-3 0-6-15,0 0 4 0,-3 1-5 16,-2-1 3-16,-1 0-3 0,-2 4-1 16,-3-4-2-16,-1 3-9 0,1 2-2 0,-3 0-2 15,3 1-8-15,-2-1-5 0,-2 6-12 16,-2-4-5-16,4 6-9 0,2-2-11 0,-4 4-15 16,4 1-22-16,0 2-17 0,0 2-16 15,-3 3-22-15,5 3-23 0,9-3-25 16,-19 2-665-16,13 3 299 0,-2 0 198 15</inkml:trace>
  <inkml:trace contextRef="#ctx0" brushRef="#br0" timeOffset="387">293 252 142 0,'0'0'141'0,"-6"5"-22"16,6-5-10-16,-5 5-7 0,5-5-5 0,-6 5-15 16,6-5-7-16,-2 7-7 0,2-7-6 15,0 10-7-15,0-10-6 0,0 0 0 16,0 0-7-16,0 8-7 0,0-8 6 15,0 0-1-15,0 0-1 0,0 0 2 0,0 0 0 16,0 0 3-16,0 0-3 0,0 0-1 16,0 0 9-16,0 0 5 0,0 0 1 15,-18-2-6-15,18 2-3 0,0 0-6 0,0 0-9 16,0 0-2-16,0 0 0 0,-11 2-6 16,11-2-9-16,-6 8-19 0,4-3-29 15,2 2-26-15,0-7-32 0,2 13-27 0,1-5-42 16,3-4-350-16,-4 4 174 0,7-6 114 15</inkml:trace>
  <inkml:trace contextRef="#ctx0" brushRef="#br0" timeOffset="671">410 391 83 0,'0'0'99'0,"3"5"-7"0,-3-5-10 0,5 7-8 16,-5-7-4-16,0 0-8 0,6 5 1 0,-6-5 4 15,0 0 10-15,0 0 0 0,0 0 0 16,0 0-6-16,0 0 3 0,0 0 8 16,0 0 0-16,0 0 1 0,0 0-3 15,0 0-4-15,-11-22-5 0,8 16-8 16,3 6-3-16,0 0-8 0,-5-5-9 0,5 5-3 15,-6-5-16-15,6 5-30 0,0 0-31 16,0 0-28-16,0 0-24 0,0 0-32 16,0 0-392-16,0 0 175 0,0 0 115 0</inkml:trace>
  <inkml:trace contextRef="#ctx0" brushRef="#br0" timeOffset="979">271 510 138 0,'-3'6'126'0,"3"-6"-9"0,0 0-11 16,-3 8-12-16,3-8-9 0,0 0-10 15,0 8-8-15,0-8-2 0,0 0-8 0,0 0 9 16,0 0-4-16,0 0-1 0,0 0-5 15,0 0-2-15,0 0-4 0,0 0-4 16,0 0-3-16,0 0 4 0,-2-26-2 16,2 26 0-16,-4-7 0 0,4 7-5 0,-3-8-6 15,3 8-3-15,-3-4-5 0,3 4-7 16,-3-8-19-16,3 8-25 0,0 0-29 0,0 0-28 16,0-8-27-16,0 8-378 0,0 0 166 15,0 0 109-15</inkml:trace>
  <inkml:trace contextRef="#ctx0" brushRef="#br0" timeOffset="1191">276 459 58 0,'0'0'75'0,"3"6"-8"0,-3-6-4 16,6 8-10-16,-6-8-5 0,8 6-15 0,-3-5-34 15,-5-1-134-15,0 0 46 0,14 0 30 16</inkml:trace>
  <inkml:trace contextRef="#ctx0" brushRef="#br0" timeOffset="1620">416 556 24 0,'-6'-4'131'0,"6"4"-12"0,0 0-12 16,0 0-13-16,0 0-12 0,-5-6-5 0,5 6-5 15,0 0-8-15,0 0-7 0,0 0-7 16,0 0-5-16,0 0-6 0,0 0-1 16,0 0-7-16,0 0 2 0,0 0-10 0,0 0 4 15,0 0-7-15,5 20-5 0,-5-20 2 16,0 0-1-16,0 0 5 0,6 5-2 15,-6-5 7-15,0 0 11 0,0 0-8 0,0 0 9 16,0 0 2-16,0 0 8 0,0 0 5 16,0 0 6-16,0 0-3 0,-9-23 0 15,9 23-8-15,0 0 4 0,-8-4-10 16,8 4-4-16,0 0-2 0,-5-6-9 0,5 6-18 16,0 0-41-16,0 0-39 0,0 0-30 15,0 0-47-15,0 0-384 0,0 0 181 16,0 0 119-16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2:20.496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295 19 57 0,'-8'-4'143'0,"2"-3"-2"16,-2 5-12-16,8 2-9 0,-21-4-8 15,10 1-2-15,1 3 0 0,-4 0 1 16,3 3-7-16,-7 1-1 0,5 2-9 0,-4 1-5 16,-3 3-6-16,3 3-3 0,1 2-1 15,-3 0-5-15,4 2-3 0,-2 1-4 16,6 2-3-16,-2 1-4 0,1 1-8 0,3 1-2 15,4-1 0-15,2 4 1 0,0-1 1 16,6-3 1-16,0 4-3 0,2-1-4 16,4-3-4-16,0-2-1 0,7 1-3 0,1 1-4 15,2-4-2-15,4-1-2 0,-1 1-4 16,7-6-1-16,-2 4-2 16,2-6-1-16,-2-1-2 0,-1-1-2 0,1-3 0 0,-2-2-4 15,1 0-1-15,-2-1 2 0,0-4-2 16,-3-1 0-16,3 0-1 0,-5-4 0 15,0-1-3-15,-3-1 6 0,-1-2-8 16,-1-2 2-16,-3-4-2 0,-3 2-2 0,-3-6 0 16,1 4-2-16,-6-6 3 0,0 4-3 15,-3-5 0-15,0 0-1 0,-5 1-1 16,0-4-1-16,0 1 1 0,-6 1-2 16,-1 0 4-16,-1 0-6 0,-1 5 2 0,1-4-2 15,-2 5-3-15,-1 1 0 0,3 3-2 16,-2 0-5-16,2 2-22 0,-3 4-17 0,-2 0-19 15,-1 5-16-15,3-1-18 0,1 5-19 16,-1 2-12-16,0 1-17 0,-1 4-17 16,1 1-501-16,2 2 229 0,-3-3 150 15</inkml:trace>
  <inkml:trace contextRef="#ctx0" brushRef="#br0" timeOffset="452">214 203 33 0,'0'0'101'0,"0"0"-2"0,0 0-12 0,0 0-6 16,0 0-10-16,0 0-12 0,-11 8 0 15,11-8-12-15,0 0-3 0,0 0-1 0,0 0-2 16,0 0-4-16,0 0-2 0,0 0 0 15,0 0 1-15,0 0 3 0,0 0 7 16,0 0-1-16,0 0-5 0,0 0 2 0,0 0-3 16,0 0 2-16,0 0-3 0,0 0 1 15,0 0-8-15,0 0 1 0,0 0-8 16,0 0-5-16,0 0-13 0,0 0-21 0,0 0-10 16,0 0-16-16,3 10-23 0,-3-10-15 15,0 0-318-15,11 7 135 0,-11-7 89 0</inkml:trace>
  <inkml:trace contextRef="#ctx0" brushRef="#br0" timeOffset="771">388 225 85 0,'8'3'91'0,"-8"-3"-12"15,0 0-5-15,0 0-3 0,0 0 0 16,0 0 4-16,5 5 2 0,-5-5-3 16,0 0 4-16,0 0-5 0,0 0-6 0,0 0-3 15,0 0-6-15,0 0-1 0,0 0-7 16,0 0-4-16,-13-18-2 0,13 18-8 15,-9-2 1-15,9 2-3 0,-6-5-5 0,6 5-5 16,0 0-7-16,0 0-14 0,0 0-22 16,-11-3-26-16,11 3-19 0,0 0-25 0,0 0-318 15,0 0 138-15,0 0 91 0</inkml:trace>
  <inkml:trace contextRef="#ctx0" brushRef="#br0" timeOffset="1096">147 326 33 0,'6'5'84'0,"-6"-5"-11"0,0 0-1 15,11 3-11-15,-11-3-9 0,0 0-1 0,13 0-6 16,-13 0-1-16,0 0-5 0,14-5-5 16,-14 5 0-16,9-5-4 0,-9 5 6 15,0 0 0-15,3-6-2 0,-3 6 4 16,0 0 4-16,0 0-5 0,0 0 6 0,0 0-12 16,0 0-2-16,0 0-4 0,0 0 0 15,0 0 2-15,0 0-18 0,0 0-12 0,0 0-23 16,0 0-24-16,0 0-28 0,0 0-231 15,8 13 105-15,-8-13 70 0</inkml:trace>
  <inkml:trace contextRef="#ctx0" brushRef="#br0" timeOffset="1379">367 384 95 0,'0'0'89'0,"0"0"-4"15,0 0-11-15,6 5-6 0,-6-5-8 16,0 0-6-16,9 2-9 0,-9-2 1 0,0 0-4 16,8 5-1-16,-8-5 7 0,0 0-5 15,0 0 7-15,6 2-7 0,-6-2 2 0,0 0-1 16,0 0-2-16,0 0-5 15,0 0 1-15,0 0-1 0,0 0-9 0,0 0-2 16,0 0-10-16,0 0-20 0,0 0-28 16,0 0-34-16,0-14-306 0,0 14 126 0,11-9 84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2:32.417"/>
    </inkml:context>
    <inkml:brush xml:id="br0">
      <inkml:brushProperty name="width" value="0.1" units="cm"/>
      <inkml:brushProperty name="height" value="0.1" units="cm"/>
      <inkml:brushProperty name="color" value="#00CCFF"/>
      <inkml:brushProperty name="fitToCurve" value="1"/>
    </inkml:brush>
  </inkml:definitions>
  <inkml:trace contextRef="#ctx0" brushRef="#br0">839 0 104 0,'0'0'132'0,"0"0"-13"0,0 0-11 15,0 0-6-15,-6 22-20 0,1-16 10 16,-4 1-6-16,1-2-6 0,0 5-4 0,-3-2 1 16,2 1-5-16,-5 5-4 0,3-2-7 15,0 1-6-15,0-1-4 0,-1 3-3 0,4-2-3 16,-1 2-5-16,-1-2 2 15,4-1-7-15,-2 1-7 0,5 0 6 0,-2-1-8 16,-2 1 2-16,4-1 2 0,0 1-4 16,3 2 1-16,-2-3-6 0,4 1 1 0,-2 0-5 15,0-1 5-15,3 1 3 0,0 0 0 16,0 2-2-16,1-6 1 0,-2 7 3 16,-2-4 7-16,3 1 7 0,-3-1 5 15,3 1 0-15,-6-1 0 0,0 1 0 0,3 2 0 16,-6-5 1-16,0 3-2 0,1-1 2 15,-1 1-2-15,1-3 2 0,-3 2-3 16,-3-1 3-16,2 1-4 0,-6 1-1 0,5 0-1 16,-4-2-2-16,0 0-2 0,-1 2-4 15,-1-3-5-15,2 2-2 0,-2-1-3 16,-2 1-5-16,2-3 1 0,2 2-5 0,-2-1 2 16,1-1-1-16,1 0-2 0,3 1-4 15,0-3 0-15,3 4-2 0,-2-4-2 16,2 3 2-16,3-2-4 0,-1 2 0 15,1 0 3-15,-1 3 0 0,4-3-2 0,2 2 0 16,-3 0-1-16,0 1 1 0,3 0-2 16,3 2 0-16,-3-3 2 0,3 4-2 15,-3-4 4-15,2 3-3 0,1-2-3 0,0 1 2 16,-1 2 0-16,1-2-2 0,-3 2 1 16,3 0 4-16,-3-2-1 0,3 2-2 0,-3-1-2 15,0 0 1-15,0 0-1 0,0 3 3 16,0-6 0-16,-3 3 0 0,3 1 0 15,-3-2-1-15,0 2-1 0,1-4-2 16,-4 2 3-16,4-1-2 0,-4 0 0 0,1 0 3 16,2-1 1-16,-4 1-2 15,2-1 0-15,-1 1 2 0,1-3-4 0,2 5-1 16,-3-2 2-16,1-1 1 0,-3 1-3 16,2 0-1-16,1-1 3 0,-1-2-1 0,0 3 3 15,-3-1 0-15,1 1-3 0,3-3 2 16,-3 3-1-16,-3-3 6 0,0 3-4 15,-4-3-3-15,1 3 2 0,0-2 0 0,-6 0-1 16,4-1 0-16,-1 2 1 0,-2-2-2 16,1 0-3-16,5 0-11 0,-1 0-18 15,0-2-23-15,2-3-29 0,4 3-38 0,0-3-41 16,2-3-37-16,6-2-47 0,0 0-521 16,8-20 261-16,6 2 172 0</inkml:trace>
  <inkml:trace contextRef="#ctx0" brushRef="#br0" timeOffset="1139">1252 408 57 0,'0'0'147'0,"0"0"-15"0,-2-8-11 15,2 8-11-15,0 0-7 0,0 0-16 16,0 0-4-16,0 0-8 0,0 0-8 16,0 0-4-16,-33 8-7 0,25-6 1 0,-1 6-2 15,0-4 3-15,-2 1-7 0,0 4 8 16,-3-2-3-16,3 3 3 0,-4 1-9 0,-1-2 3 15,2 3 1-15,1-2-6 0,-2 3-3 16,4 0-2-16,-3 0-3 0,0-1-8 16,2 0 0-16,-1 2-3 0,2-5 1 0,0 4-6 15,2 0-1-15,4-3 0 0,-5 2-6 16,2-2 1-16,3 0 0 0,-1 3-2 16,4-3-1-16,-1 0-2 0,-3-1 1 0,6 2-2 15,-2-1-3-15,2-1-3 16,0 2-19-16,2 0 5 0,-2-1 5 0,3 0-5 15,0-3 0-15,0 3 3 0,-3-3-1 16,2 4 1-16,-2-1 1 0,0-2 1 0,3 2 5 16,-3-3 2-16,0 3 3 0,-3 0 7 15,1-2 3-15,-1 2 1 0,-3 0 3 16,1 0 1-16,-1 2 1 0,1-2 0 0,-5 3 2 16,5-3 0-16,0 0 2 0,-4 0-1 15,1-2 1-15,0 1-5 0,3 2-1 16,-4-3-3-16,0 2 0 0,1-3-2 0,2 1-3 15,-2 2 0-15,2-2-4 0,1-1 0 16,0 0 1-16,-1 1-4 0,3 0 0 16,-2 2-2-16,2-4 3 0,-1 5-3 15,1-2-2-15,1 0 2 0,2 1-2 0,0 1 0 16,0-2 0-16,0 1-1 0,2 1 0 16,-2-1 2-16,3 2 1 0,-3-2-1 0,4 2-2 15,-1 1 3-15,0-1-2 16,-1 4 2-16,4-4-2 0,-3 1 0 0,-1 3 0 15,1-2 2-15,0 1 1 0,-1 0 3 16,1 3 2-16,0-4-1 0,0 2 1 0,-3 1 5 16,2 1 1-16,-2-3 3 0,0 3-1 15,0-3-1-15,0 3-1 0,0 0 1 16,0-4-4-16,0 2-1 0,-2 1-1 16,2-2 1-16,-3 0-3 0,0 1 3 0,0 1-3 15,1-2 4-15,-1 2-1 0,-2 0 0 16,2 3 3-16,-5-6 0 0,2 4-2 0,-1 0-1 15,-1-1 5-15,0-2-1 16,-3 3-4-16,3-1 1 0,-3 1-2 0,-1-3 0 16,-2 3 0-16,3-4-3 0,0 2 0 15,3-4 3-15,-4 4-5 0,1-7-1 0,2 5-13 16,4-8-30-16,-3 5-36 0,0-4-40 16,2 3-47-16,1 1-36 0,2-4-642 0,-1 0 285 15,1-1 189-15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5:57:25.33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85 83 0,'-3'-8'113'0,"0"1"-7"16,0 0-10-16,-2 2 2 0,0 0-16 16,-2-1-6-16,7 6-8 0,-11-4-7 0,11 4-6 15,0 0-7-15,0 0 4 0,-25 10-14 16,20-3-4-16,-1 0-3 0,4 2-4 16,-1 0-6-16,-4 1 4 0,4 0-4 0,3 1-2 15,0-1 1-15,0 2-5 0,0-2 1 16,3-3-1-16,4 3-4 0,-4-2 0 15,2 0-3-15,3-4 1 0,-2 4 3 0,-1-2-5 16,3-2 0-16,1-1 5 0,-1-1-2 16,1 1 1-16,-9-3-3 0,17-3-3 15,-6 1 0-15,-3-3 2 0,0-1-1 16,2 0 8-16,-5-4-11 0,3-1-2 0,-2 1 6 16,-4 0 0-16,4-3-4 0,-6 4 4 15,0-7 3-15,0 6-1 0,0-2-1 16,-3 1 3-16,0-1-3 0,1 2 9 15,-4 1-7-15,1 0 3 0,-3-2 0 0,1 5 2 16,1 2-6-16,1-2 1 0,-3 0-1 16,-1 4-2-16,9 2-1 0,-13-2 0 0,13 2 1 15,-18 2-1-15,18-2-4 0,-14 8 3 16,9-2-3-16,-1-2 2 0,1 2 0 16,2 3 0-16,1 2-6 0,-1-2 2 15,0 1 2-15,3 1 3 0,0-2-5 0,3 1 3 16,0 0-3-16,-1 1 7 0,4-1-8 15,-1-3 6-15,3 0-5 0,-2 1 4 16,-1-2-3-16,5-5 0 0,-2 2 6 16,-8-3-5-16,14 0 2 0,-14 0-8 0,13-8-5 15,-7 4-21-15,2-4-9 0,-3 3-16 16,2-6-22-16,-4 5-18 0,2-5-353 0,-2 1 153 16,0 0 100-16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3:28.241"/>
    </inkml:context>
    <inkml:brush xml:id="br0">
      <inkml:brushProperty name="width" value="0.1" units="cm"/>
      <inkml:brushProperty name="height" value="0.1" units="cm"/>
      <inkml:brushProperty name="color" value="#D75BCD"/>
      <inkml:brushProperty name="fitToCurve" value="1"/>
    </inkml:brush>
  </inkml:definitions>
  <inkml:trace contextRef="#ctx0" brushRef="#br0">89 221 169 0,'-14'3'178'0,"3"0"-12"0,1 2-10 0,2 1-12 0,0 2-6 15,4 2-12-15,1 0-5 0,-1 2-10 16,4 0-4-16,0-1-13 0,5 2 1 16,0-3-11-16,4 3-6 0,0-2-6 0,6-2-7 15,-3 0-8-15,5-1-1 0,-2-4-2 16,2-1-5-16,0-2-4 0,-1-1-4 16,4-3-5-16,-2-1-5 0,0-2-2 0,-1-1-5 15,-3-1-2-15,-1-2-1 0,-2 0-4 16,-2-3-2-16,-4 2-1 0,-1-2-2 15,-4 0 0-15,-4 1-2 0,-1-1 0 0,-3 2 0 16,-1 1 4 0,-3 0-2-16,0 3 11 0,-2 2 11 0,-1 4 8 0,0 0 9 15,-2 3 4-15,2 4 11 0,-1 1-2 16,2 2-3-16,-1 2 0 0,4 1-3 0,0 2-1 16,3 2-7-16,3-3 2 0,4 0-9 15,1 0-4-15,1-1-3 0,4 1-2 0,3-2-3 16,3 1-3-16,3-3-3 0,1-2 0 15,2-3 2-15,-1-2-7 0,1-2 14 16,1-1-13-16,1-1 3 0,-2-4-4 16,1 0-6-16,-2-2-5 0,-1-3 2 0,-3 2-9 15,-3-3-2-15,-1 1-1 0,-3 0-4 16,-1-2 2-16,-4 0-1 0,-5-2-1 0,-2 1-3 16,-4 1 4-16,-1 0-1 0,-3 3 1 15,1 2 1-15,-5 0 3 0,2 4-2 0,-1 3 1 16,1 1 4-16,-1 3-1 0,1 1 11 15,0 3-1-15,4 1 0 0,-1 3 4 16,3 0-1-16,4 0 0 0,2 1 1 16,1 0 1-16,3 0-2 0,4 0-1 15,1-2 0-15,3 0-1 0,3-2 3 0,2-2-6 16,1-2-2-16,4-1-1 0,1-3 0 16,3-1 4-16,-2-2-6 0,2-3 1 0,-3-1 2 15,2-3-6-15,-5 0 0 0,0-1 2 16,-4-1-5-16,0-2-2 0,-3-1 1 15,-5 1-3-15,-1 0-1 0,-4 0 2 16,-2-2-4-16,-5 0 3 0,-2 2 0 16,2 2-2-16,-6 0 1 0,1 2 1 0,-2 3-1 15,2 2 2-15,-2 4 2 0,2 1 8 0,-2 4-2 16,1 1 5-16,3 3 1 0,-3 1-1 16,6 1 5-16,1 1 1 0,4 1-5 15,-1 0 3-15,3 0-3 0,2-1 1 16,2 1-1-16,1-1-1 0,3-1-5 0,2-2 4 15,1 0 0-15,3-1-3 0,0-3 5 16,3-3 0-16,1 1-5 0,0-4-1 0,-1 0-2 16,3-4 2-16,-2-1 0 0,-1-1-2 15,0-3-2-15,-3 0 3 0,-2-2-5 16,-3 1-2-16,-4-2-8 0,-2 2 6 0,-2-3-6 16,-4 0 6-16,-5 0-2 0,-2 2 4 15,-4-1-1-15,-2 4-1 0,-4 0 2 16,2 4 5-16,-1 2 2 0,-2 2 3 0,3 4 4 15,-1 0 3-15,3 6 10 0,0 2 1 16,4 0 1-16,-1 3 4 0,3 1 6 16,2 2-5-16,2 1-2 0,3 0 3 0,0 0-3 15,4-1 0-15,2 0-6 0,3-2 0 16,0 2-7-16,5-2 8 0,2-2-2 16,3-2 2-16,2-2-8 0,4-1 3 0,-1-2 1 15,2-2-2-15,1-3-2 0,-1 0-1 16,1-3-2-16,-1-3-3 0,-2 0 0 15,0-1 1-15,-3-2-3 0,-1 1-2 0,-1-4-4 16,-5 1-5-16,-3-2-3 0,-3 0-6 16,-4-1-8-16,-4-2 1 0,-3-1 3 15,-3-2 1-15,-3 2-7 0,-3 2 4 0,-3 0 2 16,-1 4 4-16,3 2 1 0,-2 2 1 16,2 4-1-16,-2 1 5 0,5 4-1 15,-5 2-2-15,4 4 8 0,1 2 4 0,2 3 8 16,2 1 8-16,3 3-3 0,2 0 0 15,1 2 2-15,3 1 1 0,2 0-3 16,3 0 0-16,2-3 3 0,3 2-3 0,1-2 2 16,3-1 0-16,0-2 0 0,3-2 2 15,-1-2 0-15,4-2-3 0,0-3-1 0,2-2-1 16,-3-3-3-16,4-2 1 0,-3-2-1 16,2-3-3-16,-1-1-1 0,-3-2-4 15,0-2 4-15,-5-2-5 0,-2-2 1 16,-3 1-4-16,-3-4-1 0,-1-1-1 0,-7 0-4 15,-4-3 2-15,-3 2-3 0,-6 1 3 16,-2-2 1-16,-5 4-4 0,3 3 1 0,-2 2 2 16,1 5 1-16,2 2-2 0,-2 2 1 15,5 4 3-15,-2 2 0 0,2 3-1 16,0 4 2-16,2 2 3 0,2 0 2 0,1 4 4 16,4 1 3-16,0 1 0 0,5 1 5 15,1-1-3-15,1 1 0 0,4-3-1 16,1 2 2-16,3-1-4 0,3 0 4 0,1-2-2 15,3-1 1-15,5-1-1 0,2-2-2 16,1-3-1-16,1-3-3 0,2-1 4 16,-1-2-4-16,3-1 1 0,-2-3 1 0,-1-1-5 15,3-3 1-15,-2-1-6 0,-2-2-6 16,-3-2-4-16,-1-2-6 0,-6-1-7 0,-4 1 0 16,-1-4 2-16,-4 5-5 0,-4-3 5 15,-3-3 3-15,-3 4 4 0,-3-2-4 16,-5-1 4-16,-1 4-2 0,-3 0 0 0,-3 2 0 15,0 4 8-15,-1 2-1 0,3 2-3 16,-2 0 8-16,3 6 0 0,-2 1 1 16,2 1-1-16,2 5 6 0,-1 1 2 0,2 2 5 15,0 2 5-15,1 3-1 0,1 0 3 16,5 0 3-16,1 0 0 0,2 0 0 16,0 2-3-16,2-1 3 0,3 1 0 15,-1-2-2-15,4-1 3 0,1 1-3 0,4-1-2 16,0-2 1-16,4-1 1 0,2-2-2 15,4-1-2-15,1-3 1 0,1-2-2 16,3-2 0-16,1-3 0 0,0-1-1 0,3-6 1 16,1-1-5-16,-2-1-1 0,0-2 2 15,-2-2-3-15,-2-3-3 0,-3 1-2 0,-3-3 0 16,-4-4 2-16,-5-1-1 0,-3 1-3 16,-3 0-1-16,-3-3 1 0,-5 0 2 15,-4 0-6-15,-1 1 3 0,-4 0 2 16,-4 1-2-16,2 6-3 0,-3 1 2 0,1 3 1 15,-1 5 0-15,3 0-1 0,-1 6-1 16,2 0 6-16,1 4-1 0,0 4-2 0,1 0 3 16,0 6-1-16,2 1 2 0,0 2 0 15,1 4 0-15,2-1 5 0,1 4 0 16,3-3 1-16,1 1 2 0,0 0-1 0,1 0 1 16,4 0 0-16,1-1 2 0,1 0 0 15,4 0-1-15,2-2-1 0,1-1 0 16,3 0 0-16,2-4 1 0,5 2 0 0,-1-4-1 15,1-2-1-15,3-2-2 0,0-1 3 16,1-2-4-16,0-2 4 0,2-2-3 16,0-3-3-16,1-1 0 0,-1-3 5 0,-2-1-7 15,-1-2-1-15,-2-1 1 0,-5 0-2 16,1-2-2-16,-6-2 2 0,-1 0-2 0,-3-3-1 16,-4-1 0-16,-2 0-3 0,-1 0 0 15,-4 0 1-15,-3-1 1 0,-3 1-2 16,0 2 3-16,-3 1-2 0,-1 3-3 15,1 2 2-15,-3 4-1 0,0 1 3 0,1 1-2 16,-1 3 3-16,1 2-3 0,-1 1 4 16,1 3 1-16,0 1-1 0,-2 3-2 0,3 0 2 15,-1 3 0-15,0 1-1 0,3 3 5 16,1-2 0-16,1 3-2 0,1 0-2 16,1 0 4-16,2 1 1 0,2 1 2 0,1-2 2 15,2-1-4-15,3 1 0 0,2 0 1 16,4 0 0-16,0-2 0 0,3 0 0 15,6-1 0-15,-1-1 2 0,2-3 0 16,1-1-1-16,3-1-1 0,-3-2 2 0,4-2-2 16,-3-1 2-16,0-2-3 0,3-1 0 15,-2-3-2-15,0-1 1 0,-3-1-3 0,0-3-2 16,-4 0 0-16,0-3-6 0,-4-3-3 16,-4-1 1-16,-2-1-4 0,-5-1-5 15,-2-4 4-15,-4-1-3 0,-3 0 0 0,-3-2 3 16,-5 1-3-16,3 2 3 0,-4 2 2 15,0 4-1-15,3 1-2 0,-3 5 4 16,4 1 1-16,1 5 9 0,0 0-4 16,0 4-1-16,2 2-1 0,-2 4 2 0,2 1 1 15,-1 3 3-15,2 2-3 0,3 2 7 16,0 1 0-16,2 2-1 0,2 1 2 0,1 0 1 16,0 0 3-16,5-1-4 0,0 0 1 15,3 0 3-15,4 0-1 0,0-1 1 0,5-1 2 16,2-1-6-16,1 1-26 0,6-1-37 15,-3-3-32-15,1-1-39 0,-1-2-41 16,0 0-44-16,3-2-51 0,-5-2-886 16,0-3 393-16,-1 0 259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4:01.556"/>
    </inkml:context>
    <inkml:brush xml:id="br0">
      <inkml:brushProperty name="width" value="0.05" units="cm"/>
      <inkml:brushProperty name="height" value="0.05" units="cm"/>
      <inkml:brushProperty name="color" value="#92D050"/>
      <inkml:brushProperty name="fitToCurve" value="1"/>
    </inkml:brush>
  </inkml:definitions>
  <inkml:trace contextRef="#ctx0" brushRef="#br0">633 132 41 0,'-3'14'110'0,"3"-1"-6"0,3-3-12 16,2 1-5-16,2-2-6 0,1 0-6 0,3-2-3 15,1-2-10-15,1-3-1 0,-1-2-7 16,4 0-7-16,-3-2-9 0,-1-3 5 16,0 1-7-16,2-3-4 0,-2 0-1 15,-2-2-2-15,0 0-3 0,-2-1 1 0,0 1-4 16,0 0-3-16,-3-2 6 0,-3 2-5 16,1-1 1-16,-3 4-1 0,0-1-2 15,0 7 1-15,-3-7-3 0,3 7 4 16,0 0 0-16,-10-2-1 0,10 2-4 0,0 0 3 15,-13 13-6-15,10-6 6 0,3 0 0 16,0 0-5-16,0 2 2 0,0 0 1 0,5 0-3 16,-2-2 2-16,3 0 0 0,1-2 2 15,-2 1-3-15,3-6-2 0,-8 0 2 16,17 0-3-16,-17 0 2 0,19-9-4 16,-12 2-5-16,1 1 4 0,-1-4-5 0,0 1 3 15,-2 0-1-15,0 2-1 0,-2-2-2 16,-3 2 1-16,-3 1-4 0,3 6 6 15,-7-12-2-15,0 10-3 0,7 2 0 0,-18 0 1 16,18 0 1-16,-21 2-4 0,9 3 8 16,4-1-7-16,-2 1-3 0,3-1 10 15,-1 3-2-15,2 0-6 0,1 6-4 16,3-8-24-16,2 4-25 0,0 4-46 0,5-7-43 16,-3 3-340-16,4-2 165 0,-1 0 108 15</inkml:trace>
  <inkml:trace contextRef="#ctx0" brushRef="#br0" timeOffset="554">1006 277 48 0,'-2'6'102'0,"-1"1"-7"16,3-2-12-16,0 2 0 0,3 2-16 0,-3-9-3 16,2 11-2-16,3-8-5 0,0 1-8 15,-5-4-1-15,8 4-5 0,-8-4-5 16,0 0-6-16,18-4 2 0,-13 0-5 0,0-1-4 15,0 0 0-15,-5 5-2 0,5-9-6 16,-5 2 2-16,2 3-5 0,-2 4-1 16,-4-12 4-16,1 8 10 0,-2-1 5 15,5 5 1-15,-12-2 5 0,12 2 8 0,-16 2 0 16,6 1 3-16,2 0-8 0,1 3 1 16,-1-1-7-16,3 3-5 0,0 2-17 15,0-2 14-15,5 2-3 0,-2-1-6 16,4 0-24-16,1 0-36 0,2-2-40 0,0 1-54 15,2-5-314-15,1 2 153 0,-1-4 101 16</inkml:trace>
  <inkml:trace contextRef="#ctx0" brushRef="#br0" timeOffset="929">1227 423 142 0,'-5'6'137'0,"5"-6"-13"0,0 7-12 16,0-7-3-16,7 7-15 0,-2-5-9 15,-5-2-14-15,0 0 1 0,19 0-13 16,-12 0-2-16,-7 0-3 0,15-4-10 15,-10 1-5-15,3-1-2 0,-2-1-8 16,-1-1 0-16,2-2-6 0,-4 4 0 0,-1-3-1 16,1 0-4-16,-3 0 4 0,0 7 9 0,-5-9-6 15,2 5 5-15,-2-1-1 0,5 5 3 16,-10-3 1-16,10 3 0 0,-13 0 0 16,13 0-3-16,-10 5 1 0,2-1-6 15,6 4-4-15,-3-1 1 0,3 2-8 0,-1-2 3 16,1-1 0-16,2 4-8 0,2-1-23 15,1 0-21-15,-1-2-33 0,5 0-32 16,-2 0-38-16,3-3-365 0,-1-1 171 16,1 1 113-16</inkml:trace>
  <inkml:trace contextRef="#ctx0" brushRef="#br0" timeOffset="1291">1520 510 165 0,'0'0'166'16,"-10"7"-16"-16,5-4-15 0,1 5-14 0,2-3-14 16,2-5-7-16,0 11-11 0,2-8-6 15,2 5-12-15,1-5-12 0,2 1 2 0,-2-1-2 16,-5-3-9-16,10 2-6 0,-10-2-2 15,15-5-11-15,-10 1 3 0,-5 4-3 16,9-11-1-16,-4 6-3 0,-3-2-6 16,-2 0 2-16,0 7 6 0,-2-11 1 0,-1 6-4 15,-2 0 1-15,5 5-1 0,-14-4-4 16,14 4-2-16,-14 0-1 0,14 0 1 16,-15 4-2-16,10 1-6 0,5-5-4 0,-9 7-25 15,7-3-28-15,2-4-35 0,0 0-56 16,0 0-435-16,0 0 194 0,0 0 128 15</inkml:trace>
  <inkml:trace contextRef="#ctx0" brushRef="#br0" timeOffset="1646">1505 59 74 0,'0'0'122'0,"0"0"-9"0,0 0-11 16,0 0-14-16,0 0-3 0,22 3-14 0,-22-3 0 15,13-7-12-15,-6 2-5 0,-5 1-8 16,3 0-1-16,-1-4-2 0,-1 4-11 15,-3-3 4-15,0 7 8 0,-7-12 4 16,2 8 5-16,5 4 2 0,-12-5-4 0,2 3 10 16,10 2 5-16,-17 2 0 0,6 1-5 15,1-1-3-15,2 2-3 0,-2 1-3 0,3 0-5 16,2 1-4-16,0 1-5 16,-1 1-3-16,3-4-5 0,3 1-28 0,0 3-16 15,0-1-40-15,0-7-29 0,0 11-40 16,0-11-432-16,6 7 188 0,-6-7 125 0</inkml:trace>
  <inkml:trace contextRef="#ctx0" brushRef="#br0" timeOffset="2033">1334 205 112 0,'0'7'104'0,"0"-7"-11"0,7 7-8 16,2-5-10-16,-9-2-13 0,12 5-11 0,-7-3-2 15,-5-2-8-15,10 3-1 0,-10-3-4 16,0 0-5-16,15-5-2 0,-15 5-4 15,2-7-3-15,-2 7 1 0,0-7-1 16,0 7 0-16,0 0 1 0,-7-11 14 0,2 8 0 16,5 3 0-16,-12-4 2 0,7 1-1 15,-3 1-3-15,8 2 1 0,0 0-2 0,-16 0-6 16,16 0-2-16,-10 5-5 0,10-5 2 16,-7 7-4-16,2-3-4 0,5-4-21 15,-3 12-36-15,1-5-40 0,-1 0-340 16,3-3 143-16,0-4 95 0</inkml:trace>
  <inkml:trace contextRef="#ctx0" brushRef="#br0" timeOffset="2401">1086 485 15 0,'0'8'114'0,"0"0"-4"16,0-2-10-16,0 1-10 0,0-1-9 16,2 2-5-16,1-3-9 0,-3-5-1 0,0 0-10 15,2 6-3-15,-2-6-7 0,0 0-3 0,0 0-7 16,0 0 1-16,0 0-10 15,7-16-2-15,-7 16-4 0,-2-11 1 16,-3 4-1-16,3 0 6 0,-3 0-2 0,0 3 21 16,-2-3-11-16,0 2 5 0,7 5-3 0,-12-4 1 15,7 1-5-15,-3 1-3 0,8 2 1 16,0 0-9-16,0 0 2 0,-18 5-6 16,18-5 1-16,-8 7-6 0,6-3 5 15,2-4-9-15,0 9-23 0,0-9-28 0,0 0-28 16,2 12-35-16,1-8-351 0,-3-4 155 15,0 0 102-15</inkml:trace>
  <inkml:trace contextRef="#ctx0" brushRef="#br0" timeOffset="2787">839 646 121 0,'-5'9'123'0,"5"-1"-13"0,0-4-7 0,0 3-12 16,0 0-12-16,0-7-5 0,5 9-8 15,-3-7-8-15,-2-2-3 0,0 0-5 16,0 0-2-16,0 0-6 0,0 0 2 0,0 0-13 15,13-14 0-15,-13 14-5 0,-3-11 0 16,3 11 4-16,-5-7-1 0,5 7-1 0,-10-5 5 16,10 5-4-16,-7-2 3 0,7 2 6 15,0 0-4-15,-21 7 1 0,16-2 1 16,0-1-3-16,0 3-9 0,2-2 1 16,1 2-3-16,2-7-2 0,0 11-5 0,0-6-18 15,5 2-27-15,-5-7-43 0,7 4-49 16,-7-4-359-16,0 0 164 0,13-2 107 15</inkml:trace>
  <inkml:trace contextRef="#ctx0" brushRef="#br0" timeOffset="3415">46 363 16 0,'0'0'111'0,"-15"6"-12"15,15-6-11-15,-5 3-2 0,5-3-12 16,-2 5-14-16,2-5-1 0,0 0-3 16,-6 4 2-16,6-4-7 0,0 0-1 15,0 0-17-15,0 0 13 0,0 0 2 0,-8 4-8 16,8-4-8-16,0 0 2 0,0 0 10 15,0 0 0-15,0 0 0 0,0 0-3 0,0 0-5 16,0 0 2-16,0 0-7 0,-10 3-6 16,10-3 5-16,3 11-3 0,-3-11-6 15,5 12 3-15,0-8-2 0,-3 1 1 16,7 0-10-16,-2-1 10 0,1-2-6 0,2-2 2 16,-10 0 2-16,22-2-6 0,-8-2-7 15,-2-1 4-15,0 0-5 0,-2-1-1 16,4 1 0-16,-4-2-3 0,-3 0 5 15,1 3-5-15,-1-4-1 0,-2 4 1 0,-2-1-3 16,-1-1-1-16,-2 6 7 0,0 0-6 16,0 0 1-16,-7-7 0 0,7 7 0 0,0 0 1 15,0 0 3-15,-18 9-7 0,13-2 6 16,0-2 0-16,1-1-1 0,1 3-6 16,1-2 13-16,2 4-8 0,0-2 0 15,2-1-11-15,1 4-34 0,1-4-34 0,4 1-33 16,-1 0-385-16,3-2 169 0,0 0 111 15</inkml:trace>
  <inkml:trace contextRef="#ctx0" brushRef="#br0" timeOffset="3739">313 555 87 0,'0'7'129'0,"0"-7"-9"0,5 11-12 16,-3-6-8-16,3 0-11 0,3-3-6 15,0 0-14-15,0 0-3 0,-8-2-5 16,12 3-7-16,-12-3-6 0,13-5-4 0,-6 1-1 16,-2-1-2-16,-5 5-10 0,6-11 0 15,-3 4-6-15,-3 2-1 0,0 5-6 16,-6-11 10-16,1 5-1 0,0 1 1 0,0 0-2 15,5 5 0-15,-13-5-1 0,6 2-1 16,7 3-2-16,0 0-14 0,-15 8 15 16,15-8-15-16,-6 10 4 0,3-4 2 0,3 1-6 15,3 2-23-15,-1-2-31 0,4 2-35 16,2 0-38-16,-1-5-320 0,3 3 150 16,0 0 98-16</inkml:trace>
  <inkml:trace contextRef="#ctx0" brushRef="#br0" timeOffset="4042">575 722 55 0,'0'0'144'0,"-5"11"-14"0,2-3-14 15,1 1-8-15,2-2-11 0,2 2-9 16,1 0-9-16,-1-2-10 0,1-2-5 0,2 3 0 15,-3-3-6-15,0 0-6 16,3-1-4-16,-5-4-10 0,8 2-1 0,-8-2-5 16,0 0-1-16,0 0-2 0,11-16-9 15,-11 12 1-15,0-3 1 0,0 1-4 0,0-4-1 16,-5 2 5-16,1 2 0 0,2 0 1 16,-3-1-2-16,2 2 4 0,3 5-11 15,-7-5 0-15,7 5 0 0,0 0-4 0,0 0-10 16,0 0-20-16,-10 12-34 0,10-12-28 15,5 11-30-15,0-5-342 0,0 4 154 16,0-2 102-16</inkml:trace>
  <inkml:trace contextRef="#ctx0" brushRef="#br0" timeOffset="4329">831 963 150 0,'-5'8'160'16,"3"-3"-16"-16,-1 0-17 0,3 2-9 15,0-7-13-15,3 9-8 0,-1-6-8 16,-2-3-9-16,3 8-6 0,2-6-6 0,-5-2-8 16,0 0-4-16,0 0-7 0,0 0-5 15,17-6-3-15,-17 6-2 0,5-12-6 16,-2 8-4-16,-3-3-1 0,0 7 0 15,0-10-3-15,0 10-10 0,-3-8 2 0,3 8-6 16,-5-8-12-16,5 8-21 0,-2-4-23 16,2 4-30-16,0 0-30 0,0 0-385 15,-5-5 167-15,5 5 110 0</inkml:trace>
  <inkml:trace contextRef="#ctx0" brushRef="#br0" timeOffset="4732">681 370 34 0,'-2'7'110'0,"-1"-3"-10"0,3 3-6 15,-2 1-11-15,2-8-10 0,5 8-2 16,-5-8-8-16,5 5-4 0,-5-5-7 16,7 2-8-16,-7-2-1 0,0 0-3 0,0 0-3 15,15-9-6-15,-11 4-5 0,-4 5 1 16,2-7-7-16,-2 7-3 0,3-9 12 15,-3 9 2-15,-3-7-9 0,3 7-1 0,0 0-4 16,0 0-4-16,0 0 0 0,0 0 1 16,0 0-2-16,0 0-15 0,-16 16-26 15,14-9-36-15,2-7-41 0,0 12-232 16,0-12 115-16,-3 6 76 0</inkml:trace>
  <inkml:trace contextRef="#ctx0" brushRef="#br0" timeOffset="5063">625 569 29 0,'5'4'105'0,"-5"-4"-12"15,10 5-6-15,-2-3-12 0,-8-2 3 16,0 0-15-16,13 0-5 0,-13 0-13 16,0 0 0-16,0 0-5 0,0 0 0 0,10-7-9 15,-10 7-3-15,0 0-3 0,0 0 0 16,0 0-3-16,0 0-2 0,-23-6 8 16,23 6 0-16,-15 0-2 0,15 0 8 0,-15 4 10 15,8 1 0-15,-5-3 4 0,5 3-9 16,2-1-4-16,-2-2-7 0,2 3 0 15,5-5-5-15,-5 9 2 0,2-5-13 16,3-4-17-16,0 7-35 0,0-7-39 0,0 0-339 16,3 7 142-16,-3-7 94 0</inkml:trace>
  <inkml:trace contextRef="#ctx0" brushRef="#br0" timeOffset="5464">384 809 93 0,'8'2'110'0,"0"1"-11"0,-8-3-15 0,15 0-5 16,-6 0-13-16,-9 0-12 0,15-5-8 16,-6 1-9-16,-4-1-2 0,2 0-5 0,-4 1 6 15,-3 4-12-15,0-9 1 0,0 9-3 16,-5-9 2-16,5 9-3 0,-10-7 17 16,10 7 3-16,-14-3 1 0,14 3 5 15,-14 0-14-15,14 0 8 0,-13 5-6 0,8 0 0 16,5-5-2-16,-10 6-6 0,4-1 2 15,4 2-8-15,2-7 1 0,-3 11-6 16,3-6-9-16,0 2-24 0,0-7-28 16,3 9-20-16,-3-9-34 0,0 6-284 0,2-1 130 15,-2-5 86-15</inkml:trace>
  <inkml:trace contextRef="#ctx0" brushRef="#br0" timeOffset="5810">260 939 105 0,'0'0'119'0,"9"5"-11"15,-4-3-11-15,-5-2-15 0,12 2-8 16,-12-2-8-16,0 0-8 0,17-2-4 15,-17 2-11-15,7-5 0 0,-2 1-4 0,-5 4-5 16,3-7-4-16,-3 7-4 0,-3-9-2 16,3 9-8-16,0 0 9 0,-7-7-4 15,7 7 7-15,0 0 7 0,-12 0 1 0,12 0 5 16,0 0 0-16,-17 9 4 0,12-4-1 16,0-1-3-16,3 3 2 0,0-2-6 15,2-5-5-15,-3 11 0 0,3-6-3 0,0-5-6 16,3 7 0-16,-1-3-1 0,-2-4-1 15,7 5-13-15,-7-5-21 0,12 0-35 16,-12 0-38-16,0 0-57 0,17-5-318 0,-17 5 157 16,10-7 103-16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4:18.230"/>
    </inkml:context>
    <inkml:brush xml:id="br0">
      <inkml:brushProperty name="width" value="0.1" units="cm"/>
      <inkml:brushProperty name="height" value="0.1" units="cm"/>
      <inkml:brushProperty name="color" value="#8664B0"/>
      <inkml:brushProperty name="fitToCurve" value="1"/>
    </inkml:brush>
  </inkml:definitions>
  <inkml:trace contextRef="#ctx0" brushRef="#br0">705 213 91 0,'-12'-5'180'0,"2"3"-17"0,10 2-9 16,-21 0-11-16,11 2-9 0,-2-2-15 0,-1 1-5 15,-3 5-12-15,1-4-8 0,-2 5-5 16,-1 0-5-16,0 2-9 0,-5 2 0 0,0 3-4 16,-2 2 3-16,-1-1-5 0,-1 6-2 15,1-3 1-15,1 1-3 0,-4 4-3 16,2 2-4-16,-1 1 3 0,3-1-3 15,-4 2 3-15,4 2-3 0,2 1-1 0,1 0-2 16,2 0-5-16,4-3-2 0,-2 3-3 16,3 0-2-16,2-3-3 0,3 0-2 15,0 3-4-15,2-3 0 0,3 1-5 16,0 0-2-16,1-5-5 0,1 0 4 0,1-1-6 16,-2-1-1-16,4-3-3 0,0-2 2 15,-3 0-3-15,3-1-1 0,-2-6 0 0,2 3 6 16,-3 0-1-16,3-3 4 15,0-2-1-15,-2 0-3 0,-1-3-1 0,3-4-1 16,-2 7-3-16,2-7 1 0,0 0 0 16,0 0-7-16,0 0 1 0,0 0-7 0,-10-16 0 15,10 7-1-15,-2 2 0 0,2-1 0 16,2-5-1-16,-2 2 3 0,3-3-1 16,-3 1 0-16,2-1-3 0,3 0-1 15,-3 1 1-15,6-5 4 16,-3-1-4-16,1 1 1 0,1 0-3 0,3-3 2 0,0-2-1 15,3 0 2-15,0-3-2 0,0 2 1 0,4-1 2 16,-2-3-2-16,6 1-2 0,1-2 3 16,2 1-1-16,-2 0-2 0,4 1-1 15,-1-1 0-15,1 1 3 0,-3 2-1 16,-1 4 0-16,1 2 0 0,-3-3 0 0,4 4-3 16,-4 0 3-16,0-1 0 0,-2 6 0 15,2-4-2-15,-5 6-4 0,3-3 1 0,-3 5 0 16,0-2-3-16,1 2 0 0,-3-1 2 15,-3 4-1-15,0-1-1 0,-3 2 2 16,2-2-2-16,1 3 1 0,-5-1 1 16,2 1 0-16,-2 0 1 0,-5 4 1 0,10-5 1 15,-10 5 2-15,5-3-1 0,-5 3 1 16,0 0-1-16,0 0 1 0,0 0 1 0,-22 12-1 16,9-8 0-16,2 1-1 0,-4 4 2 15,-2 2 0-15,-1-2 1 0,-5 7 3 16,1-2-1-16,-2 4 2 0,2 0 3 15,-7 6-1-15,4 1 2 0,-3 0 3 0,3 6 1 16,-1-2 0-16,1 2 5 16,2 4-4-16,0 1 3 0,3 1-1 0,2 2 1 15,-5 3 2-15,5-2-4 0,3-1 0 0,0 2-1 16,5-11-1-16,0 4 1 0,2-2-3 16,-2-1 1-16,2-5-3 0,3-1 1 15,-2-4 0-15,2-1-4 0,2-1 3 0,-2-5 1 16,3-3 4-16,-4 3 1 15,3-3-1-15,-2-2-2 0,3-2 1 0,-3 0 0 16,2-2-7-16,3-5 4 0,-7 2-1 16,7-2-4-16,0 0 2 0,0 0 0 0,-8-14-2 15,8 5-1-15,0 2 5 0,3-4-5 16,-1-3-2-16,3-2 3 0,-2 0-1 0,2-5-3 16,2 3 3-16,3-3-2 0,-1-1 0 15,1-3 0-15,2-3 0 0,1 1 0 16,3-1-2-16,-1 1 6 0,-1-5-4 15,4 2-2-15,3 0 0 0,1 1 1 0,-1 1-1 16,2-1-3-16,0 4 4 0,2-3 2 16,1 2 0-16,1 4-3 0,4-3 0 0,-1 2 1 15,1 2 2-15,-1 1 4 0,1 2-5 16,-4 2-3-16,-1 2 0 0,-1 0-4 16,1 3-4-16,-4-1-7 0,-3 3-2 15,-4 0-7-15,0 2-6 0,-3 0-11 0,-1 0-12 16,-1 2-19-16,0 1-27 0,-2-1-34 15,-3 3-36-15,-5 2-43 0,0 0-639 0,10 0 290 16,-10 0 192-16</inkml:trace>
  <inkml:trace contextRef="#ctx0" brushRef="#br0" timeOffset="1508">142 1461 158 0,'0'22'195'0,"-2"-13"-6"0,2 5-4 15,0 0-4-15,0 2-8 0,2 2-8 16,-2 3-6-16,3 2-9 0,-1 0-6 16,3 2-6-16,0 5-9 0,0-3-6 0,2 3-8 15,1-1-9-15,-1 1-6 0,7-3-6 16,-4 3-5-16,5-2-11 0,-3-3-6 15,4 2-8-15,2-4-6 0,-1 2-8 0,4-2-3 16,-1-3 0-16,4 1-9 0,-2-3-2 16,-2 1-4-16,3-3-2 0,0 0-4 15,0-2-2-15,0-2 1 0,-4-4-5 16,5-1-3-16,-4-2-2 0,1-1 3 0,-1 1-3 16,0-3-2-16,1-2-2 0,-6 2 1 15,2-2-3-15,-1 3 0 0,-4-3 2 0,1-3-5 16,-1 3 0-16,-1-2-1 0,-1 0 2 15,0 2-3-15,-10 0 2 0,15-2-3 16,-7-1 1-16,-8 3 0 0,13 0 1 16,-13 0-1-16,10-2-2 0,-10 2-1 0,0 0 3 15,0 0-2-15,0 0 0 0,0 0-2 16,3 7 2-16,-3-7-1 0,0 0 4 16,0 0-3-16,-20 9-1 0,9-5-1 0,1 1 2 15,0-3 1-15,-3 1-3 0,-3-1 3 16,1 0 4-16,-2 3 0 0,2-3 1 15,-4-2 6-15,2 2 0 0,-4-4-2 0,1 2 2 16,-2-2 0-16,-2-1 4 0,4-1-4 16,-6-1 3-16,7-2 0 0,-4 1-6 0,0-6 6 15,0 1-3-15,2-2-1 16,1-5-2-16,1 1 2 0,0-6-3 0,2 0-4 16,-3-7 3-16,1-3-6 0,7 4 1 15,2 0-4-15,0-3 3 0,-1 0-2 16,3 0-1-16,3 0 0 0,-2 2-1 0,2 0 1 15,2 5 4-15,-2 5-3 0,3-3-1 16,2 5 0-16,-2-1 1 0,-1 4-4 16,3 0 0-16,-2 4-2 0,2-3 1 15,2 5 2-15,-2 0-1 0,3 2 4 0,-3 0-6 16,2 2 3-16,3 1 1 0,-5 4-2 0,0 0 2 16,0 0-1-16,15 2 2 0,-15-2-2 15,10 14 7-15,-5-7-7 16,2 4 0-16,2 3 1 0,-2 0 6 0,1 5-3 15,2-4-4-15,0 8 5 0,1 0-4 16,1 0 2-16,-2 2 0 0,5 0 3 0,-3-2-1 16,4 4 5-16,2-1-3 0,-1-1 5 15,4 5 0-15,2-3 5 0,0-2 4 0,0 0-9 16,0-2 3-16,2 0-1 0,-3-3-3 16,2-2 2-16,3 1 0 0,-1-3 2 15,-1 0 0-15,3-2-5 0,2-3 7 16,-1 1-11-16,4-3 6 0,-3-2-3 0,1 0-5 15,1-3 2-15,-1 1 3 0,-6-5-1 16,4 2-4-16,-5-4 0 0,2 2 2 0,-1 0 0 16,-1-3-1-16,-2-1 0 0,2-1 6 15,-4 3-6-15,3-3 1 0,-3-1 1 16,-3 1-7-16,4 0 3 0,-3-1 3 16,-1 1-3-16,-1-3 0 0,-3 5 3 15,-1-2-2-15,-2 3 0 0,2-3-3 0,-3 1 3 16,1 2-3-16,-3-4 3 0,1 4 1 15,-8 2 1-15,12-2 0 0,-7 0 0 0,-5 2 0 16,11-5-2-16,-11 5 0 0,0 0-1 16,0 0 2-16,0 0-2 0,0 0-2 15,0 0 1-15,0 0 3 0,0 0-3 0,-31 0-3 16,16 0 2-16,-1 2 0 0,-3 1 2 16,-1-3-2-16,-4 2 5 0,-1 2-2 0,-3-1 1 15,3 0-1-15,-9-1 5 0,2 0 7 16,4 0 0-16,-6-2-1 0,4 0 2 15,-3 0 0-15,-2-2 1 0,-1-2 3 16,3-2 4-16,-2 2-8 0,-1-1 3 0,3-4-3 16,3 0-2-16,-1 0 3 0,1-3-8 15,-3-4 0-15,-3 0-3 0,6-3 4 16,-1 0-5-16,4-4 0 0,-2 0-2 0,7-4 1 16,-4 2-3-16,6-5-1 0,1 0 1 15,2 0-2-15,2 0-7 0,5 0-9 16,1 1-23-16,4-3-18 0,0 0-23 0,0 3-33 15,3 1-38-15,0 0-42 0,2 5-55 16,2-2-54-16,3 3-733 0,0-1 352 16,2 2 233-16</inkml:trace>
  <inkml:trace contextRef="#ctx0" brushRef="#br0" timeOffset="8515">533 315 5 0,'0'0'160'15,"0"0"-3"-15,10-11-5 0,-3 6-6 16,1-2-14-16,3 0-2 0,-1 1-9 0,0-4-9 16,2 4-10-16,7-3-10 0,-4-1-7 15,2 1-9-15,4 1-6 0,-1 0-10 0,0-2-7 16,3 7-3-16,-3-3-4 0,4 0-9 16,1 4 1-16,-4-3-4 0,1 3-2 15,0-1-9-15,-3 3 4 0,1 0-4 16,-3 3-3-16,4-3-2 0,-6 2-2 0,2-2 1 15,0 3-4-15,-3-3-2 0,-1 2 1 16,0 0 0-16,-3-2-2 0,3 0 1 16,-6 3 4-16,3-3 4 0,-2 3 7 15,-8-3 2-15,16 0 0 0,-16 0-5 0,0 0 1 16,10-6-6-16,-10 6 0 0,0 0-1 16,0 0-1-16,-5-12-3 0,5 12 0 0,-10-4-2 15,1 0 1-15,-1 2-4 0,3-3-4 16,-3 3 1-16,-3-1 5 0,0 1-5 15,-2 0-1-15,2-1 2 0,-1 3-2 16,-3 3 0-16,3-3-3 0,-4 2 0 0,2 3 2 16,-1-3-6-16,-1 5 6 0,0-3-1 15,0 5-5-15,3-4 2 0,-3 3 0 16,3-2-1-16,3 1 2 0,-1-3 0 16,3 3 1-16,-3-3 1 0,3 1 0 0,0 0 0 15,2-1-2-15,-2 1 0 0,2-1 0 16,0-1 4-16,8-3 0 0,-12 4-1 0,7-2-3 15,5-2 3-15,0 0 0 0,0 0-1 16,-15-2 2-16,15 2-4 0,-2-9 0 16,2 9 1-16,5-9 4 0,-3 2 0 15,3 1-1-15,2-4 0 0,1 2 1 0,2 2-1 16,6-3 1-16,-1 0 4 0,2 0-3 16,2 2 2-16,1-2-2 0,-1 0 2 15,5 2 0-15,1 0-2 0,-2 3 0 16,7-3 3-16,-4 2-2 0,-4 1 1 15,5 1 3-15,-3 1 0 0,0 0 1 0,-4 2-1 16,2 0 0-16,2 0 3 0,-5 2-2 0,3 0 0 16,-8 1-2-16,4-1 1 15,-3-2 0-15,1 2-2 0,-4 0 1 0,1 1-1 16,-3-3 0-16,3 2 4 0,-5 0-3 16,2-2 13-16,-10 0 5 0,14 3 1 0,-14-3 1 15,10 0-2-15,-10 0-7 0,0 0 1 16,0 0-2-16,0 0-4 0,0 0-1 15,0 0 2-15,0 0-1 0,0 0-5 16,-19-16-1-16,9 13 2 0,0 1-5 16,0 0 2-16,-4-1-3 0,-1 1 0 15,0 2-1-15,-3-2-3 0,-2 2 4 0,3 0-4 0,-5 0 2 16,3 2-2-16,-5-2 0 0,2 5 0 16,-1-3 2-16,0 0-3 0,1 3-1 15,0 2 1-15,0-3 1 0,2 3-1 16,-3-2-1-16,5-1-1 0,-3 3 4 0,4-2-5 15,0-1 1-15,0 3 0 0,5-4-2 16,0 1 1-16,2-2-2 0,0 1 1 16,1-2 1-16,2 2-3 0,7-3 0 15,0 0 1-15,0 0 1 0,0 0-1 0,0 0 4 16,0 0 1-16,18-16 0 0,-3 9-1 16,2 0 2-16,2-2 0 0,6-2 1 15,1-1-1-15,1 3 1 0,2-2-5 0,0 1 6 16,3 2-4-16,-5 0-11 0,4 1-26 15,-6 3-29-15,1 2-29 0,-2 4-31 16,2 0-32-16,7 4-22 0,0-5-32 0,1 4-543 16,0 0 257-16,0 1 169 0</inkml:trace>
  <inkml:trace contextRef="#ctx0" brushRef="#br0" timeOffset="10021">1752 149 123 0,'0'0'176'0,"0"0"-7"0,5-9-6 16,-5 9-7-16,0 0-3 0,17 2-9 16,-17-2-7-16,0 0-7 0,26 4-2 0,-16 1-12 15,3-1-3-15,3 3-8 0,1 3-7 16,-2-1-5-16,4 2-4 0,-2 0-12 16,3 5 3-16,1 0-9 0,-1 3-4 15,3-1-3-15,0 2-8 0,-3-2-5 0,3 5-3 16,0 0-3-16,3 3-5 0,-4 1 2 15,-2-2-4-15,6 3-1 0,-6-1-4 16,1 0-1-16,-1 3-4 0,-3-3 1 0,4 3 2 16,-6-2-5-16,-3-3 2 0,4 3-4 15,-3-3 2-15,-3 0 2 0,0 0 2 16,-3-3-7-16,2 1 4 0,-4 0-5 0,0-2 2 16,0 2-3-16,0-3 0 0,-3 1-4 15,1-4 2-15,-3 3-5 0,2-2-2 16,-4-2-2-16,2 0 1 0,0 0-4 15,0-3-1-15,0 3 1 0,-3-4 1 0,3 1-4 16,0-1 4-16,-2 0-3 0,2-3 0 16,0 0-3-16,0-2 0 0,0 0 0 15,0-1 0-15,0 2-6 0,0-8 6 0,2 9-1 16,-2-9-1-16,3 7 3 0,-3-7-1 16,0 0 2-16,0 0-4 0,0 0 4 15,0 0-2-15,19-16-3 0,-16 6 0 0,3 1 4 16,-3 0 0-16,2-5 0 0,-3 3-1 15,0-3 0-15,1-2 2 0,-1-3-2 16,-2 3-2-16,0-4 0 0,0 2 1 16,0-5 2-16,-2 0-1 0,-1 0-4 0,-4-4 0 15,2 0 2-15,-4-3 2 0,-1 2-6 16,3-4 5-16,-5 5-2 0,2-5 5 0,-4 2-7 16,-1-4 3-16,-2 2-1 0,-2 2 1 15,4 2 2-15,0 1-4 0,3 2 0 16,-4 2 2-16,1 0-2 0,0 4 2 15,0-3-2-15,-1 4 2 0,4 2 0 0,-6 0 2 16,5 0-5-16,0-1 5 16,-2 4-1-16,3-1-3 0,-4 0 0 0,1 1 0 15,0-1 1-15,-1 1-1 0,1 1 0 16,3-2-2-16,-3 3 4 0,-1 0-6 0,1-1 4 16,2 0 1-16,-1 2 2 0,0 0-1 15,-1 1 0-15,3 0-4 16,2 0 1-16,-1 2-1 0,1 0 0 0,0 0 2 0,2 3-3 15,-2-3 4-15,3 2-4 0,1 0 1 16,-2 1 2-16,3 0 1 0,5 4-2 16,-10-5-2-16,10 5-1 0,-10-5 2 0,10 5-2 15,0 0 6-15,-4-1-2 0,4 1 0 16,0 0 0-16,0 0-5 0,4 17 3 0,1-10 0 16,0 0 6-16,3 2-5 15,2 5 3-15,1-2 1 0,1 3-3 0,1 2 4 16,4 1 0-16,2 1-4 0,1 3 2 15,-1 1 2-15,5-3 2 0,-2 5-7 0,4 2 0 16,-3-1 5-16,0 2-1 0,0-1 2 16,-4 0-1-16,5 1-2 0,-4-1 0 15,-2-2 3-15,-3 0-1 0,0 0 0 0,1 3 3 16,-3-3-6-16,-1 3 3 0,-2-3 2 16,0 2-3-16,1 3 1 0,-1-3-1 15,-5 0 2-15,2 1 0 0,-2-1 3 0,-2-1-1 16,2-3-3-16,-3 2 2 15,1-2 1-15,-3-3-3 0,2 3 0 0,-2-5 1 16,0 3 1-16,0-5 1 0,0 0-3 16,0 0-2-16,0-3 1 0,0 1 1 0,0-2-5 15,0-1 3-15,0-1-3 0,0-2 2 16,0 2-1-16,0-1 1 0,3-2 6 16,-3-3-7-16,0-4 2 0,6 5-2 15,-6-5 4-15,0 0 2 0,0 0-3 0,0 0-2 16,12-18 2-16,-7 9-3 0,-2-3 3 15,2-4 1-15,-3 2-1 0,-2-7-1 0,0 1 2 16,0-2 1-16,-5-5 0 0,3-4-3 16,-6-3 0-16,-2-6 2 0,-3 0-1 15,0-4-4-15,-6-4-1 0,-5 0 1 16,2-2-5-16,-4 0 3 0,-2 1 0 0,0 1-1 16,1 3-1-16,-2-1-2 0,2 1 2 15,-2 3 0-15,2 1-3 0,3 7-3 16,4 0-9-16,-3 2-7 0,1 2-6 0,4 0-15 15,0 7-15-15,3 0-14 0,0 3-18 16,2 4-23-16,2 0-22 0,1 2-27 16,0 3-56-16,1-1-556 0,1 5 265 0,-1 3 176 15</inkml:trace>
  <inkml:trace contextRef="#ctx0" brushRef="#br0" timeOffset="11356">1686 2078 108 0,'8'0'198'15,"-8"0"-12"-15,20-2-8 0,-7-1-11 0,2-4-8 16,3-2-10-16,3 0-13 0,3-5-11 15,-1 0-6-15,5-2-9 0,1-4-8 16,1 1-11-16,1-3-9 0,-4-3-6 16,1 4-7-16,0-6-4 0,-2 2-7 0,-1-1-5 15,1-1-7-15,-4-1-3 0,1 3-2 16,-5 0-5-16,-1 3-4 0,-1-5-3 16,2 3 0-16,-3 2-4 0,-3-4-4 0,4 1 0 15,-4 0-3-15,1 0-7 0,-3 2 3 16,3 0-1-16,-3 0-1 0,-2 3-2 15,-1 2-2-15,1-1 1 0,-3 6-2 0,2-3 0 16,-4 2 2 0,3 2-3-16,-4 1 1 0,1 1 0 0,2 1-2 0,-5 0 1 15,2 2 1-15,1-2-1 0,-1 4-3 16,-2 5 2-16,-2-9-3 0,2 9 1 16,-3-5-2-16,3 5-1 0,0 0 2 15,0 0 0-15,0 0 0 0,-15 19-2 0,9-10 0 16,4 1 4-16,-6 3 1 0,1 3-1 0,-1 0 4 15,1 3 3-15,-1-1 1 0,1 3 3 16,-4 4-1-16,1-3 4 0,-3 4-3 16,1-4 1-16,-2 3 1 0,2-2-3 0,-3 3 3 15,0-1-4-15,-6 0-1 0,1 3-2 16,-6-1 1-16,1-2-1 0,-1 2-3 16,2-2-1-16,-5 1-2 0,2 1 1 0,-2-4-1 15,2 0-2-15,-2 0 1 16,5-4 0-16,-2-2 0 0,3-1-2 0,0 3 0 15,0-4 0-15,6-3-1 0,-2-1 1 16,5-2-2-16,1 0 1 0,3-2-3 0,2-2 1 16,0-1-2-16,3-1 2 0,5-3 3 15,0 0-1-15,0 0-2 0,0 0 0 16,0 0 2-16,0 0 1 0,29-16-2 0,-17 11-2 16,3-5 4-16,4 2 0 0,-2-1 2 15,0-1-1-15,4 2-1 0,2-6 1 16,3 0 1-16,-4 1-1 0,4-3-1 0,-4-2 1 15,3-1-1-15,-1 1 3 0,1-3-1 16,1-4 1-16,-6 4-4 0,1-5 2 16,1-1-2-16,0 0 3 0,-3 2-7 15,-4 0 7-15,2 0-1 0,-1 0-8 0,-1 0 9 16,-3-1-1-16,-2 1-5 0,2 2 6 16,-2 3 0-16,-3-1-3 0,-2 1 1 0,0-1 0 15,0 2 3-15,0 2-3 0,-3 1 1 16,1 2 0-16,3 0-2 0,-4 3 4 15,1-1-3-15,-3 3 2 0,2 0-3 16,1 0 0-16,-1 4-1 0,-2-2-1 0,0 7 2 16,0 0-1-16,0 0 0 0,0 0 0 15,0 0 2-15,0 0-2 0,-2 21-1 16,-1-10 2-16,1 1-3 0,-1-1 0 16,-3 3 2-16,4 2 1 0,-3 0 1 0,0 3 0 15,-3-1-2-15,3 0 2 0,-2 2 2 16,-3 6 1-16,-4 0 0 0,4 1-2 0,-7 4 2 15,0 1 1-15,-4 1 2 0,-2 1-2 16,0 0 6-16,-2 0-1 0,-6 5 2 16,6-7-1-16,-6 7 2 0,4-9-3 15,1-1 1-15,-1 1 0 0,-2-5 1 0,4-2-4 16,2-3 2-16,3-1-4 16,-1-4-1-16,3-1-9 0,3-5-15 0,3 3-29 15,-2-5-29-15,5-2-32 0,-1-1-28 16,2 1-42-16,3-3-53 0,5-2-580 0,-10 4 276 15,10-4 182-15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4:44.442"/>
    </inkml:context>
    <inkml:brush xml:id="br0">
      <inkml:brushProperty name="width" value="0.1" units="cm"/>
      <inkml:brushProperty name="height" value="0.1" units="cm"/>
      <inkml:brushProperty name="color" value="#422E5B"/>
      <inkml:brushProperty name="fitToCurve" value="1"/>
    </inkml:brush>
  </inkml:definitions>
  <inkml:trace contextRef="#ctx0" brushRef="#br0">3369 1114 56 0,'0'0'94'0,"-7"2"-6"16,7-2-7-16,0 0 2 0,-5-11-14 16,5 11 1-16,-3-14 0 0,6 7-5 0,-3-5 2 15,5-2 2-15,0 3-8 0,1-7 4 16,1 2-6-16,1-4 2 0,-1 2-5 16,6-5-2-16,-3 0-3 0,3 0 0 15,-3 0-6-15,3 5-8 0,-1 0 2 0,-2-1-8 16,4 3 0-16,-5 2-8 0,1 1 1 15,0 1-4-15,-2 3 0 0,0 2 1 16,0 0-9-16,2 6 2 0,-3-2 1 16,-7 3 2-16,18 0-9 0,-18 0 3 0,16 3 1 15,-9-2-2-15,1 4-1 0,-3 0-4 16,2 1-2-16,-2-1 2 0,2 0 1 16,0 1-3-16,0 1 1 0,-2 2-1 0,0-2 0 15,0 0 4-15,-3-1-1 0,3 2-6 16,0-2 2-16,-2 1 1 0,-1 1 2 15,3 0-2-15,-5 0 7 0,3-2-7 16,0 1-2-16,-3 0 1 0,3 0 0 0,-3 0 0 16,0 0 4-16,0 0-2 0,0-1-3 15,0 1 5-15,0 0-6 0,-3 0 8 16,3 2-5-16,-3-2 1 0,0 2-1 0,1-2 3 16,-3 2-3-16,2 1 3 0,1-2-2 15,-3 1 1-15,2 1-1 0,1-1 0 16,-1 0-1-16,-2 0-2 0,3 0 7 15,0 0-3-15,-1 0-1 0,-2 0 2 0,3 0 3 16,-1 1-4-16,-3-1 1 0,3 0 0 16,1 3-2-16,-1-3 0 0,1-2 0 15,2 2 0-15,-2 0 2 0,-1 0-3 0,3 0 3 16,0 1-3-16,-2-4-2 0,2 1 2 16,0 1 0-16,0 2 0 0,0-2 1 15,2-2-1-15,-2 1-1 0,3-3 1 16,-1 3 0-16,-2-7 4 0,5 7-8 0,-3-2 4 15,7-3-2-15,-9-2 2 0,13 4 2 16,-4-4-2-16,1 0-2 0,3-2 0 16,-2-2 2-16,1-1 1 0,3 1 1 0,-2-1-5 15,3 0 1-15,1-1 0 0,0-1-3 16,0 0 7-16,0 0-3 0,-2-2-2 0,0 2-1 16,1 0 5-16,-1 1-5 15,-3 0 1-15,2 2 2 0,-4 0-5 0,0 2 4 16,0-3-4-16,-3 5 1 0,-7 0 2 15,21 0-1-15,-21 0 4 0,17 2 0 0,-9 1 0 16,-1 3-3-16,1-2 2 0,0 4-2 16,-3 2-1-16,3-2 2 15,-6 3 0-15,1 1 2 0,-1 1 2 0,1 1-1 16,-3 0 2-16,0 4-4 0,0 0 3 0,-3 0-3 16,-2 3 4-16,0 9 1 0,-2-2 3 15,-2 1 3-15,-1 4 3 0,-2 5 1 16,0-2 2-16,-1 4 0 0,-1 1-5 15,0 0 2-15,-1 0-1 0,-4 0 2 0,7 2-2 16,-3-2-1-16,2 1 1 0,-5 2-3 16,5-6 0-16,-1 1 1 0,1 0 1 15,-1-1-6-15,2-3 1 0,-3 2 0 0,3-2 0 16,1-6-3-16,1 0 1 0,-3 1-3 16,3-3 1-16,-3 1-1 0,3-3 2 15,-3 0-1-15,1-2 0 0,0 1-1 16,-2-2 0-16,4-2-1 0,-2-1 2 0,2-3-2 15,2 0 1-15,-3-1 0 0,4-3 1 16,-1-1 2-16,3 1-3 0,-2-5-1 0,2-1 0 16,2-1-1-16,-2-3-1 0,5-2-2 15,0 0 5-15,0 0-2 0,0 0-2 16,-8-20 0-16,10 8 1 0,2 1-1 16,-2-7-2-16,3-1 1 0,0-1 0 0,0-3 0 15,3-2 2-15,-1-2-4 0,1-1 0 16,2 1-1-16,1-1 2 0,-1-2 1 15,0 2-1-15,-1-1-1 0,1 0 1 16,4 1 1-16,-4 3-1 0,0-2-2 0,0 4 0 16,-3 0-2-16,4-3 2 0,-3 8 1 15,-1-2 2-15,-2 4-1 0,0 0 1 16,0 0-1-16,0 2-1 0,-2 3 0 16,-1-3 3-16,1 4-2 0,-1 0 2 0,2-2-2 15,-4 3 3-15,0 0-2 0,0 0 0 16,0-1-2-16,-4 4 0 0,4-1-2 15,-2 0 2-15,2 7-1 0,-8-10-1 16,6 6 3-16,2 4 1 0,-10-4-5 0,10 4 8 16,0 0-5-16,-18 4-2 0,18-4 1 15,-16 7 1-15,9-3 3 0,-1 3-5 0,-2 3-1 16,3-1 4-16,-3 2 1 0,-1 3-2 16,3 0 3-16,-4 2 1 0,2 0-1 15,0 2-1-15,-1-2-1 0,4 2 2 16,-3 2 0-16,2-1-2 0,-2-1 1 0,3 1 2 15,2 1-1-15,-1-2 0 16,1 1 2-16,0 2-1 0,0-3-1 16,2 1 0-16,-2-2-1 0,3 4-1 0,2-3 4 0,-3 0-2 15,3-4 1-15,-2 2-1 0,2 0 4 16,0 0-1-16,0-2-5 0,0 2 5 16,-3 0-1-16,3-3 0 0,-2 2-3 15,0 1 2-15,-1-1 1 0,-2 1 0 0,-1 0-2 16,-2 0 3-16,3 0 1 0,-4 0-6 15,1-2 2-15,1 2 0 0,-3-3 3 16,-1 1 1-16,1-2-5 0,0 1 2 16,0-1 0-16,0-1 1 0,-4 1-2 15,4 0 1-15,0-3-3 0,1 2 3 0,1-1-3 16,1-2 1-16,-2 1 1 0,1 3-1 16,1-3 0-16,2 0 2 0,0 2 0 0,-2-1 0 15,2-1 0-15,2 2 2 0,-2-3 1 16,-1 2-2-16,4 2-1 0,-3-1 0 15,2-2 1-15,-2 0-2 0,0 0-2 0,0 1 4 16,0-1-2-16,0 0 4 0,0 2-4 16,-3 1-2-16,3 0 19 0,-5-1-1 15,0 3-3-15,0-2 0 0,0 1 1 0,-1 0-3 16,1 1-3-16,0-2 1 0,0 1-1 16,0-1-2-16,3-1 1 0,-2-1-5 15,-1 0 4-15,3 0-5 0,-1-1 2 16,3 0 2-16,0 0-1 0,-2 0 0 0,-2 0-3 15,2 1 0-15,-1 2 1 0,-2-2-1 16,3 0 0-16,-3 1 3 0,-1 1-2 16,1 0 0-16,0-1 1 0,0 0-1 0,-2 0-6 15,1-2 8-15,1 2-2 16,-3-3-2-16,6 2 0 0,-6-4 3 16,5 0-4-16,-2-1 3 0,0 0-2 0,0 0 2 0,3-1 0 15,-3 0 0-15,1-1-3 0,-1-1 0 16,3 0 1-16,-3 0-4 0,10-2 6 15,-21 3-2-15,11-3 1 0,-3 0-1 16,1 0 0-16,-1 2-3 0,-3-2 2 0,1 0 0 16,1 0 0-16,-3-2 1 0,3-1-1 15,-1 3 1-15,0-2-1 0,1 0 0 16,2-3-2-16,-1 3-1 0,3-3 0 16,3 1 1-16,-2-1-2 0,4-2 2 0,3-2-1 15,-1-2 2-15,6 1-3 0,-1-3 3 16,1 0-1-16,2-1 2 0,3-4-2 15,0 2 3-15,2-3-1 0,2 4 1 16,1-2-2-16,3-4 1 0,-1 3 2 0,-1 0 0 16,5 0-2-16,-4-1 2 0,0 1-1 15,0 4 0-15,-2 1-1 0,2-3 1 0,-2 4 1 16,-1-1 1-16,2 1-4 0,-4 2-1 16,2-1 2-16,-5 3 3 0,3 0 0 15,-1-1-1-15,-1 3-2 0,-4-1-2 16,4 0 4-16,-3 2 1 0,0-2-1 0,0 3-1 15,-3-1-1-15,-2 5 2 0,5-9-3 16,-2 4 2-16,-3 5-1 0,0 0-3 0,-5-9 1 16,5 9 2-16,-10-2 0 0,10 2-1 15,0 0 0-15,-22 4-1 0,12-1-1 16,-2 1 2-16,0 1 3 0,0-3-4 16,-1 3-1-16,0 2 2 0,-2-3 0 0,0 3 0 15,2 0-1-15,0 0-1 0,-2 0 5 16,2 2-2-16,1-2-3 0,1 2 0 15,1-2 2-15,-2 1 2 0,4 0 0 16,-2 2 1-16,2-4-2 0,-2 1 3 0,2 0-5 16,1 2 2-16,-3-2 0 0,2-1 1 15,-3 4-1-15,1-4 1 0,0 1 1 16,0 2-1-16,1-2-1 0,-1 0-1 0,1 0 1 16,-3 0 0-16,2 0 1 0,0-2-1 15,-3 1-1-15,2-2 1 0,1 3 0 16,-2-2 3-16,-1 0-2 0,2 1-1 15,-1-1 1-15,-1-1 2 0,3 1-4 0,-2 0-2 16,-2-3 4-16,2 3 0 0,2-1-1 16,-2-2-1-16,-2 3 3 0,2 0-2 0,2-3 0 15,-3 3-2-15,3-3 1 16,-1 3 2-16,1-3-1 0,3 0 0 0,-3 2 1 16,0-1 0-16,10-3-2 0,-19 2 6 15,12 1-4-15,0-1 0 0,-1-1-3 0,8-1 2 16,-15 4 1-16,9-2 0 0,-1 0 1 15,7-2 2-15,0 0-1 0,-18 2-4 16,18-2 4-16,-10 3-4 0,10-3-3 0,-7 2 5 16,7-2-1-16,-11 1-3 0,3 3 4 15,8-4 0-15,-10 2 2 0,10-2-2 16,-10 4 0-16,5-1 2 0,-2-1-2 16,7-2 0-16,-7 3-1 0,7-3 0 0,-12 4 2 15,12-4-2-15,-7 4 3 0,7-4-5 16,-7 5-3-16,4-1 5 0,3-4 0 15,-7 7 3-15,2-2-4 0,2-1 0 0,3-4-2 16,-5 9 4-16,3-4 2 0,-1 0-2 16,-3-1-1-16,6-4 2 0,-2 9-1 15,-1-3-3-15,1-3 5 0,2-3-3 16,-3 9 2-16,3-2 0 0,0-7 1 0,0 12 0 16,0-8-4-16,0 3 2 0,0 0 0 15,0 0 0-15,0 0-2 16,0-1 1-16,0 1 2 0,3 0-1 0,-3 0 1 0,0 0-1 15,2-2 1-15,-2 2 0 0,3 0-2 16,-1-3 1-16,-2-4-2 0,9 9 2 16,-4-4 1-16,0 0-4 0,-5-5 3 0,12 4 0 15,-2 1-4-15,0-3 2 0,-1-1 3 16,1-1 1-16,2 6-3 0,-2-4 1 16,2 0 0-16,-1 1 0 0,-1-1-1 15,3 1 1-15,-3-1 2 0,0 2-2 0,-2-2-1 16,2 3 1-16,-2-3 0 0,-1 3 1 15,-2-3 1-15,2 3-4 0,-2-1 1 0,-2 1 2 16,-1 1-2-16,2 1 1 16,-1 0 2-16,-6 0-1 0,-1-1 2 0,-1 4-1 15,3-1-2-15,-6-2 0 0,1 2 2 0,0-2-2 16,-3 2 0-16,-4-2-1 0,2 0 2 16,-1-1-3-16,-2 1 2 0,-1 0 0 15,1-2-2-15,3-1 1 0,-5 1-2 16,0-3 3-16,0 3-2 0,2 0 4 0,-3-3-3 15,3 1-1-15,-3-1 1 0,0-2-2 16,0 2 2-16,1 0-1 0,-4 0 1 16,1-2 0-16,0 2 1 0,-1-2-3 15,1 3 1-15,-1-6-1 0,-1 6 4 0,2-6 1 16,-1 3-2-16,1-2-2 0,-1 0 2 16,4 0-3-16,-1-2 2 0,0-4 1 15,3 1-1-15,0 0-1 0,5-4 3 0,-4 2-3 16,2-5-4-16,5 3 7 0,-1-3-2 15,1-2-1-15,4 2-1 0,-2 1 2 16,-1-1-3-16,4 0 2 0,2 1 1 0,0-1-1 16,2 0 0-16,2-1 2 0,-2 1-1 15,3 0 0-15,0-2-3 0,3 2 5 16,-1 0 1-16,0-2-5 0,3 2 2 16,2 1 1-16,-5 1-2 0,3-1 0 0,0 1 2 15,0 0 0-15,0 1 1 0,1 2-6 16,-1-2 6-16,0 0 0 0,0 2 1 0,-3-1-3 15,2 0 3-15,-2 4-2 0,1-4-4 16,-3 4 6-16,2-1-1 16,-2-1 1-16,0 0-5 0,0 1 4 0,0 0-1 15,-1 1-1-15,1-1 1 0,-3 0 1 0,1 0 1 16,1 2-3-16,-1-1 0 0,-3 6 3 16,2-12-2-16,1 7 2 0,-3-1-2 15,0 6 2-15,0-9-3 0,0 9 2 16,-3-10 1-16,3 10-5 0,-5-6 4 0,3 1-1 15,-3 1-4-15,0-1 6 0,-1 0-4 16,1 0 1-16,5 5 2 0,-12-4 0 16,4 2-2-16,1 0 1 0,7 2-2 15,-13-5-2-15,13 5 2 0,-16-2 2 0,9 2-2 16,7 0 1-16,-15-2-2 0,15 2 1 16,-15 0 4-16,15 0-4 0,-16 0 1 0,16 0-1 15,-15 0 2-15,7 2-1 0,-1 0 2 16,9-2 0-16,-17 2-2 0,7 1 1 15,1-3 0-15,1 2-1 0,-2 0 3 16,10-2-2-16,-18 3 2 0,8-3-2 0,0 1-1 16,0-1-2-16,10 0 4 0,-19 3-1 15,9-3-2-15,0 2 0 0,0-2 5 16,10 0-6-16,-21 0 1 0,21 0 0 0,-17 0 1 16,7 0 0-16,0 3-1 15,10-3 1-15,-21-3 0 0,11 3 0 0,10 0 0 16,-20 0 1-16,8 0 0 0,12 0-1 0,-21 0-2 15,11 0 3-15,-3 0 1 0,13 0-4 16,-18 0 4-16,18 0-1 0,-17 0-2 16,9 0 4-16,1-2-3 0,7 2-2 0,-16 0 4 15,8-4-4-15,1 1 5 0,-1 1-4 16,8 2 2-16,-15-5 0 0,10 1 0 16,-2 2 0-16,-2-3 0 0,4 0-2 15,-2 1 0-15,2-1 2 0,-3 1-1 0,3-1-1 16,0-2-1-16,-2 1 2 0,1-1-2 15,1 0 3-15,0-2-1 0,0 2 0 0,0-4-2 16,0 2 3-16,0-3-2 16,0 0 0-16,0 1 0 0,0-1 0 15,3-1 0-15,-4 1-1 0,3 1 0 0,-2-3 3 16,0-2-1-16,0 0 0 0,0 2-2 16,0-4 1-16,0 2-1 0,0-2 0 0,0 0 0 15,-2 0 0-15,1-3 3 0,-4 2-5 16,2-4 2-16,-2-2 1 0,0 2 1 15,-3-4-2-15,3 2 0 0,-2 0 2 0,-1-2-4 16,3-1 2-16,-3 3 0 0,3-3 0 16,0 3 0-16,0 0-1 0,2 0 1 15,0-3 0-15,0 4-1 0,3 3 0 16,0-3 3-16,0 5 0 0,5-4-1 0,-2 4 0 16,2-2-1-16,0 3 2 0,2 4-1 15,1-2-1-15,-1 3-3 0,3 1 6 0,0 1-3 16,3 4 2-16,-2-2 1 0,4 4 0 15,-3 1-2-15,3 2 0 0,0 0 0 16,-10 2-7-16,19 2 3 0,-9 0-4 16,-3 5-1-16,3 0 3 0,-3-1-2 0,1 4 5 15,1 1-1-15,-2 0 0 0,0 4 3 16,-2-2-3-16,3 3 0 0,-6-5 1 16,3 5 2-16,0 0-1 0,-2 1 3 0,3-1 1 15,-4 0-2-15,1-3 4 0,-1 3-4 16,-2-2-4-16,3 0 4 0,-1-1 2 15,1 1 0-15,-1 0-2 0,1-1 2 16,-1 3 0-16,3-2-4 0,0-1 4 16,-2 1 0-16,2 0-2 0,2 0-1 0,2 0 2 15,-2 0-1-15,1-3 6 0,2 1 0 0,-1-1 0 16,1-2 0-16,-1 0-2 0,1-2-1 16,0 2 2-16,0-2-2 0,-3 0 1 15,3 0 0-15,-1-3-4 0,-4 1 6 16,2 1-7-16,-2-1 8 0,0-3-2 0,0 5-3 15,0-5-3-15,-5-2 8 0,8 5-3 16,-8-5-2-16,0 0 2 0,8 2-5 16,-8-2 7-16,0 0-3 0,0 0 2 15,0 0-4-15,0 0 0 0,5-13 5 0,-5 13-3 16,-2-10-1-16,2 4-3 0,-3-1 4 16,0 0-5-16,3 0 2 0,-3-2 1 0,1-2 1 15,-1 2 2-15,1-1-2 0,2 1-6 16,-3-2 6-16,1 0 1 0,-1-4-3 15,1 5 0-15,-1-2 1 0,1-2 1 16,-1 2 0-16,1 1 0 0,-1 0-1 16,3 0 2-16,-2-1-3 0,-3 0 0 0,2-1-1 15,1 3 1-15,-1-1 2 0,1 0-2 16,-4-1 2-16,3 1 2 0,1-2-3 16,-3 4 0-16,2-1 1 0,1-1-2 0,-3 2-1 15,0-3 2-15,0 3-1 0,2-3 0 16,-2 3 4-16,1 0-1 0,1 0-3 0,-3-1-3 15,3 1 7-15,-2 0-3 16,0 1 0-16,3 0 3 0,-3 0-3 0,3-2 1 16,-1-2 0-16,1 3-1 0,-3 0 2 15,2 0-4-15,1-2 2 0,-1 2 1 0,1-3 0 16,-1 3 0-16,3-2-2 0,-2 2 4 16,-1-3-1-16,0 3-5 0,3 0 4 15,-3-2 0-15,1 1-2 0,-1 1-1 16,1 0 2-16,-1 0-2 0,-2-1 1 0,3-1 2 15,-1 2 0-15,1 0-3 0,-1-1 3 16,-2 1 1-16,3-3-2 0,-1 4 1 16,-2-1 0-16,3-3-1 0,-3 3 3 0,1-2-4 15,-1 2 1-15,3 0-2 0,-1 0 4 16,-2-2-3-16,3 3 0 0,-1 2-1 16,-2-1 1-16,3-2 0 0,-1 1-1 0,1 2 3 15,-1 1-1-15,1-2 2 0,-1 0 1 16,1 3-5-16,2 4 0 0,-5-7 3 15,1 2-2-15,-1 1-2 0,5 4 1 16,-5-5 3-16,5 5 0 0,0 0-3 16,-10-2 0-16,10 2-1 0,0 0 3 0,-14 4-9 15,14-4 9-15,-10 7 2 0,5-4-3 16,-4 1 0-16,9-4-1 0,-12 7 0 16,7-2 3-16,0 2-9 0,-3-3 8 0,1 1 2 15,2-3-3-15,-1 5 2 0,-2-2 0 16,3 1 0-16,0-1-1 0,0 0 2 0,-2 1-3 15,2-1 4-15,2 2-4 0,-1-3-2 16,-1 3 4-16,-2-2 0 0,2 1 0 16,3 2 0-16,-3-4 0 0,0 0 0 0,0 3 0 15,3 0-2-15,-3-3 1 0,2 1 2 16,-2 0-1-16,0-1 0 0,5-4-2 16,-5 9 4-16,-1-5-2 0,6-4-1 15,-10 8 3-15,8-6-1 0,-3 3 0 0,5-5-2 16,-13 3 3-16,13-3-4 0,-12 3 2 15,1-3-2-15,11 0 1 0,-15 0 2 16,15 0-3-16,-18 0-8 0,11-2 11 0,7 2-3 16,-21-1 1-16,11-2 0 0,-2 0-1 15,2 1 2-15,-4 0 3 0,4-3-4 16,-5 2-1-16,3-1 2 0,-2 0 0 0,-3-1-2 16,2-2 6-16,-2 3-10 0,0-3 5 15,-2-2-2-15,1 2 1 0,-3-2 0 16,1 2-2-16,-3-4 0 0,-2-2 0 15,1 2-1-15,0 1 2 0,1-2-2 0,-3-4 1 16,4 2 0-16,-2-2 1 0,2-2 3 16,-2-1-5-16,5 1 3 0,-1-5 2 15,-1-2-2-15,6 0-5 0,0-1 4 16,1-5 1-16,4 2-1 0,3-4-1 0,2-1-1 16,5 0 1-16,0 2 4 0,0-2-4 15,5-1 3-15,2 1-2 0,1 0 4 0,5-1-4 16,0 3-7-16,-3 5 10 0,2 2-2 15,-2 0 1-15,4 3 0 0,-4 3 1 16,0 3 0-16,-1 0 1 0,1 2-8 16,2 2 5-16,-3 5 6 0,1 1-4 0,-2 1-2 15,2 1 2-15,1 4 1 0,-11 0-1 16,15 2-5-16,-5 0 4 0,-3 3 2 16,1 1 1-16,-1-1-4 0,2 4 4 0,-2-2 0 15,-2 2 0-15,0 3-3 0,0-1 4 16,2 2-7-16,-4-1-2 0,2 3 7 15,0 3 2-15,0-5-4 0,-1 3 4 16,1 0-5-16,-1 2 2 0,-1-2-1 0,2 0 1 16,-3 3 1-16,3-4-1 15,0 2 2-15,0-1 1 0,0 0-1 0,0 0-1 0,4 0-1 16,-4-4 2-16,5 6 2 0,-3-5-1 16,1 1-3-16,4-1 0 0,-5 1-5 15,5-3 3-15,-2 1 8 0,2-2-5 16,-5-2 3-16,3 1-2 0,2-2 0 15,-3 0 2-15,1-1-2 0,0 2 0 0,0-4 1 16,1 1 0-16,-1-3 0 0,3 3-3 16,-3-3 3-16,0-2 0 0,1 0 1 15,1 0-3-15,-2 0-1 0,0-2 3 0,0 0-1 16,1-1-1-16,-4 1 0 0,3-3 0 16,0 1 2-16,-2 1-2 0,2-3 0 15,-4 1 2-15,1 1-2 0,1-4-1 0,-3 4 4 16,0-3-5-16,0 0-3 0,-3 0 3 15,1 0-1-15,-1-2-3 0,-2 0 7 16,0 2-4-16,0-2 1 0,0 0 0 0,0-2-8 16,-2 2 9-16,-1 0 0 0,1-3 1 15,-1 1-3-15,1 2-1 16,-1-3 3-16,1 1 3 0,-3-3-6 0,2 3 2 16,1-1 3-16,-1-2-5 0,1 1 3 0,-1-1-1 15,1-2 0-15,-1 2 1 0,3-4 0 16,-3-3 0-16,3 3-2 0,0-4 3 0,3 1 3 15,0-4-4-15,-3-1 1 16,5-3-1-16,-3-2-2 0,6 2 2 0,-3-1 1 16,0-2-4-16,0 3 5 0,2-1-2 15,-2 0-1-15,4 1 5 0,-4 1-9 0,0 0 4 16,0 6-9-16,0-1 10 0,0 0-2 16,-1 3 4-16,1-2-1 0,-2-2-2 15,2 1-2-15,0 3 3 0,1-1-1 16,-1 0 0-16,0-2 1 0,0 5 7 0,0 0-4 15,2-3-5-15,-2 3 1 0,0 2-1 16,3 0 1-16,-3 0 2 0,1 2-1 16,-1 1-3-16,0 1 2 0,0-1 3 0,2 3-4 15,-2-1 0-15,0 2 1 0,0-1 0 16,3 4-2-16,-2-4 1 0,1 1 3 16,1 2-1-16,-3 4-1 0,2-1 0 0,-7 4-2 15,12-4 0-15,-12 4 5 0,0 0 1 16,19 8-4-16,-14-5 0 0,-3 4-3 15,3 0 8-15,0 3-8 0,-2-2 2 16,-1 2 5-16,1 1-4 0,-1 1 3 0,1-1 2 16,-1 3-4-16,-2 0-1 0,0-1 1 15,0 2 0-15,0 3-2 0,-2-2 4 16,2 4 0-16,-3-2-2 0,1 2 4 16,-1 1-2-16,1 2-3 0,-3-2 4 0,2 2 1 15,1-1-3-15,-1 4-1 0,-2-4 1 16,1 2-3-16,1-2 4 0,-3 1-5 0,3-1 6 15,-2 1-4-15,3 0 2 0,-1 0 2 16,1 0-1-16,2-2 0 0,-3-1-2 16,3 1 0-16,-2-1-2 0,2-4 2 15,2 0 0-15,-2 0 3 0,3-2-5 0,-1 0 5 16,1-1-1-16,2 1-2 0,-3-2 4 16,3-1-5-16,2-2 1 0,-3 1-1 15,4-1 3-15,-1-2-1 0,-2-1 0 0,3-1 3 16,-1 0 0-16,-2-1-3 0,4-1-1 15,-9-3 2-15,12 2 0 0,-12-2 0 16,15 0 0-16,-15 0 2 0,18-5-4 16,-10 1 0-16,0-3 0 0,2 0 4 0,-3 0-2 15,0 0-1-15,1-2-2 0,3-3 8 16,-4 3-9-16,1-3 2 0,-1 2 0 0,-2-1-1 16,3-2-1-16,-1 2 0 0,-2 0 1 15,4-3 1-15,-2 0 1 0,1 1-3 16,-3-1 3-16,2-1 0 0,1 3 1 15,-1-4-3-15,2 2 6 0,-4 0-4 0,2 1-1 16,1-4 0-16,-1 4-1 0,0-2 0 16,-2 2 1-16,3-3 0 0,1 4-1 15,-2-2-8-15,0-1 8 0,1 1 3 16,-1-2 0-16,3 0-3 0,1 0 6 0,-3 3-3 16,2-3-4-16,0 0 5 15,0 0-3-15,1 0-1 0,1 0-1 0,1 1 2 0,-4 0-2 16,4-2 1-16,-2 4 2 0,-1-1-1 15,0 0 0-15,0 3-1 0,0 0 2 16,1-1-1-16,-1 3-1 0,-3 1 5 16,1 0-3-16,2-2-4 0,0 4 4 0,1 0-5 15,-4-1 3-15,3 0 5 0,2 0-3 16,1 2-1-16,-2-1 0 0,1-1 4 16,1 0-5-16,2 0-1 0,1 0 0 0,-4 0 2 15,3 0 0-15,0 0 0 0,-1 0-1 16,1 1 1-16,-1-1 1 0,0 0-1 15,1 0 0-15,0-1-1 0,-3 0 2 0,4 1-1 16,-3 0-5-16,-1 0 6 16,1 0 2-16,3 1-3 0,-6-1-3 0,2 2 3 15,0 3 1-15,0 0-1 0,-2-3 0 16,2 3 3-16,-2 0-4 0,0 2 5 0,-10 0-6 16,18 0 4-16,-18 0 0 0,15 2 1 15,-7 0-5-15,-3 1 3 0,2 1 0 16,-4 1 2-16,-1-1-4 0,1 3 1 15,-3 2 3-15,-3 0 0 0,1 0-4 16,-1 0 0-16,-2 0 4 0,-2 3-2 0,-1 4-1 16,-2-2-1-16,0 2 4 0,-1-2-3 15,-1 2 3-15,-1 0-4 0,1 2 3 0,-4 0-4 16,-1 1 1-16,2 1 0 0,-4-2 3 16,4 0-2-16,3 2-2 0,-1-8 0 15,0 5 1-15,3-1-2 0,0-2 1 16,0-3 2-16,3 1-1 0,2-1 0 0,-4 0 2 15,6-2 0-15,-2 1-3 0,0-4 3 16,5 1-2-16,-2 0 1 0,2-7-1 16,0 8 0-16,0-8 0 0,7 3 2 0,-7-3-1 15,0 0 2-15,0 0-1 0,29-9-6 16,-19 3 3-16,2-1 4 0,2-2-2 16,1-1 3-16,0-1 0 0,2 2-4 15,-1-2 1-15,2-1-1 0,-1 3 5 0,2 0-2 16,-2-3-1-16,0 3-2 0,2 0 0 0,-2-3 2 15,-2 3 1-15,4 0 0 0,-4-1-2 16,2 4 2-16,2-3-3 0,-5 2-1 16,4-2 5-16,-2 0-3 0,1 2 3 15,-2-2-4-15,4 2 3 0,-4 1-1 0,0-2-1 16,-1-2 2-16,3 4 1 0,-3-3-2 16,-1 2 1-16,-1 1-4 0,2-1 2 15,-4 2 0-15,2 1-1 0,-2-3 2 16,0 5 0-16,1-3-3 0,-1 0 1 0,-2 3 4 15,1-3-5-15,1 3 5 0,-1 0-1 16,-9 2-4-16,17-5 1 0,-9 3 2 0,-8 2-3 16,17-2 4-16,-12-1-4 0,4 1 2 15,-9 2 0-15,12 0-8 0,-12 0 9 16,13 0 0-16,-13 0 1 0,12 0 0 16,-12 0 0-16,11 5-2 0,-11-5 1 0,13 2-1 15,-8 0-1-15,0 1 1 0,-5-3 2 16,10 2-2-16,-10-2-2 0,7 4 3 15,-2-1 2-15,-5-3-1 0,11 4-1 16,-6-1 0-16,-5-3 2 0,7 4-4 0,-7-4 0 16,8 5 2-16,-8-5-1 0,7 4 1 15,-2-1-1-15,-2 1-6 0,-3-4 7 16,10 7 2-16,-10-7-5 0,8 7 5 0,-5-5-2 16,-3-2 3-16,5 12-3 0,0-11-2 15,-3 7 2-15,1-5-3 0,-1 5 1 16,1-3 2-16,-1 0 1 0,1 1-3 0,-3-6 5 15,2 10-2-15,1-6-6 0,-3-4 5 16,2 11 1-16,-2-6 1 0,3-1-1 16,-3 3 1-16,0-7-4 0,0 7 4 0,0-7 2 15,2 7-2-15,-2-7-3 0,0 0 4 16,0 0-1-16,-2 8-3 0,2-8 3 16,0 0-3-16,-8 5 2 0,8-5-2 15,0 0-1-15,-10 5 2 0,5-3-3 0,5-2-4 16,-7 6 6-16,7-6 0 0,-10 3 1 15,4-1-2-15,1 3-1 0,5-5 0 0,-8 7 3 16,3-2-4-16,5-5 1 16,-7 7 3-16,2-5-1 0,2 2-2 0,3-4 2 15,-4 7-2-15,1-2 6 0,3-5-5 16,-2 9-1-16,2-4 3 0,0-5-3 0,2 9 1 16,-2-9-2-16,0 7 3 0,0-7 1 15,7 7 0-15,-4-5 1 0,-3-2-4 16,10 2 2-16,-10-2-1 0,10 3 0 15,-10-3 5-15,0 0-4 0,18-5 0 0,-10 1 1 16,-1-1-2-16,1 0 5 0,-1-2-2 16,1 3 0-16,2-5 3 0,-2-1-3 15,5-1 0-15,-3-1-2 0,2 1-2 16,2-3-4-16,0 0 7 0,1 1-2 0,-2 1 2 16,3-1 0-16,-1 0-3 0,2 1 1 15,-1-2 0-15,-1 3 2 0,0-1-11 0,0 1 14 16,-1 4-1-16,0-2-3 0,-1-2 2 15,2 4-4-15,-2-3-7 0,0 4 11 16,4-4 0-16,-1 1 2 0,2 0-1 16,1 0-1-16,5-1-1 0,3-1 0 0,-1 2-1 15,2-3 0-15,0 3 2 0,2 0 0 16,-2 2-2-16,0 1 0 0,-5 1 4 16,0 1-9-16,0-1 8 0,-5 5-1 0,-4-2-2 15,5 2-1-15,-7-3 3 0,1 3-2 16,-3 0 3-16,1 3-2 0,-1-1 0 15,-3 0 3-15,-7-2-1 0,15 5-2 16,-10-3 1-16,0 3 0 0,-2-1-1 0,-3-4-1 16,5 11 1-16,-5-4 2 15,0 0-2-15,-3 0-2 0,1 0 5 0,-1 2-4 16,1-2 2-16,-3 2-3 0,0-2 1 0,0 2 0 16,0-2-7-16,0 0 8 0,-3 0-2 15,3 0 3-15,-3 0-1 0,0 0 2 16,-2 0-1-16,3-1-2 0,-3 1-2 15,0 0 5-15,-1 0-1 0,1-3 0 0,0 3-2 16,0 0 0-16,0 0 0 0,-1-3 2 0,4 1-2 16,-3 2-1-16,2-3 4 15,-2 3-1-15,0 1-5 0,2-2 0 0,0 1 0 16,1 2 1-16,-1-2 0 0,3-1 2 16,1 1 0-16,-1 0 1 0,2 0 0 0,-2 0 2 15,1 1-5-15,2-3 4 0,-1 2-1 16,3-7-2-16,-2 12 1 0,4-5-1 15,1-3 2-15,-1 3-1 0,2-2 0 16,1 0-5-16,0-1 5 0,2 1 1 16,1-1 2-16,-1 1 1 0,3 0-1 0,1-1-3 15,-1 1-2-15,0-1 3 0,0 1 2 16,0-1-3-16,-2 3 0 0,3 0 1 16,-1-2 2-16,-3 3-1 0,1 0 1 0,-1-1 0 15,0-1-6-15,2 3 6 0,-4 1 0 16,3-4-3-16,-4 1 0 0,1 2 0 0,0 1 1 15,0-1 0-15,-2 0 1 0,-1-1-1 16,1 2 2-16,-1 1-1 16,1-2-2-16,-3 1 0 0,2-1 0 0,-2 2 0 15,0-1 2-15,-2-1 0 0,2 0-1 0,0 0 3 16,0 0-2-16,-3 0 0 0,3 1 1 16,-2-1 0-16,2-2-5 0,0 2 4 15,-3-2 0-15,3 2-9 0,0-2 8 16,0 2-3-16,0-3 2 0,3 4 0 0,-3-4 0 15,0 4 2-15,2-1-4 0,1-3 2 16,-1 4 2-16,2-4-9 0,-2 3 9 0,1-2 1 16,-1 0 0-16,3 2-8 0,-2-1 7 15,2-2 1-15,-3 1-1 0,3 0-1 16,-2-2 1-16,2 1 1 0,-3 1 0 0,3 0-8 16,-2 0-29-16,2 0-35 0,-2 0-41 15,2 0-54-15,-5-7-385 0,8 7 187 16,-6-5 123-16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4:48.56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1165 701 5 0,'0'0'124'0,"-14"0"-13"0,14 0-8 15,-12 7-19-15,7-3 3 0,0 1-13 16,0-1-5-16,0 3-4 0,0 1-10 16,5 0-3-16,-3-1-7 0,3 0-4 0,0 2-3 15,0-2-6-15,3 2-3 0,-1-2-2 16,1-3 4-16,2 3-10 0,0-5 7 16,0 3-8-16,-5-5-3 0,10 2-10 15,-10-2 7-15,13 0-1 0,-13 0 2 0,8-7-3 16,-3 3-1-16,-5 4-5 0,7-12 17 15,-7 6-19-15,3-1 9 0,-3 0-10 0,-3-2-2 16,3 0 3-16,-2 2 2 16,-1 0-6-16,1 0 8 0,-3 0-3 0,0 3 2 15,0-1-8-15,5 5 9 0,-14-4-1 16,14 4-3-16,-12 0-2 0,12 0 7 0,-13 6-5 16,6 1 2-16,2 0-4 0,-1 0 9 15,1 0-1-15,0 2-7 0,2 2 0 16,3-2-2-16,0 1 10 0,0-1-5 15,3 0-2-15,-1-2 0 0,1-1-8 0,2 1 9 16,1-3 2-16,1-1-1 0,1-1-2 16,-1 1-2-16,-7-3 5 0,15-5-3 15,-7 0 2-15,0 1-5 0,-3-3 0 16,3 0 3-16,-1-2 0 0,-2 0-3 0,0-2 4 16,0 2 4-16,-2-2-7 0,-1 1 0 15,1 1 3-15,-3-2-6 0,-3 4-2 16,1-2 5-16,-1 2 2 0,1 0-6 0,2 7 5 15,-13-5-2-15,13 5 7 0,0 0-2 16,-22 10-1-16,13-6 5 0,-1 5-8 0,3-2 4 16,-1 4 1-16,3-1 3 0,-2 1-7 15,2-2 5-15,3 2-4 0,-2 1 4 16,4-3-4-16,0 2-1 0,4-4-12 16,-2 2-10-16,3-2-38 0,2-2-34 15,1-3-41-15,2 0-295 0,-10-2 145 0,17-4 96 16</inkml:trace>
  <inkml:trace contextRef="#ctx0" brushRef="#br0" timeOffset="922">674 461 25 0,'3'8'67'15,"0"0"-7"-15,2-4-5 0,0 2-6 0,0-5-3 16,-5-1-5-16,12 2-4 0,-12-2-4 16,0 0-6-16,20-9-1 0,-14 5-2 0,-1-5-1 15,0 2-2-15,0-2-4 0,-2-3-1 16,-1 1 0-16,-2 2-6 0,3-3 1 16,-6 1-1-16,3 1 2 0,-2 1-1 15,-1 3 2-15,1-4 1 0,-3 5 0 0,2-2 0 16,3 7 0-16,-11-2 0 0,11 2 1 15,0 0-5-15,-17 7 2 0,12 0 0 16,0 0 0-16,-3 2-6 0,3 3 9 16,3-1-6-16,-3 1 3 0,5 2-5 0,-3-3 2 15,3 0 0-15,0 1 4 0,3-1-3 16,-1-2 2-16,3 0-3 0,-2-3 2 16,4 0-1-16,-2-4-2 0,3 0-1 0,-8-2 5 15,17-4-5-15,-8 1-3 0,1-3 1 16,-3 0 2-16,3-2-5 0,-3-2 5 15,1-1-1-15,1 0 0 0,-2 0-6 16,-5-1 3-16,3 1 1 0,-5-1-1 0,3 1-6 16,-6-1 5-16,1 3-2 0,-1 2-2 15,-4 0 7-15,-2 2-6 0,-1 3 3 16,10 2 1-16,-19 5-1 0,4-1 4 0,1 3 12 16,-1 3-3-16,0 1-3 0,0 1 3 15,-1 1-2-15,6 1-4 0,-2 0 3 16,2 2 0-16,1 2 2 0,4-2-11 0,3 2-2 15,2 1-10-15,0-3-29 0,5 2-40 16,1-2-265-16,2-3 117 16,-4 3 77-16</inkml:trace>
  <inkml:trace contextRef="#ctx0" brushRef="#br0" timeOffset="1827">644 1333 38 0,'0'0'49'0,"0"0"-4"0,0 0-4 0,10 7 0 15,-10-7-6-15,0 0-2 0,17 0-5 16,-17 0-1-16,16-7-4 0,-8 3 2 16,-1-1-4-16,-2-1-2 0,3-1-4 15,-1-1-1-15,2 2 0 0,-4-1-1 0,-3-2-5 16,3 0 2-16,-2 2 6 0,-3 0 3 16,0 0 4-16,-3 1-3 0,3 6 2 0,-5-9 1 15,0 7 0-15,5 2 2 0,-13-3 1 16,13 3 0-16,-15 0-1 0,7 5 1 15,3-1 3-15,-2 1-2 0,-1-1 1 16,2 3-3-16,1 0 1 0,0 0-3 0,3-1-3 16,-1 1 2-16,3 0-4 0,0 2 1 15,0-9 1-15,3 12 1 0,-3-8-3 16,5 2 2-16,-5-6-3 0,7 1-5 16,-7-1 3-16,14 0-4 0,-14 0-1 0,15-7 2 15,-8 3-2-15,1-1 1 0,2-2-8 16,-2-2 2-16,0 0 4 0,2 2-5 15,-3-2-1-15,0-2-2 0,-2 2 3 0,0 0 3 16,0-1-8-16,-1 0 2 0,-1 2 6 16,-6-1-3-16,-1 5-3 0,-1-3-1 15,0 2 1-15,-2 3-2 0,7 2 1 16,-17-2 2-16,17 2-1 0,-24 4 4 0,14 1 1 16,-2 2 2-16,-1-1 0 0,3 4 2 15,-1-5-2-15,1 5 6 0,3 0-4 16,2-1 0-16,0 2-3 0,0-2-3 0,3 0-2 15,2-2 0-15,2 2 4 0,0-4 5 16,3 2 6-16,0-3-15 0,0-2 0 16,3 3-9-16,2-5-25 0,-2 2-19 0,-8-2-33 15,23-2-323-15,-16-3 138 0,1 0 92 16</inkml:trace>
  <inkml:trace contextRef="#ctx0" brushRef="#br0" timeOffset="2785">34 1181 44 0,'5'7'51'0,"3"-6"0"0,0 5-7 0,-1-4-2 16,1 0-8-16,-8-2-3 0,0 0-4 15,20-4 0-15,-12 1-4 0,-3-1-4 16,3-3 0-16,-3 2-3 0,-3-1 0 16,3-4-2-16,-3 3-1 0,-2-2-3 0,-2 2-1 15,2-2 0-15,-5 2 1 0,0-2-2 16,0 2 6-16,-2 0 0 0,-2 2 3 16,2-1 1-16,-1 3-1 0,-2 0 5 0,3-1-2 15,7 4 1-15,-18 4-4 0,18-4-2 16,-16 3 0-16,9 2 0 0,-1-1 1 15,3 3 0-15,3 1-2 0,-1-2-1 16,3 3 2-16,0-2-1 0,0 3-1 0,5-3-2 16,-2-1 0-16,4 1 1 0,1 0 0 15,-1-2-1-15,1-1-4 0,3 1 2 16,-1-3 4-16,2-2-6 0,-2 0 2 16,-10 0 1-16,24-4-6 0,-17-1 1 0,3 1 1 15,0-1 5-15,-3 0-6 0,2-2-1 16,-4 1-6-16,0-4 6 0,-3 3-4 0,-2 0 2 15,0 1-6-15,0-1 5 16,-5 0 0-16,5 7 0 0,-11-7 0 0,6 4-4 16,5 3 3-16,-15-2 1 0,6 2 0 15,9 0 1-15,-15 5 5 0,4-3-1 0,3 3 2 16,1 2-5-16,-1 0 1 0,3-1 3 16,3 4 1-16,-3-3-5 0,5 2 2 15,0 2 2-15,2-1 1 0,3-1 0 16,0 1 2-16,0 0-3 0,5-1-30 0,4-2-38 15,-2 2-273-15,3-4 113 0,-3 0 75 16</inkml:trace>
  <inkml:trace contextRef="#ctx0" brushRef="#br0" timeOffset="3840">1769 390 55 0,'-20'4'102'15,"15"1"-29"-15,3 0-1 0,-3 1-10 16,1-1-5-16,1 2-11 0,3 0 0 16,-2 2-2-16,2-2-6 0,0-7-1 15,2 11-3-15,1-4-3 0,-3-7 1 0,6 6-8 16,-6-6-3-16,10 0 1 0,-10 0-6 16,12-1 0-16,-4-4 1 0,-1-2-1 0,1 3-2 15,0-3 3-15,-3 0-2 0,3-2-6 16,-6 2 1-16,3 0-3 0,-2 0 6 15,-3-2 6-15,0 9-14 0,0-12 10 16,-3 7 3-16,3 5 5 0,-7-6-9 0,7 6 6 16,-15 0-3-16,15 0 1 0,-14 6 1 15,7-1 5-15,-3 0-2 0,5 4-3 16,-2-2-7-16,-1 5 3 0,2-1 0 16,-2 3 2-16,6-1-4 0,-3-2 1 0,5 4 2 15,-2-4-3-15,4 0-10 0,-2 1 11 16,5-3 1-16,-3-2-2 0,3 0-1 15,4-3 0-15,1 1-4 0,0-5 1 0,0 0-2 16,2-3-1-16,2 1 7 0,-4-5-7 16,2 3-2-16,1-5 0 0,0-1-2 15,0 1 0-15,-3-2 2 0,-3 3-1 0,-2-2-1 16,0-2-2-16,0 1 4 0,-5 2 0 16,0 0-3-16,-3 2-4 0,-2-2 5 15,1 2 5-15,-4 2-8 0,-2 3 4 0,0 2 6 16,-3 0-3-16,13 0 0 0,-23 7 5 15,13 0 3-15,0 0-2 0,-3-1-2 16,5 3 0-16,-2 1 0 0,5 1-2 16,-2 0-2-16,5-1 1 0,-1 1-4 0,3 0-7 15,5 1-28-15,0-1-38 0,5-2-44 16,0-2-343-16,2-5 156 0,4 1 102 16</inkml:trace>
  <inkml:trace contextRef="#ctx0" brushRef="#br0" timeOffset="4722">2478 168 62 0,'-6'12'97'0,"4"-3"-8"0,-3 2-7 0,5-2-10 15,0 3-6-15,0-4-3 0,0 2-15 16,2-2 3-16,3-2-9 0,-2 0-1 16,3-1-1-16,-6-5-7 0,7 5 2 0,-7-5-6 15,13-3-7-15,-13 3-3 0,10-7 1 16,-6 1-1-16,1 0-6 0,0-4 2 0,-2 2 1 15,3 0-4-15,-6-1-5 0,0-3 2 16,0 3 0-16,-2 0-3 0,-2 0-5 16,-1 0 6-16,0 2 7 0,-2 0 0 15,-1 2-1-15,1 2 2 0,-3 1-3 0,10 2 9 16,-21 0-6-16,8 2-1 0,3 3 0 16,0 2 10-16,-1 3-6 0,4-4-4 15,-3 4-4-15,5 1 1 0,0 0-2 16,0 1 3-16,2-1-7 0,3-2 6 0,0 0-3 15,0 1 1-15,3-1-1 0,2-5-3 16,0 1 6-16,0-1-5 0,-5-4 5 16,17 3-3-16,-17-3 0 0,19-4 0 0,-9-1-4 15,0-2 0-15,0 0-3 0,1 0 1 16,-1-2 0-16,-3-1-1 0,1 2-4 16,-1-1 4-16,-2-1-5 0,-3 1 2 15,1 3-5-15,-1-1 4 0,-2-3 2 0,0 10-3 16,-5-9-1-16,0 5 4 0,-2 1-3 15,7 3 6-15,-15 0-3 0,15 0 2 16,-21 5-4-16,11 0 2 0,0 1 2 0,0 1 2 16,0 3 3-16,2-1-7 0,-2 2 0 15,2 0 4-15,3 3-14 0,0 1-26 16,5-3-31-16,0 3-35 0,0-4-280 0,3 0 131 16,2 0 85-16</inkml:trace>
  <inkml:trace contextRef="#ctx0" brushRef="#br0" timeOffset="5488">2653 534 71 0,'-2'9'81'0,"-3"-2"-8"15,2 2-7-15,1-1-8 0,2 0 2 16,0-2-13-16,0 4 2 0,0-10-5 16,2 11-3-16,1-9-7 0,-3-2-3 0,7 3-1 15,-7-3-3-15,0 0-6 0,15-10 1 16,-8 4-3-16,-4-4 2 0,2 1-5 15,0 0 0-15,-1-2-3 0,1 0-3 16,-5-3-1-16,0 1-1 0,0-2 0 0,0 4 3 16,-3-3-1-16,1 3-6 0,-5 0 9 15,2 1-2-15,3 1 7 0,-3 3-9 16,-2 1 3-16,2 0-1 0,0 3-1 0,5 2 0 16,0 0 2-16,-21 5-4 0,16-1 1 15,0 1-5-15,2 4 4 0,-2 0 1 16,3 0-1-16,2-2 2 0,0 2-6 15,0 3 2-15,2-3 0 0,1 0 1 0,-1-2 2 16,3-1-1-16,-2-1-3 0,5 0 0 16,-3-3-2-16,-5-2-1 0,18-2 0 15,-11-3 2-15,0 0 3 0,1-1-2 16,1-1-1-16,-2-2 2 0,-2 0-5 0,0-1-3 16,0-1 2-16,-3 2-1 0,1-3 1 15,-3 3 0-15,-3 0-4 0,1 0 2 16,-3 2-1-16,0 0 0 0,-2 3 0 15,-2 1 5-15,9 3 0 0,-20 3-1 0,10-1 7 16,-2 3 2-16,1 1 5 0,1 1-10 16,0 3 14-16,-3 1-5 0,6 3-5 15,-1-5 2-15,2 4-5 0,1 0 2 0,3-4 1 16,2 4-2-16,2 0-29 0,1-1-29 16,3-1-39-16,1-2-281 0,1-2 126 15,2-3 83-15</inkml:trace>
  <inkml:trace contextRef="#ctx0" brushRef="#br0" timeOffset="6516">3397 0 80 0,'-7'8'104'0,"-1"-1"-8"16,2 2-2-16,-1 0-17 0,2 3 6 15,-3-3-17-15,6 2-6 0,-1 0-4 16,1-2-7-16,2 0-4 0,2 2-4 0,1-3-5 16,-1-1-4-16,3 0-4 0,0-2 1 15,3-3-6-15,0 0-6 0,-8-2 4 16,18 0 0-16,-11-4-3 0,3 1-1 0,-2-2-3 15,0-2-4-15,0 0 4 0,-3 2-3 16,0-3-2-16,-3 1-1 0,1 0-4 0,-3-2-2 16,-3 0 1-16,1 2 7 0,-1 0-2 15,-2 3 4-15,0-1 3 0,5 5-5 16,-18-4 3-16,10 4-4 0,8 0 3 16,-17 4 0-16,7-1 0 0,-1 1 2 15,3 3 0-15,-2 2-1 0,3 0-1 0,2 0 1 16,0 2-1-16,0 0 5 0,0-3-4 15,3 3-1-15,2-1-4 0,0-2 2 16,2 2 0-16,1-3 1 0,2 0-1 0,0-3-2 16,2-1 2-16,0-1-3 0,-7-2 3 15,18-2-3-15,-7-1 0 0,-1-3-4 16,0 1 2-16,2-2-5 0,-4 0 5 0,3 0-2 16,-6-2 1-16,0-3-3 0,0 3 0 15,0-2 1-15,-5 1 0 0,2-1 0 16,-4 4-1-16,-1-2 3 0,1 0-7 0,-3 3 3 15,0 1 2-15,-3 0-2 0,-3 3 0 16,11 2 2-16,-20 2 6 0,10 1-5 16,0-1 11-16,-3 3 0 0,3-1 4 15,-3 3-6-15,4 0 7 0,1-1-8 0,-3 4 1 16,1 1-4-16,3 0 2 0,-1 3 3 16,3 3-6-16,0-4-17 0,5 3-34 0,0 0-34 15,3 3-33-15,2-3-379 0,2 0 167 16,1 3 110-16</inkml:trace>
  <inkml:trace contextRef="#ctx0" brushRef="#br0" timeOffset="7343">3278 714 28 0,'-8'5'97'0,"0"0"-12"16,1 1-4-16,2-1-3 0,0 2-14 0,2 0-7 15,1-1-5-15,2-6-5 0,2 12-3 16,3-8-6-16,-2 1-1 0,4-3-5 16,-7-2-2-16,16 3-7 0,-16-3-1 0,18-3 1 15,-11 1-2-15,3 0-3 0,-3-3-4 16,5 1-1-16,-5-3 5 0,1 0-6 16,-1 0-3-16,-2-2 1 0,0 2-6 0,-3-2 0 15,1-1 3-15,-1 2 1 0,-2-1 2 16,-2-1-3-16,-3 1 4 0,0 3 1 15,0 1 0-15,-2-2 1 0,-1 5 6 16,-3-1 0-16,11 3 2 0,-17 0-4 0,17 0 1 16,-20 5-1-16,10 0-9 0,1 2 4 15,-1-1 4-15,3 3-5 0,2 1-1 16,0-1 4-16,0 2-1 0,2-2 1 16,3 0-2-16,0 1 0 0,0-1-6 0,3 0 1 15,2-2 0-15,0-1 4 0,0-1-3 16,2-3-1-16,-7-2 4 0,19 0-3 15,-19 0-4-15,22-4 0 0,-12-1 0 0,2-2-4 16,0 0 2-16,-2-2 0 0,-1 3 0 16,-1-4 0-16,-1 1 5 0,-2-3-5 15,-2 4-1-15,-3-1-3 0,0-1 2 16,-3 1 1-16,1 0 4 0,-3 2-5 0,0 0 3 16,-3 3-7-16,1-1 3 0,-3 3 4 15,-1 0-11-15,11 2 10 0,-20 0 0 16,10 2 1-16,0 0-2 0,0 3 4 0,-1-1-5 15,4 3 2-15,-1 0-3 0,1 2 2 16,-1 0 2-16,6 1 3 0,-1 1-6 16,3 0-8-16,0 2-29 0,5 0-17 0,3 1-24 15,2-1-35-15,2 1-261 0,4-3 127 16,4 3 84-16</inkml:trace>
  <inkml:trace contextRef="#ctx0" brushRef="#br0" timeOffset="8357">3989 1174 69 0,'-10'-4'104'16,"5"1"-11"-16,5 3-10 0,0 0-10 15,-19 0-3-15,19 0-11 0,-12 5-4 16,5-1-4-16,-1 1-6 0,3-1-6 0,-2 3 4 15,2-2-12-15,-1 2 4 0,3 0-7 16,1 2 5-16,2-3-8 0,0 4-5 16,2-4 2-16,1-1-3 0,3 2-1 15,1-3 3-15,1 1-3 0,-1-5-6 0,3 2 3 16,0-2-5-16,4 0 5 0,-14 0-9 16,19-4 1-16,-6 1-3 0,-3-1 11 15,1-1-11-15,-4-2 4 0,1 3-6 16,-3-5 1-16,0 2 4 0,-3 0-4 0,1-1 0 15,-6 0 1-15,-2 1-5 0,0 0 3 16,-2 3 2-16,-3-1-8 0,1 3 6 0,-1 0 0 16,0 0 0-16,10 2 2 0,-19 2-3 15,7 0-3-15,2 3 1 0,1-1 3 16,-1 2-3-16,2 2-1 0,1-1 12 16,2 2-12-16,-1-2 1 0,1-1 3 0,5 4 1 15,-3-4 2-15,6 1-1 0,-3 0 0 16,5 0-6-16,-3-3 9 0,7 1-4 15,-2-1-4-15,-7-4 2 0,15 0 4 0,-15 0-8 16,15-2 3-16,-4-2 9 0,-3-1-8 16,1 1 1-16,-1-3 6 0,-1 0-6 15,1-2-8-15,-1 0 7 0,-3 0-2 16,1 0-2-16,-5-1 4 0,2 1-4 0,-2 0-2 16,-2 0 5-16,-3 2 3 0,1 0 3 15,-1 3 6-15,5 4 5 0,-15-5 6 16,8 5-1-16,7 0 6 0,-17 2-2 0,5 1-9 15,5 1 2-15,-3 1 1 0,3 0-3 16,2-1-3-16,0 3 2 0,0-3-7 16,2 3 1-16,1 0 0 0,2 1-13 15,0-2-25-15,2 1-30 0,-2-7-22 16,8 9-37-16,-3-4-293 0,-5-5 140 0,10 2 91 16</inkml:trace>
  <inkml:trace contextRef="#ctx0" brushRef="#br0" timeOffset="9213">3560 941 90 0,'2'7'83'0,"6"-3"-8"16,-1 3-9-16,1-2-3 0,3-2-9 15,1-2-2-15,-2 1-3 0,0 1-7 16,-10-3-6-16,26-3-3 0,-14 1-2 0,-2-2-7 16,0 1 0-16,1-3-1 0,-1 0-3 15,0 0 1-15,-5-1-2 0,0 0-4 16,0 0-5-16,0-2 2 0,-5 3-6 16,0-4 3-16,0 3-1 0,-5 3-2 0,3-3 0 15,-3 2-1-15,-3 1-2 0,1-1-1 16,-1 2 4-16,8 3 0 0,-18 0-1 0,18 0 0 15,-20 3 3-15,10 0-1 0,3-1-2 16,-5 2 1-16,5 1 1 0,0-1-2 16,2 3-1-16,-3-2-1 0,6 2 2 15,-3-2 4-15,5-5 3 0,-3 11-6 0,3-7-5 16,0-4 7-16,5 7-6 0,-5-7-1 16,10 5 2-16,-10-5 3 0,15 0-6 15,-15 0 1-15,19-5 2 0,-9 1 6 16,-1 1-11-16,-1-3 4 0,2 1 4 0,-3 1-11 15,2-3 2-15,-2 0 6 0,-2 0-4 16,-2 0 5-16,-3 0-4 0,2 0 4 16,-2 7-8-16,-7-12 1 0,2 8 6 0,0-1-2 15,-1 2 2-15,-2-1 9 0,8 4 0 16,-17 0-1-16,7 4 12 0,0-3 3 16,-1 1 6-16,1 6-4 0,3-4 2 15,-1 2 4-15,1 2-4 0,-1 1-6 0,3 0 0 16,-1 0 1-16,4 1 0 0,2-1-7 15,0 0 0-15,2 0 2 0,4 0 3 16,2-3-9-16,-1 2 2 0,3-1-4 16,0-1-3-16,6-1-24 0,-1 0-22 0,2-3-20 15,-2 2-25-15,1-4-35 0,-1 0-287 16,0 0 138-16,-5-2 90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4:58.8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 5 0,'0'0'72'0,"5"11"-2"0,-3-4-8 15,6 0-5-15,0-2-3 0,2 2-7 16,0-3-2-16,3 0-5 0,-1 1 0 16,2-5-7-16,-2 0-3 0,0-2-1 0,1-1-2 15,3 1-4-15,-4-3-3 0,-2 1-3 16,0-3 7-16,0 2-9 0,-1 1 0 0,-4-3-2 15,0 2 0-15,-5-1 0 0,0 6 6 16,-3-10 0-16,-2 6-2 0,-6-1 13 16,1 3-2-16,10 2 5 0,-22 0 1 15,10 2-4-15,-5 1 1 0,3 1 5 0,1 0-2 16,-2 1-1-16,-1 2 3 0,4 0-3 16,2 0-8-16,0 0 0 0,1-2-1 15,2 3-3-15,4-1 10 0,-2 0-11 16,5 2 2-16,0-4-4 0,3 1 1 0,-3-6 2 15,10 12-2-15,-2-10-5 0,2 0 0 16,-2 0-4-16,-8-2-13 0,25 0 15 0,-12-2-2 16,0 0 2-16,1 0-2 0,-1-3 4 15,1 1-8-15,-2-1 1 0,0 1-8 16,-2-3 6-16,0 0 0 0,-1 3-1 0,-2-3 1 16,1 0 1-16,-6 0-15 0,1-1 13 15,-1 2 1-15,-2 6-7 0,-7-11 4 16,2 6-3-16,-3 3 0 0,8 2-12 15,-18-5 9-15,8 5 7 0,10 0 1 16,-20 2 3-16,8 3-2 0,0 0 2 0,2-1 0 16,1 3-1-16,1 2 0 0,1-1 6 15,2 3-5-15,-2-2-2 0,5 0 2 0,2 2 3 16,2 1-3-16,5-1 3 0,-2-2-2 16,5 0-1-16,4 4-3 0,-1-8-18 15,5 2-25-15,0 0-39 0,-1-2-48 16,2-3-350-16,-4 0 162 0,2-2 107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19:53:49.421"/>
    </inkml:context>
    <inkml:brush xml:id="br0">
      <inkml:brushProperty name="width" value="0.35" units="cm"/>
      <inkml:brushProperty name="height" value="0.35" units="cm"/>
      <inkml:brushProperty name="color" value="#57D200"/>
      <inkml:brushProperty name="fitToCurve" value="1"/>
    </inkml:brush>
  </inkml:definitions>
  <inkml:trace contextRef="#ctx0" brushRef="#br0">235 0 79 0,'-4'1'157'0,"-3"0"-9"16,1 1-13-16,-1 2-3 0,0-2-10 15,-1 4-8-15,-1-2-6 0,0 2-5 0,-2 0-3 16,1 1-7-16,3 2-8 0,-5-2 0 16,2 2-5-16,1 1-5 0,-1 1 0 15,0-3-5-15,-1 4-2 0,1 0-2 0,2-1-4 16,0 0-1-16,0 3-2 0,0 1 0 16,2-3-2-16,-1 3 2 0,0 0-2 15,3-2-4-15,-3 0-1 0,4 2 0 16,0-1-6-16,-1 1-2 0,0-2-5 15,3 2-1-15,1-2-3 0,0 0-2 0,0-1-6 16,1 2 0-16,3-3-5 0,-2 0 4 16,3-1-2-16,-2 1-4 0,4-1-1 0,-3 0-2 15,4-2 1-15,-1-1-2 0,3 0-1 16,-2-1 0-16,1-1-3 0,3 0 0 16,-2 1-4-16,1-3 2 0,1 0-1 15,0-1-1-15,0 0-1 0,1 0 0 0,-4-2 0 16,2 2 0-16,1-2-2 0,-1-2-4 15,0 0 3-15,3 0 1 16,-3-2-1-16,3 0-3 0,-3 0 5 0,1-1-4 0,0 0 0 16,1 0 0-16,-2-1 1 0,2 2 0 15,0-2 0-15,-2 1-2 0,2-1-2 16,0-1 3-16,1 2 0 0,-5 0-12 0,2 1 2 16,1 0 1-16,1-1 1 15,0 1 2-15,0 1-1 0,0 0 2 0,-2 0 0 16,4 2 0-16,-2-2 0 0,2 0 1 15,-3 2 0-15,1-1 0 0,2 0 1 16,-1 2 0-16,0-1 1 0,0 1 0 0,-3 0-1 16,4 0 0-16,-6 0 1 0,5 1 0 0,-3-1 2 15,-1 4-3-15,-1-3 2 0,1 0-2 16,0 4 3-16,-2-4-2 0,0 2 1 16,-1 0 1-16,-1 1 0 0,1-1 2 15,-3 2-1-15,1-1-1 0,-2 0 1 0,2 2 0 16,-4 0 6-16,0 1-4 0,1-1-2 15,-2 1-2-15,0 2 0 0,0-1 2 16,-3 0-2-16,-1 2 3 0,2 0 0 16,-2-1 1-16,-1 2 0 0,2-1-1 0,-5 0 1 15,1 1-1-15,0-1 1 0,1 0 1 16,-2 0 3-16,0-1 3 0,0 0-6 0,-1 1 2 16,0 2-1-16,0-2-2 15,-3 1 2-15,1 1-2 0,0-2-1 0,-2 2 0 16,2 0 2-16,-1-1-4 0,-2 3 3 0,1-1-3 15,0-2 2-15,0 3-3 0,1-1 1 16,0-1-1-16,1 3-1 0,0-1 2 16,-1 0 0-16,1 3 2 0,0-3-2 0,0 1 1 15,4-1 1-15,-1 1-2 16,-1-1 3-16,5 0 1 0,-1-3 0 0,-1 2 2 16,3-1-2-16,2 1 3 0,1-1-3 15,0 0 2-15,1-1 7 0,2 1-7 0,3-2-1 16,-1 0 2-16,-1-1-2 0,3 0 0 15,1-1 0-15,-1 0 0 0,6-1 1 0,-4-1-2 16,5-1-1-16,0-2 2 0,0 1-3 16,1-3 3-16,1 1-1 0,2-2-4 15,-2-2 5-15,2 1-2 0,1-2-1 16,3-1 0-16,-3-1-4 0,1-1 5 0,0 1-1 16,-1-3 0-16,0 0 2 0,0 0-2 15,1-2-3-15,1-1 1 0,-2 0 1 16,3-1-4-16,-3 1 2 0,1-3-1 0,-1 3 6 15,1-3-2-15,-2 0-6 0,-1 2 1 16,0 2 0-16,0-3 1 0,3 0 0 16,-4 1 0-16,0 2 0 0,0 0 0 15,-1-1 1-15,1 1-1 0,0 1 2 0,1 2-2 16,-1 1-1-16,-1-1 4 0,0 1-3 16,-1 1 0-16,0 1 1 0,0 1-1 0,-2 2 2 15,1 1 0-15,-1 0-1 0,-1 0 3 16,-1 1-2-16,1 2 0 0,1 0-2 15,-3 2 3-15,2-3-3 0,-4 3 0 16,3 1 1-16,-2-1 5 0,-2 4-6 0,1-4 1 16,-2 2 1-16,0 0 1 0,-1 1-2 15,1-1 2-15,-3 0 3 0,1 0 0 0,-2 3-4 16,2-3 2-16,-3 1-1 16,0 1-2-16,-3 1-1 0,2-1 1 15,-2 3 1-15,0-2-2 0,-2 2 1 0,0-1-1 16,-1 2 1-16,-1 1 1 0,0 1-4 0,-1-1 2 15,1 1 3-15,-1-1-2 0,-3 2-3 16,4-1 4-16,-2 1 0 0,1 0 2 16,1 1 0-16,0-1 3 0,0 2 1 0,1 0 1 15,0-2 2-15,2 1 0 0,0-2-4 16,1-1 3-16,1 1 2 0,2 0-5 16,2 1 4-16,0-2-1 0,1 1-3 0,3-1-2 15,-2 1 2-15,3 1-3 0,1-1 3 16,-1-2 3-16,4 1-4 0,-2 0 1 15,2-3-2-15,3 1 3 0,-2-2-2 16,3 0-5-16,0 0 3 0,0-2 1 0,4-2-1 16,-1-2 0-16,-1 1 2 0,3-2-2 15,-2-2 8-15,1-1 2 0,-1 0-5 0,3-3 1 16,-2-1-1-16,1 1 2 0,2-3-14 16,-2-1 7-16,5-3-9 0,-2 0-16 15,-1 1-18-15,1-3-11 0,-2 0-20 16,2 0-28-16,-2 1-38 0,0-1-59 0,0 0-74 15,1-2-718-15,-2-1 336 0,1 0 221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5:10.812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601 34 53 0,'0'0'110'0,"0"0"-4"15,0 0-15-15,0 0 7 0,-13 16-3 16,3-5-8-16,-2 6-3 0,-4 1-9 15,-2 2-1-15,-4 7 2 0,1 2 7 16,-4 2-7-16,-1 1-5 0,1 0-3 0,-3 7 1 16,-2 5-3-16,-1-3-5 0,1 2 2 15,-1 1-7-15,3-1-5 0,-2 3-5 0,1-2-3 16,2-1-2-16,1-2-7 0,6-5 1 16,0-1-8-16,2-1 5 0,5-7-8 15,1 1-2-15,2 0-3 0,-1-3 0 0,4-5-2 16,2 1-2-16,2-1-1 0,1-2-2 15,2-4-1-15,0 2-1 0,2-2-1 16,1-3 1-16,2 1 0 0,2-3-1 16,2 0 1-16,-2-5-3 0,6 2 1 0,-1-2-2 15,3-4-1-15,1 0 3 0,1-2-3 16,3-3-2-16,4-2 1 0,-4 0 1 16,6-2 0-16,-2-3-2 0,2-1 1 15,-3-1 2-15,3-2-4 0,-1 0 4 0,-2-4-6 16,7-1 1-16,-2-2 3 0,0-2 0 15,0-2-6-15,2 2 5 0,-4-3-2 16,1-2 4-16,-1 3-4 0,-3-3 3 16,3 3-1-16,-4-3-1 0,-5 7 1 0,5-3 1 15,-5 4-4-15,-2-1 0 0,-2 0 4 16,0 3-3-16,-3 1-2 0,0 2 1 0,0-1 0 16,-2 3 0-16,0-1-1 0,-1 3 0 15,-2-1 1-15,0 3 1 0,0-3 1 16,0 3-1-16,0-1-1 0,1 1 1 15,-1-1-2-15,-2 3-1 0,-1-3 3 0,1 3 0 16,-1 0 0-16,1 0-2 0,-1 0 1 16,1-3 2-16,-1 3-2 15,0 0 0-15,1-2-2 0,-1 1 0 0,-2 1 2 16,3 0-1-16,-3 0-1 0,2-2 2 0,-2 2 0 16,3 0 5-16,-3-1-3 0,2 4-1 15,-2-5-2-15,0 1 1 0,0 1 1 16,0 0-3-16,0 0 1 0,0 1 4 15,0 0-1-15,0 1-2 0,0 0-1 0,0 0 4 16,0 7-2-16,-2-12 2 0,2 5-3 16,0 7-1-16,-3-9 3 0,3 9-1 15,-2-9-2-15,2 9 0 0,-5-7 1 0,5 7 2 16,-3-7-2-16,1 3 0 0,2 4-1 16,-7-7 3-16,7 7-4 0,-8-6 4 0,8 6-2 15,-7-5 2-15,7 5-4 0,-9-5 0 16,9 5 2-16,-12-2 1 0,12 2-3 15,-13-3 3-15,13 3 1 0,-12-3-3 16,12 3 0-16,-11 0 3 0,11 0-2 16,-15 0-2-16,15 0-2 0,-15 0 2 15,15 0 2-15,-15 0 0 0,15 0 0 0,-16 3-2 16,8-3 5-16,8 0-6 16,-14 3 5-16,14-3-4 0,-13 4 0 0,2-1 4 0,6-1-4 15,5-2 3-15,-15 7 0 0,10-5-1 16,-2 0-2-16,-1 0 3 0,1 3-4 15,1 0 3-15,-2-3 2 0,1 3-4 16,2-1 0-16,-5 1 2 0,2 1 2 16,1 1-3-16,-4 0 0 0,3 2 0 15,-2-2-1-15,1 3 5 0,1-1-6 0,-4 5 4 16,-2-1-6-16,4 1-11 0,-2 2-26 0,-3 0-27 16,1 4-30-16,2 1-29 0,-3 3-22 15,2-2-423-15,0 0 194 0,-5 4 129 16</inkml:trace>
  <inkml:trace contextRef="#ctx0" brushRef="#br0" timeOffset="1895">492 110 90 0,'0'0'144'0,"18"0"-8"0,-10 0-16 15,-8 0-3-15,19 2-14 0,-9-2-8 16,1 2-7-16,-1 3-8 0,0-3-7 0,-2 4-4 16,2 2-3-16,-3-3-1 0,-1 4-2 15,-1-2-6-15,0 4 6 0,-2-2-3 0,-1 3 3 16,-2 1-6-16,0 0-1 0,-2 2-1 15,-1 0-5-15,1 0-4 0,-1 0-4 16,-2 3 1-16,-1 1-7 0,4-1 0 16,-3 1-2-16,5-1-6 0,-3-1-2 0,3 1 0 15,0-3-6-15,3 1 1 0,-1 2-2 16,3-2-1-16,4-1-2 16,-2 4 1-16,3-3 0 0,0-2-9 0,3 2-27 15,0 0-29-15,2 0-22 0,0-2-28 16,-3 0-31-16,2 0-37 0,-2-3-410 0,-4-1 196 15,2-4 129-15</inkml:trace>
  <inkml:trace contextRef="#ctx0" brushRef="#br0" timeOffset="2524">235 588 37 0,'8'2'141'0,"0"0"-11"0,2 2-15 16,-3-1-8-16,1 4-11 0,-1-2-8 16,2-1 0-16,-2 1-10 0,-2 2 3 0,0 2 1 15,-2 0-4-15,-1 0 1 0,1 2-6 16,-6 3-1-16,3 0-9 0,-2-1-1 15,-3 1-5-15,2 0 0 0,-2 4-5 16,-2-4-2-16,1 1-3 0,-2 1-6 0,3 1-6 16,3-5-5-16,-3 1 0 0,2 1-4 15,-2 0-2-15,5 0-3 0,0-1 2 16,0-2-6-16,5 3-3 0,-2-5 1 0,4 4-7 16,1-5 3-16,3 1-22 0,-1 1-28 15,2-2-32-15,1-3-41 0,1-1-53 16,0-4-390-16,1 0 189 0,0-2 124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5:16.121"/>
    </inkml:context>
    <inkml:brush xml:id="br0">
      <inkml:brushProperty name="width" value="0.1" units="cm"/>
      <inkml:brushProperty name="height" value="0.1" units="cm"/>
      <inkml:brushProperty name="color" value="#177D36"/>
      <inkml:brushProperty name="fitToCurve" value="1"/>
    </inkml:brush>
  </inkml:definitions>
  <inkml:trace contextRef="#ctx0" brushRef="#br0">235 457 201 0,'10'12'208'0,"0"-8"-6"0,1 1-9 16,2 2-4-16,4 0-7 0,4-3-12 0,6 5-15 15,2-2-10-15,1 0-9 0,6 0-13 16,-3 0-9-16,4 0-15 0,-1-1-9 16,5-1-7-16,-4 3-8 0,2-5-10 15,-3 2-6-15,5-1-11 0,-4 1 2 0,4-3-7 16,-3 1-1-16,1-1-3 0,0 1-8 16,0-3-1-16,2 0-6 0,-4-3-1 15,2 1-4-15,-4-1 3 0,1-1-4 16,-3-2-1-16,0 0 0 0,-6 0-2 0,2-1-2 15,-4-2 1-15,1-1-3 0,-6 1-3 16,1-2 2-16,-4 0 0 0,-4-3-4 0,-1 2 4 16,2-2-1-16,-7-1-4 0,0 0-1 15,-2-1 3-15,-2 2-1 0,-1-1-2 16,-2-1-2-16,-2 2 4 0,-3-2-3 16,0 0 2-16,0 0-1 0,-5-2 1 0,-1 2 1 15,-1 0-1-15,-3 2 0 0,-3-2 0 16,-3 0 1-16,1 0-3 0,-6 0-4 15,4 2 1-15,-2 1 2 0,0-1 3 16,-2 0 7-16,1 3-3 0,0-2 4 0,-4 5-3 16,5-3 0-16,-2 2 3 0,-3 0-5 15,-1 2 10-15,2 0-7 0,-2-2-2 0,1 2-2 16,0 3 1-16,-2-1-3 0,1 1 2 16,-1-1-1-16,2 3-2 0,0-1 1 15,-5 1-2-15,2 0-1 0,-2-1 1 16,-2 3 0-16,7-2 1 0,-2 2-2 0,3 0-2 15,-3 2 1-15,2-2 4 0,0 3-5 16,-2-3 1-16,6 4-1 0,-3-1 1 0,3-1 0 16,-1 3-3-16,1 1 3 0,3-1 1 15,-2 2 0-15,4 0-3 0,-1-1 1 16,4 3 2-16,0-2 1 0,-2 2-5 16,2 1 1-16,4-1 0 0,-3 0 1 0,4 2-1 15,2 1 0-15,-3-1-1 0,6 0 2 16,-4 3 0-16,3 1 1 0,1-3 1 15,-1 3-3-15,3 0 4 0,0-1-4 0,3 2 1 16,0-2 0-16,-3 0 2 0,5 2-4 16,0 0 1-16,2 2 2 0,3 1-4 15,0-2 4-15,5-1-2 0,2 2 2 0,7 2-1 16,1-3 4-16,2-1-1 0,7 0 2 16,-1-2-1-16,-1 0 1 0,4 0 1 15,-3-3-4-15,3 0 0 0,-4-1 2 16,4-1-1-16,-4-2 1 0,2 2-3 0,-7-6-14 15,2 3-26-15,-2-2-35 0,-1-1-33 16,1-1-44-16,-2 1-37 0,1-3-41 0,-6 0-631 16,3-5 292-16,0-2 193 0</inkml:trace>
  <inkml:trace contextRef="#ctx0" brushRef="#br0" timeOffset="597">662 16 37 0,'-5'-2'186'0,"5"2"-10"16,-12-2-11-16,4-1-6 0,8 3-8 15,-21 0-7-15,9 0-10 0,-1 0-4 16,1 0-14-16,-2 0-6 0,2 3-11 0,-1-1-6 16,-2 3-8-16,2-3-3 0,0 5-9 15,-1-3-7-15,4 1-5 0,-4 2-4 16,4 2-7-16,0 0-3 0,0 1 0 16,5 3-8-16,-2-2-1 0,4 3-5 0,0-1 0 15,3 1-1-15,3 4-3 0,0 0-2 16,2 1 0-16,2-1-1 0,1 1-4 0,2 1 0 15,-3-4 0-15,0 3-3 0,5-2 1 16,-7 1-1-16,2-1 1 0,0-1 2 16,-2 0 4-16,-2 0 3 0,-1-3 1 15,-2 1 2-15,0 2-3 0,-5-2 2 0,-2 2-6 16,0-2-1-16,-6 0-6 0,-1-3 2 16,2 1-2-16,0-1-5 0,-1-2 2 0,0 0-13 15,3 0-20-15,0-4-32 16,0 3-39-16,2-7-51 0,6 4-42 0,2-5-51 15,0 0-556-15,0 0 269 0,0 0 176 16</inkml:trace>
  <inkml:trace contextRef="#ctx0" brushRef="#br0" timeOffset="1188">1120 82 6 0,'-8'-3'146'0,"3"-4"-5"0,-4 6-5 15,2-1-3-15,7 2-4 0,-15-3 1 16,5-1-1-16,-2 1-8 0,-2 3-4 0,4-2-7 16,-5 4-11-16,5-2-5 0,-6 3-7 15,6-1-10-15,-2 0-2 0,0 3-8 16,-2-1-5-16,4 1-4 0,0 2-5 15,0 2-6-15,3-2 1 0,-1 2-6 0,0 2-3 16,3 1-2-16,2-1-4 0,1 2-2 16,2 1-1-16,0 0-3 0,0 0-1 0,2-1-2 15,1 4-2-15,-1-3 1 0,3 0-2 16,-1 1-2-16,1-1-3 0,0-1-2 16,-3 1 0-16,3-2 1 15,-2 2 1-15,2-3 3 0,-3 0 3 0,3 1 6 0,-5-1 1 16,3-2 6-16,-3 3 4 0,-3-1 3 15,3 0 0-15,-2-1 1 0,-1 1 0 0,1-2-4 16,-3 3-3-16,-3-3 0 16,1-2-5-16,-2 2-4 0,2-2-2 0,-3 2-2 15,-3-2-2-15,3 0 4 0,-3 2-16 16,-2-3-21-16,0-1-28 0,0 2-36 16,-1 0-35-16,1 0-42 0,0 0-37 0,-1-3-61 15,1 1-530-15,0-2 266 0,0-2 175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5:24.869"/>
    </inkml:context>
    <inkml:brush xml:id="br0">
      <inkml:brushProperty name="width" value="0.1" units="cm"/>
      <inkml:brushProperty name="height" value="0.1" units="cm"/>
      <inkml:brushProperty name="color" value="#FFF200"/>
      <inkml:brushProperty name="fitToCurve" value="1"/>
    </inkml:brush>
  </inkml:definitions>
  <inkml:trace contextRef="#ctx0" brushRef="#br0">783 20 68 0,'-14'1'103'0,"2"4"-4"16,0 0-11-16,-1 0-6 0,0-2-9 16,-2 3 2-16,0 0-10 0,-1 4-7 0,-2-4-1 15,-2 6 0-15,2-1-1 0,-4 1-5 16,-1 4-8-16,0 0-2 0,0 0 5 15,-3 0-2-15,4 2-3 0,-2 1-3 16,2-3-4-16,5 0-3 0,-4-1-3 0,6-1-2 16,5 1-2-16,-4-3-4 0,7 0-1 15,2-1-2-15,2 1 1 0,6-3-4 0,2 0-2 16,6 0-1-16,1 0 1 0,3-2-1 16,3 0 0-16,3-2 1 0,1-1-3 15,4 1-7-15,-1-2 2 0,3-3 2 16,0 2-4-16,3 0 6 0,-2-4-10 0,7 2 8 15,-5 0-5-15,4-2 2 0,-1-1 5 16,-1 1-5-16,2-1 2 0,1 1-4 0,-3-3 2 16,2 3-1-16,-2 0 1 0,-5 2-4 15,0-3 2-15,0 3 6 0,-2 0-8 16,-2 3 11-16,0-3-13 0,1 2 8 16,-4 0-5-16,1 1 4 0,-2 1-7 0,-1 1 4 15,-2 0 0-15,-2 1 0 0,-2 1-1 16,2 0 8-16,-2 0-12 0,-3 0 6 0,1 2-1 15,-4-2 0-15,-2 2 2 0,0 0-4 16,-2 0 6-16,-1 0-3 0,-2 0-1 16,-2 1 0-16,-1-1 5 0,-4-1 0 15,-1 3-3-15,-3-1 0 0,1 2 2 0,-2 0 1 16,-3-4 1-16,-4 1 1 0,2 3 1 16,-5-1 0-16,-4-2 2 0,1 3-2 0,-4-2 4 15,0 0-1-15,-2 2-3 0,-3-2 5 16,-3 3 3-16,-4-1 1 0,-5 1 3 15,0-1 1-15,-7 3 3 0,-5 3 0 16,-1-4 0-16,-2 5 7 0,1-3-6 0,-2 2 3 16,3 0-4-16,1 0 1 0,2 1-3 15,3-3 0-15,7 0-2 0,4 0-2 16,3-2 0-16,1 2-4 0,7-2 1 16,6-3-3-16,3 4 0 0,3-3-1 0,7 0-1 15,4-1-1-15,3 0 0 0,5 1-2 16,5-3-3-16,3 0 2 0,7 0-1 0,3 0 0 15,10 0 0-15,3-4 0 0,3 2 0 16,7-5 0-16,3 1-1 0,2-3-1 16,4 0-1-16,4-5 0 0,2 0-2 15,-3 1 0-15,0-1 2 0,1-2-3 0,-1-2 0 16,0 2 0-16,1-2 3 0,1 2 0 16,-1 1-2-16,-1-4 1 0,-2 0 0 0,2 4 1 15,-2-3-2-15,0 0 0 0,0 5 0 16,0-3 3-16,-3 2-2 0,-8 1 2 15,3 2-3-15,-2-1-1 0,0 1 2 16,0 2 0-16,-1 0-1 0,0 2 1 0,-4 1-2 16,-1-1 1-16,1 2-1 0,-5 3-1 15,-1-1 3-15,-2 2 0 0,-5-1 0 0,0-3 1 16,-3 3 2-16,-2 0-6 0,0 2 1 16,-3-2 1-16,-5-3 0 0,2 3 0 15,-3 0-3-15,-2-2 4 0,1 1-1 16,-6-1 1-16,1 2-1 0,-3-3 0 15,0-4-2-15,-5 12 5 0,0-7-5 0,-2-1 0 16,-5 1 3-16,0-1 0 0,0 4-2 16,-8-4 0-16,1 3-3 0,-3-3 3 0,1 3-2 15,-4-2 2-15,-1 0 0 0,-4 2-2 16,-1-3 2-16,1 1-2 0,-3 1 2 16,-3-1-2-16,-1 2 2 0,-2 0 0 0,-4-1-3 15,-1 4 4-15,0 0-4 0,0-2 0 16,1 1 1-16,-1 1 3 0,1-1 0 15,2 4-5-15,-1-2 4 0,1 1 3 0,-2 1-2 16,2 1-1-16,-1 1 2 0,1 0-1 16,0-1-2-16,2 2 1 0,2 0 1 15,-1 0-1-15,4 0 1 0,4-1 0 0,4-1 0 16,4 2-2-16,-2 0 2 0,5-2-1 16,4 0-2-16,-1-1 1 0,6 1 0 15,2-1 1-15,6 1-2 0,-1-5 4 16,6 3-4-16,-1-2 4 0,6-2-4 0,2-1 4 15,6 3-2-15,1-6 2 0,0 1 1 16,7-3-3-16,-2-2-1 0,4-2 5 16,4-3-4-16,4 1 0 0,0-3 1 0,5 2 0 15,7-4 1-15,2 2 1 0,-2 0 1 16,2 0-4-16,-2 0 0 0,-6 0 3 16,-2 3-2-16,1 1 1 0,-5 1-2 15,0 0 0-15,-8-1 1 0,-1 3 0 0,1 0 2 16,-6 3-4-16,0-3 3 0,-2 2 0 15,-3 0 1-15,-3 3 1 0,-2 1-1 0,2-3 2 16,-3 2-3-16,-1-1 1 0,-3 3-1 16,0 1-1-16,-3-2-1 0,-2 1 3 15,0 0-3-15,0 2 2 0,-2-2-2 16,-3 2-1-16,0 1 2 0,0-1-2 0,-5 0 2 16,1-1 1-16,-1 4 1 0,-4 0-5 15,1-1 1-15,-5 3 3 0,0-1-2 0,3 1 0 16,-6 2 1-16,1-2-1 0,3 2 1 15,-2-5-3-15,4 3 4 0,1 0-4 16,1-1 2-16,0 1 1 0,0 0 2 16,6 0-5-16,-3 2 4 0,5 0-1 0,2-3 0 15,3 1 1-15,5-3-1 0,5 5-1 16,0-4 2-16,5-1 1 0,6-2 0 0,1 0 0 16,7-2-1-16,-4-3 0 0,8 1 1 15,0-2 1-15,-5-3-2 0,6-3-1 16,-2 3-7-16,1-5-12 0,2 3-17 15,1-2-22-15,-3-3-15 0,0 3-22 0,0-1-31 16,-2 0-20-16,-1-1-42 0,-2-3-390 16,-3 2 196-16,-4 0 130 0</inkml:trace>
  <inkml:trace contextRef="#ctx0" brushRef="#br0" timeOffset="848">1145 2029 82 0,'-5'7'87'0,"0"-1"-8"0,3 4-8 16,-1-4-11-16,3 3-2 0,3-2-3 15,-1 3-12-15,3-3-1 0,3-1-1 16,0-1-7-16,0 0-5 0,2-3 2 16,0 0-7-16,2 1-2 0,-12-3-2 0,21-3 1 15,-11 3 2-15,0-2-7 0,0 0 0 16,-3-3-3-16,0 0 4 0,-3 1-2 15,1 0 5-15,-5-4 1 0,3 5-1 16,-3-5 0-16,0 8-3 0,-8-12 6 0,1 8-1 16,-2-3 0-16,-1 2 7 0,1 1 1 15,-1 2 7-15,0-1-1 0,-1 1-2 0,11 2-1 16,-20 0-4-16,10 2-1 0,2 1-5 16,3 1-5-16,-1 0 0 0,1 4-4 15,0-2 3-15,3 1-6 0,2 2 5 16,2-2 4-16,-2 3-7 0,5-4-4 0,4 1 1 15,-2 0-1-15,1-4 1 0,2 1-4 16,0-1-1-16,0-3 4 0,-10 0-1 0,23-5-2 16,-13 0-2-16,-3 1 5 0,3-4-3 15,-5 2-1-15,4-3-2 0,-4-1 1 16,-3-1 2-16,1 2-6 0,-1-3 3 0,-4 1-3 16,2 0-5-16,-5 2 0 0,2 0-16 15,-1-1-18-15,-3 4-25 0,5-1-19 16,-1 0-34-16,1 0-308 0,2-1 145 15,0 0 95-15</inkml:trace>
  <inkml:trace contextRef="#ctx0" brushRef="#br0" timeOffset="1544">1316 1562 94 0,'-8'9'101'16,"5"2"-10"-16,1-3-17 0,4 1 1 15,1 1-6-15,3-2-6 0,-1 2-12 0,2-3-3 16,1 0-3-16,2-1-2 0,0-1-8 16,1-3-3-16,-1 1-2 0,0-1-10 15,-10-2 1-15,17-5 2 0,-7 1 3 16,-1-1-8-16,-2 1-1 0,-2-6 0 0,0 3 0 16,-3-2-5-16,1 0-3 0,-3-3 0 15,-3 3-4-15,1-2 5 0,-3 1-1 16,0-1 2-16,-2 2-3 0,-5 0 4 0,5 2 6 15,-5 1-2-15,-1 1 3 0,1 0-2 16,-2 3 4-16,2 2-3 0,-1-2 1 16,13 2-2-16,-21 4 2 0,14-1-1 0,-3 1-1 15,5 3-2-15,0 0-1 0,0 0 2 16,2-1-8-16,6 4 6 0,-1-2-4 0,1 2-2 16,2-2-2-16,0 0 4 0,2-1-2 15,3 0 0-15,-1-2-1 0,-2-1 1 16,3 0-3-16,-2-2 1 0,2-2 2 15,-10 0-2-15,18 0 6 0,-10-4-5 0,-1 0 2 16,-2 2-11-16,0-3 8 0,-3 0-2 16,1-2 3-16,-3 0-5 0,0 0 0 15,-5 0-4-15,3-2 2 0,-3 3 3 16,-3 1 0-16,1-2-4 0,-4 3 2 0,1-1 2 16,-3 3 7-16,3-1 8 0,-5 3 1 15,-1 3 6-15,4-1-2 0,-3 0 7 16,5 3-3-16,-4 2-1 0,4 0-2 0,1-1-2 15,1 3 0-15,3 3-1 0,0-3-3 16,1 3 1-16,4-1-3 0,4-2-2 16,-1 3-1-16,-1-3 2 0,6 0-10 0,-1-2-21 15,0 0-33-15,3 0-25 0,0-3-32 16,1-1-28-16,-1-3-374 0,-10 0 173 16,20-7 114-16</inkml:trace>
  <inkml:trace contextRef="#ctx0" brushRef="#br0" timeOffset="2284">830 1300 10 0,'-7'4'142'0,"2"-2"-9"0,2 5-11 16,-2-2-12-16,0 1-3 0,3 1-10 15,-1 0-14-15,1 3-5 0,4-4-8 0,-2 1-6 16,3 1-10-16,2-2-3 0,0-2-5 16,2 1-2-16,1-2-5 0,3-1-11 15,-4 0 9-15,-7-2-9 0,23 0-2 16,-16 0-8-16,4-2 8 0,-1 0-6 0,-10 2-1 16,13-9 0-16,-6 4-2 0,0-2-7 15,-2 0 3-15,-2 0-1 0,-1 0 0 16,-2-2-10-16,0 2 8 0,0-2-8 15,-5 2 5-15,3 0-2 0,-3 1 1 0,-3-1 2 16,1 2 1-16,0 3 1 0,-1-2 3 16,-3 1-5-16,11 3 3 0,-17-2 0 0,9 2-1 15,8 0 2-15,-17 5-5 16,8-3 3-16,4 2-1 0,0 1-1 0,0 2-3 16,3-1 6-16,2 1-4 0,-3 0 5 15,6 0-7-15,-3 0-8 0,5 1 8 0,-3-5 3 16,3 2-3-16,0 2 0 0,1-5 1 15,-6-2-1-15,15 4-1 0,-15-4 2 16,10 0-1-16,-10 0-3 0,0 0 2 16,18-4 2-16,-14-1-4 0,0 1 0 0,-4 4 2 15,5-12 1-15,-5 8-1 0,0-3-2 16,0 7-1-16,-2-12-2 0,-1 6 1 0,-3 1 1 16,1 1 2-16,0-1-2 0,0 0-2 15,5 5 1-15,-15-4-2 0,8 4 0 16,7 0 2-16,-16 2 1 0,16-2 0 15,-15 7-5-15,10-2 6 0,0-1-4 0,0 3 4 16,2 2 1-16,1 0-4 0,4 0-10 16,1-2-32-16,2 2-24 0,5 0-23 15,-3 1-16-15,9-4-27 0,-1 2-331 0,0-4 158 16,2 1 104-16</inkml:trace>
  <inkml:trace contextRef="#ctx0" brushRef="#br0" timeOffset="3185">1783 997 124 0,'-8'-6'147'15,"8"6"-10"-15,0 0-13 0,-7-2-7 16,7 2-13-16,0 0-13 0,0 0-5 0,0 0-12 16,-18 4-4-16,18-4-9 0,-7 4-6 15,5 2-5-15,2-6-6 0,-3 6-2 0,3-6-5 16,0 0-5-16,5 12-2 0,-5-12-2 16,7 3-4-16,-2 1-1 0,-5-4-2 15,18 0-4-15,-11 0-2 0,4-5-2 16,-1 3 0-16,0-3 4 0,0 1-5 0,0-3-2 15,-3 2 6-15,0-2-8 0,-2-2-1 16,0 3 0-16,-3-4 1 0,1 4 1 16,-3-1-3-16,0-2-2 0,-3 2 3 0,-2 2-1 15,0 1 1-15,0-1-7 0,5 5 11 16,-18-4-13-16,10 4 12 0,-4 0 5 16,12 0-17-16,-21 4 15 0,13 3-2 15,-2-2-2-15,0 1 1 0,3 3-2 0,2-2-1 16,-2 0 3-16,0 2-2 0,5-2-1 15,-1 2 2-15,3 0-4 0,0-2 1 0,0 2-2 16,3-2 4-16,2 0-1 0,-1-3-3 16,1 1-1-16,2 0 2 0,-7-5-4 15,17 2 2-15,-7-2 3 0,-10 0-4 16,16-4 0-16,-6 1 4 0,-2 1-5 0,-1-3 5 16,-2-3-3-16,0 5-3 0,0-3 1 15,-2-4-1-15,-1 2 0 0,-2 0 2 16,-2 1-1-16,-1-2 2 0,1 0-3 15,-3 2-1-15,-3 0 3 0,3 0-1 0,-2 3 1 16,-3-1-3-16,-1 3 5 0,1 0-4 16,-3 2 4-16,13 0-3 0,-19 2 2 0,7 0-1 15,2 3 0-15,3-1-3 0,0 1 0 16,-1 2 3-16,6 0 2 0,-3 1 0 16,5 0-4-16,0-2 4 0,2 1 0 15,1-1-4-15,2 2 2 0,0-1-5 0,0-3 8 16,2-2-2-16,0 1 1 0,5-1-3 15,-12-2 1-15,17-2 4 0,-17 2-2 16,15-5-2-16,-8 1 2 0,-2-1-3 16,0-2 2-16,1 0-1 0,-6 2-1 0,0-5 3 15,-2 2-4-15,-2 0 1 0,-1 1 0 16,0 0-7-16,-2 0-14 0,2 3-36 16,-5-1-37-16,2 3-47 0,-5 0-428 15,0-1 193-15,1 1 128 0</inkml:trace>
  <inkml:trace contextRef="#ctx0" brushRef="#br0" timeOffset="4244">473 1071 71 0,'-3'11'100'0,"3"-2"-8"0,0 1-3 0,3-1-14 16,-1 0-5-16,1 1-12 0,2-1-1 16,0-3-8-16,0 1 3 0,2-2-5 15,1 0-2-15,0-3-7 0,-8-2-1 0,13 2-5 16,-13-2 5-16,15-2-14 0,-10-3 4 16,-5 5-2-16,7-7 2 0,-4 3-10 15,-3-3 2-15,0 0 3 0,0 7 4 16,-5-14-6-16,2 7-3 0,-2 0-6 0,0 3 15 15,-2-3-2-15,-1 0-3 0,1 0 9 16,-4 5-13-16,1-3 1 0,0 3-1 0,0 0 0 16,0 2-8-16,-4 0 4 0,14 0 5 15,-19 4-3-15,11-2-2 0,1 3-1 16,-1-1 1-16,2 3-4 0,1-2 2 16,3 4-1-16,-1-2 4 0,6 0-8 0,-3 0 2 15,2 0-1-15,3-2-1 0,1 1-1 16,2-1 4-16,-3 0-2 0,2-3 2 15,0 0-4-15,3-2 2 0,-2 3 2 0,-8-3-4 16,16-5-3-16,-6 3-2 0,-5-3 5 16,5 0-1-16,-5 1-2 0,0-1 2 15,-3-1 0-15,1-2 0 0,0-1 1 16,-3 2-5-16,0 7 4 0,-6-14-5 0,4 7 0 16,-3 1 0-16,0 1 2 0,-3 1 1 15,8 4 1-15,-15-5 1 0,8 3-4 16,7 2 2-16,-19 2-1 0,9 3 7 0,1-3 3 15,1 5-3-15,-2-3 2 0,4 3-1 16,-1 2 1-16,2-2-1 0,2 5 2 16,1-3-1-16,2 0-3 0,2 0 1 0,1-2 2 15,-1 3-3-15,3-3-1 0,0-3 0 16,4 1 5-16,-2-1-5 0,1-2 1 16,1 1-2-16,-9-3 2 0,20-3-3 15,-11-1 1-15,1-1 0 0,-3-1-2 0,1-1-1 16,-1-3 0-16,-2 3 3 0,-2-4-3 15,-1 1 1-15,-2-1-3 0,0 2 2 16,-2-3-2-16,-3 5-1 0,0-2 1 0,0 3 1 16,-3-1-2-16,-2 2 2 0,1 3-3 15,-3 0 2-15,12 2 0 0,-19 0 1 16,9 2-2-16,2 2 3 0,-1 1 2 0,2 0-4 16,2 1 0-16,0 1 3 0,3 2 0 15,-1-2 0-15,3 3-3 0,0-1 0 16,3-3-3-16,-1 4-4 0,1-3-12 15,2 2-18-15,2-4-25 0,-1 2-23 0,4-5-25 16,-2 3-29-16,1-3-326 0,-9-2 158 16,18-5 104-16</inkml:trace>
  <inkml:trace contextRef="#ctx0" brushRef="#br0" timeOffset="5037">521 653 104 0,'-8'7'109'0,"3"2"-1"0,0 0-12 15,2 3-2-15,3-3-14 0,0 2-8 16,3-2-6-16,-1 2-3 0,3-4-11 15,1 4-6-15,2-3-1 0,-1-4-3 16,3 3-8-16,-2-2-3 0,2-2 1 0,-3-2-2 16,4-1-3-16,-11 0-3 0,18-4-4 15,-14 0-1-15,4 1 2 0,-1-5-7 0,-2 2 0 16,2-3-2-16,-5 0-1 0,0 0-1 16,-2 0-2-16,0-3-3 0,0 3 4 15,-2 0-2-15,-3-2 1 0,1 2 0 16,-3-1 4-16,2 3 1 0,-3 0 7 0,1 1-6 15,0 1 3-15,-3 0-14 0,1 3 12 16,9 2-1-16,-17 2 2 0,17-2 2 16,-15 5-1-16,7 0 3 0,3-1-5 15,0 3 1-15,2 0 0 0,0 0-5 0,1 2 5 16,2 0-4-16,0 1 1 0,2-2 0 16,1 2 1-16,3-6-12 0,-1 3 12 15,2 0-5-15,-2-3 3 0,3-2-1 0,2 1-5 16,-10-3 0-16,16 0 1 0,-16 0-2 15,17-7 3-15,-9 5-3 0,-1-5 2 0,0 2-2 16,-2-1 1-16,-2-1-1 0,3-2-1 16,-3 0-3-16,-3-2-1 0,0 3-2 15,-3-1 3-15,-1-1-9 0,2 2 10 16,-3 1-3-16,-3 0 1 0,1 2 0 0,0 0-1 16,-1 1 1-16,-2 4 2 0,10 0 3 15,-18 2-7-15,8 0 13 0,0 3-2 16,2 0 0-16,1 2 1 0,-2 0 5 15,7 1-3-15,-3 0-5 0,5 1 3 0,0 0-2 16,2-2 3-16,3 0-7 0,1 0 2 16,4-1-21-16,3-1-29 0,-1 0-30 0,3-3-27 15,1 0-27-15,1-4-377 0,3 2 171 16,-1-5 114-16</inkml:trace>
  <inkml:trace contextRef="#ctx0" brushRef="#br0" timeOffset="5788">1217 314 131 0,'-14'5'129'0,"5"-1"-12"0,-1 3-12 16,2 0-8-16,1 0-7 0,-1 0-7 0,6 2-14 15,-3 0-3-15,1 0-6 0,4 1 1 16,4-1-16-16,1 0 6 0,0-2-9 16,2 2 0-16,1-2-8 0,-1 0 1 15,6-3-6-15,-2 1-8 0,-1-2 0 0,2-3 0 16,0 2 3-16,-2-2-20 0,4-2 13 16,-4-1-2-16,0-2 0 0,-3 1-6 0,1-3 1 15,-3 0 4-15,1 0-4 16,-4-2-4-16,-2 2-1 0,3-2-2 0,-6 0 1 15,-2-1 0-15,2 4-2 0,-5-1-1 16,3 2 5-16,-2-2 2 0,-1 5-4 0,-2-3 0 16,1 5 5-16,0-2 0 0,9 2 1 15,-20 5-6-15,10-3 4 0,5 2-4 16,-2 3 1-16,0 0 3 0,3 0 0 0,1 2-3 16,3 1 1-16,3-1-4 0,-1 0 4 15,4 0-2-15,2 1-1 0,-1-1-1 16,1-3-2-16,1-1 3 0,4 2 0 15,0-3-1-15,0-1 0 0,-3-1 2 0,2-2 0 16,2 0 2-16,-14 0-3 0,20-7-2 16,-10 3 3-16,-3-3 0 0,-2 0 0 15,0 0-1-15,1-2-2 0,-6 0 1 0,-2-1-2 16,-2 2 1-16,-1-2 1 0,-2 3-3 16,-1 0 2-16,1-2-2 0,-3 7 4 15,-3-3 2-15,2 3-1 0,-1 2 1 16,-3 2 4-16,3 0 1 0,0 1 1 0,0 4-2 15,2-3 2-15,0 3-3 0,0 0 2 16,4 3-2-16,1-2 2 0,5-1-5 0,-2 3-7 16,4-1 2-16,3-2-12 0,-3 2-17 15,7-4-30-15,-4 1-28 0,5-1-32 16,-3-3-376-16,1 0 168 0,-8-2 111 0</inkml:trace>
  <inkml:trace contextRef="#ctx0" brushRef="#br0" timeOffset="6743">437 3 91 0,'-5'4'94'0,"0"1"-3"0,5 2-11 0,0-1-1 16,0 1-16-16,5 0-1 0,0 0-8 15,0 0-3-15,2 0-8 0,1-2-3 16,3 1-1-16,-4-4-4 0,3 3-6 15,0-3 2-15,-2 0-6 0,2-2 2 0,-10 0-4 16,16-2-3-16,-16 2-4 0,15-7-4 16,-10 3 3-16,2 0-2 0,-2-1 1 15,-3-2-3-15,1 0-2 0,1 0 1 16,-4 0-1-16,0 0-1 0,-4 1-1 0,4 6 4 16,-3-10-5-16,1 6 3 0,2 4-9 15,-10-5 12-15,10 5-4 0,-10 0 3 0,10 0 0 16,0 0 4-16,-15 9-5 0,10-4 5 15,3 1-3-15,-1 4 2 0,0-1-2 16,3 2 8-16,0 1-7 0,6-3-11 16,-4 2 12-16,3 1-5 0,0-3 1 0,3-2-6 15,-1 0 5-15,1 0-3 0,-1-3 3 16,4 1-3-16,-3-3-2 0,-1 0-1 16,3-2 6-16,-10 0-6 0,15-4 9 0,-10 1-6 15,4-1-3-15,-7-1 3 0,3-2-4 16,-3 3 2-16,-2-5-4 0,-2 2 5 15,2-2-5-15,-3 2 4 0,-1 0-6 16,-3-2 0-16,2 2 4 0,-2-1-2 0,-1 5 12 16,-1-2-15-16,1 1 2 0,-2 1-1 15,10 3 4-15,-23 0 1 0,13 3 3 0,0 1 2 16,0 1-2-16,1 1 2 0,2 1 4 16,-1 2-5-16,3 0-2 0,0 1-1 15,3-1 3-15,2 2 2 0,0-2-9 16,2 1 3-16,1-1-1 0,2-2 2 0,2 2 5 15,-2-4-6-15,3-3 2 0,3 0-3 16,-11-2 2-16,15 0 0 0,-5-2-6 16,-3-2 10-16,-2-1-6 0,4-2-2 0,-4 2 7 15,0-2-3-15,-3-2-2 0,1 2-5 16,-3-2 4-16,-3 2 1 0,1-2-1 16,-3 4-4-16,0-2 7 0,-4 3-6 0,4-1 2 15,-2 1 1-15,-1 2-2 0,8 2-3 16,-17 0 4-16,9 5-2 0,0-1-3 15,0 5-18-15,3 0-19 0,0 2-25 16,3 3-33-16,-1 0-344 0,8 0 151 0,-2 0 99 16</inkml:trace>
  <inkml:trace contextRef="#ctx0" brushRef="#br0" timeOffset="7820">1710 1965 22 0,'0'0'103'0,"-5"-1"-7"0,5 1-11 16,0 0-6-16,-13-4-9 0,13 4-2 15,0 0-7-15,-16 5-6 0,16-5-7 16,-7 7-7-16,2-3-3 0,0 1 1 0,5-5-6 15,-5 10-3-15,2-4-2 0,3-1 0 16,0 1-8-16,0 1-3 0,0-7 2 16,8 12-2-16,-3-8 4 0,0 3-9 15,0-5 2-15,3 2-8 0,0-1 5 0,-8-3 0 16,15 0-4-16,-6 0 1 0,-9 0-2 16,15-5-4-16,-8 3 5 0,-2-2 2 15,-1-1-3-15,1 1-2 0,-2-3 0 16,-3 0 2-16,2 0-5 0,-2 7 2 0,-5-15 2 15,0 5 0-15,1 2-4 0,-1 2 8 16,-4-1 5-16,1 3-8 0,1-1 11 0,0 0-7 16,-3 4 4-16,10 1-4 0,-19 0 4 15,19 0 4-15,-17 4-8 0,9 1 9 16,1-2-3-16,2 5 3 0,-3-1-7 16,6 0 2-16,-2 2-1 0,2-2 2 0,2 2-2 15,2-2 0-15,2 2-9 0,-2 0 10 16,3-5-3-16,0 3 1 0,0-3-4 15,3-1 3-15,-1-1-3 0,1 1 5 0,-8-3-5 16,16-5 0-16,-16 5 3 0,12-7-3 16,-4 0-3-16,-3 3 1 0,-1-3-1 15,1-2 4-15,-2 0-4 0,-1 2 2 16,1-2 1-16,-3 2-2 0,-3-2 7 0,1 2-1 16,-1-1 1-16,1 2-7 0,-3 1 11 15,5 5 4-15,-10-4-5 0,10 4 5 16,-12-2 3-16,12 2 3 0,-16 5 2 0,8-1 4 15,1 1-5-15,-1-2-2 0,1 5 0 16,2-1-8-16,0 2 5 0,2-2-4 16,3 2-1-16,0-2-2 0,0 2 1 0,3-2-5 15,2 2-2-15,2-2 2 0,1-3-4 16,2 0-16-16,2 1-24 0,4-2-31 0,-1-1-38 16,0 0-41-16,-1-2-432 15,-2-2 195-15,-2 0 129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6:31.045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1552 471 140 0,'0'0'131'0,"0"-21"-11"0,0 14-10 0,0-2-4 15,3-2-12-15,-1 2-2 0,-2-5-8 16,3 0-7-16,-3 0 1 0,-3-2-6 16,3 0 0-16,-2-2-10 0,-3 2-3 15,0-5-5-15,-2 5-3 0,-5-4-10 0,2 2 6 16,-2-3-11-16,-3 3-3 0,1-3-6 16,-3 1-1-16,0 1-2 0,1 3-2 0,-4-2-2 15,2 2 2-15,-3 2-9 0,-1 0 3 16,-2 1 2-16,2 4-1 0,-3-1-2 15,-3 4-1-15,1-1-1 0,-2 1-3 16,0 5 4-16,0-1-7 0,-2-1 2 0,-4 6-1 16,-1-1-2-16,0-1 5 0,1 5-2 15,-1-2-1-15,0 5-2 0,2-2 6 16,0 2-1-16,1 3-4 0,0-1 0 16,-3 2 0-16,0 5 1 0,2-2-2 0,0 1-1 15,-2 4 6-15,4 2-3 0,-1-3-1 16,0 3 0-16,0 0 2 0,2 3 1 15,4-4 0-15,-2 3-4 0,4 0 1 0,-3-2 0 16,5 2 1-16,0 3 1 0,3-5 0 16,5 0 0-16,-1 2 6 0,6-2 0 15,0 2 6-15,5-3 0 0,3 3 3 16,-1-2 4-16,3 3 3 0,5-3-1 0,-2 2-1 16,2-1-1-16,4 3 0 15,-1-1 0-15,6-1 1 0,-2 3-2 0,0-2 0 16,1 1-1-16,3-2 1 0,-1 2-1 0,0 1 2 15,3-1 1-15,0 3 1 0,-3-3 1 16,1 0-1-16,-4 3 1 0,5 2 1 16,-4 0 1-16,0-2-1 0,0 0-3 15,-3 2 2-15,-3-3 1 0,1 0 2 0,-1 4-1 16,-1-3 0-16,-3 2-1 0,-1-2 1 16,-2 2-4-16,-2 0 4 0,2 0 2 15,-5-3 1-15,-1 3-5 0,1 0 2 0,-5-2-4 16,2 2-3-16,-2-4 1 15,0 1-4-15,-3 1-2 0,0-3-1 0,1 0-5 16,0 1 4-16,-2-3-4 0,-1 0-4 16,0 2 3-16,-3-1-4 0,3-3-1 0,-3 0 0 15,1 0 1-15,-2 2-4 0,0-5 0 16,0 3 3-16,-1-2-3 0,3-1-2 0,-2 1 4 16,2 2-5-16,2-2 1 0,-4-1 1 15,4 1 0-15,0-1-2 0,3-2-1 16,-2 3 2-16,2-3 0 0,5 0 0 15,-1 3 0-15,1 0 3 0,2 0 1 0,2-3-3 16,1 2 2-16,-2-4 0 0,8 5 3 16,-4-1-3-16,5-1 0 0,0 1 3 0,0-2 3 15,5 3-5-15,-3-3-1 16,5 0 0-16,0-1-1 0,0 1 0 0,0 0 1 16,3 1-1-16,1-6 0 0,-3 3-1 15,4-2 5-15,-1-3-3 0,2 3-1 0,-3-3-1 16,6 2 3-16,-4-2 1 0,0-5-6 15,4 3 3-15,-1 0 0 0,0-2-2 16,1 2 1-16,-1-4 7 0,4 2-3 16,-2-3-3-16,-2-1-1 0,3 1 3 0,0-4-2 15,0 0 1-15,2-2-1 0,4-3 2 16,0-2 2-16,0-2-4 0,1 2-1 0,3-4 5 16,-2 0-4-16,-1 0 0 0,3-4-3 15,0 3 1-15,0-7-2 0,3 3 3 16,-4-3-4-16,-3 6 1 0,-2-3 5 15,2 0-3-15,-4-1 2 0,1 2 0 0,1-2 1 16,-4 1-1-16,0 0 2 0,-2 0 0 16,1 0 4-16,-2 0-4 0,1 1 0 0,-4-1 3 15,1-3-9-15,0 3 3 0,0-1 2 16,-3 1 0-16,3-2-3 0,-3 1 2 16,0-2 5-16,-1 3-7 0,1-4 4 15,-3 4-2-15,0-4 3 0,2-1 1 0,-2 0-3 16,-2 1-1-16,3-3 0 0,-3 0-4 15,3-1-1-15,-3 3 1 0,3-3 0 16,-3-1 4-16,-1 0-2 0,3 0-4 0,-5 0 6 16,3 0-1-16,0 0-5 0,-3-1 3 15,5 1-3-15,-5 0 2 0,3 0 1 16,-3 0-1-16,3-1 0 0,-5 1 2 0,3 0-3 16,0 2 0-16,-3 1-1 0,0-1-2 15,0 2 3-15,0-2-2 0,0 0 4 16,0 3-2-16,-2-1 1 0,2 0-1 0,-3 3 3 15,0-3-6-15,1 1 4 0,1 2 0 16,-2 0 1-16,1 0-1 0,-1-1-3 16,-2-2 3-16,3 1 0 0,-3 2-1 0,2-3 2 15,1 5-3-15,-3-5-3 0,0 5 2 16,2-4-2-16,-2 4 7 0,0 0-3 16,0 0 5-16,3-2-6 0,-6 0 5 15,3 2-5-15,0 0-2 0,3-5 0 0,-3 7 7 16,0-2-7-16,0 2 5 0,0-2-6 15,2 5 6-15,-2-4-3 0,2 2-2 16,-2-1 1-16,0 3-1 0,0-2 1 0,0-1 2 16,0 0 1-16,3 3-2 0,-3-1-3 15,0 3 3-15,0-2-3 0,0 2 2 0,0-3 3 16,0 3 0-16,0 0-2 0,0 0-2 16,0-1 6-16,-3-1-4 0,3 2 1 15,0-1-3-15,0 1 0 0,-2-2 1 16,2 1 3-16,0 2-2 0,-2-4-5 0,2 3 3 15,0 0 2-15,-3 0-2 16,3 0 0-16,-2-2 4 0,-1 1-4 0,1 0 2 16,2 2 0-16,-3-1-3 0,1-1 2 0,-1 4 1 15,3-3 5-15,-2 0-1 0,2 0-3 16,-4 0-4-16,4 2 3 0,-3-3-3 16,3 1 3-16,-2 0 0 0,2-3-2 15,0 3 3-15,0 0 0 0,-2-2-3 0,2-1-1 16,-3 1 4-16,3-1-5 0,-2 1 2 15,2-3 2-15,-3 1-1 0,1-1-3 0,-1-2 1 16,1 0 6-16,-3-2-3 0,2 0-2 16,-2-3 2-16,0 0-3 15,-2 0 0-15,-2-1-18 0,2 1-27 0,-3-2-34 0,0-2-45 16,-3 3-56-16,0 6-57 0,0 0-36 16,1 4-808-16,-5 3 369 0,-2 4 243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6:38.123"/>
    </inkml:context>
    <inkml:brush xml:id="br0">
      <inkml:brushProperty name="width" value="0.1" units="cm"/>
      <inkml:brushProperty name="height" value="0.1" units="cm"/>
      <inkml:brushProperty name="color" value="#002060"/>
      <inkml:brushProperty name="fitToCurve" value="1"/>
    </inkml:brush>
  </inkml:definitions>
  <inkml:trace contextRef="#ctx0" brushRef="#br0">392 162 115 0,'-31'24'120'0,"4"-2"-8"16,-4-2-3-16,4 3-4 0,-4 0-5 16,3 3-9-16,-3-2-5 0,0 4-11 15,4-3-3-15,1 0-7 0,6-4-7 0,0-1-1 16,2-2-7-16,5 1-4 0,1-6-7 15,2 1 2-15,5-3-2 0,2-4 0 16,8-2-3-16,-5-5 1 0,20 2-7 0,-2-7-3 16,3-1-3-16,6-6-3 0,4 1-1 15,7-7-5-15,2-3 2 0,6-6-5 16,5-1 0-16,0-1 1 16,14-13-3-16,-11 9-3 0,-6 2 0 0,1-1 6 0,-6 0 2 15,-2 5-11-15,-6 0 2 16,-4 4 2-16,-5 4 5 0,-6 3 4 0,-1 2 2 15,-3 3 3-15,-3-1-3 0,-6 8-4 0,-4-1-2 16,-3 5-1-16,0 0 3 0,0 0-5 16,-36 24-1-16,16-11 0 0,-6 3-2 15,-4 7 4-15,-6 0-6 0,-7 7 1 16,1-1-2-16,-4 3 1 0,-3 0 3 16,6 2-7-16,0-1 6 0,2 1-4 0,8-6 0 15,2 0 2-15,7-4 1 0,2-4-4 16,8 3 0-16,1-7 0 0,3 0-1 15,2-1 8-15,5-5-8 0,6-3-1 0,3 0 5 16,1-2-4-16,3-5 3 0,5-2 1 16,9-3-4-16,0-5 0 0,5-1-1 0,8-5 0 15,4 0 0-15,7-7 1 16,1-4-3-16,4 0 2 0,13-12-2 0,-13 2 4 16,-4 8 0-16,-1-2-1 0,-7 2 0 15,0 2 2-15,-9 4 5 0,-6 7 4 0,-1-2 10 16,-4 3 3-16,-6 7-1 0,-3-1-5 15,-4 4 2-15,-6 3-4 0,-2 2 2 16,0 0-3-16,-25 20-2 0,2-6-2 16,-2 2 0-16,-11 7-3 0,-10 4 2 0,-2 5-3 15,-20 9 0-15,2 3-1 0,-2 2 1 16,1-3-2-16,3 2-2 0,14-4 4 16,9-6-5-16,6-3 1 0,4-4 0 0,9-1 1 15,3-4-4-15,4 0 2 16,10-10-2-16,5 1 0 0,3-7-1 0,7 0 0 15,8-5 2-15,4-4-1 0,9-3 1 16,4-4 0-16,9-5-3 0,9-6 0 0,0-3 2 16,6-3 1-16,12-7-3 0,0-6 2 15,-3-3 0-15,1-1 3 0,-5 2-3 16,-11 2 1-16,-7 5 7 0,-1 2 2 16,-4 2 1-16,-3 0 4 0,-4 7 1 0,-7 3 2 15,-7 2 6-15,1 2 0 0,-6 3 0 16,-3 5 1-16,0 1-3 0,-8 5-4 0,-4 2 0 15,0 0-4-15,0 0-1 0,-26 23-2 16,7-7-1-16,-5 2 2 0,-6 5-1 16,-11 6-4-16,-7 3-1 0,-18 15 1 15,-8-2-1-15,-2 1-1 0,0 2-1 0,2-3 0 16,3 1 1-16,8-2-4 0,12-10 3 16,10-4-3-16,10-8 1 0,7 1-2 15,0-2 1-15,9-3-3 0,3-4-2 0,7-3 0 16,2 1 1-16,6-5 0 0,4-5 0 15,8-2 0-15,4-2 2 0,3-5-3 16,9-2 2-16,6-5-1 0,4-2 5 16,10-8-5-16,0-3 1 0,0 0-1 0,17-9 2 15,-2-5-2-15,-9 6 0 0,-10 8-1 16,-1-6 3-16,0 4-1 0,-3-1 1 0,-7 8 1 16,-6-1 3-16,1 2 4 0,-9 5 0 15,2 2 6-15,-7 3 2 0,-2 0-2 16,-8 4 0-16,0 4-1 0,-7 1-1 15,0 2-3-15,0 0-1 0,-29 19 1 16,12-10-1-16,-12 7-4 0,-3 9 2 0,-17 0-1 16,-20 11-1-16,-7 5 0 0,-3 0 0 15,-2 6 0-15,2-6-1 0,6 5-2 16,2-6 2-16,18-3-2 0,7-10 9 0,7 5 0 16,8-4 0-16,7-3-2 0,6-4-3 15,5-2-1-15,5-4 0 0,6-6-4 16,7-2 2-16,8-3 0 0,2-1 0 15,10-3 0-15,8-7 2 0,6 0-3 0,3-4 3 16,15-9-2-16,-4 3 0 0,3-6 0 16,17-9-3-16,-9 5 2 0,-11-1 1 0,3 1-2 15,-5 1 0-15,2-1 0 16,-2 0 2-16,-5 2-3 0,-10 4 0 0,-2 1 1 16,-3 1 3-16,-6 5 2 0,-1 1 3 15,-4 3 4-15,-4 1 1 0,-4 2 0 0,-2 0-7 16,-7 7 3-16,-3 0-2 0,0 0 3 15,0 0-3-15,-23 19-1 0,5-7 0 16,-5 3-2-16,-10 4 0 0,-11 9 2 16,-4-1-5-16,-25 16 5 0,0 0-7 0,-2 5 3 15,2-4 1-15,2 4-1 0,2-2 1 16,6-1-1-16,12-8 0 0,10-3-1 16,6-2-1-16,7-4 2 0,8-5-2 0,1-3-5 15,7 1 1-15,2-5-2 0,7-5 1 16,8-2-2-16,3-6 3 0,4-1-3 15,7-2 2-15,8-7-1 0,7-2 1 0,4-7 2 16,4-2 0-16,7-7-1 0,2 0 2 16,-1-3-2-16,20-9 2 0,-17 3 1 15,-6 4-2-15,2 1 2 0,-6 0-1 16,0-2 4-16,-4 9-7 0,-9 1 9 0,3 0 3 16,-11 3-5-16,2 1 7 0,-2 5 5 15,-5 2 1-15,-3-2 0 0,-4 8-6 16,-2-3 5-16,-6 7-3 0,-2 0 1 15,0 0-4-15,-20 14-1 0,6-1 0 0,-13 3 1 16,-4 10-2-16,-11 4-4 0,-25 12 5 0,-1 7-3 16,-10 3 1-16,1 1 0 15,6 2 0-15,1-8-2 0,5 6 1 0,17-12-4 16,11-4 2-16,3-3-1 0,9-4-2 16,7-4-3-16,5-1-6 0,6-9 1 0,4 0 0 15,8-5-1-15,3-4 4 16,7-5-1-16,3-2 3 0,7-5-2 15,9-3 1-15,6-11 1 0,0 1 0 0,9-9 2 16,4-3-3-16,10-14 0 0,-1-2 2 0,-11 5-4 16,-9 7 6-16,2 2 0 0,-1-2 1 15,-5 2 2-15,-5 7 0 0,-2-1 0 16,-2 1 2-16,-7 7 2 0,-3 0 3 16,2 2 3-16,-6 2 1 0,0 6 3 0,-7-2-3 15,-1 5-2-15,-3 4 1 0,-4 1-5 16,0 0 3-16,-24 17-1 0,7-1-1 0,-7 2 0 15,-3 7 0-15,-14 5-1 0,-5 5-3 16,-17 17 1-16,-8 1-3 0,2-1 2 16,-2 1-4-16,0 2 3 0,7-2-3 15,3-1 1-15,15-11 2 0,14-2 2 0,4-12-7 16,5 1-2-16,8-5 3 0,2-5-9 16,8-2 2-16,5-4-1 0,7-6-1 15,7-3 2-15,6-9 1 0,11-2 2 16,6-6 3-16,4-4-3 0,7-7 2 0,3-5-2 15,-3 1-2-15,18-15 2 0,-3-1 7 16,-12 10-3-16,-7 3-1 0,-3 2 0 16,-3-5 0-16,-6 10 4 0,-3 4-2 0,-7-1 2 15,2 6 2-15,-5 0 2 0,-4 5 3 16,-2-2-1-16,0 5-2 0,-8 4 2 0,-2 4-3 16,-3 0 0-16,0 0 2 15,-21 20-3-15,3-2 0 0,-9 8-1 0,-9 8 2 16,-20 16-1-16,-9 8 0 0,-27 12 0 15,-5 3-3-15,-2 3-1 0,-3-2 1 0,-2-2-1 16,8-3 2-16,17-15-2 0,8-1 0 16,11-5 1-16,14-11-2 0,12-6-1 15,9-5 0-15,9-3-7 0,4-5-1 16,7-4 0-16,5-3 0 0,7-6 1 0,3 0 2 16,6-9 1-16,9 1 1 0,9-6-1 15,8-8 1-15,11-8 0 0,22-10-1 0,0-5 2 16,2-6 0-16,-1-1 0 0,1-7 1 15,-7 1-1-15,-1-1 0 0,0 4 0 16,-6-5 2-16,-2 7-1 0,-12 7 3 16,-11 8 0-16,-3-1 3 0,-4 7 1 0,-6 4 0 15,-4 3 5-15,-4 1 4 0,0 3 2 16,-3 5-1-16,-4 2-2 0,-3 2 0 16,-7 7-4-16,0 0 4 0,0 0-4 15,-19 18 0-15,0-2 0 0,-6 6-2 16,-8 9-1-16,-8 5 2 0,-25 19-5 0,-5 2-1 15,-6 3 1-15,-16 10 2 0,14-10-3 0,3-3-1 16,-1 3 2-16,9-8 0 0,2-2 1 16,11 1-2-16,9-15-1 0,12-1 0 15,7-7 3-15,6-1 0 0,4-5-5 16,4-2-5-16,4-2-1 0,2-6 3 0,7-3-2 16,5-2-3-16,4-2 5 0,3-5 1 15,5-2 1-15,7-8 0 0,6-2-1 16,8-3 1-16,8-8 0 0,5-4 1 15,17-7 2-15,0-5-1 0,-12 4-1 0,9-8 2 16,-12 11-5-16,-8 2 4 0,-4 1-3 16,-5 6 3-16,-7 3 2 0,0-1 1 0,-7 2 5 15,-1 6 5-15,-3-1-1 0,-6 5-1 16,-5 0-2-16,2 4-1 0,-6 0 3 16,-3 5 0-16,0 0-5 0,-21 14 3 15,3-3-1-15,-2 3-1 0,-13 9-1 0,-8 3-4 16,-5 6 2-16,-20 11 1 0,-2-2 0 15,-1 5-2-15,0-1-1 0,4 4-1 16,-1-4-1-16,5 2 6 0,13-7-6 16,7-4 7-16,5 2-10 0,6-2 3 0,4-4 0 15,4 0-2-15,3-5-3 0,4-1-5 16,5-6 1-16,3-2-7 0,2-4 3 0,2-5 0 16,6-2 4-16,2-5 1 0,-5-2 2 15,25-7 0-15,-4-4-1 16,4-3 5-16,8-4 2 0,4-5-6 0,9-4 1 15,5-5 3-15,18-12-3 0,0 1 1 0,1-3 2 16,-1 1-1-16,-2-1-1 0,-4 0 3 16,-2 3-2-16,-15 6 3 0,-8 7-2 15,-6 2 3-15,-3 6-1 0,-2-1 2 0,-6 5 4 16,-4-1 3-16,-2 8 0 0,-3 0-1 16,-5 2 1-16,-2 2 3 0,-3 7-6 15,-2 0 1-15,0 0 0 0,-23 11-2 16,5 1-2-16,-1 3 1 0,-12 6-1 0,-5 3 0 15,-9 7 1-15,-17 10-1 0,-4 5 3 16,1 2-6-16,-4 0 2 0,2 5 1 16,2-1 0-16,4 1-2 0,5-3 4 0,10-7-2 15,13-9-4-15,8-4 2 0,1-3-3 16,7-4-4-16,4-2 0 0,6-6-3 0,2-2-1 16,5-4 1-16,5-7 1 15,5-2 1-15,-10 0 2 0,36-14 1 0,-9 1 1 16,12-8-1-16,4-4-1 0,5-5 1 15,3 1 5-15,13-13-3 0,1-1-2 0,-11 9 3 16,-6 0 1-16,-2 1 3 0,0 3-4 16,-4-2-1-16,-1 3 4 0,-10 4-3 15,-1 4 5-15,-7 3 0 0,0 2 9 16,-5 0 3-16,0 5 2 0,-6 2 1 0,-2-1-2 16,1 3-2-16,-6 5-2 0,-5 2 0 15,0 0-2-15,0 0 3 0,0 0-4 0,-24 25 0 16,10-11-3-16,-6 5 0 0,-9 5-1 15,-4 1 0-15,-7 9 1 0,-6 1-2 16,-17 15-3-16,1 3 2 0,1-3 0 16,3 0 0-16,9-9 1 0,15-7-2 0,-2 1 1 15,5-7-1-15,6-3-2 0,7-5 4 16,0 1-12-16,5-8-1 0,4 1 1 0,4-7 2 16,5-2 0-16,0-5 1 0,0 0 0 15,24-16 2-15,0 2-4 0,3-9 4 16,7-2 0-16,5-5 1 0,2-4-1 15,5-1 1-15,13-13 1 0,-4 1-1 0,-4 6-1 16,-10 4 1-16,3 0 1 0,-4 1-2 16,-2 3 2-16,-2-1 1 0,-5 7 0 15,-4 2-2-15,-1 0 6 0,-6 7 4 0,-3 0 0 16,-3 3-2-16,-2 4 6 0,-4-1-6 16,-6 8 1-16,-2-1-2 0,0 5 1 15,0 0-4-15,0 0 4 0,-41 16-2 0,19-4-3 16,-7 1 3-16,-3 6 4 0,-9 2-4 15,-7 4-4-15,-3 0-2 0,-2-1 4 16,4 2-2-16,3-3 0 0,8-5-1 0,11-4 3 16,-2-1-7-16,9-3 0 0,5-1 1 15,5-5 0-15,4-1 0 0,6-3 2 16,0 0 1-16,29-16-1 0,-7 2-1 0,9-4 0 16,3-5 2-16,8-5-1 15,1-4-1-15,1-2 1 0,14-11 1 0,0-6-2 16,-4 3 3-16,-9 5 5 0,-6 4-8 15,-3 1 0-15,-4 1 1 0,-3 4-3 0,-5 4 5 16,0 2 1-16,-4 1 2 0,-5 5 1 16,1 3 7-16,-6 2 0 0,-3 0-3 15,-2 7 2-15,-2 2-2 0,-3 3 1 16,0 4-3-16,0 0-1 0,-29 11 1 0,14 1 1 16,-10 6-5-16,-6 5 2 0,-10 6-1 15,-3 6-3-15,-26 10 5 0,0 1-3 0,-5 2 1 16,7-5 4-16,2 1-5 0,15-12-2 15,11-5-2-15,10-6 2 0,4-2-6 16,8-3 4-16,6-7 0 0,9-3-3 0,6-3-1 16,-3-3 2-16,30-9 2 0,-4-4-2 15,9-4 4-15,0-4-4 0,11-9 2 16,-2-2 1-16,2-2-1 0,12-16 2 0,-2 0-1 16,-3-3-1-16,-9 7-1 0,-10 5 1 15,2-2 3-15,0 4-4 0,-4 0 2 16,-3 0 2-16,-4 7 1 0,-2 2-3 15,-5 7 1-15,-3 3 3 0,-1-1 4 0,-2 6 1 16,-2 1-1-16,-3 2-2 0,-5 8-3 16,-2 2 4-16,0 2-2 0,0 0-1 15,-27 22 1-15,9-6-3 0,-7 7 1 16,-6 4-1-16,-5 5 0 0,-4 5 2 0,-3 0 0 16,-16 14-1-16,4-4-1 0,9-7 3 15,7-10-4-15,7-4 2 0,6-1-5 0,4-7-5 16,3-1 3-16,7-4-4 0,4-3 0 15,8-6 4-15,0-4 0 0,0 0 1 16,30-14-2-16,-6 1-1 0,0-8 0 16,10-7 4-16,2-1-4 0,1-8 2 0,1 0 1 15,1-5 2-15,-1 3 0 0,0-1-2 16,-5-1 1-16,1 4 1 0,-5 1 7 0,-5 4-6 16,-4 5 4-16,-5 4 1 0,-3 0 2 15,-1 7 0-15,-3 0-1 0,-6 7 1 16,-4 2 0-16,-3 4-1 0,5 3-4 15,-26 5 1-15,6 7 2 0,-6 1 1 0,-9 10-4 16,-8 5 2-16,-23 18 0 0,-6 1-2 16,-1 4 1-16,-7-1-2 0,7 0 0 15,2-2 0-15,4-2-2 0,19-11 2 0,11-6 0 16,8-6-4-16,10-3 0 0,4-6 1 16,6-2 0-16,9-8 1 0,6-1 0 15,-6-3-3-15,37-14 2 0,-6-5 4 0,8-1 1 16,5-13-2-16,18-12-4 0,-1-3 2 15,0-4-2-15,-3-1 2 0,1-5 0 16,-4-1-1-16,-1 5 0 0,-3-6 2 0,-6 3 1 16,-6 9 2-16,-7 7 4 0,-1 3-6 15,-6 3-1-15,-1 3 1 0,-5 2 2 16,-1 4 6-16,-2 4 8 0,-6 6-3 16,0 0 2-16,-5 4-2 0,-5 5-5 0,-3 3 1 15,3 4 1-15,-22 4 3 0,1 8-7 16,-4 6-1-16,-8 6 7 0,-11 5-8 15,-19 17 0-15,-5 2 0 0,-3 4-1 0,-6 2-3 16,4-3 10-16,1 2-8 0,9-4 0 16,4-4-2-16,16-11 2 0,11-7 0 15,6-4-7-15,8-5 6 0,8-4-9 16,5-5-1-16,5-4 2 0,0-5-1 0,25-5 2 16,-5-4-2-16,9-5 2 0,7-6 3 15,7-9 0-15,-1-4 7 0,19-12-9 0,-2-3 5 16,0-3-3-16,-3 1 0 0,-3-3 2 15,-10 12 0-15,-5 5-1 0,-5 2 1 16,-6 4 1-16,-1 2-1 0,-6 5 5 0,-1 0-2 16,-4 3 4-16,-5 4-2 0,-3 2-1 15,-2 3 7-15,-5 4-9 0,-2 3 2 16,-8 1-1-16,10 3-1 0,-30 9-2 16,1 3 3-16,-4 3-1 0,-9 12 2 0,-7 1-4 15,-23 16 5-15,-3 2-5 0,-5 5 1 16,2-4-2-16,1 4 1 0,7-4 0 15,6-1-3-15,16-9 6 0,12-8-3 0,9-4-4 16,6-6 0-16,11-4 0 0,2-4 0 16,11-6-3-16,-3-5 3 0,28-5 0 15,-3-8 0-15,14-3 4 0,6-9-5 16,4-4 4-16,12-12-2 0,2-5 1 0,-2-3 0 16,-3-1 6-16,-2 0-5 0,-8 9 1 15,-9 4 1-15,-1-2-3 0,-3 3 0 0,-2 1 3 16,1-1 0-16,-10 5-1 0,-1 4 2 15,-2 1-1-15,-4 0-2 0,-4 6 6 16,0-1-2-16,-3 6 1 0,0 0 1 0,-5 4 0 16,-2 2-1-16,-6 4-4 0,3 5 0 15,0 0-1-15,-27 7 5 0,6 4-3 16,-4 3-2-16,-11 6 1 0,-10 10 2 16,-22 14 0-16,-5 5 2 0,-7 2-3 0,0 4-2 15,-2-4 1-15,6-1 0 0,2 1-1 16,10-6 0-16,14-9 4 0,11-8-1 15,12-5-2-15,6-5-4 0,6-4 2 0,7-5 0 16,8-2-1-16,0-7 0 0,0 0-2 16,46-18 1-16,-11-1 3 15,9-6-2-15,4-6 0 0,15-14 2 0,2 3 0 0,-5-6 0 16,1-3 1-16,-5 0 0 0,0 3 0 16,-10 6 1-16,-8 5-2 0,-3 0 2 15,-2 0 0-15,-5 7 1 0,-5 3 0 0,-5 4 1 16,-4 1 3-16,3 1-3 0,-10 5 2 15,-2 5 2-15,-3 2-5 0,-4 2 1 16,-5 5 1-16,7 2-2 0,-34 6 3 0,9 4-5 16,-13 5 0-16,-11 8 2 0,-6 2-1 15,-24 16 1-15,-7 2 3 0,-4 9 2 16,5 1-7-16,-19 7 2 0,22-7-5 16,11-3 2-16,5-4 0 0,20-7-1 0,10-9 2 15,12-5-2-15,8-5-3 0,6-4 0 16,10-7 0-16,5-2 2 0,9-7 2 15,12-4-3-15,15-9 1 0,13-11 1 0,24-12-5 16,4-9 3-16,1 1 7 0,-4-5-5 16,2-3 1-16,-2-1-2 0,-6-1 2 15,-1-1-3-15,-8-1 4 0,-4 6-2 0,-6-2 0 16,-11 10 1-16,-11 9 1 0,-6 0 2 16,-1 3-2-16,-4 3 4 0,-6 4 1 15,0 1 0-15,-5 3 1 0,-1 3 2 0,-4 5-2 16,-5 3 3-16,-3 5-3 0,3 3-2 15,-23 4 0-15,3 4-1 0,-6 5 1 16,-9 7-2-16,-11 7-1 0,-22 14 7 0,-9 5-8 16,-4 3 3-16,-3 1-2 0,0 2 2 15,3 3 0-15,4-2-2 0,9-3 3 16,10-4 1-16,14-10-4 0,14-7 0 16,9-5-7-16,6-6 1 0,11-7-2 0,6-1 2 15,8-8-1-15,10-7 1 0,11-6 2 16,12-5-2-16,11-7 4 0,19-11-2 15,1-5 0-15,-1-4 1 0,-2-3 1 0,-2-2-1 16,0-3-1-16,-6 1 4 0,-2 0-2 16,-13 7-1-16,-10 6 0 0,-4 0 2 15,-7 8 0-15,-1-1 5 0,-6 8 0 0,-7-2 4 16,-4 6-7-16,0 2 3 0,-9 7-4 16,-4 2-2-16,-5 3 3 0,-4 6 0 15,-4 0-1-15,-12 7 0 0,-1 3 2 0,-10 6-2 16,-9 5 2-16,-4 4-4 0,-20 12 2 15,-2 2-5-15,0 0 10 0,0 1-9 16,9-1 2-16,13-7 1 0,12-7 2 0,9-2-1 16,6-2-2-16,6-2 0 0,8-6-2 15,0-3 2-15,12-2-1 0,9-6 1 16,4-1 0-16,9-8 0 0,9-4 0 16,10-6 0-16,6-5 1 0,4-5-2 0,21-12 1 15,-4-5 6-15,0-3-6 0,-1-2 1 16,-1-2 0-16,-3-3 2 0,-2 2-3 15,-5-2 2-15,-3 1 0 0,-10 5 0 0,-7 10 4 16,-6-1-3-16,-4 8-1 0,-8 6 0 16,-4 0 5-16,-2 5-2 0,-7 2 2 15,-3 6-2-15,-7 6-1 0,-6 2 2 16,11 2-3-16,-32 13 1 0,3 1 2 0,-6 7-2 16,-8 4-5-16,-8 7 6 0,-19 11-2 15,-7 2-4-15,-4 6-1 0,-1 0 5 0,-2 1-2 16,1-2 1-16,3 2-2 0,10-1 0 15,4-3-1-15,15-9 2 0,13-9 0 16,8-5 1-16,9-5-2 0,3-2 2 0,8-4-4 16,5-2 2-16,5-5 0 0,8-6 2 15,-8-1-1-15,32-6 6 0,-3-6-7 16,5-1 0-16,5-8 1 0,7-4 0 0,0-5-1 16,2-1 2-16,13-15 0 0,-3-2 0 15,0-1 0-15,-2-1 0 0,-2-1-2 16,-9 7 2-16,-6 5 0 0,-3-1-1 15,-6 4 1-15,-4 4 1 0,-4 2 2 0,-7 5 0 16,1 4 1-16,-6 4 1 0,-5 1-4 16,-3 9 1-16,-7 2-1 0,-5 5 4 15,10 0 0-15,-43 18-3 0,7 1 1 0,-12 7-4 16,-23 12 4-16,-6 3-4 0,-6 5 0 16,-4 4-3-16,2 0 3 0,-2 0 1 15,2-2 4-15,12 0-4 0,8 1-1 0,11-11 1 16,16-8 0-16,9-5-3 0,7-4 0 15,7-3 3-15,8-5-2 0,7-2-1 16,5-6 0-16,4-2 1 0,11-8 0 16,11-4 0-16,8-5-1 0,0-4 0 0,12-5 1 15,0-4 3-15,21-14 0 0,-9-3-3 16,1-4 1-16,-4-2 0 0,-1 0-1 0,-6-3 3 16,-2 1-2-16,-10 6-2 0,-5 5 3 15,-6 0 0-15,1 1-2 0,-9 7 9 16,-1 3-7-16,-6 2 5 0,0 7-4 15,-5 1 4-15,-2 4 0 0,-3 2 0 0,-2 8 4 16,-6 3-7-16,3 3 1 0,-26 12-3 16,6 1 2-16,-13 10-1 15,-11 5-1-15,-19 18 1 0,-5-1 1 0,-9 5-1 0,-1 1-2 16,-1 1 1-16,-2 1 1 0,4-3-1 16,9 0 0-16,5-4 2 0,14-12 0 15,13-4-3-15,11-7-2 0,6-5-4 0,7-1 0 16,8-8 0-16,6-2 2 0,5-5 1 15,10-4-1-15,5-4 0 0,9-4 2 16,10-4 2-16,-1-4-2 0,8-8 0 16,3-4 0-16,-3 1 1 0,-2-6 0 0,15-10 0 15,-5-3 1-15,-13 4-2 0,-5 6 1 16,-5 1 4-16,-2 0-3 0,-9 5 2 0,2 3-1 16,-10 4 0-16,1 2 4 15,-7 2-5-15,0 5 4 0,-8 2-3 0,-2 8-1 16,-7 1 1-16,-3 5 1 0,-10 7-4 15,-12 4 7-15,-9 5-3 0,-13 10 0 0,-20 12-2 16,-6 1 2-16,-1 2-1 0,1 2 0 16,7 1-3-16,3 0 2 0,9-5 0 15,14-5-1-15,12-7 3 0,6-4-2 0,11-3-4 16,2-2-1-16,5-2 1 0,6-6 3 16,7-1-1-16,7-2-1 0,1-5 3 15,9-2-6-15,4-2 6 0,6-7-1 0,4-1 5 16,3-1-6-16,3-7 1 0,1-1 0 15,6-6 2-15,2-2-2 0,0 0-2 16,-4-5 1-16,1 0 2 0,-2 0 1 16,-2-1 0-16,-7 6-1 0,-1 2 1 0,-4 2-2 15,-6 3 4-15,-1 4-1 0,-5 2 0 16,1 3 1-16,-8 2-3 0,-1 4 1 0,-5 3-2 16,-2 2-1-16,0 0 3 0,0 0-1 15,-14 16 0-15,9-7-3 0,-3 2 2 16,2 3 1-16,-1-1 2 0,4 3-3 15,-2 0 2-15,5-2 0 0,0 2 0 0,5 0-2 16,2 0 2-16,5 0 4 0,3 0-6 16,2 0 4-16,4 0 3 0,1-2-4 15,1 0 0-15,5 0 1 0,-3-2 1 16,3-3-2-16,1 1 7 0,-2 0-7 0,-1-1 0 16,-3-3 1-16,-1 1 0 0,-1 2-2 15,-6-2 4-15,2 0-6 0,-3 2 4 0,-4 0-2 16,-3 3-2-16,-2 1 2 0,-5 1 0 15,-2 2 0-15,-3 3 0 0,-3-1 0 16,-2 5 0-16,-3 0-4 0,0 2 3 16,-1 0 2-16,-1 0-1 0,-1 0-2 0,3 0 2 15,-2 3 2-15,-1-3-3 0,6 3 2 16,0-3 0-16,0-2-4 0,5 0-3 0,0-3-9 16,3-2-4-16,-1 0-4 15,3-2-3-15,3-1-1 0,-3-2-8 0,5 1-3 16,0-3-8-16,-3 0-11 0,6-1-13 15,-3-1-14-15,2-2-20 0,1 0-11 0,0 2-20 16,0-3-12-16,-1 2-18 0,3-4-27 16,-5 1-504-16,0-1 237 0,0 1 156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6:52.591"/>
    </inkml:context>
    <inkml:brush xml:id="br0">
      <inkml:brushProperty name="width" value="0.1" units="cm"/>
      <inkml:brushProperty name="height" value="0.1" units="cm"/>
      <inkml:brushProperty name="color" value="#3165BB"/>
      <inkml:brushProperty name="fitToCurve" value="1"/>
    </inkml:brush>
    <inkml:brush xml:id="br1">
      <inkml:brushProperty name="width" value="0.035" units="cm"/>
      <inkml:brushProperty name="height" value="0.035" units="cm"/>
      <inkml:brushProperty name="color" value="#3165BB"/>
      <inkml:brushProperty name="fitToCurve" value="1"/>
    </inkml:brush>
  </inkml:definitions>
  <inkml:trace contextRef="#ctx0" brushRef="#br0">790 1513 131 0,'-18'16'147'16,"16"-9"0"-16,-3 2 0 0,2 0-15 0,-2 2-7 15,0 3-5-15,-1 0-11 0,-1 4-5 16,2 1-4-16,-3-3-6 0,1 2-4 16,-1 3-3-16,1-2-5 0,-2 3 0 15,2-2-3-15,-1 1-4 0,1-1-5 0,0 2-3 16,-1-5-7-16,1-1-3 0,2 0-6 15,-1-2-3-15,1-2-8 0,0-3 2 16,2 2-3-16,-2-2-1 0,3-2-5 0,2 0 5 16,-3-2-2-16,3-5-1 0,3 9-1 15,-1-6 4-15,-2-3-2 0,10 3-2 16,-2 1-3-16,-8-4-1 0,21-4-2 0,-9 4-3 16,0 0 1-16,5-3-4 0,0 3 1 15,-2-1 0-15,6-1-3 0,-4 2 2 16,6-3 1-16,0 3 0 0,-1 0-1 15,2 0 0-15,1 0-1 0,1 0 3 16,-1 3-2-16,3-1-5 0,0-1 2 0,5 2-5 16,2 1 3-16,3-3-2 0,1 4 0 15,2-3-3-15,1-1 3 0,1 2-4 0,6 2 0 16,-1-3-1-16,-5 1-7 0,1-1 4 16,-5-2-2-16,5 3 2 0,-1-2-2 15,-4-1 1-15,2 0 3 0,-4 0-3 0,-4 0-4 16,3-1 4-16,-1 1 0 0,-4-3-4 15,-1 1 1-15,-2-1-1 16,0-1 0-16,-2 1 3 0,-2 0-4 0,0 0 3 16,-4 0-1-16,-4 3 1 0,1-2-5 0,-2 1 5 15,-2 1-4-15,0-4 1 0,0 1 2 16,-3 3-5-16,-1-1 8 0,-9 1 0 16,19 0 4-16,-11-2-1 0,-8 2 7 15,12-3-8-15,-12 3 1 0,10-6 1 0,-5 3-1 16,0-1-2-16,-3-3-2 0,4 0 1 15,-3 0 0-15,-1-2-2 0,3 0-5 16,-2-5 6-16,-1 3 0 0,3-4-5 0,-2-3 1 16,2 2 1-16,0-5 3 0,-3 1-7 15,3 2 3-15,0-5-1 0,0 4-1 16,1-3 4-16,-1 2-6 0,0 2 2 0,0-3 5 16,0 0-2-16,-2 0-5 0,2 3 4 15,-3-1-5-15,1 1 6 0,-1 0 0 0,0 5-1 16,1-3-2-16,-1 4 3 0,-2-1-4 15,3 1 0-15,-3 0 2 0,2 1 2 16,-2 2-2-16,0 2-2 0,0-2 7 16,4 3-6-16,-4-1-1 0,0 7 2 0,-4-12-3 15,4 7 7-15,0 5-6 0,-7-6 1 16,4 1-1-16,3 5 0 0,-12-2 6 16,5 0-6-16,-3-1 3 0,-4 3 1 15,4-3-1-15,-5 3-1 0,0 0 0 0,-3 0-4 16,0 0 9-16,-1-2-6 0,-5 2 3 15,-1 0 0-15,-1 0 0 0,1-2 0 0,-3 2 0 16,1 0 0-16,-2 0-2 0,-1 0 1 16,-1 0 3-16,-2 0 0 0,-2 0-2 15,-3 0 0-15,2 0-6 0,-2 2 6 16,2 0-6-16,-2-2 8 0,3 3-5 0,-1 0 2 16,0-1-3-16,2 0 3 0,0 0 1 15,-2 1 3-15,1-2-1 0,2 2 1 0,-3-1 0 16,4 1-1-16,-2-1 1 0,4 0 1 15,2 1 4-15,-3-1-5 0,4 0 1 16,-2 1-1-16,2 1 1 0,1-4 0 16,-2 5-2-16,2-5 2 0,2 2-2 0,-2 0 3 15,1 1-6-15,1-3 4 0,-1 2-2 16,1 0 0-16,-2-2-4 0,1 2-1 16,-1-2 2-16,3 0 4 0,2 0 2 0,4 0-6 15,2 3-20-15,-1-3-42 0,4 0-55 16,2 2-48-16,2 0-35 0,8-2-39 15,-5 5-702-15,5-5 320 0,0 0 211 16</inkml:trace>
  <inkml:trace contextRef="#ctx0" brushRef="#br0" timeOffset="356">1216 1415 99 0,'-10'9'198'0,"-2"0"-13"16,-3 3-20-16,-1 1-4 0,-4 1-6 0,0 4-12 16,-3-2-13-16,0 2-14 0,0 3-8 15,0-3-14-15,-3 5-11 0,-1 0-5 0,1 0-10 16,4-2-4-16,2-3-9 0,-1 2-23 16,1-4-35-16,8-1-41 0,-2-2-48 15,4-2-40-15,3-2-434 0,-1-2 193 16,8-5 126-16</inkml:trace>
  <inkml:trace contextRef="#ctx0" brushRef="#br0" timeOffset="647">1552 1339 13 0,'-5'-2'192'0,"5"2"-18"16,0 0-13-16,-13-2-10 0,13 2-12 16,-20 6-10-16,5 1-11 0,-1 1-4 0,-4 2-8 15,-2 7-7-15,-2-1-4 0,-6 5-9 16,-1 1-6-16,0 7-10 0,-1-3-4 16,-4 6-9-16,-2 0-5 0,3 3-6 0,4-8-3 15,4 3-5-15,1-6-4 0,1 3-2 16,4-5-9-16,6-4-5 0,0 0-23 15,1-2-23-15,4-3-32 0,6-1-34 0,-1-3-32 16,5-2-50-16,0-2-384 0,0-5 190 16,0 0 126-16</inkml:trace>
  <inkml:trace contextRef="#ctx0" brushRef="#br0" timeOffset="951">1800 1356 37 0,'0'0'187'0,"0"0"-11"16,0 0-19-16,-17 0-15 0,7 6-7 16,-2-2-6-16,-4 6-14 0,-4 2-5 15,-4 1-4-15,-1 3-9 0,-8 4-13 0,1 4-22 16,-12 6-3-16,3 1-10 0,0 1-2 15,-1 2-4-15,1 3-5 0,3-2-3 0,-1-2-5 16,10-4-4-16,0-5 0 16,4-1-5-16,4-3-7 0,4-4-7 0,4-2-21 15,4-2-22-15,4-3-28 0,1-3-18 16,4-3-26-16,0-3-31 0,0 0-368 0,0 0 173 16,26-13 113-16</inkml:trace>
  <inkml:trace contextRef="#ctx0" brushRef="#br0" timeOffset="1228">2129 1332 73 0,'0'0'191'0,"0"0"-18"0,0 0-11 15,0 0-14-15,-33 16-15 0,20-6-8 0,-8 3-9 16,-4 4-8-16,-1 1-9 0,-1 0-10 15,-9 3-4-15,0 5-6 0,-4 2-7 16,-3 2-4-16,0 2-6 0,-1-2-10 16,1 2-2-16,-2 0-12 0,4-2 2 0,0-1-4 15,10-4-5-15,1-2-4 0,2 0-4 16,8-7-10-16,0 0-19 0,4-2-18 16,1-3-26-16,5 1-18 0,3-5-26 0,2 0-26 15,5-3-28-15,0-4-391 0,0 0 184 16,0 0 120-16</inkml:trace>
  <inkml:trace contextRef="#ctx0" brushRef="#br0" timeOffset="1498">2220 1374 159 0,'-10'7'180'0,"-5"0"-17"0,-4 4-5 0,2-2-14 16,-5 7-7-16,-4 2-10 0,3-2-12 16,-8 8-6-16,-1-2-6 0,-2 1-11 0,1 1-9 15,1 2-6-15,-7 3-6 0,6-1-7 16,1 0-13-16,-2-1-1 0,4-2-2 16,2 0-7-16,3 0-10 0,4-4-6 15,-1-3-30-15,3-2-23 0,7 1-31 0,-1-4-29 16,3 1-28-16,3-3-27 0,-2-4-398 15,7-2 184-15,-1 0 122 0</inkml:trace>
  <inkml:trace contextRef="#ctx0" brushRef="#br0" timeOffset="1772">2159 1637 93 0,'-13'18'179'0,"11"-11"-20"0,-3 0-13 15,0 1-13-15,0 2-13 0,-1 1-8 16,-4 5-7-16,3-2-10 0,-3 2-7 0,-3 2-13 16,0 0-4-16,-5 3-9 0,3-1-6 15,0 1-4-15,-3 0-8 0,0 0-2 16,1-1-6-16,1-2-5 0,1 1-19 0,3-3-26 15,-2-3-29-15,4 1-32 0,3 0-33 16,-1-3-393-16,1-2 171 0,-1 0 112 16</inkml:trace>
  <inkml:trace contextRef="#ctx0" brushRef="#br0" timeOffset="3990">1814 384 42 0,'5'-12'102'0,"-2"1"-1"0,-1 2-1 16,0 4-3-16,-2-2-3 0,3 2-5 0,-3 5-9 15,0 0 0-15,0 0 3 0,0 0 5 16,0 0-9-16,0 0 0 0,-21 19-2 0,11-5-4 16,0 2 7-16,-2 0 1 0,-3 5-4 15,-6 1 1-15,1 6-3 0,-1-1 0 16,-2 5 0-16,-5 7-5 0,-2 2 1 15,-3 1-5-15,3-1-1 0,-1 1-1 0,1 0-3 16,-3-4 0-16,4 2-7 0,-1-1-2 16,7-5-1-16,0-5-7 0,4 1-5 15,-2-2-3-15,3-6 0 0,3 1-6 16,2-2-2-16,0-5-4 0,3 0-2 0,0 0-3 16,3-2-6-16,-2 0 4 15,4-3-3-15,0-2-1 0,-2 3 1 0,4-4-5 16,-2 0 2-16,0 2-9 0,3-5 6 0,0 2 0 15,-1-2-1-15,3 2-1 0,0-7 0 16,0 9 1-16,3-6-1 0,-3-3-3 16,2 10 4-16,3-5 0 0,2 0-3 0,-2-1 0 15,3 1 0-15,2-1 2 16,1 1-3-16,1-1 3 0,6 3-4 0,-2-2 1 16,1-1 0-16,3 1 0 0,-1 2 0 0,3 1-2 15,-2-5 2-15,3 4-1 0,-3 0 2 16,4-3 0-16,-4 4-1 0,-1-1 0 15,5-1-2-15,-4-1 1 0,-2 2 0 16,2-2 1-16,-2-1-1 0,0 1-1 16,-5-1 0-16,2-1-1 0,-3 1 3 0,2-2 0 15,-2 1-1-15,-2-1 1 0,2-2 1 16,-2 2-2-16,-10-2 4 0,19-2-1 16,-7-3-2-16,-2 3 0 0,0-5-1 15,1 3 1-15,-1-3-1 0,3-2-1 0,-1-3 3 16,2 1-4-16,0-3-3 0,-1 0 6 0,4-2-1 15,2-2 0-15,1-3 0 0,-3 1 2 16,4-3 0-16,4-2-1 0,-1 0-3 16,-2-2 0-16,4-3 2 0,-4 0-7 0,4 0 4 15,-1 0 1-15,1 0 1 0,1 1 0 16,-4-3-3-16,3 5 2 0,-1-3 0 16,-2 3-1-16,-1-2-3 0,-3 7 1 15,-2-1 2-15,3 2 1 0,-4 0 0 0,-1 1-1 16,0 0 2-16,-5 4-1 0,4 0 0 15,-4 1 1-15,2 0 0 0,-4 3 1 16,1-1-1-16,0 4-1 0,-1-3 1 0,-1 1-2 16,0 1 0-16,-2 1 2 0,3 0 0 15,-3 1-1-15,0-2 1 0,1 4-2 16,-4-4-1-16,3 2 4 0,-2 0 1 16,-1 1 3-16,1 2 0 0,-1-3 7 0,-2 1-2 15,0 0 1-15,-2 0 0 0,2 7 4 16,-8-13 0-16,1 6-1 0,-4 0 1 15,1 3-1-15,-5-6 2 0,0 2-1 0,-6 3 0 16,1-2 4-16,-3 0-3 0,-5-3-3 16,0 4 5-16,-2-1-6 0,-1 0 4 15,1-3-11-15,-1 4 9 0,0 1-8 16,1-2 4-16,4 2-6 0,2 1 2 0,-2-1-6 16,6 1-17-16,0 2-29 0,-1-3-39 15,6 3-35-15,3 2-23 0,2 2-20 0,1 0-60 16,-1 3-641-16,5-1 293 0,0 1 194 15</inkml:trace>
  <inkml:trace contextRef="#ctx0" brushRef="#br0" timeOffset="4498">2070 372 104 0,'-18'-2'193'0,"18"2"-6"0,0 0-14 0,-20 5-9 16,10-3-10-16,-3 1-12 0,-2 1-13 15,-2 0-10-15,-5 6-13 0,-2-1-12 16,-5 1-8-16,2 3-6 0,-4 0-9 0,1 1-7 16,2 0-7-16,3-3-8 0,-1 3-15 15,3-6-29-15,5 2-43 0,3-2-21 16,5-2-30-16,3 0-34 0,2-3-456 0,5-3 197 15,0 0 130-15</inkml:trace>
  <inkml:trace contextRef="#ctx0" brushRef="#br0" timeOffset="4764">2457 282 192 0,'5'-7'197'0,"-5"7"-12"16,0 0-12-16,0 0-17 0,0 0-8 16,-29 15-7-16,17-6-9 0,-11 5-7 0,0 2-7 15,-5 2-6-15,-5 3-12 0,-10 4-6 16,-3 5-15-16,0 0-4 0,-4-1-7 16,-17 12-5-16,1-2-7 0,13-5-7 0,7-6-3 15,0-3-5-15,3 3-11 0,8-8-14 16,-1-2-26-16,6 3-24 0,7-8-29 15,1 1-47-15,3-2-20 0,9-1-31 0,0-7-481 16,5 1 218-16,3 0 144 0</inkml:trace>
  <inkml:trace contextRef="#ctx0" brushRef="#br0" timeOffset="5039">2496 450 180 0,'0'0'197'0,"-25"7"-13"0,8-2-11 15,-4 1-16-15,-6 3-14 0,-2 5-12 0,-8 4-4 16,-9 6-13-16,-7 0-7 0,-19 15-11 16,-4 3-8-16,-8 1-11 0,1 5-5 0,-7-2-10 15,4 1-5-15,5-3-5 16,4 0-6-16,4-5-6 0,7-1-3 0,13-8-5 15,9-5-8-15,8-5-10 0,9-4-31 16,1-2-27-16,9-2-21 0,2 0-40 0,7-6-43 16,2-1-475-16,6-3 212 0,0-2 140 15</inkml:trace>
  <inkml:trace contextRef="#ctx0" brushRef="#br0" timeOffset="5293">2350 679 36 0,'0'0'187'0,"0"0"-14"0,0 0-22 16,-34 11-11-16,17-2-10 0,-4 5-14 0,-4 2-8 16,-6 4-10-16,-4 1-12 0,-8 6-4 15,-3 1-8-15,-5 2-8 0,-14 9-8 16,-2 0-7-16,8-7-3 0,11-3-2 15,1-2-8-15,1-2 17 0,0 0-6 0,8-4-14 16,5-3-27-16,10-3-35 0,0-2-32 16,5-1-25-16,5-3-36 0,6-2-406 0,4-5 179 15,1 0 118-15</inkml:trace>
  <inkml:trace contextRef="#ctx0" brushRef="#br0" timeOffset="5535">1817 1131 72 0,'-39'12'143'0,"8"2"-10"0,-4-1-18 15,7 3-11-15,1-5 16 0,-2 7-10 16,2-6-11-16,1 3-2 0,1-2-19 15,4 1-15-15,1 1-31 0,1-3-36 0,5-1-23 16,4 0-36-16,0 0-302 0,2-3 124 16,3-1 82-16</inkml:trace>
  <inkml:trace contextRef="#ctx0" brushRef="#br1" timeOffset="7378">0 1653 111 0,'0'0'236'0,"0"0"0"0,-3 7-7 16,3-7-8-16,21 11-15 0,-6-5-14 15,2 4-18-15,7-1-15 0,-2-1-13 16,4 7-14-16,2-4-16 0,-2 3-6 16,-1 0-12-16,1-1-21 0,-4-1-42 0,-5-4-52 15,2 4-50-15,-4-3-50 0,0 3-48 16,-8-8-554-16,2 4 245 0,-4-8 161 0</inkml:trace>
  <inkml:trace contextRef="#ctx0" brushRef="#br1" timeOffset="7596">157 1520 254 0,'-5'-5'244'0,"5"5"-3"0,0 0-10 16,13-6-15-16,-2 6-19 0,1 0-17 16,5 4-20-16,7-2-13 0,-2 3-16 15,4 4-10-15,-3-5-13 0,2 6-7 0,1 1-21 16,-4-2-31-16,-1 2-37 0,-4-1-37 16,1 2-32-16,-2-2-35 0,-4 2-39 0,1-2-58 15,-3-4-484-15,-2-1 229 0,-3 0 151 16</inkml:trace>
  <inkml:trace contextRef="#ctx0" brushRef="#br1" timeOffset="7837">503 1293 162 0,'-2'-6'243'0,"2"1"-27"0,0 5-14 15,5-7-14-15,-5 7-16 0,14 2-17 0,-14-2-11 16,27 10-16-16,-13-4-10 0,1 3-14 16,4 0-8-16,-2 3-12 0,-2 2-18 0,0-1-35 15,1-1-38-15,-3 2-40 0,1 0-37 16,0 0-40-16,-4-5-52 0,0 0-393 16,-3-5 194-16,1 3 127 0</inkml:trace>
  <inkml:trace contextRef="#ctx0" brushRef="#br1" timeOffset="8046">765 1002 116 0,'0'0'246'0,"5"-6"-7"0,-5 6-15 16,0 0-19-16,20 9-14 0,-10-3-18 15,3 2-18-15,0 4-13 0,-1-1-20 0,0 0-8 16,2 3-9-16,-2 0-27 0,1-3-50 16,-3-2-44-16,1 6-53 0,1-6-54 15,-7 0-534-15,3-2 224 0,-6 0 147 16</inkml:trace>
  <inkml:trace contextRef="#ctx0" brushRef="#br1" timeOffset="8286">1049 775 125 0,'0'-7'244'16,"0"7"-17"-16,5-5-15 0,-5 5-16 15,0 0-19-15,0 0-15 0,23 14-16 0,-13-7-14 16,0 4-12-16,0 0-13 0,0 1-13 15,4-1-32-15,-7 1-37 0,1-1-39 16,2 1-44-16,-3 0-49 0,0-3-71 16,2-3-391-16,-1 0 193 0,-4 2 128 0</inkml:trace>
  <inkml:trace contextRef="#ctx0" brushRef="#br1" timeOffset="8514">1417 407 115 0,'0'0'249'0,"0"0"-7"16,0 0-15-16,0 0-18 0,18 16-21 0,-12-7-16 16,4 2-18-16,0 1-14 0,0 1-14 15,-3 1-12-15,3 0-13 0,1-1-19 16,-1 1-33-16,-3 0-43 0,3-2-43 0,0 1-43 15,-2 0-49-15,-2-6-58 0,-1 0-405 16,0 0 201-16,-5-5 133 0</inkml:trace>
  <inkml:trace contextRef="#ctx0" brushRef="#br1" timeOffset="8731">1732 148 231 0,'0'-8'217'0,"0"8"-19"0,0 0-16 0,0 0-16 15,0 0-16-15,5 21-15 0,-2-8-13 16,-3 0-15-16,5 6-7 0,-3-3-24 0,1 2-41 16,-1-2-34-16,7 2-45 0,-4-2-46 15,-3-5-65-15,6-2-332 0,-3 3 166 16,0-5 109-16</inkml:trace>
  <inkml:trace contextRef="#ctx0" brushRef="#br1" timeOffset="8955">2243 0 95 0,'3'-5'251'0,"-3"5"-23"0,0 0-17 15,0 0-15-15,0 0-16 0,0 0-24 16,0 0-9-16,-3 25-13 0,1-13-14 0,-1-1-15 16,1 5-34-16,-2-2-53 0,4 2-58 15,4-3-50-15,-4 1-81 0,5-2-377 16,-3 0 186-16,3-2 123 0</inkml:trace>
  <inkml:trace contextRef="#ctx0" brushRef="#br1" timeOffset="9134">2728 165 4 0,'-10'4'235'0,"-3"3"-16"16,0 0-17-16,-2 2-20 0,3 0-17 0,-4 0-16 15,1 0-13-15,3 5-14 0,2-5-19 16,-4 5-33-16,4-3-48 0,3 4-53 0,-1 0-59 15,3-4-416-15,0-2 172 16,3 3 113-16</inkml:trace>
  <inkml:trace contextRef="#ctx0" brushRef="#br1" timeOffset="9348">2822 615 85 0,'-11'5'239'16,"-4"1"-17"-16,-2 1-15 0,-2 2-22 0,2 1-20 15,0-1-13-15,-2 0-15 0,4 0-20 16,0 2-40-16,3-2-49 0,-2 3-50 16,4-3-66-16,0 2-424 0,1-2 174 15,1-2 115-15</inkml:trace>
  <inkml:trace contextRef="#ctx0" brushRef="#br1" timeOffset="9555">2634 917 21 0,'-10'2'237'16,"-2"3"-20"-16,-5 1-18 0,-2 3-18 15,-4 1-18-15,2 1-16 0,-1 0-16 0,1 1-19 16,3-3-43-16,4 2-56 0,4 1-58 16,-2-3-70-16,8-2-338 0,1 2 154 15,1-3 102-15</inkml:trace>
  <inkml:trace contextRef="#ctx0" brushRef="#br1" timeOffset="9728">2718 1148 69 0,'-13'7'212'0,"-2"2"-21"16,-3-3-17-16,2 4-22 0,1 1-10 16,0 0-18-16,1 2-28 0,0-4-49 0,4 6-51 15,0-4-57-15,3 0-328 16,4-3 132-16,-2-2 88 0</inkml:trace>
  <inkml:trace contextRef="#ctx0" brushRef="#br1" timeOffset="9934">2746 1429 136 0,'-5'4'222'15,"-3"0"-17"-15,1 4-20 0,-3 2-18 16,-4-2-15-16,2 1-15 0,2 5-18 0,-5-3-14 16,4 3-33-16,-2-3-36 0,3 3-44 15,1 1-39-15,1-3-54 0,3-1-369 0,-4-1 160 16,7 2 106-16</inkml:trace>
  <inkml:trace contextRef="#ctx0" brushRef="#br1" timeOffset="10154">2837 1693 79 0,'-10'5'237'0,"0"-2"-25"0,-3 3-18 16,0 1-18-16,1 2-18 0,-3-1-17 15,2 5-12-15,-2-2-20 0,5 3-39 0,-3-3-43 16,0 3-43-16,3 1-72 0,0-5-398 16,-3 2 165-16,2-3 109 0</inkml:trace>
  <inkml:trace contextRef="#ctx0" brushRef="#br1" timeOffset="10383">2825 1963 26 0,'-11'7'183'15,"1"1"-20"-15,0 0-16 0,-2 1-13 0,-3 3-16 16,-1-3-16-16,3 2-40 0,-2 1-39 15,3-1-51-15,-2 0-289 0,-1-1 108 16,3-3 71-16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14.694"/>
    </inkml:context>
    <inkml:brush xml:id="br0">
      <inkml:brushProperty name="width" value="0.1" units="cm"/>
      <inkml:brushProperty name="height" value="0.1" units="cm"/>
      <inkml:brushProperty name="color" value="#774931"/>
      <inkml:brushProperty name="fitToCurve" value="1"/>
    </inkml:brush>
  </inkml:definitions>
  <inkml:trace contextRef="#ctx0" brushRef="#br0">659 52 176 0,'-27'17'170'16,"-2"-1"-15"-16,4 0-8 0,-1 0-8 0,4 2-9 16,-7 4-7-16,2 2-9 0,-1 1-9 15,-2 4-6-15,-1 1-9 0,-1 7-5 16,-4 2-6-16,2-2 2 0,2 4-4 16,-2 2-1-16,5 0-5 0,-2 1-2 0,0 4-1 15,6-2-8-15,1-3 1 0,4 2-5 16,3-4-3-16,1-1-5 0,4-1 0 0,4-7-5 15,6 0-3-15,-1-1-4 0,6-4 1 16,-1 1-5-16,6 0 0 0,4-5-3 16,4 0-2-16,1-5-3 0,3-2-1 15,6-2-5-15,-1-3 1 0,6-1-3 0,0-6 2 16,4-4-10-16,1 0 4 0,2-4 0 16,0-1-6-16,7-4 4 0,-1-3-6 15,-1-4 5-15,1 3-1 0,-2-6-2 0,-1 1 0 16,0-3-1-16,0 0-1 0,-4-2-2 15,-1 1 2-15,0-3 0 0,0 0 1 16,-4 0-3-16,-1 0 0 0,-4-3-2 16,2 3-2-16,-4 0 3 0,-2-3 2 0,-5 5 1 15,1 0-2-15,-3-2-2 0,2 1 0 16,-3-2 0-16,1 1 3 0,-4 0-2 16,-2 0 0-16,0-1 1 0,0 3 0 0,-1 4-4 15,-2-3 0-15,-2 2 3 0,0 2 0 16,0-1 0-16,0 1 0 0,0-1-2 15,-3 2 2-15,1 1-2 0,-3 0 2 0,2 2-3 16,-2-2 5-16,0 2-5 0,-2-2 3 16,-1 2-1-16,1 0 0 0,-3-2-1 15,0 0 2-15,-2 1-1 0,2-1 0 16,-3 0 0-16,-3 2-1 0,4 0 1 16,-3-2-2-16,0 5 2 0,0-3 1 0,-1 3 1 15,-2-1-2-15,1 1-2 0,-3 1 2 16,1 2-2-16,-1-2 1 0,1 3 1 0,-4 0 0 15,-3 4-2-15,1-3 1 0,-3 1-1 16,0 5 0-16,-3-2 2 0,-1 2-1 16,-2 0 1-16,2 0 1 0,-6 2-2 0,-2 3 2 15,2 1-2-15,-3-1 0 0,1 5 0 16,-4 6-1-16,1 0-9 0,-8 7-18 16,4 4-36-16,-2 3-29 0,1 7-28 15,2-1-35-15,5 4-42 0,1-5-552 0,-1 2 256 16,9-2 168-16</inkml:trace>
  <inkml:trace contextRef="#ctx0" brushRef="#br0" timeOffset="1373">1063 90 59 0,'0'-7'114'0,"-2"0"-2"0,-1 0-20 15,1 0 5-15,-6 0-4 0,3 2-11 16,-2 3-11-16,-4-4-2 0,-2 1-4 16,1 2-8-16,-3 1-9 0,-1-3 1 0,-1 3-6 15,-1 2 5-15,-5-2-16 0,0-1 3 16,-3 3-3-16,2 0-1 0,-2 3-3 16,-2-1-3-16,2 0 2 0,-1 1-2 0,-4 1-1 15,4 1 2-15,1 0-1 0,1 1-1 16,-4 4-5-16,7-1 4 0,-2 0-4 15,5 3-1-15,1 1-2 0,2-1 2 16,1 1 3-16,5 1-2 0,3 1 0 0,-1 0-1 16,2-2 1-16,6 1-1 0,4 2 1 15,-2-2 1-15,3 2-4 0,3-1 0 16,2 2 6-16,0-2-1 0,2 2-7 0,4-3 5 16,1 2-1-16,-2-3-2 0,4 1 1 15,-4-2-2-15,5 1 1 0,-2 1-3 0,-3-3 2 16,3 3-6-16,-2-3 6 0,-1 3 1 15,-3-3-2-15,0 0 1 0,2 3 4 16,-2-2-2-16,-2 2 1 0,-2-3-1 16,2 3 1-16,-5-2-2 0,1-1 5 15,-1 1-2-15,0-3-1 0,-3 4 3 0,-2-1-4 16,3-4 0-16,-3 4-1 0,0-3-3 16,0 1 0-16,-3-1 0 0,1-3 1 15,-1 4-1-15,1-4-3 0,-3 1-1 0,-1 0 5 16,1 0-3-16,0-3 3 0,-3 1-3 15,1 0-4-15,-3-3 7 0,2 0-5 16,-5 0 0-16,3-2 0 0,-2 0-1 0,-1 0-2 16,-1 0 1-16,0 0-2 0,1-2 0 15,-2 0 0-15,-1-3-1 0,1 3-2 16,0 0 1-16,-6-1 1 0,4-1-1 0,0 2 0 16,-4-3-1-16,1 3 2 0,2-3-2 15,-3 3 0-15,1-3-2 0,1 3-1 16,-3 2 2-16,3-2 1 0,-2 2-4 15,3 0 2-15,-2 2 2 0,-1-2-2 16,1 2-3-16,-1 1 6 0,1 1-2 0,3-1-3 16,-2 1 3-16,2 1 1 0,2-1-2 0,-3 1 1 15,3 2-1-15,2-3 1 0,3 3-2 16,-2-1 0-16,-2 2 2 0,7-2-2 16,-3 1 3-16,5 2-2 0,-2 0-2 15,4-1 4-15,-2 1-2 0,3 0 2 0,-2 0-2 16,4 1-2-16,0-1 4 15,0 0 0-15,4 0 0 0,-2 0 0 16,3 3 0-16,0-3 0 0,0 2-1 0,0-2 1 16,2 3 0-16,1-3 2 0,2 4 0 0,1-1-2 15,-1 1 2-15,0 1-2 0,0 0 1 16,2-1-1-16,2-1 1 16,-4 4-9-16,0-2-26 0,2-3-29 0,2 3-37 15,-2-3-42-15,3 1-49 0,0-7-488 0,1-1 230 16,-1 1 152-16</inkml:trace>
  <inkml:trace contextRef="#ctx0" brushRef="#br0" timeOffset="2239">1107 240 11 0,'-8'-9'117'16,"6"4"-1"-16,-3 1-11 0,5 4-6 15,-9-7-2-15,4 0-6 0,0 3 1 16,-2-1-20-16,2-2 3 0,0 3-6 0,-3-3-2 16,1 0-16-16,-2 1 10 0,-1 1-6 15,0 0-6-15,3 0-5 0,-3 2-2 0,0 0-3 16,-1-2-4-16,1 2-3 0,0 2-1 15,0 1-3-15,10 0-9 0,-18-3 5 16,10 1-2-16,8 2-4 0,0 0-2 16,-20 2 3-16,15 1-3 0,5-3-6 0,-10 6-6 15,8-3 11-15,2-3-6 0,-5 11 0 16,1-4 0-16,4 0-1 0,0 2 2 16,0 0-3-16,0 2 1 0,4-2 2 15,-1 3-3-15,-1-3 3 0,0 2-5 0,3 2 2 16,-2-3 2-16,2 2-3 0,0-1 2 15,0 1-3-15,0-1 4 0,0 1 2 16,2-1-4-16,2 3 4 0,-4-5-1 16,2 2-1-16,1 0-1 0,-3-1 3 0,2 1-1 15,1-2-2-15,-1 1 4 0,-1-1-2 16,2 0-5-16,-3 0-1 0,2-2 6 0,-2 0 0 16,0 2-1-16,2-3 1 0,-2 1 0 15,0 0-3-15,2 0 4 0,-5 0-4 16,3-3 4-16,0 3 1 0,0 1-3 15,0-2 0-15,0-2 3 0,-3 4 2 0,3-4 2 16,-2 3-3-16,2 0-1 0,-3-2 2 16,-2-5-2-16,3 9-2 0,0-4 3 0,-3 1-1 15,0-6-3-15,0 12-4 0,-3-5 3 16,3-7-12-16,-3 11-24 0,1-5-26 16,-1 2-30-16,3-1-35 0,0-7-35 15,-2 9-430-15,-1-6 199 0,3-3 131 16</inkml:trace>
  <inkml:trace contextRef="#ctx0" brushRef="#br0" timeOffset="2865">617 885 41 0,'0'0'103'0,"0"0"-5"0,0 0-9 15,0 0-8-15,0 0-5 0,0 0 1 16,0 0-14-16,0 0 2 0,0 0-15 16,-11-16-6-16,11 16 5 0,-13-2-3 0,13 2-7 15,-15 0-1-15,15 0 2 0,-23 2-1 16,13-2 1-16,-3 2-11 0,1 1 3 15,0 0-6-15,-4 0 4 0,3 2-6 0,1 0 6 16,-1-1-1-16,0 1-4 0,0 0-6 16,3 1 4-16,0-1-6 0,3 1 1 15,-2 1-5-15,4 0 0 0,3 0-3 0,-1 0-4 16,6 2-9-16,-1 0-19 0,6 0-17 16,0 0-31-16,2 3-31 0,0-1-303 15,3-1 137-15,-1 1 91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19.906"/>
    </inkml:context>
    <inkml:brush xml:id="br0">
      <inkml:brushProperty name="width" value="0.1" units="cm"/>
      <inkml:brushProperty name="height" value="0.1" units="cm"/>
      <inkml:brushProperty name="color" value="#774931"/>
      <inkml:brushProperty name="fitToCurve" value="1"/>
    </inkml:brush>
  </inkml:definitions>
  <inkml:trace contextRef="#ctx0" brushRef="#br0">170 216 69 0,'0'0'143'0,"-15"11"0"0,10-2-42 15,-3 0-1-15,0 3 0 0,-2 4-4 0,0 0-4 16,3 2 8-16,-3 8-5 0,-1-1 0 16,1 3-2-16,0 3-1 0,-2 5-3 0,2 3 4 15,1 2-2-15,-1 3-3 0,3 2-2 16,-1-1-4-16,3 3-7 0,0 0-2 16,5 3-3-16,0-3-5 0,0 0-2 0,5 1-6 15,-2-3-3-15,4 1-6 0,3-1 0 16,-2-1-2-16,5-4-3 0,0 1-2 15,1-6-4-15,1 0 0 0,1 0-3 16,-3-7-2-16,2-2-2 0,1-2 1 0,1 0-2 16,-2-5-1-16,4-1-2 0,-4-1 1 15,-1-4-1-15,4-3-1 0,-2 1-3 16,1-3 1-16,1-5-3 0,0 2 0 16,-3-4-2-16,3-2-1 0,-2 0-1 0,1-5 0 15,-2 2-6-15,4-3 3 0,-2-1-3 16,-2-2-2-16,0-1 1 0,1 1-1 15,-1-4-2-15,0-1 3 0,1 1-3 16,-4-5 4-16,0 3-8 0,1-5 3 16,3-3-4-16,-6 2 2 0,2-1-1 0,-2-3 0 15,0 1 1-15,-1-3-1 0,1-1-2 16,-5-1 1-16,2 1-1 0,1-4-1 0,-3 3 2 16,0-5 0-16,-3 1-4 0,4 1 1 15,-3-2 0-15,2 2 0 0,-3-2 3 0,1 0-4 16,-1 2-1-16,1-3 2 15,-3 3-1-15,2-2 1 0,-2 2 0 0,0 0 0 16,-2 0 0-16,2 2 0 0,-5-2 1 16,2 3 0-16,-2-4 0 0,0 1 1 0,-1 4-1 15,1-3-1-15,-2 2-1 16,-1 2 3-16,1-1-1 0,-1 0-2 0,1 3 7 16,-2-1-8-16,2 6 1 0,-1-1 1 15,1 1-3-15,-1 1 4 0,1 1 0 0,-1 0-2 16,-3 2-1-16,4-2 2 0,-3 4-1 15,0-2 0-15,3 3 1 0,-3-1 2 16,-1 2-3-16,1 1 0 0,0-1 2 16,0 3-3-16,0 0 4 0,-1 0-2 0,1 4-1 15,-3 1 2-15,3-1-3 0,-2 3 1 16,-4 2-1-16,3 0-1 16,-1 2 2-16,-5 3 1 0,2-1-3 0,-1 3 2 15,0 2 1-15,3 3 2 0,-3-1-1 0,-3 3 0 16,4 2-1-16,-3 3 2 0,4 3 1 15,1-1-1-15,-2 0 0 0,4 3 1 16,0-3-1-16,3 2-15 0,2-3-23 0,1 1-23 16,-1-3-14-16,6 3-21 0,-3-3-24 15,1 3-14-15,4-3-21 0,4-2-14 16,-1 3-13-16,-1-6-495 0,0 1 230 16,3-1 152-16</inkml:trace>
  <inkml:trace contextRef="#ctx0" brushRef="#br0" timeOffset="1092">592 378 41 0,'0'0'118'0,"-3"-11"-1"0,1 6-7 15,2 5-13-15,-3-9 0 0,-2 4-1 0,3 1-7 16,2 4-4-16,-7-9-1 0,-2 2-11 16,4 2 1-16,-3 3-6 0,-1-3-2 0,-1 3-5 15,-3 0-7-15,0 0 0 0,-2 2-3 16,0-3-2-16,-1 6-1 0,-4-1-3 15,0 0 0-15,-1 3 1 0,-1-3-3 16,0 3 1-16,0 4-4 0,0-4-2 0,-2 3-1 16,2 2-9-16,-2 1 1 0,2 1-4 15,-4 0-1-15,6 1-5 0,-2 3 5 16,1 0-4-16,3-3-1 0,1 3-2 16,1 0 1-16,1-2-5 0,3 2 0 0,0 0 0 15,3-2 0-15,1 2-3 0,6-5 3 16,-3 3-4-16,2-2-1 0,3 1-2 15,3-1 2-15,2-3 2 0,0 2-4 0,2-2 4 16,4 1-1-16,-1-2 1 0,5-1-4 16,0 0-1-16,3-2-1 0,2 2 4 15,0-5-1-15,1 2-2 0,2-2 0 16,0 1 3-16,-3-1-3 0,2 0-2 0,-1 1 2 16,2-2-2-16,-2-1 4 0,-4 3-4 15,1-3 0-15,0 5-1 0,2-3-1 16,-5 0 0-16,1 4 1 0,-1-2 1 15,0 0-1-15,-3-2 1 0,2 5-2 0,1-2 1 16,-3 2-2-16,-2-3 4 0,4 3-2 16,-4 0 2-16,2 0-3 0,-2 0 1 0,0 0-3 15,1 0 2-15,-4 0 1 16,1 2 1-16,2-3-3 0,-3 4 4 16,-2-3-3-16,4 2 5 0,-4-2-4 0,0 0-1 15,0 2 3-15,0-4-2 0,-3 3 2 0,-2 2-2 16,3-4 4-16,-3 1-2 0,0 2 1 15,0-2 0-15,0 0-2 0,-3-1 2 16,-2 2 0-16,0-5 0 0,0 5 1 16,0-1-3-16,-6-3 4 0,4 1 0 0,-3-1 3 15,0 2-1-15,-2-3-1 0,-2 2-2 16,-1-2 2-16,-2 1-3 0,0-2 1 16,0 3-4-16,-3 0 2 0,-1-3 3 0,4 0-3 15,-3 3-3-15,-1-3 2 0,4 0 0 16,-3 3-2-16,1-1-1 0,2 1 3 15,-1-3-4-15,0 3 1 0,3 2-2 16,-2-3 3-16,0 3-1 0,3 0-1 0,1 3 1 16,-3-1 0-16,4 0 0 0,-1 0 0 15,3 2 0-15,3 1-2 0,-4 1 6 16,6-1-6-16,2-1 2 0,1 2 1 16,2-1 1-16,2 0-1 0,1 1 2 0,5-1-5 15,2-1 5-15,0 1 1 0,0-1-1 16,5-2 0-16,-1 0-1 0,3-2-1 15,0 0 2-15,2-2-22 0,1-1-29 0,0 1-35 16,3-2-38-16,-3-3-35 0,4 0-45 16,-5-6-451-16,-1 4 222 0,3-5 146 15</inkml:trace>
  <inkml:trace contextRef="#ctx0" brushRef="#br0" timeOffset="1767">607 420 134 0,'0'0'147'15,"0"0"-17"-15,0 0-6 0,-10-3-20 0,10 3-8 16,0 0-3-16,-10-2-6 0,10 2-12 15,0 0-4-15,-17 5-9 0,17-5-4 16,-17 2-9-16,12 0-4 0,-4 0-5 16,9-2-2-16,-13 7 2 0,6-2-11 0,-2-3 1 15,2 2-3-15,2 1-5 0,-3-1 0 16,3 1-7-16,0 1 4 0,0-1-2 0,0-1 3 16,3 4-5-16,-1-4-1 0,0 3 1 15,0 0-1-15,3 0 1 0,0 2 0 16,3-2-4-16,0 0 3 0,0 2-2 15,-1-2 4-15,3 0-3 0,3 2 1 0,-3-2 0 16,2 0-2-16,3 0 1 0,1 2-4 16,-3-2 1-16,2-3 3 0,2 3-2 15,-2-1-8-15,0 0-23 0,1-2-35 16,-1 1-47-16,2-2-49 0,-2-3-366 0,-10 0 176 16,19-5 116-16</inkml:trace>
  <inkml:trace contextRef="#ctx0" brushRef="#br0" timeOffset="2860">648 1182 2 0,'0'0'113'0,"0"-6"-12"0,0 6-3 16,0 0-10-16,0-7-11 0,0 7-18 15,-3-7 2-15,3 7 6 0,0 0-13 16,-5-9-1-16,5 9-4 0,-5-4 0 0,5 4 4 16,-7-7-3-16,7 7 2 0,-11-5-9 15,6 3-7-15,5 2 1 0,-10-5-3 16,2 3-14-16,8 2 9 0,-12-2 1 15,12 2 1-15,-12 0-7 0,12 0-3 0,-14 2 1 16,6 0-1-16,8-2-4 0,-14 5 1 16,9-3 1-16,-3 3-6 0,3-1 0 15,-1 1 2-15,1-1 0 0,0 3 1 16,3-2-2-16,-3-1-3 0,2 3 0 0,3 0 2 16,-2-2-5-16,2 1 3 0,0-6-2 15,2 12-2-15,1-8 3 0,-1 3-7 16,1-2 7-16,2 2-4 0,0-3 0 0,3 1 3 15,0-1-8-15,-3 1 8 0,5 2-10 16,-3-3 9-16,0 1-6 0,1 2-15 16,3-3-43-16,-1 1-34 0,-3 2-40 15,1-5-332-15,-1 1 157 0,1 1 104 0</inkml:trace>
  <inkml:trace contextRef="#ctx0" brushRef="#br0" timeOffset="4209">129 822 3 0,'0'0'77'0,"16"0"-11"15,-16 0 3-15,15 0-8 0,-7 2-6 16,-1 0-6-16,3 3-4 0,-3-3-3 16,2 3-3-16,1-3-3 0,0 3-6 0,-3-3 3 15,1 3-5-15,-1-3-8 0,2 2 1 16,-4-1 4-16,-5-3 4 0,10 4 9 15,-5-1 6-15,-5-3 0 0,7 6 0 0,-7-6-2 16,0 5 3-16,0-5-2 0,0 0-3 16,-10 9 2-16,5-4-5 0,-4-3 1 15,0 3 1-15,-1-3 1 0,0 2-3 16,-2-1-2-16,2 1-3 0,-4 1-4 0,2-3-7 16,2 2-1-16,0 1-1 0,0-3 5 15,-1 3-8-15,3-1-2 0,1 1-2 16,-1 0-5-16,1-2 2 0,2 4-34 15,0-2-14-15,0 2-20 0,1 0-25 0,2-2-31 16,-3 1-299-16,2-1 141 0,1 2 93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26.967"/>
    </inkml:context>
    <inkml:brush xml:id="br0">
      <inkml:brushProperty name="width" value="0.1" units="cm"/>
      <inkml:brushProperty name="height" value="0.1" units="cm"/>
      <inkml:brushProperty name="color" value="#774931"/>
      <inkml:brushProperty name="fitToCurve" value="1"/>
    </inkml:brush>
  </inkml:definitions>
  <inkml:trace contextRef="#ctx0" brushRef="#br0">211 0 129 0,'0'0'133'0,"0"0"-6"0,0 0-9 16,5 7-14-16,-5-7 7 0,5 4-2 0,-2 1-6 16,-3-5-3-16,9 7-7 0,-2-3 1 15,-2-2-8-15,2 3-6 0,-2-1-4 16,2 3-6-16,1-3-4 0,2 1-6 0,-1 2-8 16,-2 0 0-16,0-2-1 0,3-1-7 15,-2 3-4-15,2 0-1 0,-3-2-3 16,2 1-2-16,-2-1-3 0,1 2-3 0,-1-2-4 15,-2-1-1-15,3 1-3 0,-3-1-3 16,-1 1 2-16,3-3-4 0,0 3 1 16,-4 0 1-16,-3-5-1 0,7 4-3 15,-2 1 2-15,-5-5-1 0,2 4 0 0,1 1-1 16,-3-5 3-16,0 0 0 0,-3 11-2 16,3-11 0-16,-7 7 2 0,5-2-1 0,-3-1 0 15,-3-2 1-15,-1 3 1 16,2-3 2-16,-3 4 4 0,3-5-2 0,-6 1 0 15,3-2 1-15,-3 0 2 0,0 0 1 16,1 0-7-16,-1-2-4 0,-3-2 6 0,1 1-2 16,3-1-2-16,-7-1-2 0,5-2-3 15,-4 3-3-15,3-3 7 0,-1 0-11 16,1 0 7-16,0 0-3 0,2 3 0 0,0-3-2 16,1 2-3-16,0 1-7 0,2-1-6 15,1 3-13-15,-1 0-20 16,0-3-22-16,10 5-32 0,-15 0-39 0,15 0-33 15,-18 5-587-15,10-3 257 0,-2 2 169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4.39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32 35 0,'-3'5'172'0,"3"-5"-21"0,-5 11-8 16,5-4-10-16,0-1-12 0,0-6-9 15,3 11-16-15,-1-4-10 0,1-4-3 0,-3-3-10 16,13 5-9-16,-5-5-5 0,-8 0-5 15,0 0-4-15,25-5-7 0,-18 2-3 0,4-5-4 16,-3 3-3-16,-1-2-3 0,-2-2-2 16,-2 2-3-16,-1-2 1 0,0 0 6 15,-4 3 6-15,0-1 7 0,2 7 7 16,-8-11 8-16,1 11 2 0,7 0 6 0,-21 4 4 16,8 0 3-16,3 3-2 0,-2 2-1 15,-2 3-4-15,4-1-4 0,0 2-3 0,5 1-6 16,-2 2-5-16,4-1 2 0,1-2-10 15,2-2-3-15,0 1-5 0,2-3-4 16,1 0-3-16,2-4-2 0,0-1-2 16,2-1-3-16,-7-3-2 0,18-3 0 0,-18 3-3 15,13-9 1-15,-5 4-4 0,-3-1 2 16,0-4 1-16,0 1-2 0,-5 0-6 0,2 0-1 16,-2 0 1-16,0 2-2 0,-2-2 0 15,-1 2 1-15,1 2 2 0,-3 1-3 16,5 4 0-16,-13-5 0 0,13 5-2 15,0 0 2-15,-18 6-3 0,13 1 3 0,0-2-19 16,2 2-28-16,-2 2-31 0,3 0-44 16,2 1-42-16,0-1-32 0,0 0-48 15,0-9-541-15,0 9 265 0,0-4 176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87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88 67 0,'0'0'183'0,"23"-10"-12"0,-15 8-14 16,3-3-19-16,3-3-12 0,2 0-12 15,2 1-14-15,-2 2-23 0,-2-5-32 16,6 5-31-16,-6-2-43 0,0 1-41 0,-4 1-302 16,1 0 126-16,2 0 84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5.12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25 21 62 0,'-2'-7'153'16,"-1"2"-7"-16,3 5-15 0,-7-5-14 16,7 5-10-16,0 0-11 0,0 0-12 0,-11 12-9 15,8-7-2-15,3-5-10 0,3 14-7 16,-1-7-6-16,1 2-2 0,1-2-1 0,0-1-7 16,4-1-3-16,-1 1-1 0,3-3-4 15,0 2 0-15,0-3-3 0,1 0 1 0,-1-2-5 16,-10 0 2-16,18-2-3 0,-18 2-10 15,12-7 6-15,-6 3-3 0,-1-3-4 16,-2 0 2-16,-3 0 2 0,0 0 1 16,0-2-2-16,-5 2 7 0,-4 0-1 0,6 0-1 15,-4 0 4-15,2 2 0 0,0 4-4 16,5 1-2-16,-12-3-2 0,12 3 2 16,-13 4-6-16,7 1-2 0,-1 5 3 0,2-3-2 15,2 4 5-15,1-2-5 0,-1 1-3 16,3-2-1-16,0 2 2 0,3-1 0 15,-3 0-7-15,2-2 9 0,1 0 2 0,2-3-3 16,-5-4 0-16,7 5 0 0,-7-5 0 16,14 0 0-16,-14 0-6 0,12-5 4 15,-12 5-5-15,8-9 3 0,-6 5-2 0,1-1 2 16,-1-2-1-16,-2 7 0 0,3-10-6 16,-6 4 5-16,-2 1 3 0,5 5-4 15,-5-11 1-15,0 9 0 0,0-3-2 0,5 5 2 16,-10-4-3-16,10 4 1 0,0 0 4 15,0 0-5-15,-23 9-5 0,18-2-22 16,-3 2-26-16,3 5-42 0,-2 6-28 0,2 3-42 16,0 6-444-16,3 1 206 0,-5 4 137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5.69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84 7 71 0,'-13'-4'223'0,"0"1"-18"0,1 1-19 15,12 2-14-15,-18 5-20 0,7-1-15 0,4 3-14 16,4 2-10-16,-2 1-11 0,3 1-12 15,4 3-8-15,3-3-6 0,0 3-8 16,0-2-7-16,4-1-5 0,-2 0-5 0,1-4-4 16,2 2-5-16,-3-4-6 0,1-3 1 15,3 0-7-15,-11-2-4 0,17-4 0 16,-9-1-3-16,-1 1-3 0,-2-5 0 16,0 2-4-16,-3-5-3 0,1 4-3 0,-3-4 5 15,0 0-4-15,-3 2 2 0,1 2 5 16,-3-1 5-16,0 2 3 0,0 2 5 0,-2 1-1 15,-1 1 1-15,8 3 0 0,-18 0-1 16,18 0 1-16,-13 5 1 0,8 2 0 16,0 0-2-16,0-1-2 0,3 4 0 0,-1-1-4 15,3-2-4-15,5 2 0 0,0-2-1 16,0-2-3-16,3-1-7 0,2-2-34 16,-10-2-47-16,28-6-49 0,-6-6-61 15,5-6-656-15,2-5 285 0,2-5 188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6.31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 54 71 0,'0'0'113'0,"0"0"-15"0,-15 6-6 16,15-6-13-16,-5 7-4 0,5-7 6 15,2 7-14-15,-2-7-8 0,10 5-7 16,-10-5-8-16,13 2-3 0,-13-2-1 0,18 0-8 16,-18 0-4-16,15-6 1 0,-7 5-6 15,-1-3 4-15,-2 0-9 0,0-4 4 0,0 1-3 16,0 1 5-16,-5 0 12 0,0-4 5 15,0 10 6-15,-3-12 5 0,1 5-1 16,-3 3 0-16,-3 2-3 0,8 2 3 16,-12-5-5-16,2 5 2 0,10 0-2 0,-18 7-5 15,10-3-3-15,-2 5-5 0,5 1 0 16,-2 3-8-16,-1 1-19 0,6 5-50 0,2 3-57 16,-3 1-471-16,6-1 194 0,2 8 129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6.97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 72 8 0,'5'3'124'0,"2"3"-16"16,4-4-9-16,-1 0-15 0,3-2 4 16,-1 0-17-16,2 0-4 0,-2-2-5 0,1 0-13 15,-4-4-1-15,1 3-6 0,-1-2-5 16,-4 0-3-16,0-1-4 0,-3-1 2 0,-2-3 11 16,-2 3 19-16,-3 1-1 0,0-1 4 15,-4 0 6-15,-1 2 5 0,1 3 6 16,-4 0 1-16,1-1-1 0,-2 3 0 15,2 3-2-15,-1-1-4 0,3 2-5 0,-1 3-6 16,1-2-8-16,3 4-3 0,2-2-7 16,2 0-4-16,3 0-5 0,3 2-3 0,2 0-2 15,0-3-2-15,2 0-5 0,4 1-2 16,-3-4-1-16,2 3-3 0,0-4-3 16,2 0 0-16,-1-2 0 0,-1 0-5 15,-10 0-13-15,18-2-20 0,-18 2-32 0,14 0-35 16,-11 5-40-16,2 0-21 0,-5 3-41 15,0 4-438-15,-3 1 213 0,1 6 141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7.53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61 33 83 0,'0'0'152'0,"0"0"-1"0,3-9-4 16,-3 9-5-16,0-10-9 0,0 10-1 0,-3-7-10 16,-2 3-13-16,5 4-8 0,-7-2-11 15,7 2-9-15,0 0-3 0,-17 4-6 16,12 3-5-16,-3 0-3 0,0 2-3 15,3-2-1-15,2 7 1 0,1-3-3 0,2 3-9 16,0-3-3-16,2 5-1 0,1-5-4 16,4 3-5-16,-1-5-4 0,2 2 0 15,2-1-3-15,-3-4-4 0,3 1-1 16,0-4-3-16,-1-1 0 0,3-2 0 0,-12 0-3 16,15-5-1-16,-15 5-2 0,10-9-3 15,-8 5 0-15,1-3-4 0,-3 0 7 0,0 0-5 16,0 7 1-16,-10-9-3 0,5 5 3 15,-3-1 1-15,-2 5-1 0,10 0-1 16,-21 2 0-16,9 1-1 0,2 1 2 0,0 1-3 16,3 1-3-16,2 1-12 0,-1-2-27 15,3 2-36-15,3-7-53 0,11 6-44 16,-1-6-581-16,-10 0 255 0,30-9 167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8.0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61 31 144 0,'0'0'161'0,"-8"-3"-16"15,8 3-6-15,-12 0-7 0,12 0-3 0,0 0-13 16,-19 7-12-16,12-2-4 0,2 0-13 0,0-1-6 15,2 1-9-15,3-5-13 0,-2 11-3 16,2-6-6-16,0 2-2 0,0-7-4 16,7 9-4-16,1-7-6 0,2 1 4 15,1-3-10-15,1 2-6 0,-12-2-1 0,20-2-2 16,-10-3-2-16,-3 3 1 0,5-5-3 16,-8 3 1-16,1-4-4 0,-2 1 2 15,-1 1-1-15,1-1 7 0,-3 0 5 0,-3 0 9 16,1 0 6-16,-1 0 7 0,-2 3 11 15,1-1 4-15,-4 0 5 0,8 5 1 16,-19-2 3-16,10 2 3 0,9 0 0 16,-18 0-7-16,18 0-4 0,-16 2-8 0,11 3-6 15,3 0-4-15,2-5-3 0,-5 9-13 16,5-9-21-16,5 11-42 0,5-9-46 0,1 3-62 16,9 0-52-16,-3-5-664 0,6 0 292 15,0-3 192-15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9.06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87 0 96 0,'0'0'144'16,"-16"2"-16"-16,9 2-10 0,2 1-15 0,2 2-2 16,1-1-16-16,2 4 1 0,0-1-11 15,2 0-8-15,1 0-2 0,2 1-4 16,-1-4-2-16,5 4-6 0,-4-3 2 16,0 2-6-16,3-5 1 0,-4 3 0 0,4-4 1 15,-3-1 1-15,-5-2-1 0,10 2-1 16,-10-2-2-16,11 0 1 0,-11 0 0 15,0 0 2-15,2-9 3 0,-2 9 0 16,-2-9 4-16,2 9 0 0,-5-7-2 0,-4 5 1 16,9 2 7-16,-15-5-2 0,15 5 1 15,-17 2-5-15,5 1-2 0,1-1-5 0,-2 0-4 16,3 3-3-16,0-1-5 0,-1 3-2 16,4 0-6-16,2-2-3 0,0 2-5 15,2-1-1-15,3-6-2 0,8 10-6 16,-1-6-9-16,7-2-13 0,-2-2-23 0,6-2-18 15,3-2-17-15,1-1-19 0,-2-2-10 16,1-2-2-16,-1 2-6 0,-2 0 4 0,-3-2 9 16,-2 0 5-16,-3 0 9 15,-5 1-1-15,-1 0 17 0,-4 1 4 0,-2 0 6 16,-3 2 6-16,-5 0-4 0,0 1-11 16,0 3-13-16,-3-5-43 0,0 4-355 0,3-3 159 15,0 0 106-15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39.76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31 23 108 0,'-8'7'149'0,"6"-3"-13"0,2-4-7 16,0 10-18-16,0-10-11 0,0 11-13 16,2-6-6-16,-2-5-4 0,8 7-10 15,-6-3-4-15,-2-4-2 0,10 3-4 16,-10-3-7-16,13 0-5 0,-13 0-3 0,11-7-5 15,-11 7-2-15,10-10-2 0,-5 6 2 16,-3-3 4-16,1 0 1 0,-3-2 9 0,0 9-1 16,0-11 5-16,0 6-4 0,0 5 1 15,-8-9-3-15,3 7-2 0,5 2-1 16,-16-3-4-16,16 3 4 0,-17 8-7 16,9-4-1-16,1 0-1 0,-1 5-1 15,3-2-3-15,-1 2-7 0,4 1 2 0,-1-1-2 16,1-2-5-16,2 2-1 0,2-2-1 15,1-1 0-15,3 2-4 0,-1-4 3 16,0-1-2-16,-5-3-4 0,17 0-1 0,-17 0 3 16,15-5-4-16,-7 0 2 0,0 0-3 15,-3-1 3-15,0-1 1 0,0-2-3 0,-2 2 1 16,-3 0 1-16,0 0 5 0,0 7 2 16,0-12-1-16,-3 8 2 0,3 4-2 15,-10-5-2-15,10 5 2 0,-16 3-3 16,16-3-2-16,-17 6-2 0,9-1 1 0,3 2 1 15,0 0-3-15,0 0-8 0,5 2-23 16,-2-2-35-16,4 0-45 0,3-3-63 16,0 1-630-16,5-5 271 0,-10 0 178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40.3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30 49 132 0,'-7'5'145'15,"-1"-1"-12"-15,2 1-16 0,1-1-8 16,2 3-10-16,3 0-8 0,0 0-9 0,0-7-7 16,5 11-7-16,-2-6-6 0,3-1-8 15,-6-4-6-15,13 5 0 0,-6-5-11 16,-7 0 2-16,12 0-5 0,-12 0-14 16,15-7 10-16,-9 3-3 0,-1 0-4 0,0-1 0 15,0-2-2-15,-2 0-3 0,-3 0-3 16,0 7 3-16,0-12 3 0,-3 8 0 0,3 4 3 15,-5-7-2-15,-2 4 1 0,7 3-1 16,0 0 1-16,-19 3 0 0,19-3-4 16,-12 7 2-16,7-3-4 0,0 1-7 15,3 2 4-15,-1-3-1 0,1 3 0 0,-1-2 0 16,3-5-3-16,0 11-1 0,0-11 2 16,5 5-1-16,-5-5 0 0,7 2-1 15,-7-2-3-15,0 0 3 0,13-8-4 16,-8 0-5-16,-3-1-15 0,1 2-22 0,-1-2-22 15,1 0-29-15,-1-1-27 0,-4 2-42 16,2-3-345-16,0-4 171 0,-3 3 112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40.9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53 67 143 0,'0'0'149'0,"-17"0"-15"0,10 2-11 16,-1 0-15-16,8-2-9 0,-14 7-9 0,12-5-10 15,2-2-5-15,-5 13-10 0,5-10 0 16,0-3-11-16,2 9-4 0,3-4-5 16,-5-5-1-16,12 4-6 0,-5-1-4 15,-7-3-6-15,17 0 0 0,-17 0-4 0,18-5-4 16,-7 1 3-16,-1-3-13 0,0 2 10 16,-3-2-4-16,1 1-1 0,-3-4-3 15,1 1 3-15,-4 0-3 0,1 0 7 16,-3 2 1-16,-3-2-1 0,1 2 1 0,-4 1-3 15,3 1 5-15,-2 0 1 0,0 1-5 16,5 4 4-16,-15-2-6 0,15 2 0 0,-10 0-4 16,10 0 2-16,-13 5 0 0,8-1-4 15,5-4-12-15,-5 7-27 0,5-7-26 16,2 11-38-16,-2-11-53 0,16 2-384 16,-6-2 181-16,5-2 118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4T20:05:55.988"/>
    </inkml:context>
    <inkml:brush xml:id="br0">
      <inkml:brushProperty name="width" value="0.035" units="cm"/>
      <inkml:brushProperty name="height" value="0.035" units="cm"/>
      <inkml:brushProperty name="color" value="#FFC000"/>
      <inkml:brushProperty name="fitToCurve" value="1"/>
    </inkml:brush>
  </inkml:definitions>
  <inkml:trace contextRef="#ctx0" brushRef="#br0">0 78 39 0,'0'0'146'16,"12"0"-4"-16,-12 0-15 0,22-5-9 0,-8 0-9 15,2 0-10-15,7-3-10 0,-4 1-14 16,5-1-26-16,0 3-36 0,-2-2-35 0,1-1-26 16,2 0-271-16,-2 1 109 0,-4 2 71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41.56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36 88 0,'7'4'84'0,"3"-1"-5"0,1 1-8 16,2-1-6-16,-1-1-6 0,0 1-11 0,2-1-1 15,1-2-6-15,-3-2-1 0,-12 2-5 16,20-3 5-16,-9 1-15 0,-1-3-1 15,-2 0-1-15,-3 1 0 0,0-1 10 16,-3 2-1-16,-2 3 3 0,0-11 3 0,0 11 4 16,-5-9 0-16,5 9-9 0,-10-4 9 15,3 1 0-15,-3 3 6 0,10 0-4 0,-19 3 4 16,9-1-4-16,0 0 0 0,0 3-2 16,3-3 0-16,-2 5-4 0,2-1-1 15,2-3-3-15,0 2 0 0,2-1-6 16,3-4-2-16,-2 10 2 0,2-10-4 0,7 5-1 15,-7-5-4-15,0 0 0 0,24-3-4 16,-24 3-4-16,17-2 9 0,-9-1-7 16,-1 1-2-16,1-3-1 0,-1 3 3 15,-7 2-4-15,14-4-2 0,-9 1-7 0,-5 3-12 16,0 0-4-16,0 0-11 0,0 0-15 16,10 7-26-16,-10 0-22 0,0 0-21 0,0 0-29 15,2 4-322-15,1-1 158 0,-1 1 103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42.26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47 0 131 0,'-10'2'124'0,"0"5"-8"15,2-3-15-15,1 3-14 0,2 2 1 0,0 0-15 16,3 1 1-16,2 1-8 0,0-1-11 15,2 0-6-15,0 0-8 0,3-1 3 16,0 0-10-16,3-2 4 0,-3 0-9 16,0 0-1-16,2-2-4 0,3-1-1 0,-1-2 2 15,-2 1-8-15,3-3 0 0,-10 0 0 16,18-5 2-16,-11 3-6 0,-1-3-1 16,-1 1-4-16,-2-3 2 0,-1 0 5 15,1 0-7-15,-3 7 9 0,-3-11-6 0,1 6 10 16,2 5-4-16,-5-7 6 0,5 7-3 15,-14-5 3-15,14 5-3 0,-12 0 2 16,12 0-2-16,-10 8 2 0,7-4-1 0,3-4-1 16,-5 9 1-16,3-2 3 0,2-7-7 15,2 9 2-15,1-4-4 0,2 0 1 16,0-1-3-16,-5-4 3 0,12 5-1 0,-4-3-6 16,-8-2 3-16,16 2 0 0,-16-2-1 15,15-2-3-15,-15 2-1 0,12-2-2 16,-12 2 1-16,7-5 0 0,-7 5-16 0,5-7-12 15,-5 7-10-15,0 0-28 0,0 0-19 16,0 0-14-16,0 0-22 0,0 0-27 16,0 0-308-16,-22 16 153 0,15-9 101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42.86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188 0 85 0,'0'0'138'0,"-15"3"-15"16,7-1-6-16,1 3-4 0,-3-1-10 0,-1 1-5 15,1 2-9-15,-3 2 0 16,1 0-7-16,-2 3-4 0,4-3-6 0,0 2 0 16,1 1-9-16,4-1-9 0,0-2-1 15,0 3-5-15,2-3-3 0,1 0-4 0,2 0-4 16,2-3-3-16,1 2-2 0,2-4 0 15,0-2-5-15,0 3-5 0,-5-5-1 16,0 0 0-16,17 0-2 0,-17 0 1 16,7-7-5-16,-7 7-1 0,9-9 0 0,-9 2-7 15,-4 0 4-15,4 1 0 0,-5-1 6 16,5 7 3-16,-7-12 4 0,-1 8 5 16,3 2 0-16,-2-3 1 0,7 5-1 0,-15-5-2 15,6 5-4-15,9 0-3 0,-14 5 2 16,9 0-5-16,0 4 2 0,0-3-10 15,2 6-20-15,3-1-37 0,3 5-49 0,4-2-67 16,1 2-481-16,-1-3 220 0,12 6 144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7:43.48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65 0 91 0,'-14'2'158'16,"4"5"-14"-16,0-2-12 0,0 2-13 15,3-1-11-15,1 2-14 0,1-1-8 0,5 2-2 16,-3-6-9-16,3 7-10 0,0-2-5 16,5-4-8-16,-2 3-5 0,5-3-1 15,-3-2-7-15,3 1 1 0,-8-3-9 0,15 2-2 16,-15-2-4-16,17-2 2 0,-17 2-4 16,14-7 0-16,-7 5-7 0,-2-3 1 15,-2-1 1-15,1-2-8 0,-1 2 7 16,-3-1-2-16,0 7-1 0,-3-13 5 0,-1 10 3 15,4 3 1-15,-10-8 9 0,2 6 1 16,1 0 7-16,7 2-1 0,0 0-2 0,-26 2-5 16,18 0-2-16,1 3 3 0,-1-2-5 15,3 0-2-15,-1 5-4 0,4-3-1 16,2-5-3-16,0 11 2 0,2-6-4 16,4 2-1-16,-1-5-1 0,-5-2 1 0,18 2-3 15,-8-2 1-15,-10 0-4 0,21-2 1 16,-9 0-5-16,-2-3-13 0,0 0-17 15,0 1-25-15,1-3-36 0,-1 0-52 0,0-2-536 16,0-3 229-16,0 1 151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9:49.232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347 35 154 0,'0'0'160'0,"-17"0"-7"0,4 2-7 16,2 0-9-16,-4 0-5 0,3 3-11 16,-3 2-1-16,-3 2-3 0,3 0-4 15,-3 6-2-15,-3 0-6 0,1 3-2 0,3 1 1 16,-4 1-1-16,4 3-3 0,-2 0-6 16,2 1-4-16,2-2-2 0,2 3-5 15,0 0-3-15,0 1-7 0,3-2-4 16,3-3-6-16,2 2-6 0,2-2-1 0,1-1-5 15,2 1-1-15,2-1-4 0,3 1-1 0,0-3-7 16,3 0-1-16,-1-3-4 0,6 1-4 16,-2-4 0-16,4 0-4 0,0-1 0 15,2-4-1-15,2-2-6 0,3-1 1 16,-1-4 0-16,1 0-5 0,1 0 4 0,3-4-4 16,-4 2-1-16,7-8-3 0,-2 1 3 15,-1 1-5-15,-1-4-1 0,1 0-3 16,-4 1 0-16,2-3 1 0,-2 0 0 15,-1 1 1-15,-6-1 0 0,2 3-6 16,-2-2 1-16,1-2 1 0,-3 2 2 0,-3-1-2 16,2 0 0-16,-1 0-2 0,-1-2 0 15,0 2 2-15,-3 1-3 0,-2-3 3 0,3 3-2 16,-3-2 3-16,1 1-2 0,-4 1-1 16,-2-1-5-16,3 1 2 0,-3-3 4 15,-3 3-1-15,3 1-1 0,-4-2 1 16,0 0 1-16,-4 1-2 0,3-1 2 0,-2 0-2 15,-3 0-4-15,0 2 3 0,0-1 2 16,-3 1-2-16,3-1 1 0,-5 1-2 16,2 0 2-16,-3 1-2 0,1 2-2 0,0 0 8 15,-1 2-6-15,1 1 4 0,1-1-4 16,-4 2 1-16,2 3 0 0,1 0 0 16,0 2-6-16,-3 0 3 0,3 2-7 15,0 5-20-15,-4-2-18 0,2 1-11 0,2 3-20 16,-1 0-16-16,4 0-17 0,-1 2-13 15,3-2-17-15,0 1-27 0,2 1-24 16,0-1-564-16,3 1 258 0,0-2 171 0</inkml:trace>
  <inkml:trace contextRef="#ctx0" brushRef="#br0" timeOffset="426">340 168 27 0,'-5'7'151'16,"0"-1"-17"-16,2 1-17 0,1 0-4 15,-1-2-6-15,1 2-8 0,-1-4 1 16,3-3-16-16,-2 10-5 0,2-10-3 0,0 5-4 16,0-5-4-16,0 0-5 0,0 0-8 15,0 0-13-15,0 0 6 0,0 0-3 16,0 0-4-16,17-16-6 0,-14 11 1 16,-3 5-4-16,0-9 0 0,2 5-2 0,-2 4 2 15,0-10-3-15,0 10 2 0,-2-9-5 16,2 9-4-16,0 0 1 0,-5-4-3 15,5 4-3-15,0 0-1 0,0 0-3 0,0 0-5 16,0 0-16-16,-15 13-22 0,15-13-26 16,2 7-26-16,-2-7-12 0,0 0-28 15,8 7-29-15,-8-7-319 0,10 2 160 16,-10-2 106-16</inkml:trace>
  <inkml:trace contextRef="#ctx0" brushRef="#br0" timeOffset="682">482 191 97 0,'0'0'98'0,"0"6"-4"0,0-6-12 15,0 10-4-15,0-10-5 0,0 0-3 16,0 9-4-16,0-9-5 0,0 0-1 0,3 4-1 15,-3-4-7-15,0 0 0 0,0 0-1 16,0 0-5-16,0 0-2 0,0 0-3 0,0 0-6 16,0 0 3-16,0 0-9 0,0 0-1 15,0 0-10-15,0 0-10 0,-8-18-25 16,8 18-29-16,0 0-38 0,-16 0-302 16,16 0 132-16,-15 0 86 0</inkml:trace>
  <inkml:trace contextRef="#ctx0" brushRef="#br0" timeOffset="1043">45 385 59 0,'0'6'136'0,"0"-6"-9"16,0 0-15-16,11 7-4 0,-6-4-9 16,-5-3-10-16,12 0-8 0,-12 0-13 0,15-3 6 15,-15 3-9-15,14-2-9 0,-7-3-1 16,-7 5-8-16,10-4-4 0,-5-1-3 16,-5 5-2-16,7-7-13 0,-2 3 6 15,-5 4 0-15,5-7-1 0,-5 7-3 0,3-7-2 16,-3 7-3-16,0-7 0 0,0 7-4 15,0 0-2-15,0 0-2 0,-3-8 1 16,3 8-6-16,0 0-6 0,0 0-10 16,0 0-21-16,0 0-14 0,0 0-20 0,0 0-18 15,0 0-20-15,0 0-22 0,0 0-267 16,0 0 132-16,0 0 87 0</inkml:trace>
  <inkml:trace contextRef="#ctx0" brushRef="#br0" timeOffset="1331">274 380 53 0,'0'9'94'16,"0"-9"-4"-16,3 7-7 0,-1-2-3 15,-2-5-15-15,5 4 4 0,-5-4-8 16,7 3 0-16,-7-3-18 0,8 2 8 0,-8-2-5 15,0 0 4-15,0 0-8 0,16-7-6 16,-16 7 0-16,5-7 3 0,-5 7-7 16,2-7 1-16,-2 7-1 0,3-7 4 15,-3 7-9-15,0 0 3 0,-3-7-2 0,3 7-4 16,0 0 0-16,-7-4-7 0,7 4 2 16,0 0-20-16,0 0-23 0,0 0-35 0,0 0-42 15,-14 11-279-15,14-11 129 0,0 0 86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9:52.185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277 23 48 0,'-13'4'147'0,"0"-2"-12"16,1 5-9-16,-3 0-10 0,-1 0-12 0,1 2-1 15,0 0-1-15,0 5-8 0,-3 0 1 16,0 2 0-16,1 0-3 0,1 3 2 16,1 2 0-16,0 1 2 0,1-2-5 15,2 3-3-15,2 0-7 0,0 2-1 0,3 0 0 16,2-2-3-16,-1 3-1 0,6-1-6 16,0 0-3-16,0 0-3 0,3 2-3 0,0 0-8 15,4 1-1-15,1-3-2 0,-1 0-4 16,1 1-4-16,1-1-2 15,3-2-6-15,0-3-1 0,0 1-2 16,3-3-2-16,-1-2-3 0,1-2-1 0,0-3-1 0,0-4-3 16,1 2-2-16,1-5-3 0,-2 2 2 15,1-5-5-15,1-1-1 0,-2 0 1 0,4-1-2 16,1-5-1-16,-3 2-3 0,2-4 1 16,-2 2-2-16,0-4 3 0,2 2-2 15,-2-3-4-15,-2 1 2 0,1-1 0 16,-1-2-1-16,-2-1 0 0,2 1 0 0,-4-2 3 15,1 0-4-15,-2-2-1 0,-5-1-1 16,3 0 0-16,-6-1 0 0,3 1-1 0,-3-3 0 16,-2-2 2-16,0 1-2 0,0-1-2 15,-2 0 0-15,2-3-2 0,-3 4-1 16,1-1 0-16,-3-2-5 0,3 2 1 16,-3 0 0-16,0 4-2 0,0-3 1 0,-3 2 1 15,1 2 5-15,-2-1-6 0,2 3 2 16,-3 0-2-16,0 0 0 0,0 0 2 15,-4 2-2-15,4 3 0 0,-2-3-3 0,0 2-1 16,-5 4-1-16,5-2 0 0,-3 1-6 16,0 2-3-16,-1 0-8 0,1 0-6 15,0 2-12-15,0 1-12 0,-1 2-9 0,4 0-11 16,0 2-10-16,-1 0-16 0,0 2-12 16,3 3-12-16,0-1-18 0,0 3-17 15,2 1-419-15,0 0 200 0,0-1 131 16</inkml:trace>
  <inkml:trace contextRef="#ctx0" brushRef="#br0" timeOffset="459">166 325 62 0,'0'0'124'0,"-3"6"-15"0,3-6-3 16,-2 5-9-16,2-5-5 0,0 0-4 15,0 0-5-15,0 0-7 0,0 0-16 0,0 0 7 16,10 5-15-16,-10-5 2 0,0 0-1 16,0 0-8-16,10-12-3 0,-10 12-4 15,5-7-4-15,-3 3-5 0,-2 4 0 0,0-7-3 16,0 7 1-16,3-7 0 0,-3 7 5 16,-3-9-3-16,3 9-2 0,-2-5-7 15,2 5 3-15,0 0-2 0,0 0-5 0,0 0-2 16,0 0-1-16,0 0 0 0,-23 11-3 15,21-8-4-15,2-3 3 0,-4 9-2 16,2-4-5-16,2-5-12 0,0 7-14 16,0-7-24-16,6 6-22 0,-6-6-20 0,0 0-26 15,15 0-328-15,-15 0 151 0,0 0 100 16</inkml:trace>
  <inkml:trace contextRef="#ctx0" brushRef="#br0" timeOffset="783">297 190 27 0,'0'0'144'0,"0"0"-16"0,0 0-12 0,-7 11-15 15,7-11-3-15,0 0-15 0,-3 9-7 16,3-9-13-16,0 5 12 0,0-5-10 15,0 0-5-15,0 0-5 0,0 0 0 0,0 0-1 16,0 0-16-16,0 0 10 0,0 0-6 16,0 0-6-16,0 0 3 0,0 0-2 0,0 0-3 15,15-14-6-15,-15 14-1 0,3-6 0 16,-3 6-2-16,0 0-5 0,0-8-2 16,0 8-1-16,0 0-1 0,0 0-9 15,2-6 1-15,-2 6-12 0,0 0-12 0,0 0-19 16,0 0-27-16,0 0-32 0,0 0-42 15,0 0-313-15,-5 22 152 0,5-15 101 16</inkml:trace>
  <inkml:trace contextRef="#ctx0" brushRef="#br0" timeOffset="1190">251 595 69 0,'0'0'92'0,"0"0"-5"0,0 0-9 16,0 0-11-16,16-12-1 0,-16 12-10 0,5-7-2 15,-5 7-8-15,3-7-3 0,-3 7-4 16,0-9-3-16,0 9-2 0,-3-7-3 0,3 7 7 16,-2-7-9-16,2 7-2 0,-6-5 6 15,6 5-5-15,-8-4-1 0,8 4 7 16,0 0-4-16,0 0 0 0,-15 0-1 16,15 0-6-16,0 0 2 0,-9 7-1 0,4-5-10 15,5-2 2-15,-5 7-6 0,5-7 9 16,-3 9-12-16,3-9 5 0,0 5-2 15,0-5-5-15,0 0-12 0,5 7-12 16,-5-7-21-16,0 0-24 0,12 0-31 0,-12 0-260 16,0 0 121-16,15-12 79 0</inkml:trace>
  <inkml:trace contextRef="#ctx0" brushRef="#br0" timeOffset="1550">297 423 137 0,'0'0'135'0,"-7"7"-5"0,7-7-21 0,-3 5-7 16,3-5-5-16,0 0-7 0,0 0-15 0,0 0-8 15,0 0-6-15,0 0-4 0,0 0-6 16,0 0-6-16,23-10 0 0,-23 10-6 16,7-8 0-16,-7 8-8 0,6-5 5 0,-3 2-14 15,-3 3 1-15,5-6-4 0,-5 6 0 16,2-5 1-16,-2 5-11 0,0 0 12 16,0 0-5-16,0-8-9 0,0 8 15 0,0 0-10 15,0 0-2-15,0 0 1 0,0 0 1 16,0 0-4-16,0 0 0 0,0 0-14 15,0 0-17-15,0 0-29 0,0 0-30 0,0 0-38 16,0 0-323-16,0 0 150 0,0 0 100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19:55.262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169 81 35 0,'-10'4'187'0,"-2"3"-13"0,-2 0-15 0,1 2-7 15,1 2-6-15,2 1-8 0,-3-1-6 16,0 3-2-16,3 0-5 0,0 2-7 16,0 0-6-16,-1 2-4 0,4 3-6 15,-1 0-2-15,1 1-5 0,2 1 0 0,2-1-7 16,3 2 0-16,0-2-3 0,3 1-6 16,-1 2-3-16,6 1-3 0,-1-1-5 15,3 3-3-15,1-3-4 0,-1-2-3 16,5-1-5-16,-2 1-3 0,3 0-3 0,-1 0 1 15,-3-5-6-15,9 0-5 0,-6 0-2 16,0-1-3-16,0-3-9 0,1 0 2 16,1-3 2-16,-2-2-8 0,4 0 2 0,-2-4-5 15,0 1 2-15,0-4-5 0,0-2 1 16,0 0-1-16,2-2-2 0,-2-2-2 0,3-3 4 16,-1 0 2-16,-2-2-8 0,0 0 0 15,2-5-2-15,1 0 3 0,-3-1-5 16,4-2 2-16,-3 1 0 0,-3 0-2 15,1-2 4-15,-1 2-6 0,-1-2 5 0,-1 2-5 16,-2 0 0-16,-1 0 0 0,0-2 2 16,0 2-3-16,-3-2 2 0,2 0-2 15,-4 1 3-15,-3 1-2 0,3-3 1 0,-2 1-2 16,-3 2-1-16,0 0 4 0,0 0-3 16,-3-1-3-16,3-2 2 0,-5 0 2 15,0 1-2-15,-1 0-1 0,1 0 0 16,-2 0-2-16,-1 1 2 0,-2-1 1 0,3 2 0 15,-3 0 5-15,1 0-7 0,-3 0 1 16,2 2-4-16,-2-2 5 0,-1 0 0 0,0 4-1 16,3-1 0-16,-5 2-1 0,2-1 2 15,0 3-4-15,-2 0 3 0,0 0 1 16,3 2-3-16,-7 3 3 0,4 0-2 16,0 3 0-16,-3 1 1 0,0 0-1 0,-2 5 0 15,-1-3-2-15,1 5 1 0,-1 0-4 16,-1 2-7-16,2 0-15 0,-3 2-13 0,3-2-16 15,1 3-19-15,4-1-22 0,0 0-16 16,3 2-19-16,1-2-15 0,3 2-17 16,3-2-13-16,0 1-24 0,1-1-527 15,4 1 248-15,-3-3 165 0</inkml:trace>
  <inkml:trace contextRef="#ctx0" brushRef="#br0" timeOffset="442">273 264 64 0,'0'0'157'0,"-7"4"-18"0,7-4-7 16,0 0-15-16,-5 7-13 0,5-7-7 15,-5 5-9-15,5-5-8 0,-3 4-11 16,3-4-4-16,0 0-5 0,0 0-5 0,0 7-6 16,0-7-1-16,0 0-6 0,0 0-6 15,0 0-3-15,0 0-7 0,18-13 3 16,-13 8-7-16,-3-2 1 0,0 3-2 15,-2 4-4-15,5-9 1 0,-2 2-3 0,-3 7 0 16,2-9-4-16,1 4-1 0,-3 5 4 16,0-9-3-16,0 9-2 0,-3-8-2 0,3 8-1 15,0 0 2-15,-2-6-1 16,2 6-2-16,0 0 0 0,0 0-2 0,0 0-11 16,0 0-19-16,0 0-17 0,0 0-18 15,0 0-20-15,0 0-28 0,0 0-361 0,0 0 160 16,0 0 106-16</inkml:trace>
  <inkml:trace contextRef="#ctx0" brushRef="#br0" timeOffset="846">474 260 102 0,'0'0'111'0,"2"4"-8"0,-2-4-5 16,0 0-14-16,0 0-8 0,3 7-11 16,-3-7 0-16,2 4-11 0,-2-4-4 15,0 0-2-15,0 0-6 0,3 7-4 16,-3-7-7-16,2 5-2 0,-2-5-4 0,0 0 1 15,0 0 7-15,0 0 4 0,0 0-3 16,0 0 4-16,0 0-9 0,-5 7-1 16,5-7 0-16,0 0-7 0,0 0 4 15,0 0-1-15,-10 2-6 0,10-2-1 0,0 0-2 16,0 0-1-16,0 0 0 0,-9 2-2 16,9-2-1-16,-4 4-1 0,4-4-3 15,0 0-1-15,0 0-3 0,-3 7 1 16,3-7 0-16,0 0-2 0,0 0-12 0,7 11-28 15,-7-11-15-15,5 3-25 0,-5-3-41 16,0 0-284-16,0 0 137 0,0 0 91 0</inkml:trace>
  <inkml:trace contextRef="#ctx0" brushRef="#br0" timeOffset="1293">285 467 1 0,'0'0'97'0,"0"0"-9"0,10 0-6 15,-10 0-10-15,0 0-6 0,0 0-9 16,0 0-5-16,14-9-8 0,-12 4 1 16,-2 5-6-16,5-7-5 0,-5 7-6 0,0-6-2 15,3 1-1-15,-3 5 0 0,0 0-2 16,-3-12-1-16,3 12-2 0,0 0-2 15,-5-9 4-15,5 9-4 0,-4-2 2 16,4 2-5-16,0 0 2 0,-14-2 1 0,14 2-4 16,0 0 12-16,0 0-12 0,-15 4-3 15,15-4-3-15,-5 5 2 0,5-5-3 16,-2 7-9-16,-1-3-8 0,3-4-20 0,0 0-29 16,3 12-269-16,-3-12 112 0,5 4 73 15</inkml:trace>
  <inkml:trace contextRef="#ctx0" brushRef="#br0" timeOffset="1681">426 486 5 0,'0'0'115'0,"-5"4"-5"0,5-4-14 15,0 0-13-15,-3 10-8 0,3-10-11 16,0 0-1-16,0 6-4 0,0-6-7 16,0 0-4-16,3 7-10 0,-3-7 0 15,0 0-2-15,2 5-6 0,-2-5 8 0,0 0-4 16,3 4-4-16,-3-4-5 0,0 0 4 15,0 0 8-15,0 0-7 0,0 0-11 16,0 0 6-16,0 0-3 0,0 0 5 0,0 0-2 16,0 0-4-16,0 0 4 0,10-11-9 15,-10 11 3-15,0 0-2 0,0 0-2 16,0 0-5-16,0 0 1 0,0 0-10 16,4-7-16-16,-4 7-20 0,0 0-29 0,0 0-30 15,0 0-308-15,5-7 137 0,-5 7 90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20:00.191"/>
    </inkml:context>
    <inkml:brush xml:id="br0">
      <inkml:brushProperty name="width" value="0.1" units="cm"/>
      <inkml:brushProperty name="height" value="0.1" units="cm"/>
      <inkml:brushProperty name="color" value="#FFA6CC"/>
      <inkml:brushProperty name="fitToCurve" value="1"/>
    </inkml:brush>
  </inkml:definitions>
  <inkml:trace contextRef="#ctx0" brushRef="#br0">238 1 87 0,'-7'-3'137'0,"7"3"-13"15,-13-2-5-15,13 2-8 0,-17 2-4 16,6 1-7-16,1 1-2 0,-3 1-6 16,3-1 1-16,-3 1-7 0,3 2-1 15,-2 2-4-15,-1 0 3 0,1 3-1 16,1 2-2-16,1-3-3 0,-3 5-1 0,3-2-1 15,0 2-2-15,2-2-5 0,0 4-3 16,1 0-1-16,2 1-5 0,0 1-2 0,0 0-3 16,2 0-2-16,1 1-4 0,-1 0-1 15,6 0-5-15,-3-1-2 0,2 1 3 16,3 0 0-16,3-4-1 16,-3 4-6-16,2-2-1 0,3-3-3 0,1-1-2 0,2 1-3 15,-1 0-2-15,3-2-1 0,4 0-1 16,-4-2-3-16,2-2 0 0,1 2-2 15,0-5-2-15,-1 2 0 0,2-4-2 0,1 2-1 16,-3-5 1-16,2 3-5 0,-4-3 1 16,2-2-1-16,-3 0-2 0,0-2 3 15,1 2 1-15,1-2-5 0,-1-1 2 0,0-1-5 16,0-1 1-16,1-2 0 0,-3 3-1 16,1-3 0-16,-1 0 1 0,1-3-2 15,0 2 0-15,-1-2 0 0,-3 1 0 16,1-3-3-16,-1 3 2 0,0-4 0 0,0 1 0 15,-3-1-1-15,3-1 0 0,-1 0 0 16,-2-2-1-16,1 5 1 0,-3-3 0 16,0 1 1-16,-1-1-3 0,1 3 1 0,-2-1 1 15,-1-2-3-15,1 3 4 0,1-3 0 16,-2 2-3-16,-2-2 2 0,0 3-1 16,0-1 1-16,0 1-1 0,0 0-1 0,-2 0-1 15,-2-1 4-15,1 3-2 0,3-2-2 16,-5-1 2-16,3 2-1 0,-1 0-1 0,1 1 2 15,0 0 0-15,-3-1 0 0,2 1 0 16,-2 0 5-16,0-2-3 0,0 4-4 16,0-2 1-16,-1 2-3 0,4-1 3 15,-6 2 0-15,3-1-1 0,0 2 2 0,0-2-2 16,-2 5 0-16,2-5-2 0,-3 4 0 16,0-1 2-16,-2 0-1 0,0 1-1 0,0 1 3 15,0 0-1-15,-4 2-1 0,2-3 0 16,0 1 2-16,-3 0-3 0,1 2 1 15,-1 0 4-15,0-2-4 0,0 4 1 16,2-2-1-16,-2 0 2 0,2 0-7 0,1 0-4 16,-4 0-5-16,6 0-4 0,-2 2-9 15,-1-2-14-15,2 2-4 0,-1 1-13 16,2-1-8-16,0 0-17 0,0 3-12 0,-1 1-13 16,3 0-11-16,-2-2-14 0,5 3-14 15,-2 3-12-15,2-4-482 0,0 1 219 16,3 0 145-16</inkml:trace>
  <inkml:trace contextRef="#ctx0" brushRef="#br0" timeOffset="494">272 227 44 0,'0'0'75'0,"0"0"-2"0,0 9-8 15,0-9 0-15,-3 5-6 0,3-5 0 0,0 0-6 16,0 0 0-16,0 0-2 0,8 4-7 16,-8-4 4-16,0 0-8 0,0 0-5 15,0 0-3-15,12-11 4 0,-10 6-3 0,1-1-6 16,-3 6 9-16,0-7-3 0,2 0 3 15,-2 7 0-15,-2-9-3 0,2 9-3 16,0-7-4-16,0 7-3 0,-8-6 1 0,8 6-4 16,0 0-5-16,-7-5 3 0,7 5-2 15,0 0 0-15,-5-3-5 0,5 3-8 16,0 0-7-16,0 0-17 0,0 0-11 0,0 0-10 16,0 0-18-16,5 21-16 0,-5-21-276 15,5 2 120-15,-5-2 79 0</inkml:trace>
  <inkml:trace contextRef="#ctx0" brushRef="#br0" timeOffset="836">482 238 73 0,'0'0'79'0,"0"7"-7"0,0-7-7 0,0 0-6 16,0 0-3-16,0 0-4 0,0 0-8 16,0 0-6-16,0 0-2 0,0 0 9 0,0 0-12 15,0 0-2-15,0 0 0 0,8-16-4 16,-8 16 0-16,0 0 4 0,-3-9-7 15,3 9-1-15,0 0-2 0,-7-6 0 0,7 6-2 16,-7-3 2-16,7 3-6 0,0 0 0 16,-12-2-3-16,12 2-6 0,0 0-6 15,0 0-19-15,-10 7-18 0,10-7-21 0,-5 7-236 16,5-7 100-16,-4 4 66 0</inkml:trace>
  <inkml:trace contextRef="#ctx0" brushRef="#br0" timeOffset="1275">213 419 45 0,'0'0'68'0,"0"0"-4"0,0 0-6 0,0 0-7 16,0 0-1-16,20-11-1 0,-17 6-6 15,-3 5-2-15,5-6-3 0,-5 6-6 16,2-10 0-16,-2 10 2 0,5-6 0 0,-5 1-12 15,0 5 6-15,0-7 3 0,0 7-3 16,0-7 1-16,0 7-4 0,-5-6 2 16,5 6-6-16,0 0 0 0,0 0-1 0,-10-3-4 15,10 3 1-15,0 0-5 0,0 0-1 16,0 0-1-16,0 0-2 0,0 0 5 16,0 0-2-16,-12 9-6 0,12-9-3 0,0 7-11 15,0-7-9-15,0 0-17 0,0 0-15 16,7 9-25-16,-7-9-201 0,0 0 94 15,8 3 62-15</inkml:trace>
  <inkml:trace contextRef="#ctx0" brushRef="#br0" timeOffset="1640">393 374 56 0,'0'0'71'0,"0"0"-9"0,3 4-6 0,-3-4-4 16,0 0 0-16,0 0-11 0,0 0-2 0,7 3-5 15,-7-3-1-15,0 0-4 0,0 0-3 16,0 0-1-16,0 0 0 0,0 0 0 15,9-14-4-15,-9 14 0 0,0 0-6 16,2-7 3-16,-2 7 1 0,0 0 1 0,0 0 0 16,0 0-3-16,0-7 3 0,0 7-4 15,0 0 2-15,0 0 3 0,0 0-7 16,0 0 1-16,0 0-4 0,0 0-4 0,0 0 3 16,0 0 0-16,0 0 3 0,0 0-6 15,0 0-14-15,0 0-17 0,0 0-19 16,0 0-32-16,0 0-194 0,0 0 91 0,0 0 61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27:10.188"/>
    </inkml:context>
    <inkml:brush xml:id="br0">
      <inkml:brushProperty name="width" value="0.1" units="cm"/>
      <inkml:brushProperty name="height" value="0.1" units="cm"/>
      <inkml:brushProperty name="color" value="#00CCFF"/>
      <inkml:brushProperty name="fitToCurve" value="1"/>
    </inkml:brush>
  </inkml:definitions>
  <inkml:trace contextRef="#ctx0" brushRef="#br0">1294 28 13 0,'-12'-3'106'0,"3"1"-11"0,-4-2-1 0,1 1-6 16,-4 1-7-16,3-3-5 0,-4 5-8 15,2-2-4-15,-1-1-6 0,1 0-6 16,0 3-2-16,-4 0-7 0,2 0-3 0,2 0 1 15,-3 0-2-15,0 0-8 0,3 0 0 16,-1 3 1-16,4-3-4 0,-3 0 0 16,0 3-3-16,1-3-9 0,2 0 8 0,2 2-1 15,-2 0-11-15,2-2 1 0,1 3-5 16,9-3 7-16,-15 5-6 0,8-5 3 16,-1 4-3-16,8-4-1 0,-10 5-2 0,8 1 3 15,-1 1-1-15,3 0 0 0,0-1 4 16,0-6-2-16,0 14-5 0,0-7-4 15,3 0 7-15,-3 2-2 0,0-2-2 0,0 2-2 16,0 1 5-16,0-2 2 0,0 1 0 16,0-2 1-16,-3 2 2 0,1 0-4 0,-4 1 1 15,1-1 4-15,0 0 2 0,0-2 3 16,-3 2-1 0,1 0 3-16,0-2-1 0,-1 3-2 0,-3-4-2 0,4 0 1 15,-3 2 1-15,0-1-1 0,0 0-1 0,-1-2 0 16,-2 3 2-16,3-1 0 0,-2 0 0 15,-1-2-3-15,0 1 3 0,-2 1 3 16,0 0-6-16,1 0-3 0,2-3 1 0,-3 3-2 16,3-2-3-16,-2 3 3 0,2-5-2 15,2 3-3-15,-3 0 1 16,1 0 2-16,1 1-4 0,1 0 2 0,-3 2-3 0,4-2 1 16,-1 2-4-16,-2-2 2 0,3 2 2 15,-1 1 0-15,0-3-4 0,0 4 5 16,1-2-4-16,-1 3 2 0,3-3 0 0,-1 2 0 15,1 1 1-15,2-3-1 0,0 2 4 16,0 1-2-16,-1-1 1 0,1 0-2 16,0 0 0-16,2 1-1 0,1 0 3 15,-1-1-2-15,3 0-2 0,-2-2 3 0,2 3 0 16,0-1-4-16,-3-2 3 0,3 1-1 16,0-1 0-16,-2 0 2 0,2 2-1 0,-3-1 1 15,3-1-2-15,-2-1-1 0,0 5 0 16,-1-4 4-16,1 0-2 0,-6-2-3 15,2 2 1-15,-2 0 2 0,1 0 1 16,-5 0 4-16,2-2 0 0,-6 2-2 16,-2-2 5-16,3 1-4 0,-6-5-1 0,1 0 0 15,-2-1 2-15,1-1-4 0,1 2 2 0,0-3-4 16,-1-3 1-16,1 3-4 16,-1-1-7-16,4-1-32 0,5-3-30 0,-1 4-35 15,2-7-40-15,4-2-455 0,2-1 204 16,7 0 134-16</inkml:trace>
  <inkml:trace contextRef="#ctx0" brushRef="#br0" timeOffset="1272">1498 379 54 0,'-15'-14'131'0,"10"12"-15"15,0-3-10-15,5 5-8 0,-12-4-11 0,5 1-9 16,7 3-5-16,-14-4-1 0,4 3-12 16,3-3-3-16,-3 1-13 0,10 3 0 0,-21-1 1 15,8 1-3-15,1 0 0 0,-1 0-5 16,0 1-5-16,-2 2-2 0,3 1 0 15,-3-3-5-15,1 1 6 0,-1 3-3 16,0-1-4-16,-2 1 2 0,1 2-1 0,-2-3-6 16,3 3 2-16,-3 0-4 0,5 0 0 15,-1 0 1-15,0 0-5 0,2-3-3 0,2 3 4 16,0 0-5-16,2 0 6 0,1-2 1 16,-2 4-3-16,4-3-1 0,0 2 4 15,0-1 0-15,5-1 4 0,-2 4-6 16,2-4 0-16,0 3 2 0,2 1-4 0,-2-4-2 15,5 1 1-15,-2 2 1 0,-1-2-1 16,1 2-5-16,2-2 0 0,-2 0 0 16,0-1 3-16,-1 2-3 0,1-2 2 0,-1 1 4 15,1-1 1-15,-3 0 2 0,2 0 2 16,-2 1 0-16,0 0-1 0,0 0 1 16,-2 0 0-16,2 0 1 0,-3 0 0 0,3-7 1 15,-7 11-3-15,4-4 3 0,-3 0 2 16,-1 0-4-16,2-3 1 15,-3 3 2-15,1 1 0 0,-1-4 0 0,-2 3-4 0,-1-3 1 16,1 2-4-16,3 0-1 0,-3-2 4 16,3 4-5-16,-3-2-1 0,1-1-1 15,-1-1-2-15,3-2 0 0,-1 3 1 0,1 0-2 16,-3-1-1-16,1-2-2 0,2 3 2 16,-1-1-1-16,3-1-1 0,-2 1 0 0,7-4 1 15,-13 7-3-15,8-5 2 0,-1 3-2 16,6-5-2-16,-10 6 3 0,5-3-1 15,5-3 2-15,-7 7-1 0,4-3-2 16,-1 1 4-16,1 0-2 0,3-5 0 0,-7 6-1 16,4 1 1-16,1-2-1 15,-3 2-3-15,1-3 1 0,1 3 3 0,1 0 0 16,0 0-2-16,-3 2-2 0,2-2 4 0,1 2 1 16,-1-2 4-16,-2 2 2 0,3 0 6 15,-3-1-2-15,0 1 1 0,0-3 3 16,-4 0-1-16,4 4 2 0,0-2 3 0,0-2 1 15,0 1 1-15,-2 0-2 0,-1 0 5 16,1-3-3-16,-4 3-1 0,3-3 1 16,-4 1 2-16,2 0 0 0,-2-1 1 0,-2-2-1 15,2 3-3-15,-3-5-2 0,0 2-1 16,-4-2-2-16,4 3-1 0,-2-3-1 16,-2 0-2-16,4 0-1 0,-4 0-6 15,-2 1-15-15,1-1-28 0,2 0-33 0,0 0-36 16,0 0-40-16,3 0-45 0,-3 0-596 15,3-1 268-15,-2-2 176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7.9375" units="1/cm"/>
          <inkml:channelProperty channel="Y" name="resolution" value="3276.69995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3T16:30:22.21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88 85 83 0,'-3'-8'113'0,"0"1"-7"16,0 0-10-16,-2 2 2 0,0 0-16 16,-2-1-6-16,7 6-8 0,-11-4-7 0,11 4-6 15,0 0-7-15,0 0 4 0,-25 10-14 16,20-3-4-16,-1 0-3 0,4 2-4 16,-1 0-6-16,-4 1 4 0,4 0-4 0,3 1-2 15,0-1 1-15,0 2-5 0,0-2 1 16,3-3-1-16,4 3-4 0,-4-2 0 15,2 0-3-15,3-4 1 0,-2 4 3 0,-1-2-5 16,3-2 0-16,1-1 5 0,-1-1-2 16,1 1 1-16,-9-3-3 0,17-3-3 15,-6 1 0-15,-3-3 2 0,0-1-1 16,2 0 8-16,-5-4-11 0,3-1-2 0,-2 1 6 16,-4 0 0-16,4-3-4 0,-6 4 4 15,0-7 3-15,0 6-1 0,0-2-1 16,-3 1 3-16,0-1-3 0,1 2 9 15,-4 1-7-15,1 0 3 0,-3-2 0 0,1 5 2 16,1 2-6-16,1-2 1 0,-3 0-1 16,-1 4-2-16,9 2-1 0,-13-2 0 0,13 2 1 15,-18 2-1-15,18-2-4 0,-14 8 3 16,9-2-3-16,-1-2 2 0,1 2 0 16,2 3 0-16,1 2-6 0,-1-2 2 15,0 1 2-15,3 1 3 0,0-2-5 0,3 1 3 16,0 0-3-16,-1 1 7 0,4-1-8 15,-1-3 6-15,3 0-5 0,-2 1 4 16,-1-2-3-16,5-5 0 0,-2 2 6 16,-8-3-5-16,14 0 2 0,-14 0-8 0,13-8-5 15,-7 4-21-15,2-4-9 0,-3 3-16 16,2-6-22-16,-4 5-18 0,2-5-353 0,-2 1 153 16,0 0 100-16</inkml:trace>
</inkml:ink>
</file>

<file path=word/theme/theme1.xml><?xml version="1.0" encoding="utf-8"?>
<a:theme xmlns:a="http://schemas.openxmlformats.org/drawingml/2006/main" name="Theme1">
  <a:themeElements>
    <a:clrScheme name="Resume">
      <a:dk1>
        <a:sysClr val="windowText" lastClr="000000"/>
      </a:dk1>
      <a:lt1>
        <a:sysClr val="window" lastClr="FFFFFF"/>
      </a:lt1>
      <a:dk2>
        <a:srgbClr val="4D4D4D"/>
      </a:dk2>
      <a:lt2>
        <a:srgbClr val="E4E3E2"/>
      </a:lt2>
      <a:accent1>
        <a:srgbClr val="39A5B7"/>
      </a:accent1>
      <a:accent2>
        <a:srgbClr val="8DBB70"/>
      </a:accent2>
      <a:accent3>
        <a:srgbClr val="F0BB44"/>
      </a:accent3>
      <a:accent4>
        <a:srgbClr val="F24F4F"/>
      </a:accent4>
      <a:accent5>
        <a:srgbClr val="A3648B"/>
      </a:accent5>
      <a:accent6>
        <a:srgbClr val="F8943F"/>
      </a:accent6>
      <a:hlink>
        <a:srgbClr val="39A5B7"/>
      </a:hlink>
      <a:folHlink>
        <a:srgbClr val="A3648B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(azul)</Template>
  <TotalTime>123</TotalTime>
  <Pages>1</Pages>
  <Words>1146</Words>
  <Characters>6304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Eva</dc:creator>
  <cp:keywords/>
  <dc:description/>
  <cp:lastModifiedBy>Eva Arnau</cp:lastModifiedBy>
  <cp:revision>10</cp:revision>
  <dcterms:created xsi:type="dcterms:W3CDTF">2021-10-24T18:29:00Z</dcterms:created>
  <dcterms:modified xsi:type="dcterms:W3CDTF">2021-10-24T20:38:00Z</dcterms:modified>
</cp:coreProperties>
</file>